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946BB" w14:textId="77777777" w:rsidR="00296347" w:rsidRPr="0096287B" w:rsidRDefault="00296347" w:rsidP="00296347">
      <w:pPr>
        <w:pStyle w:val="Title"/>
        <w:rPr>
          <w:lang w:val="en-US"/>
        </w:rPr>
      </w:pPr>
      <w:bookmarkStart w:id="0" w:name="noteam"/>
      <w:r w:rsidRPr="0096287B">
        <w:rPr>
          <w:lang w:val="en-US"/>
        </w:rPr>
        <w:t>Get to KNow the 2020-21 National FFA Officers</w:t>
      </w:r>
    </w:p>
    <w:bookmarkEnd w:id="0"/>
    <w:p w14:paraId="031B6095" w14:textId="77777777" w:rsidR="00296347" w:rsidRPr="0096287B" w:rsidRDefault="00296347" w:rsidP="00296347">
      <w:pPr>
        <w:rPr>
          <w:lang w:val="en-US"/>
        </w:rPr>
      </w:pPr>
      <w:r w:rsidRPr="0096287B">
        <w:rPr>
          <w:lang w:val="en-US"/>
        </w:rPr>
        <w:t>Directions: Once the new officer team is announced on October 29, research and fill out the information below.</w:t>
      </w:r>
    </w:p>
    <w:p w14:paraId="4C54F64A" w14:textId="77777777" w:rsidR="00296347" w:rsidRPr="0096287B" w:rsidRDefault="00296347" w:rsidP="00296347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3C75E2" wp14:editId="1D830910">
                <wp:simplePos x="0" y="0"/>
                <wp:positionH relativeFrom="margin">
                  <wp:posOffset>3192780</wp:posOffset>
                </wp:positionH>
                <wp:positionV relativeFrom="paragraph">
                  <wp:posOffset>4983480</wp:posOffset>
                </wp:positionV>
                <wp:extent cx="2590800" cy="2101850"/>
                <wp:effectExtent l="0" t="0" r="19050" b="12700"/>
                <wp:wrapNone/>
                <wp:docPr id="197" name="Rect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2101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D8DDCB" w14:textId="77777777" w:rsidR="00296347" w:rsidRPr="00051AAA" w:rsidRDefault="00296347" w:rsidP="00296347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</w:t>
                            </w:r>
                            <w:r w:rsidRPr="00051AAA">
                              <w:rPr>
                                <w:noProof/>
                              </w:rPr>
                              <w:drawing>
                                <wp:inline distT="0" distB="0" distL="0" distR="0" wp14:anchorId="7D8A542C" wp14:editId="3ECC19F0">
                                  <wp:extent cx="638925" cy="431800"/>
                                  <wp:effectExtent l="0" t="0" r="8890" b="635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" name="Picture 210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4173" cy="4353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SENTINEL</w:t>
                            </w:r>
                          </w:p>
                          <w:p w14:paraId="6FC1A908" w14:textId="77777777" w:rsidR="00296347" w:rsidRDefault="00296347" w:rsidP="00296347">
                            <w:pPr>
                              <w:jc w:val="both"/>
                            </w:pPr>
                          </w:p>
                          <w:p w14:paraId="737E9482" w14:textId="77777777" w:rsidR="00296347" w:rsidRDefault="00296347" w:rsidP="00296347">
                            <w:pPr>
                              <w:jc w:val="both"/>
                            </w:pPr>
                            <w:r>
                              <w:t>Name:</w:t>
                            </w:r>
                          </w:p>
                          <w:p w14:paraId="5A144220" w14:textId="77777777" w:rsidR="00296347" w:rsidRDefault="00296347" w:rsidP="00296347">
                            <w:pPr>
                              <w:jc w:val="both"/>
                            </w:pPr>
                          </w:p>
                          <w:p w14:paraId="5639AC0D" w14:textId="77777777" w:rsidR="00296347" w:rsidRDefault="00296347" w:rsidP="00296347">
                            <w:pPr>
                              <w:jc w:val="both"/>
                            </w:pPr>
                            <w:r>
                              <w:t>Region: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State: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3C75E2" id="Rectangle 197" o:spid="_x0000_s1026" style="position:absolute;margin-left:251.4pt;margin-top:392.4pt;width:204pt;height:165.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" fillcolor="white [3201]" strokecolor="#004a98 [3204]" strokeweight="1pt">
                <v:textbox>
                  <w:txbxContent>
                    <w:p w14:paraId="59D8DDCB" w14:textId="77777777" w:rsidR="00296347" w:rsidRPr="00051AAA" w:rsidRDefault="00296347" w:rsidP="00296347">
                      <w:pPr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t xml:space="preserve"> </w:t>
                      </w:r>
                      <w:r w:rsidRPr="00051AAA">
                        <w:rPr>
                          <w:noProof/>
                        </w:rPr>
                        <w:drawing>
                          <wp:inline distT="0" distB="0" distL="0" distR="0" wp14:anchorId="7D8A542C" wp14:editId="3ECC19F0">
                            <wp:extent cx="638925" cy="431800"/>
                            <wp:effectExtent l="0" t="0" r="8890" b="635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" name="Picture 210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4173" cy="43534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SENTINEL</w:t>
                      </w:r>
                    </w:p>
                    <w:p w14:paraId="6FC1A908" w14:textId="77777777" w:rsidR="00296347" w:rsidRDefault="00296347" w:rsidP="00296347">
                      <w:pPr>
                        <w:jc w:val="both"/>
                      </w:pPr>
                    </w:p>
                    <w:p w14:paraId="737E9482" w14:textId="77777777" w:rsidR="00296347" w:rsidRDefault="00296347" w:rsidP="00296347">
                      <w:pPr>
                        <w:jc w:val="both"/>
                      </w:pPr>
                      <w:r>
                        <w:t>Name:</w:t>
                      </w:r>
                    </w:p>
                    <w:p w14:paraId="5A144220" w14:textId="77777777" w:rsidR="00296347" w:rsidRDefault="00296347" w:rsidP="00296347">
                      <w:pPr>
                        <w:jc w:val="both"/>
                      </w:pPr>
                    </w:p>
                    <w:p w14:paraId="5639AC0D" w14:textId="77777777" w:rsidR="00296347" w:rsidRDefault="00296347" w:rsidP="00296347">
                      <w:pPr>
                        <w:jc w:val="both"/>
                      </w:pPr>
                      <w:r>
                        <w:t>Region: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State: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FF79DD" wp14:editId="51F2DEF6">
                <wp:simplePos x="0" y="0"/>
                <wp:positionH relativeFrom="margin">
                  <wp:align>left</wp:align>
                </wp:positionH>
                <wp:positionV relativeFrom="paragraph">
                  <wp:posOffset>4989830</wp:posOffset>
                </wp:positionV>
                <wp:extent cx="2590800" cy="2101850"/>
                <wp:effectExtent l="0" t="0" r="19050" b="12700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2101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0BF311" w14:textId="77777777" w:rsidR="00296347" w:rsidRPr="00051AAA" w:rsidRDefault="00296347" w:rsidP="00296347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</w:t>
                            </w:r>
                            <w:r w:rsidRPr="00051AAA">
                              <w:rPr>
                                <w:noProof/>
                              </w:rPr>
                              <w:drawing>
                                <wp:inline distT="0" distB="0" distL="0" distR="0" wp14:anchorId="65908734" wp14:editId="749FC9CD">
                                  <wp:extent cx="469001" cy="392361"/>
                                  <wp:effectExtent l="0" t="0" r="7620" b="8255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5" name="Picture 125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9001" cy="3923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REPORTER</w:t>
                            </w:r>
                          </w:p>
                          <w:p w14:paraId="607895B6" w14:textId="77777777" w:rsidR="00296347" w:rsidRDefault="00296347" w:rsidP="00296347">
                            <w:pPr>
                              <w:jc w:val="both"/>
                            </w:pPr>
                          </w:p>
                          <w:p w14:paraId="0D144C59" w14:textId="77777777" w:rsidR="00296347" w:rsidRDefault="00296347" w:rsidP="00296347">
                            <w:pPr>
                              <w:jc w:val="both"/>
                            </w:pPr>
                            <w:r>
                              <w:t>Name:</w:t>
                            </w:r>
                          </w:p>
                          <w:p w14:paraId="5EC1B504" w14:textId="77777777" w:rsidR="00296347" w:rsidRDefault="00296347" w:rsidP="00296347">
                            <w:pPr>
                              <w:jc w:val="both"/>
                            </w:pPr>
                          </w:p>
                          <w:p w14:paraId="484A4D9E" w14:textId="77777777" w:rsidR="00296347" w:rsidRDefault="00296347" w:rsidP="00296347">
                            <w:pPr>
                              <w:jc w:val="both"/>
                            </w:pPr>
                            <w:r>
                              <w:t>Region: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State: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FF79DD" id="Rectangle 124" o:spid="_x0000_s1027" style="position:absolute;margin-left:0;margin-top:392.9pt;width:204pt;height:165.5pt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" fillcolor="white [3201]" strokecolor="#004a98 [3204]" strokeweight="1pt">
                <v:textbox>
                  <w:txbxContent>
                    <w:p w14:paraId="370BF311" w14:textId="77777777" w:rsidR="00296347" w:rsidRPr="00051AAA" w:rsidRDefault="00296347" w:rsidP="00296347">
                      <w:pPr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t xml:space="preserve"> </w:t>
                      </w:r>
                      <w:r w:rsidRPr="00051AAA">
                        <w:rPr>
                          <w:noProof/>
                        </w:rPr>
                        <w:drawing>
                          <wp:inline distT="0" distB="0" distL="0" distR="0" wp14:anchorId="65908734" wp14:editId="749FC9CD">
                            <wp:extent cx="469001" cy="392361"/>
                            <wp:effectExtent l="0" t="0" r="7620" b="8255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5" name="Picture 125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9001" cy="39236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REPORTER</w:t>
                      </w:r>
                    </w:p>
                    <w:p w14:paraId="607895B6" w14:textId="77777777" w:rsidR="00296347" w:rsidRDefault="00296347" w:rsidP="00296347">
                      <w:pPr>
                        <w:jc w:val="both"/>
                      </w:pPr>
                    </w:p>
                    <w:p w14:paraId="0D144C59" w14:textId="77777777" w:rsidR="00296347" w:rsidRDefault="00296347" w:rsidP="00296347">
                      <w:pPr>
                        <w:jc w:val="both"/>
                      </w:pPr>
                      <w:r>
                        <w:t>Name:</w:t>
                      </w:r>
                    </w:p>
                    <w:p w14:paraId="5EC1B504" w14:textId="77777777" w:rsidR="00296347" w:rsidRDefault="00296347" w:rsidP="00296347">
                      <w:pPr>
                        <w:jc w:val="both"/>
                      </w:pPr>
                    </w:p>
                    <w:p w14:paraId="484A4D9E" w14:textId="77777777" w:rsidR="00296347" w:rsidRDefault="00296347" w:rsidP="00296347">
                      <w:pPr>
                        <w:jc w:val="both"/>
                      </w:pPr>
                      <w:r>
                        <w:t>Region: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State: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606EBD" wp14:editId="27852DAA">
                <wp:simplePos x="0" y="0"/>
                <wp:positionH relativeFrom="margin">
                  <wp:posOffset>3148330</wp:posOffset>
                </wp:positionH>
                <wp:positionV relativeFrom="paragraph">
                  <wp:posOffset>2519680</wp:posOffset>
                </wp:positionV>
                <wp:extent cx="2590800" cy="2101850"/>
                <wp:effectExtent l="0" t="0" r="19050" b="1270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2101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DBD9A" w14:textId="77777777" w:rsidR="00296347" w:rsidRPr="00051AAA" w:rsidRDefault="00296347" w:rsidP="00296347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</w:t>
                            </w:r>
                            <w:r w:rsidRPr="00051AAA">
                              <w:rPr>
                                <w:noProof/>
                              </w:rPr>
                              <w:drawing>
                                <wp:inline distT="0" distB="0" distL="0" distR="0" wp14:anchorId="5860B9A6" wp14:editId="11BEEE3F">
                                  <wp:extent cx="469001" cy="477150"/>
                                  <wp:effectExtent l="0" t="0" r="762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3" name="Picture 123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9001" cy="477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TREASURER</w:t>
                            </w:r>
                          </w:p>
                          <w:p w14:paraId="772F87CC" w14:textId="77777777" w:rsidR="00296347" w:rsidRDefault="00296347" w:rsidP="00296347">
                            <w:pPr>
                              <w:jc w:val="both"/>
                            </w:pPr>
                          </w:p>
                          <w:p w14:paraId="7579888E" w14:textId="77777777" w:rsidR="00296347" w:rsidRDefault="00296347" w:rsidP="00296347">
                            <w:pPr>
                              <w:jc w:val="both"/>
                            </w:pPr>
                            <w:r>
                              <w:t>Name:</w:t>
                            </w:r>
                          </w:p>
                          <w:p w14:paraId="52789BB5" w14:textId="77777777" w:rsidR="00296347" w:rsidRDefault="00296347" w:rsidP="00296347">
                            <w:pPr>
                              <w:jc w:val="both"/>
                            </w:pPr>
                          </w:p>
                          <w:p w14:paraId="77FA4CC9" w14:textId="77777777" w:rsidR="00296347" w:rsidRDefault="00296347" w:rsidP="00296347">
                            <w:pPr>
                              <w:jc w:val="both"/>
                            </w:pPr>
                            <w:r>
                              <w:t>Region: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State: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606EBD" id="Rectangle 122" o:spid="_x0000_s1028" style="position:absolute;margin-left:247.9pt;margin-top:198.4pt;width:204pt;height:165.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" fillcolor="white [3201]" strokecolor="#004a98 [3204]" strokeweight="1pt">
                <v:textbox>
                  <w:txbxContent>
                    <w:p w14:paraId="310DBD9A" w14:textId="77777777" w:rsidR="00296347" w:rsidRPr="00051AAA" w:rsidRDefault="00296347" w:rsidP="00296347">
                      <w:pPr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t xml:space="preserve"> </w:t>
                      </w:r>
                      <w:r w:rsidRPr="00051AAA">
                        <w:rPr>
                          <w:noProof/>
                        </w:rPr>
                        <w:drawing>
                          <wp:inline distT="0" distB="0" distL="0" distR="0" wp14:anchorId="5860B9A6" wp14:editId="11BEEE3F">
                            <wp:extent cx="469001" cy="477150"/>
                            <wp:effectExtent l="0" t="0" r="762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3" name="Picture 123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9001" cy="4771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TREASURER</w:t>
                      </w:r>
                    </w:p>
                    <w:p w14:paraId="772F87CC" w14:textId="77777777" w:rsidR="00296347" w:rsidRDefault="00296347" w:rsidP="00296347">
                      <w:pPr>
                        <w:jc w:val="both"/>
                      </w:pPr>
                    </w:p>
                    <w:p w14:paraId="7579888E" w14:textId="77777777" w:rsidR="00296347" w:rsidRDefault="00296347" w:rsidP="00296347">
                      <w:pPr>
                        <w:jc w:val="both"/>
                      </w:pPr>
                      <w:r>
                        <w:t>Name:</w:t>
                      </w:r>
                    </w:p>
                    <w:p w14:paraId="52789BB5" w14:textId="77777777" w:rsidR="00296347" w:rsidRDefault="00296347" w:rsidP="00296347">
                      <w:pPr>
                        <w:jc w:val="both"/>
                      </w:pPr>
                    </w:p>
                    <w:p w14:paraId="77FA4CC9" w14:textId="77777777" w:rsidR="00296347" w:rsidRDefault="00296347" w:rsidP="00296347">
                      <w:pPr>
                        <w:jc w:val="both"/>
                      </w:pPr>
                      <w:r>
                        <w:t>Region: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State: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35A6E7" wp14:editId="1450C516">
                <wp:simplePos x="0" y="0"/>
                <wp:positionH relativeFrom="margin">
                  <wp:align>left</wp:align>
                </wp:positionH>
                <wp:positionV relativeFrom="paragraph">
                  <wp:posOffset>2538730</wp:posOffset>
                </wp:positionV>
                <wp:extent cx="2590800" cy="2101850"/>
                <wp:effectExtent l="0" t="0" r="19050" b="12700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2101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C6B1AA" w14:textId="77777777" w:rsidR="00296347" w:rsidRPr="00051AAA" w:rsidRDefault="00296347" w:rsidP="00296347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</w:t>
                            </w:r>
                            <w:r w:rsidRPr="00051AAA">
                              <w:rPr>
                                <w:noProof/>
                              </w:rPr>
                              <w:drawing>
                                <wp:inline distT="0" distB="0" distL="0" distR="0" wp14:anchorId="7F067100" wp14:editId="352A1B5D">
                                  <wp:extent cx="629035" cy="471512"/>
                                  <wp:effectExtent l="0" t="0" r="0" b="5080"/>
                                  <wp:docPr id="59" name="Picture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3" name="Picture 113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6557" cy="477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51AAA">
                              <w:rPr>
                                <w:sz w:val="32"/>
                                <w:szCs w:val="32"/>
                              </w:rPr>
                              <w:t>VICE PRESIDENT</w:t>
                            </w:r>
                          </w:p>
                          <w:p w14:paraId="359AAB3D" w14:textId="77777777" w:rsidR="00296347" w:rsidRDefault="00296347" w:rsidP="00296347">
                            <w:pPr>
                              <w:jc w:val="both"/>
                            </w:pPr>
                          </w:p>
                          <w:p w14:paraId="09A80CE5" w14:textId="77777777" w:rsidR="00296347" w:rsidRDefault="00296347" w:rsidP="00296347">
                            <w:pPr>
                              <w:jc w:val="both"/>
                            </w:pPr>
                            <w:r>
                              <w:t>Name:</w:t>
                            </w:r>
                          </w:p>
                          <w:p w14:paraId="0F03567B" w14:textId="77777777" w:rsidR="00296347" w:rsidRDefault="00296347" w:rsidP="00296347">
                            <w:pPr>
                              <w:jc w:val="both"/>
                            </w:pPr>
                          </w:p>
                          <w:p w14:paraId="0E196362" w14:textId="77777777" w:rsidR="00296347" w:rsidRDefault="00296347" w:rsidP="00296347">
                            <w:pPr>
                              <w:jc w:val="both"/>
                            </w:pPr>
                            <w:r>
                              <w:t>Region: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State: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35A6E7" id="Rectangle 112" o:spid="_x0000_s1029" style="position:absolute;margin-left:0;margin-top:199.9pt;width:204pt;height:165.5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" fillcolor="white [3201]" strokecolor="#004a98 [3204]" strokeweight="1pt">
                <v:textbox>
                  <w:txbxContent>
                    <w:p w14:paraId="64C6B1AA" w14:textId="77777777" w:rsidR="00296347" w:rsidRPr="00051AAA" w:rsidRDefault="00296347" w:rsidP="00296347">
                      <w:pPr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t xml:space="preserve"> </w:t>
                      </w:r>
                      <w:r w:rsidRPr="00051AAA">
                        <w:rPr>
                          <w:noProof/>
                        </w:rPr>
                        <w:drawing>
                          <wp:inline distT="0" distB="0" distL="0" distR="0" wp14:anchorId="7F067100" wp14:editId="352A1B5D">
                            <wp:extent cx="629035" cy="471512"/>
                            <wp:effectExtent l="0" t="0" r="0" b="5080"/>
                            <wp:docPr id="59" name="Picture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3" name="Picture 113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6557" cy="4771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51AAA">
                        <w:rPr>
                          <w:sz w:val="32"/>
                          <w:szCs w:val="32"/>
                        </w:rPr>
                        <w:t>VICE PRESIDENT</w:t>
                      </w:r>
                    </w:p>
                    <w:p w14:paraId="359AAB3D" w14:textId="77777777" w:rsidR="00296347" w:rsidRDefault="00296347" w:rsidP="00296347">
                      <w:pPr>
                        <w:jc w:val="both"/>
                      </w:pPr>
                    </w:p>
                    <w:p w14:paraId="09A80CE5" w14:textId="77777777" w:rsidR="00296347" w:rsidRDefault="00296347" w:rsidP="00296347">
                      <w:pPr>
                        <w:jc w:val="both"/>
                      </w:pPr>
                      <w:r>
                        <w:t>Name:</w:t>
                      </w:r>
                    </w:p>
                    <w:p w14:paraId="0F03567B" w14:textId="77777777" w:rsidR="00296347" w:rsidRDefault="00296347" w:rsidP="00296347">
                      <w:pPr>
                        <w:jc w:val="both"/>
                      </w:pPr>
                    </w:p>
                    <w:p w14:paraId="0E196362" w14:textId="77777777" w:rsidR="00296347" w:rsidRDefault="00296347" w:rsidP="00296347">
                      <w:pPr>
                        <w:jc w:val="both"/>
                      </w:pPr>
                      <w:r>
                        <w:t>Region: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State: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A5964F" wp14:editId="6084532D">
                <wp:simplePos x="0" y="0"/>
                <wp:positionH relativeFrom="margin">
                  <wp:posOffset>3149600</wp:posOffset>
                </wp:positionH>
                <wp:positionV relativeFrom="paragraph">
                  <wp:posOffset>49530</wp:posOffset>
                </wp:positionV>
                <wp:extent cx="2590800" cy="2101850"/>
                <wp:effectExtent l="0" t="0" r="19050" b="12700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2101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689D1F" w14:textId="77777777" w:rsidR="00296347" w:rsidRPr="00051AAA" w:rsidRDefault="00296347" w:rsidP="00296347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</w:t>
                            </w:r>
                            <w:r w:rsidRPr="00051AAA">
                              <w:rPr>
                                <w:noProof/>
                              </w:rPr>
                              <w:drawing>
                                <wp:inline distT="0" distB="0" distL="0" distR="0" wp14:anchorId="31FE6F98" wp14:editId="090BD903">
                                  <wp:extent cx="844550" cy="539750"/>
                                  <wp:effectExtent l="0" t="0" r="0" b="0"/>
                                  <wp:docPr id="60" name="Picture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1" name="Picture 121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9007" cy="5425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SECRETARY</w:t>
                            </w:r>
                          </w:p>
                          <w:p w14:paraId="67607C09" w14:textId="77777777" w:rsidR="00296347" w:rsidRDefault="00296347" w:rsidP="00296347">
                            <w:pPr>
                              <w:jc w:val="both"/>
                            </w:pPr>
                          </w:p>
                          <w:p w14:paraId="7B8353EF" w14:textId="77777777" w:rsidR="00296347" w:rsidRDefault="00296347" w:rsidP="00296347">
                            <w:pPr>
                              <w:jc w:val="both"/>
                            </w:pPr>
                            <w:r>
                              <w:t>Name:</w:t>
                            </w:r>
                          </w:p>
                          <w:p w14:paraId="783802E3" w14:textId="77777777" w:rsidR="00296347" w:rsidRDefault="00296347" w:rsidP="00296347">
                            <w:pPr>
                              <w:jc w:val="both"/>
                            </w:pPr>
                          </w:p>
                          <w:p w14:paraId="17D3C377" w14:textId="77777777" w:rsidR="00296347" w:rsidRDefault="00296347" w:rsidP="00296347">
                            <w:pPr>
                              <w:jc w:val="both"/>
                            </w:pPr>
                            <w:r>
                              <w:t>Region: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State: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A5964F" id="Rectangle 119" o:spid="_x0000_s1030" style="position:absolute;margin-left:248pt;margin-top:3.9pt;width:204pt;height:165.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" fillcolor="white [3201]" strokecolor="#004a98 [3204]" strokeweight="1pt">
                <v:textbox>
                  <w:txbxContent>
                    <w:p w14:paraId="2B689D1F" w14:textId="77777777" w:rsidR="00296347" w:rsidRPr="00051AAA" w:rsidRDefault="00296347" w:rsidP="00296347">
                      <w:pPr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t xml:space="preserve"> </w:t>
                      </w:r>
                      <w:r w:rsidRPr="00051AAA">
                        <w:rPr>
                          <w:noProof/>
                        </w:rPr>
                        <w:drawing>
                          <wp:inline distT="0" distB="0" distL="0" distR="0" wp14:anchorId="31FE6F98" wp14:editId="090BD903">
                            <wp:extent cx="844550" cy="539750"/>
                            <wp:effectExtent l="0" t="0" r="0" b="0"/>
                            <wp:docPr id="60" name="Picture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1" name="Picture 121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9007" cy="54259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32"/>
                          <w:szCs w:val="32"/>
                        </w:rPr>
                        <w:t>SECRETARY</w:t>
                      </w:r>
                    </w:p>
                    <w:p w14:paraId="67607C09" w14:textId="77777777" w:rsidR="00296347" w:rsidRDefault="00296347" w:rsidP="00296347">
                      <w:pPr>
                        <w:jc w:val="both"/>
                      </w:pPr>
                    </w:p>
                    <w:p w14:paraId="7B8353EF" w14:textId="77777777" w:rsidR="00296347" w:rsidRDefault="00296347" w:rsidP="00296347">
                      <w:pPr>
                        <w:jc w:val="both"/>
                      </w:pPr>
                      <w:r>
                        <w:t>Name:</w:t>
                      </w:r>
                    </w:p>
                    <w:p w14:paraId="783802E3" w14:textId="77777777" w:rsidR="00296347" w:rsidRDefault="00296347" w:rsidP="00296347">
                      <w:pPr>
                        <w:jc w:val="both"/>
                      </w:pPr>
                    </w:p>
                    <w:p w14:paraId="17D3C377" w14:textId="77777777" w:rsidR="00296347" w:rsidRDefault="00296347" w:rsidP="00296347">
                      <w:pPr>
                        <w:jc w:val="both"/>
                      </w:pPr>
                      <w:r>
                        <w:t>Region: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State: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F77D690" wp14:editId="436F3DC3">
                <wp:simplePos x="0" y="0"/>
                <wp:positionH relativeFrom="column">
                  <wp:posOffset>-7620</wp:posOffset>
                </wp:positionH>
                <wp:positionV relativeFrom="paragraph">
                  <wp:posOffset>49530</wp:posOffset>
                </wp:positionV>
                <wp:extent cx="2590800" cy="2101850"/>
                <wp:effectExtent l="0" t="0" r="19050" b="1270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2101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9103CF" w14:textId="77777777" w:rsidR="00296347" w:rsidRPr="00051AAA" w:rsidRDefault="00296347" w:rsidP="00296347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</w:t>
                            </w:r>
                            <w:r w:rsidRPr="00051AAA">
                              <w:rPr>
                                <w:noProof/>
                              </w:rPr>
                              <w:drawing>
                                <wp:inline distT="0" distB="0" distL="0" distR="0" wp14:anchorId="73D21606" wp14:editId="5DA3DA44">
                                  <wp:extent cx="673100" cy="532572"/>
                                  <wp:effectExtent l="0" t="0" r="0" b="1270"/>
                                  <wp:docPr id="61" name="Picture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3"/>
                                          <a:srcRect l="13259" t="11905" r="671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6579" cy="5432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ab/>
                            </w:r>
                            <w:r w:rsidRPr="00051AAA">
                              <w:rPr>
                                <w:sz w:val="32"/>
                                <w:szCs w:val="32"/>
                              </w:rPr>
                              <w:t>PRESIDENT</w:t>
                            </w:r>
                          </w:p>
                          <w:p w14:paraId="244BED20" w14:textId="77777777" w:rsidR="00296347" w:rsidRDefault="00296347" w:rsidP="00296347">
                            <w:pPr>
                              <w:jc w:val="both"/>
                            </w:pPr>
                          </w:p>
                          <w:p w14:paraId="0FD49EB3" w14:textId="77777777" w:rsidR="00296347" w:rsidRDefault="00296347" w:rsidP="00296347">
                            <w:pPr>
                              <w:jc w:val="both"/>
                            </w:pPr>
                            <w:r>
                              <w:t>Name:</w:t>
                            </w:r>
                          </w:p>
                          <w:p w14:paraId="6AD8E3BC" w14:textId="77777777" w:rsidR="00296347" w:rsidRDefault="00296347" w:rsidP="00296347">
                            <w:pPr>
                              <w:jc w:val="both"/>
                            </w:pPr>
                          </w:p>
                          <w:p w14:paraId="1DA591AB" w14:textId="77777777" w:rsidR="00296347" w:rsidRDefault="00296347" w:rsidP="00296347">
                            <w:pPr>
                              <w:jc w:val="both"/>
                            </w:pPr>
                            <w:r>
                              <w:t>Region: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State: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77D690" id="Rectangle 109" o:spid="_x0000_s1031" style="position:absolute;margin-left:-.6pt;margin-top:3.9pt;width:204pt;height:165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" fillcolor="white [3201]" strokecolor="#004a98 [3204]" strokeweight="1pt">
                <v:textbox>
                  <w:txbxContent>
                    <w:p w14:paraId="269103CF" w14:textId="77777777" w:rsidR="00296347" w:rsidRPr="00051AAA" w:rsidRDefault="00296347" w:rsidP="00296347">
                      <w:pPr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t xml:space="preserve"> </w:t>
                      </w:r>
                      <w:r w:rsidRPr="00051AAA">
                        <w:rPr>
                          <w:noProof/>
                        </w:rPr>
                        <w:drawing>
                          <wp:inline distT="0" distB="0" distL="0" distR="0" wp14:anchorId="73D21606" wp14:editId="5DA3DA44">
                            <wp:extent cx="673100" cy="532572"/>
                            <wp:effectExtent l="0" t="0" r="0" b="1270"/>
                            <wp:docPr id="61" name="Picture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3"/>
                                    <a:srcRect l="13259" t="11905" r="671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86579" cy="54323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ab/>
                      </w:r>
                      <w:r w:rsidRPr="00051AAA">
                        <w:rPr>
                          <w:sz w:val="32"/>
                          <w:szCs w:val="32"/>
                        </w:rPr>
                        <w:t>PRESIDENT</w:t>
                      </w:r>
                    </w:p>
                    <w:p w14:paraId="244BED20" w14:textId="77777777" w:rsidR="00296347" w:rsidRDefault="00296347" w:rsidP="00296347">
                      <w:pPr>
                        <w:jc w:val="both"/>
                      </w:pPr>
                    </w:p>
                    <w:p w14:paraId="0FD49EB3" w14:textId="77777777" w:rsidR="00296347" w:rsidRDefault="00296347" w:rsidP="00296347">
                      <w:pPr>
                        <w:jc w:val="both"/>
                      </w:pPr>
                      <w:r>
                        <w:t>Name:</w:t>
                      </w:r>
                    </w:p>
                    <w:p w14:paraId="6AD8E3BC" w14:textId="77777777" w:rsidR="00296347" w:rsidRDefault="00296347" w:rsidP="00296347">
                      <w:pPr>
                        <w:jc w:val="both"/>
                      </w:pPr>
                    </w:p>
                    <w:p w14:paraId="1DA591AB" w14:textId="77777777" w:rsidR="00296347" w:rsidRDefault="00296347" w:rsidP="00296347">
                      <w:pPr>
                        <w:jc w:val="both"/>
                      </w:pPr>
                      <w:r>
                        <w:t>Region: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State:</w:t>
                      </w:r>
                    </w:p>
                  </w:txbxContent>
                </v:textbox>
              </v:rect>
            </w:pict>
          </mc:Fallback>
        </mc:AlternateContent>
      </w:r>
    </w:p>
    <w:p w14:paraId="72795DA2" w14:textId="77777777" w:rsidR="00296347" w:rsidRPr="0096287B" w:rsidRDefault="00296347" w:rsidP="00296347">
      <w:pPr>
        <w:rPr>
          <w:lang w:val="en-US"/>
        </w:rPr>
      </w:pPr>
    </w:p>
    <w:p w14:paraId="3509FE26" w14:textId="77777777" w:rsidR="00296347" w:rsidRPr="0096287B" w:rsidRDefault="00296347" w:rsidP="00296347">
      <w:pPr>
        <w:rPr>
          <w:lang w:val="en-US"/>
        </w:rPr>
      </w:pPr>
    </w:p>
    <w:p w14:paraId="5B67B9AA" w14:textId="77777777" w:rsidR="00296347" w:rsidRPr="0096287B" w:rsidRDefault="00296347" w:rsidP="00296347">
      <w:pPr>
        <w:rPr>
          <w:lang w:val="en-US"/>
        </w:rPr>
      </w:pPr>
    </w:p>
    <w:p w14:paraId="354AA200" w14:textId="77777777" w:rsidR="00296347" w:rsidRPr="0096287B" w:rsidRDefault="00296347" w:rsidP="00296347">
      <w:pPr>
        <w:rPr>
          <w:lang w:val="en-US"/>
        </w:rPr>
      </w:pPr>
    </w:p>
    <w:p w14:paraId="0B359B6A" w14:textId="77777777" w:rsidR="00296347" w:rsidRPr="0096287B" w:rsidRDefault="00296347" w:rsidP="00296347">
      <w:pPr>
        <w:rPr>
          <w:lang w:val="en-US"/>
        </w:rPr>
      </w:pPr>
    </w:p>
    <w:p w14:paraId="2297FAF1" w14:textId="77777777" w:rsidR="00296347" w:rsidRPr="0096287B" w:rsidRDefault="00296347" w:rsidP="00296347">
      <w:pPr>
        <w:rPr>
          <w:lang w:val="en-US"/>
        </w:rPr>
      </w:pPr>
    </w:p>
    <w:p w14:paraId="3B82A354" w14:textId="77777777" w:rsidR="00296347" w:rsidRPr="0096287B" w:rsidRDefault="00296347" w:rsidP="00296347">
      <w:pPr>
        <w:rPr>
          <w:lang w:val="en-US"/>
        </w:rPr>
      </w:pPr>
    </w:p>
    <w:p w14:paraId="1DC094B3" w14:textId="77777777" w:rsidR="00296347" w:rsidRPr="0096287B" w:rsidRDefault="00296347" w:rsidP="00296347">
      <w:pPr>
        <w:rPr>
          <w:lang w:val="en-US"/>
        </w:rPr>
      </w:pPr>
    </w:p>
    <w:p w14:paraId="00155FF0" w14:textId="77777777" w:rsidR="00296347" w:rsidRPr="0096287B" w:rsidRDefault="00296347" w:rsidP="00296347">
      <w:pPr>
        <w:rPr>
          <w:lang w:val="en-US"/>
        </w:rPr>
      </w:pPr>
    </w:p>
    <w:p w14:paraId="4F0E238C" w14:textId="77777777" w:rsidR="00296347" w:rsidRPr="0096287B" w:rsidRDefault="00296347" w:rsidP="00296347">
      <w:pPr>
        <w:rPr>
          <w:lang w:val="en-US"/>
        </w:rPr>
      </w:pPr>
    </w:p>
    <w:p w14:paraId="6C7695E3" w14:textId="77777777" w:rsidR="00296347" w:rsidRPr="0096287B" w:rsidRDefault="00296347" w:rsidP="00296347">
      <w:pPr>
        <w:rPr>
          <w:lang w:val="en-US"/>
        </w:rPr>
      </w:pPr>
    </w:p>
    <w:p w14:paraId="1C611FC0" w14:textId="77777777" w:rsidR="00296347" w:rsidRPr="0096287B" w:rsidRDefault="00296347" w:rsidP="00296347">
      <w:pPr>
        <w:rPr>
          <w:lang w:val="en-US"/>
        </w:rPr>
      </w:pPr>
    </w:p>
    <w:p w14:paraId="550BCD02" w14:textId="77777777" w:rsidR="00296347" w:rsidRPr="0096287B" w:rsidRDefault="00296347" w:rsidP="00296347">
      <w:pPr>
        <w:rPr>
          <w:lang w:val="en-US"/>
        </w:rPr>
      </w:pPr>
    </w:p>
    <w:p w14:paraId="40C4B1C6" w14:textId="77777777" w:rsidR="00296347" w:rsidRPr="0096287B" w:rsidRDefault="00296347" w:rsidP="00296347">
      <w:pPr>
        <w:rPr>
          <w:lang w:val="en-US"/>
        </w:rPr>
      </w:pPr>
    </w:p>
    <w:p w14:paraId="54E4CFEC" w14:textId="77777777" w:rsidR="00296347" w:rsidRPr="0096287B" w:rsidRDefault="00296347" w:rsidP="00296347">
      <w:pPr>
        <w:rPr>
          <w:lang w:val="en-US"/>
        </w:rPr>
      </w:pPr>
    </w:p>
    <w:p w14:paraId="69096627" w14:textId="77777777" w:rsidR="00296347" w:rsidRPr="0096287B" w:rsidRDefault="00296347" w:rsidP="00296347">
      <w:pPr>
        <w:rPr>
          <w:lang w:val="en-US"/>
        </w:rPr>
      </w:pPr>
    </w:p>
    <w:p w14:paraId="28A0C2B5" w14:textId="77777777" w:rsidR="00296347" w:rsidRPr="0096287B" w:rsidRDefault="00296347" w:rsidP="00296347">
      <w:pPr>
        <w:rPr>
          <w:lang w:val="en-US"/>
        </w:rPr>
      </w:pPr>
    </w:p>
    <w:p w14:paraId="3A5A59BE" w14:textId="77777777" w:rsidR="00296347" w:rsidRPr="0096287B" w:rsidRDefault="00296347" w:rsidP="00296347">
      <w:pPr>
        <w:rPr>
          <w:lang w:val="en-US"/>
        </w:rPr>
      </w:pPr>
    </w:p>
    <w:p w14:paraId="3731AC82" w14:textId="77777777" w:rsidR="00296347" w:rsidRPr="0096287B" w:rsidRDefault="00296347" w:rsidP="00296347">
      <w:pPr>
        <w:rPr>
          <w:lang w:val="en-US"/>
        </w:rPr>
      </w:pPr>
    </w:p>
    <w:p w14:paraId="07B3D2F1" w14:textId="77777777" w:rsidR="00296347" w:rsidRPr="0096287B" w:rsidRDefault="00296347" w:rsidP="00296347">
      <w:pPr>
        <w:rPr>
          <w:lang w:val="en-US"/>
        </w:rPr>
      </w:pPr>
    </w:p>
    <w:p w14:paraId="18B0279E" w14:textId="77777777" w:rsidR="00296347" w:rsidRPr="0096287B" w:rsidRDefault="00296347" w:rsidP="00296347">
      <w:pPr>
        <w:rPr>
          <w:lang w:val="en-US"/>
        </w:rPr>
      </w:pPr>
    </w:p>
    <w:p w14:paraId="38EC977D" w14:textId="77777777" w:rsidR="00296347" w:rsidRPr="0096287B" w:rsidRDefault="00296347" w:rsidP="00296347">
      <w:pPr>
        <w:rPr>
          <w:lang w:val="en-US"/>
        </w:rPr>
      </w:pPr>
    </w:p>
    <w:p w14:paraId="677C6E00" w14:textId="77777777" w:rsidR="00296347" w:rsidRPr="0096287B" w:rsidRDefault="00296347" w:rsidP="00296347">
      <w:pPr>
        <w:rPr>
          <w:lang w:val="en-US"/>
        </w:rPr>
      </w:pPr>
    </w:p>
    <w:p w14:paraId="2B94DCCE" w14:textId="77777777" w:rsidR="00296347" w:rsidRPr="0096287B" w:rsidRDefault="00296347" w:rsidP="00296347">
      <w:pPr>
        <w:rPr>
          <w:lang w:val="en-US"/>
        </w:rPr>
      </w:pPr>
    </w:p>
    <w:p w14:paraId="08E78668" w14:textId="77777777" w:rsidR="00296347" w:rsidRPr="0096287B" w:rsidRDefault="00296347" w:rsidP="00296347">
      <w:pPr>
        <w:rPr>
          <w:lang w:val="en-US"/>
        </w:rPr>
      </w:pPr>
    </w:p>
    <w:p w14:paraId="351C06C5" w14:textId="77777777" w:rsidR="00296347" w:rsidRPr="0096287B" w:rsidRDefault="00296347" w:rsidP="00296347">
      <w:pPr>
        <w:rPr>
          <w:lang w:val="en-US"/>
        </w:rPr>
      </w:pPr>
    </w:p>
    <w:p w14:paraId="5BA25D2C" w14:textId="20910683" w:rsidR="002E4ABB" w:rsidRPr="00296347" w:rsidRDefault="002E4ABB" w:rsidP="00296347"/>
    <w:sectPr w:rsidR="002E4ABB" w:rsidRPr="00296347" w:rsidSect="00CB1A3F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C1B70" w14:textId="77777777" w:rsidR="00CB1A3F" w:rsidRDefault="00CB1A3F" w:rsidP="00E974FE">
      <w:pPr>
        <w:spacing w:after="0" w:line="240" w:lineRule="auto"/>
      </w:pPr>
      <w:r>
        <w:separator/>
      </w:r>
    </w:p>
  </w:endnote>
  <w:endnote w:type="continuationSeparator" w:id="0">
    <w:p w14:paraId="2F3D00C6" w14:textId="77777777" w:rsidR="00CB1A3F" w:rsidRDefault="00CB1A3F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altName w:val="Calibri"/>
    <w:panose1 w:val="02000505000000020004"/>
    <w:charset w:val="00"/>
    <w:family w:val="auto"/>
    <w:pitch w:val="variable"/>
    <w:sig w:usb0="8000002F" w:usb1="4000204A" w:usb2="00000000" w:usb3="00000000" w:csb0="00000001" w:csb1="00000000"/>
    <w:embedRegular r:id="rId1" w:fontKey="{65D817D0-227B-4382-AC41-92C87DBA7B3A}"/>
    <w:embedBold r:id="rId2" w:fontKey="{ABDD7373-C1A5-406D-8EBE-893A0154410C}"/>
    <w:embedItalic r:id="rId3" w:fontKey="{10DBDA9D-E42A-431A-9572-4F7D78FC139A}"/>
  </w:font>
  <w:font w:name="Anton">
    <w:altName w:val="Calibri"/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52585B16-EAD0-48E9-AAC1-9DA82006378D}"/>
    <w:embedBold r:id="rId5" w:fontKey="{ADFBC729-4046-4A62-AF9D-701FE7D2CCE4}"/>
    <w:embedItalic r:id="rId6" w:fontKey="{2BD1A6FC-489D-4F83-8AAC-030C894F63A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78EE1A42-DE56-423B-AB02-93D77737D85F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17E26F0F-6D67-4FCA-A70D-C681EB72052F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39DA0713-6807-4F6C-8E4A-0BE63583468E}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D1BA288" wp14:editId="4836FD91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15076B" id="Rectangle 7" o:spid="_x0000_s1026" style="position:absolute;margin-left:-18pt;margin-top:743.25pt;width:9in;height:10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69F0AC3E" wp14:editId="510CBCC2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EA4079" id="Rectangle 5" o:spid="_x0000_s1026" style="position:absolute;margin-left:-1.5pt;margin-top:748.5pt;width:628.5pt;height:96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D5798" w14:textId="77777777" w:rsidR="00CB1A3F" w:rsidRDefault="00CB1A3F" w:rsidP="00E974FE">
      <w:pPr>
        <w:spacing w:after="0" w:line="240" w:lineRule="auto"/>
      </w:pPr>
      <w:r>
        <w:separator/>
      </w:r>
    </w:p>
  </w:footnote>
  <w:footnote w:type="continuationSeparator" w:id="0">
    <w:p w14:paraId="320159B5" w14:textId="77777777" w:rsidR="00CB1A3F" w:rsidRDefault="00CB1A3F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82F5258" wp14:editId="4A76FD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1E995D6" wp14:editId="09261281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635335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A09796" wp14:editId="6FE41C3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08B42D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0AA8C6E" wp14:editId="29DA08E4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66432" behindDoc="1" locked="0" layoutInCell="1" allowOverlap="1" wp14:anchorId="2C93DDC2" wp14:editId="3FAF3308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F458A0B" wp14:editId="69CD98C4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599581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F6A9011" wp14:editId="06258F2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A434AB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1" type="#_x0000_t75" style="width:12.7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5"/>
  </w:num>
  <w:num w:numId="2">
    <w:abstractNumId w:val="18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11"/>
  </w:num>
  <w:num w:numId="16">
    <w:abstractNumId w:val="14"/>
  </w:num>
  <w:num w:numId="17">
    <w:abstractNumId w:val="12"/>
  </w:num>
  <w:num w:numId="18">
    <w:abstractNumId w:val="16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96347"/>
    <w:rsid w:val="002D1439"/>
    <w:rsid w:val="002E4ABB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03F8D"/>
    <w:rsid w:val="006F45AE"/>
    <w:rsid w:val="007208D7"/>
    <w:rsid w:val="00740B4F"/>
    <w:rsid w:val="0078444E"/>
    <w:rsid w:val="0079024C"/>
    <w:rsid w:val="007937F4"/>
    <w:rsid w:val="007B2573"/>
    <w:rsid w:val="007E01A1"/>
    <w:rsid w:val="008421CB"/>
    <w:rsid w:val="00884AD3"/>
    <w:rsid w:val="00995841"/>
    <w:rsid w:val="009B007B"/>
    <w:rsid w:val="00A67E6D"/>
    <w:rsid w:val="00AC0609"/>
    <w:rsid w:val="00AC4763"/>
    <w:rsid w:val="00B73261"/>
    <w:rsid w:val="00C05B76"/>
    <w:rsid w:val="00C10B54"/>
    <w:rsid w:val="00C43A64"/>
    <w:rsid w:val="00C65667"/>
    <w:rsid w:val="00C82B7A"/>
    <w:rsid w:val="00CA4A0C"/>
    <w:rsid w:val="00CB1A3F"/>
    <w:rsid w:val="00CC278D"/>
    <w:rsid w:val="00CC2A08"/>
    <w:rsid w:val="00CE11D5"/>
    <w:rsid w:val="00D27E09"/>
    <w:rsid w:val="00E402FE"/>
    <w:rsid w:val="00E55329"/>
    <w:rsid w:val="00E80D18"/>
    <w:rsid w:val="00E87B95"/>
    <w:rsid w:val="00E974FE"/>
    <w:rsid w:val="00EC27BF"/>
    <w:rsid w:val="00ED2C7B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12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347"/>
  </w:style>
  <w:style w:type="paragraph" w:styleId="Heading1">
    <w:name w:val="heading 1"/>
    <w:basedOn w:val="Normal"/>
    <w:next w:val="Normal"/>
    <w:link w:val="Heading1Char"/>
    <w:uiPriority w:val="9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normaltextrun">
    <w:name w:val="normaltextrun"/>
    <w:basedOn w:val="DefaultParagraphFont"/>
    <w:rsid w:val="00A67E6D"/>
  </w:style>
  <w:style w:type="character" w:customStyle="1" w:styleId="eop">
    <w:name w:val="eop"/>
    <w:basedOn w:val="DefaultParagraphFont"/>
    <w:rsid w:val="00A67E6D"/>
  </w:style>
  <w:style w:type="paragraph" w:customStyle="1" w:styleId="BodyCopy">
    <w:name w:val="Body Copy"/>
    <w:basedOn w:val="Normal"/>
    <w:qFormat/>
    <w:rsid w:val="00CC2A08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Weinrich, Ashli</cp:lastModifiedBy>
  <cp:revision>2</cp:revision>
  <dcterms:created xsi:type="dcterms:W3CDTF">2020-09-30T22:33:00Z</dcterms:created>
  <dcterms:modified xsi:type="dcterms:W3CDTF">2020-09-30T22:33:00Z</dcterms:modified>
</cp:coreProperties>
</file>