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C7BA" w14:textId="77777777" w:rsidR="00FF150A" w:rsidRPr="0096287B" w:rsidRDefault="00FF150A" w:rsidP="00FF150A">
      <w:pPr>
        <w:pStyle w:val="Title"/>
        <w:rPr>
          <w:lang w:val="en-US"/>
        </w:rPr>
      </w:pPr>
      <w:bookmarkStart w:id="0" w:name="noteam"/>
      <w:r w:rsidRPr="0096287B">
        <w:rPr>
          <w:lang w:val="en-US"/>
        </w:rPr>
        <w:t>Get to KNow the 202</w:t>
      </w:r>
      <w:r>
        <w:rPr>
          <w:lang w:val="en-US"/>
        </w:rPr>
        <w:t>1</w:t>
      </w:r>
      <w:r w:rsidRPr="0096287B">
        <w:rPr>
          <w:lang w:val="en-US"/>
        </w:rPr>
        <w:t>-2</w:t>
      </w:r>
      <w:r>
        <w:rPr>
          <w:lang w:val="en-US"/>
        </w:rPr>
        <w:t>2</w:t>
      </w:r>
      <w:r w:rsidRPr="0096287B">
        <w:rPr>
          <w:lang w:val="en-US"/>
        </w:rPr>
        <w:t xml:space="preserve"> National FFA Officers</w:t>
      </w:r>
    </w:p>
    <w:bookmarkEnd w:id="0"/>
    <w:p w14:paraId="6E1111D2" w14:textId="77777777" w:rsidR="00FF150A" w:rsidRPr="0096287B" w:rsidRDefault="00FF150A" w:rsidP="00FF150A">
      <w:pPr>
        <w:rPr>
          <w:lang w:val="en-US"/>
        </w:rPr>
      </w:pPr>
      <w:r w:rsidRPr="0096287B">
        <w:rPr>
          <w:lang w:val="en-US"/>
        </w:rPr>
        <w:t xml:space="preserve">Directions: Once the new officer team is announced on October </w:t>
      </w:r>
      <w:r>
        <w:rPr>
          <w:lang w:val="en-US"/>
        </w:rPr>
        <w:t>30</w:t>
      </w:r>
      <w:r w:rsidRPr="0096287B">
        <w:rPr>
          <w:lang w:val="en-US"/>
        </w:rPr>
        <w:t>, research and fill out the information below.</w:t>
      </w:r>
    </w:p>
    <w:p w14:paraId="1FE58AAB" w14:textId="77777777" w:rsidR="00FF150A" w:rsidRPr="0096287B" w:rsidRDefault="00FF150A" w:rsidP="00FF150A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A60767" wp14:editId="0C76E1E6">
                <wp:simplePos x="0" y="0"/>
                <wp:positionH relativeFrom="margin">
                  <wp:posOffset>3192780</wp:posOffset>
                </wp:positionH>
                <wp:positionV relativeFrom="paragraph">
                  <wp:posOffset>4983480</wp:posOffset>
                </wp:positionV>
                <wp:extent cx="2590800" cy="2101850"/>
                <wp:effectExtent l="0" t="0" r="19050" b="1270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116F7" w14:textId="77777777" w:rsidR="00FF150A" w:rsidRPr="00051AAA" w:rsidRDefault="00FF150A" w:rsidP="00FF150A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0F9C986D" wp14:editId="059052E9">
                                  <wp:extent cx="638925" cy="431800"/>
                                  <wp:effectExtent l="0" t="0" r="8890" b="635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" name="Picture 210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173" cy="4353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SENTINEL</w:t>
                            </w:r>
                          </w:p>
                          <w:p w14:paraId="0AAAE2FE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58D2D4E8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2B3EAFAF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1EE69987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60767" id="Rectangle 197" o:spid="_x0000_s1026" style="position:absolute;margin-left:251.4pt;margin-top:392.4pt;width:204pt;height:165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" fillcolor="white [3201]" strokecolor="#004a98 [3204]" strokeweight="1pt">
                <v:textbox>
                  <w:txbxContent>
                    <w:p w14:paraId="601116F7" w14:textId="77777777" w:rsidR="00FF150A" w:rsidRPr="00051AAA" w:rsidRDefault="00FF150A" w:rsidP="00FF150A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0F9C986D" wp14:editId="059052E9">
                            <wp:extent cx="638925" cy="431800"/>
                            <wp:effectExtent l="0" t="0" r="8890" b="635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" name="Picture 210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173" cy="4353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SENTINEL</w:t>
                      </w:r>
                    </w:p>
                    <w:p w14:paraId="0AAAE2FE" w14:textId="77777777" w:rsidR="00FF150A" w:rsidRDefault="00FF150A" w:rsidP="00FF150A">
                      <w:pPr>
                        <w:jc w:val="both"/>
                      </w:pPr>
                    </w:p>
                    <w:p w14:paraId="58D2D4E8" w14:textId="77777777" w:rsidR="00FF150A" w:rsidRDefault="00FF150A" w:rsidP="00FF150A">
                      <w:pPr>
                        <w:jc w:val="both"/>
                      </w:pPr>
                      <w:r>
                        <w:t>Name:</w:t>
                      </w:r>
                    </w:p>
                    <w:p w14:paraId="2B3EAFAF" w14:textId="77777777" w:rsidR="00FF150A" w:rsidRDefault="00FF150A" w:rsidP="00FF150A">
                      <w:pPr>
                        <w:jc w:val="both"/>
                      </w:pPr>
                    </w:p>
                    <w:p w14:paraId="1EE69987" w14:textId="77777777" w:rsidR="00FF150A" w:rsidRDefault="00FF150A" w:rsidP="00FF150A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C4E21C" wp14:editId="672336CB">
                <wp:simplePos x="0" y="0"/>
                <wp:positionH relativeFrom="margin">
                  <wp:align>left</wp:align>
                </wp:positionH>
                <wp:positionV relativeFrom="paragraph">
                  <wp:posOffset>4989830</wp:posOffset>
                </wp:positionV>
                <wp:extent cx="2590800" cy="2101850"/>
                <wp:effectExtent l="0" t="0" r="19050" b="12700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968CC" w14:textId="77777777" w:rsidR="00FF150A" w:rsidRPr="00051AAA" w:rsidRDefault="00FF150A" w:rsidP="00FF150A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4BF277DD" wp14:editId="2FED24AA">
                                  <wp:extent cx="469001" cy="392361"/>
                                  <wp:effectExtent l="0" t="0" r="7620" b="8255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" name="Picture 12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001" cy="392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REPORTER</w:t>
                            </w:r>
                          </w:p>
                          <w:p w14:paraId="25C61DC6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3C70E93B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52B04E08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50AE5B54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C4E21C" id="Rectangle 124" o:spid="_x0000_s1027" style="position:absolute;margin-left:0;margin-top:392.9pt;width:204pt;height:165.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" fillcolor="white [3201]" strokecolor="#004a98 [3204]" strokeweight="1pt">
                <v:textbox>
                  <w:txbxContent>
                    <w:p w14:paraId="0CC968CC" w14:textId="77777777" w:rsidR="00FF150A" w:rsidRPr="00051AAA" w:rsidRDefault="00FF150A" w:rsidP="00FF150A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4BF277DD" wp14:editId="2FED24AA">
                            <wp:extent cx="469001" cy="392361"/>
                            <wp:effectExtent l="0" t="0" r="7620" b="8255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" name="Picture 12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001" cy="3923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REPORTER</w:t>
                      </w:r>
                    </w:p>
                    <w:p w14:paraId="25C61DC6" w14:textId="77777777" w:rsidR="00FF150A" w:rsidRDefault="00FF150A" w:rsidP="00FF150A">
                      <w:pPr>
                        <w:jc w:val="both"/>
                      </w:pPr>
                    </w:p>
                    <w:p w14:paraId="3C70E93B" w14:textId="77777777" w:rsidR="00FF150A" w:rsidRDefault="00FF150A" w:rsidP="00FF150A">
                      <w:pPr>
                        <w:jc w:val="both"/>
                      </w:pPr>
                      <w:r>
                        <w:t>Name:</w:t>
                      </w:r>
                    </w:p>
                    <w:p w14:paraId="52B04E08" w14:textId="77777777" w:rsidR="00FF150A" w:rsidRDefault="00FF150A" w:rsidP="00FF150A">
                      <w:pPr>
                        <w:jc w:val="both"/>
                      </w:pPr>
                    </w:p>
                    <w:p w14:paraId="50AE5B54" w14:textId="77777777" w:rsidR="00FF150A" w:rsidRDefault="00FF150A" w:rsidP="00FF150A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F9F5CB" wp14:editId="2C5743BD">
                <wp:simplePos x="0" y="0"/>
                <wp:positionH relativeFrom="margin">
                  <wp:posOffset>3148330</wp:posOffset>
                </wp:positionH>
                <wp:positionV relativeFrom="paragraph">
                  <wp:posOffset>2519680</wp:posOffset>
                </wp:positionV>
                <wp:extent cx="2590800" cy="2101850"/>
                <wp:effectExtent l="0" t="0" r="19050" b="1270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A45D42" w14:textId="77777777" w:rsidR="00FF150A" w:rsidRPr="00051AAA" w:rsidRDefault="00FF150A" w:rsidP="00FF150A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5882288F" wp14:editId="145AE0E0">
                                  <wp:extent cx="469001" cy="477150"/>
                                  <wp:effectExtent l="0" t="0" r="762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" name="Picture 123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001" cy="47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TREASURER</w:t>
                            </w:r>
                          </w:p>
                          <w:p w14:paraId="379A7C1A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3C97C417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254A8D9C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382758B0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9F5CB" id="Rectangle 122" o:spid="_x0000_s1028" style="position:absolute;margin-left:247.9pt;margin-top:198.4pt;width:204pt;height:165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" fillcolor="white [3201]" strokecolor="#004a98 [3204]" strokeweight="1pt">
                <v:textbox>
                  <w:txbxContent>
                    <w:p w14:paraId="37A45D42" w14:textId="77777777" w:rsidR="00FF150A" w:rsidRPr="00051AAA" w:rsidRDefault="00FF150A" w:rsidP="00FF150A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5882288F" wp14:editId="145AE0E0">
                            <wp:extent cx="469001" cy="477150"/>
                            <wp:effectExtent l="0" t="0" r="762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" name="Picture 12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001" cy="477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TREASURER</w:t>
                      </w:r>
                    </w:p>
                    <w:p w14:paraId="379A7C1A" w14:textId="77777777" w:rsidR="00FF150A" w:rsidRDefault="00FF150A" w:rsidP="00FF150A">
                      <w:pPr>
                        <w:jc w:val="both"/>
                      </w:pPr>
                    </w:p>
                    <w:p w14:paraId="3C97C417" w14:textId="77777777" w:rsidR="00FF150A" w:rsidRDefault="00FF150A" w:rsidP="00FF150A">
                      <w:pPr>
                        <w:jc w:val="both"/>
                      </w:pPr>
                      <w:r>
                        <w:t>Name:</w:t>
                      </w:r>
                    </w:p>
                    <w:p w14:paraId="254A8D9C" w14:textId="77777777" w:rsidR="00FF150A" w:rsidRDefault="00FF150A" w:rsidP="00FF150A">
                      <w:pPr>
                        <w:jc w:val="both"/>
                      </w:pPr>
                    </w:p>
                    <w:p w14:paraId="382758B0" w14:textId="77777777" w:rsidR="00FF150A" w:rsidRDefault="00FF150A" w:rsidP="00FF150A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CE7F14" wp14:editId="4EEDFECD">
                <wp:simplePos x="0" y="0"/>
                <wp:positionH relativeFrom="margin">
                  <wp:align>left</wp:align>
                </wp:positionH>
                <wp:positionV relativeFrom="paragraph">
                  <wp:posOffset>2538730</wp:posOffset>
                </wp:positionV>
                <wp:extent cx="2590800" cy="2101850"/>
                <wp:effectExtent l="0" t="0" r="19050" b="1270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1AC91" w14:textId="77777777" w:rsidR="00FF150A" w:rsidRPr="00051AAA" w:rsidRDefault="00FF150A" w:rsidP="00FF150A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7F3EE676" wp14:editId="2B1C48AF">
                                  <wp:extent cx="629035" cy="471512"/>
                                  <wp:effectExtent l="0" t="0" r="0" b="5080"/>
                                  <wp:docPr id="59" name="Pictur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" name="Picture 113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557" cy="47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51AAA">
                              <w:rPr>
                                <w:sz w:val="32"/>
                                <w:szCs w:val="32"/>
                              </w:rPr>
                              <w:t>VICE PRESIDENT</w:t>
                            </w:r>
                          </w:p>
                          <w:p w14:paraId="0CF6238D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59BE88DA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7D94E89C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54ACAB92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E7F14" id="Rectangle 112" o:spid="_x0000_s1029" style="position:absolute;margin-left:0;margin-top:199.9pt;width:204pt;height:165.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" fillcolor="white [3201]" strokecolor="#004a98 [3204]" strokeweight="1pt">
                <v:textbox>
                  <w:txbxContent>
                    <w:p w14:paraId="7D71AC91" w14:textId="77777777" w:rsidR="00FF150A" w:rsidRPr="00051AAA" w:rsidRDefault="00FF150A" w:rsidP="00FF150A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7F3EE676" wp14:editId="2B1C48AF">
                            <wp:extent cx="629035" cy="471512"/>
                            <wp:effectExtent l="0" t="0" r="0" b="5080"/>
                            <wp:docPr id="59" name="Pictur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" name="Picture 113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557" cy="477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51AAA">
                        <w:rPr>
                          <w:sz w:val="32"/>
                          <w:szCs w:val="32"/>
                        </w:rPr>
                        <w:t>VICE PRESIDENT</w:t>
                      </w:r>
                    </w:p>
                    <w:p w14:paraId="0CF6238D" w14:textId="77777777" w:rsidR="00FF150A" w:rsidRDefault="00FF150A" w:rsidP="00FF150A">
                      <w:pPr>
                        <w:jc w:val="both"/>
                      </w:pPr>
                    </w:p>
                    <w:p w14:paraId="59BE88DA" w14:textId="77777777" w:rsidR="00FF150A" w:rsidRDefault="00FF150A" w:rsidP="00FF150A">
                      <w:pPr>
                        <w:jc w:val="both"/>
                      </w:pPr>
                      <w:r>
                        <w:t>Name:</w:t>
                      </w:r>
                    </w:p>
                    <w:p w14:paraId="7D94E89C" w14:textId="77777777" w:rsidR="00FF150A" w:rsidRDefault="00FF150A" w:rsidP="00FF150A">
                      <w:pPr>
                        <w:jc w:val="both"/>
                      </w:pPr>
                    </w:p>
                    <w:p w14:paraId="54ACAB92" w14:textId="77777777" w:rsidR="00FF150A" w:rsidRDefault="00FF150A" w:rsidP="00FF150A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4E4D4" wp14:editId="22DB5124">
                <wp:simplePos x="0" y="0"/>
                <wp:positionH relativeFrom="margin">
                  <wp:posOffset>3149600</wp:posOffset>
                </wp:positionH>
                <wp:positionV relativeFrom="paragraph">
                  <wp:posOffset>49530</wp:posOffset>
                </wp:positionV>
                <wp:extent cx="2590800" cy="2101850"/>
                <wp:effectExtent l="0" t="0" r="19050" b="1270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D3950" w14:textId="77777777" w:rsidR="00FF150A" w:rsidRPr="00051AAA" w:rsidRDefault="00FF150A" w:rsidP="00FF150A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02831D2B" wp14:editId="7B02A002">
                                  <wp:extent cx="844550" cy="539750"/>
                                  <wp:effectExtent l="0" t="0" r="0" b="0"/>
                                  <wp:docPr id="60" name="Picture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" name="Picture 121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9007" cy="542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SECRETARY</w:t>
                            </w:r>
                          </w:p>
                          <w:p w14:paraId="372CA6CD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4707E050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14352EBD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574EBBAF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54E4D4" id="Rectangle 119" o:spid="_x0000_s1030" style="position:absolute;margin-left:248pt;margin-top:3.9pt;width:204pt;height:165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" fillcolor="white [3201]" strokecolor="#004a98 [3204]" strokeweight="1pt">
                <v:textbox>
                  <w:txbxContent>
                    <w:p w14:paraId="771D3950" w14:textId="77777777" w:rsidR="00FF150A" w:rsidRPr="00051AAA" w:rsidRDefault="00FF150A" w:rsidP="00FF150A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02831D2B" wp14:editId="7B02A002">
                            <wp:extent cx="844550" cy="539750"/>
                            <wp:effectExtent l="0" t="0" r="0" b="0"/>
                            <wp:docPr id="60" name="Picture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" name="Picture 121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9007" cy="5425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>SECRETARY</w:t>
                      </w:r>
                    </w:p>
                    <w:p w14:paraId="372CA6CD" w14:textId="77777777" w:rsidR="00FF150A" w:rsidRDefault="00FF150A" w:rsidP="00FF150A">
                      <w:pPr>
                        <w:jc w:val="both"/>
                      </w:pPr>
                    </w:p>
                    <w:p w14:paraId="4707E050" w14:textId="77777777" w:rsidR="00FF150A" w:rsidRDefault="00FF150A" w:rsidP="00FF150A">
                      <w:pPr>
                        <w:jc w:val="both"/>
                      </w:pPr>
                      <w:r>
                        <w:t>Name:</w:t>
                      </w:r>
                    </w:p>
                    <w:p w14:paraId="14352EBD" w14:textId="77777777" w:rsidR="00FF150A" w:rsidRDefault="00FF150A" w:rsidP="00FF150A">
                      <w:pPr>
                        <w:jc w:val="both"/>
                      </w:pPr>
                    </w:p>
                    <w:p w14:paraId="574EBBAF" w14:textId="77777777" w:rsidR="00FF150A" w:rsidRDefault="00FF150A" w:rsidP="00FF150A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4876D" wp14:editId="588C4706">
                <wp:simplePos x="0" y="0"/>
                <wp:positionH relativeFrom="column">
                  <wp:posOffset>-7620</wp:posOffset>
                </wp:positionH>
                <wp:positionV relativeFrom="paragraph">
                  <wp:posOffset>49530</wp:posOffset>
                </wp:positionV>
                <wp:extent cx="2590800" cy="2101850"/>
                <wp:effectExtent l="0" t="0" r="19050" b="1270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15F12" w14:textId="77777777" w:rsidR="00FF150A" w:rsidRPr="00051AAA" w:rsidRDefault="00FF150A" w:rsidP="00FF150A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51CD594D" wp14:editId="4DE7AE19">
                                  <wp:extent cx="673100" cy="532572"/>
                                  <wp:effectExtent l="0" t="0" r="0" b="1270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l="13259" t="11905" r="67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6579" cy="5432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Pr="00051AAA">
                              <w:rPr>
                                <w:sz w:val="32"/>
                                <w:szCs w:val="32"/>
                              </w:rPr>
                              <w:t>PRESIDENT</w:t>
                            </w:r>
                          </w:p>
                          <w:p w14:paraId="4B690723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17439C24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17C9BD10" w14:textId="77777777" w:rsidR="00FF150A" w:rsidRDefault="00FF150A" w:rsidP="00FF150A">
                            <w:pPr>
                              <w:jc w:val="both"/>
                            </w:pPr>
                          </w:p>
                          <w:p w14:paraId="3166DA31" w14:textId="77777777" w:rsidR="00FF150A" w:rsidRDefault="00FF150A" w:rsidP="00FF150A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4876D" id="Rectangle 109" o:spid="_x0000_s1031" style="position:absolute;margin-left:-.6pt;margin-top:3.9pt;width:204pt;height:16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" fillcolor="white [3201]" strokecolor="#004a98 [3204]" strokeweight="1pt">
                <v:textbox>
                  <w:txbxContent>
                    <w:p w14:paraId="2EC15F12" w14:textId="77777777" w:rsidR="00FF150A" w:rsidRPr="00051AAA" w:rsidRDefault="00FF150A" w:rsidP="00FF150A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51CD594D" wp14:editId="4DE7AE19">
                            <wp:extent cx="673100" cy="532572"/>
                            <wp:effectExtent l="0" t="0" r="0" b="1270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3"/>
                                    <a:srcRect l="13259" t="11905" r="67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86579" cy="54323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Pr="00051AAA">
                        <w:rPr>
                          <w:sz w:val="32"/>
                          <w:szCs w:val="32"/>
                        </w:rPr>
                        <w:t>PRESIDENT</w:t>
                      </w:r>
                    </w:p>
                    <w:p w14:paraId="4B690723" w14:textId="77777777" w:rsidR="00FF150A" w:rsidRDefault="00FF150A" w:rsidP="00FF150A">
                      <w:pPr>
                        <w:jc w:val="both"/>
                      </w:pPr>
                    </w:p>
                    <w:p w14:paraId="17439C24" w14:textId="77777777" w:rsidR="00FF150A" w:rsidRDefault="00FF150A" w:rsidP="00FF150A">
                      <w:pPr>
                        <w:jc w:val="both"/>
                      </w:pPr>
                      <w:r>
                        <w:t>Name:</w:t>
                      </w:r>
                    </w:p>
                    <w:p w14:paraId="17C9BD10" w14:textId="77777777" w:rsidR="00FF150A" w:rsidRDefault="00FF150A" w:rsidP="00FF150A">
                      <w:pPr>
                        <w:jc w:val="both"/>
                      </w:pPr>
                    </w:p>
                    <w:p w14:paraId="3166DA31" w14:textId="77777777" w:rsidR="00FF150A" w:rsidRDefault="00FF150A" w:rsidP="00FF150A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</v:rect>
            </w:pict>
          </mc:Fallback>
        </mc:AlternateContent>
      </w:r>
    </w:p>
    <w:p w14:paraId="440592D2" w14:textId="77777777" w:rsidR="00FF150A" w:rsidRPr="0096287B" w:rsidRDefault="00FF150A" w:rsidP="00FF150A">
      <w:pPr>
        <w:rPr>
          <w:lang w:val="en-US"/>
        </w:rPr>
      </w:pPr>
    </w:p>
    <w:p w14:paraId="24DE4DD2" w14:textId="77777777" w:rsidR="00FF150A" w:rsidRPr="0096287B" w:rsidRDefault="00FF150A" w:rsidP="00FF150A">
      <w:pPr>
        <w:rPr>
          <w:lang w:val="en-US"/>
        </w:rPr>
      </w:pPr>
    </w:p>
    <w:p w14:paraId="7F5C285C" w14:textId="77777777" w:rsidR="00FF150A" w:rsidRPr="0096287B" w:rsidRDefault="00FF150A" w:rsidP="00FF150A">
      <w:pPr>
        <w:rPr>
          <w:lang w:val="en-US"/>
        </w:rPr>
      </w:pPr>
    </w:p>
    <w:p w14:paraId="0D853EAC" w14:textId="77777777" w:rsidR="00FF150A" w:rsidRPr="0096287B" w:rsidRDefault="00FF150A" w:rsidP="00FF150A">
      <w:pPr>
        <w:rPr>
          <w:lang w:val="en-US"/>
        </w:rPr>
      </w:pPr>
    </w:p>
    <w:p w14:paraId="4BC1F9AA" w14:textId="77777777" w:rsidR="00FF150A" w:rsidRPr="0096287B" w:rsidRDefault="00FF150A" w:rsidP="00FF150A">
      <w:pPr>
        <w:rPr>
          <w:lang w:val="en-US"/>
        </w:rPr>
      </w:pPr>
    </w:p>
    <w:p w14:paraId="6B93DCE6" w14:textId="77777777" w:rsidR="00FF150A" w:rsidRPr="0096287B" w:rsidRDefault="00FF150A" w:rsidP="00FF150A">
      <w:pPr>
        <w:rPr>
          <w:lang w:val="en-US"/>
        </w:rPr>
      </w:pPr>
    </w:p>
    <w:p w14:paraId="228E6435" w14:textId="77777777" w:rsidR="00FF150A" w:rsidRPr="0096287B" w:rsidRDefault="00FF150A" w:rsidP="00FF150A">
      <w:pPr>
        <w:rPr>
          <w:lang w:val="en-US"/>
        </w:rPr>
      </w:pPr>
    </w:p>
    <w:p w14:paraId="4BA71A72" w14:textId="77777777" w:rsidR="00FF150A" w:rsidRPr="0096287B" w:rsidRDefault="00FF150A" w:rsidP="00FF150A">
      <w:pPr>
        <w:rPr>
          <w:lang w:val="en-US"/>
        </w:rPr>
      </w:pPr>
    </w:p>
    <w:p w14:paraId="64AE7568" w14:textId="77777777" w:rsidR="00FF150A" w:rsidRPr="0096287B" w:rsidRDefault="00FF150A" w:rsidP="00FF150A">
      <w:pPr>
        <w:rPr>
          <w:lang w:val="en-US"/>
        </w:rPr>
      </w:pPr>
    </w:p>
    <w:p w14:paraId="13DB0980" w14:textId="77777777" w:rsidR="00FF150A" w:rsidRPr="0096287B" w:rsidRDefault="00FF150A" w:rsidP="00FF150A">
      <w:pPr>
        <w:rPr>
          <w:lang w:val="en-US"/>
        </w:rPr>
      </w:pPr>
    </w:p>
    <w:p w14:paraId="55082A7F" w14:textId="77777777" w:rsidR="00FF150A" w:rsidRPr="0096287B" w:rsidRDefault="00FF150A" w:rsidP="00FF150A">
      <w:pPr>
        <w:rPr>
          <w:lang w:val="en-US"/>
        </w:rPr>
      </w:pPr>
    </w:p>
    <w:p w14:paraId="3553306A" w14:textId="77777777" w:rsidR="00FF150A" w:rsidRPr="0096287B" w:rsidRDefault="00FF150A" w:rsidP="00FF150A">
      <w:pPr>
        <w:rPr>
          <w:lang w:val="en-US"/>
        </w:rPr>
      </w:pPr>
    </w:p>
    <w:p w14:paraId="53752A06" w14:textId="77777777" w:rsidR="00FF150A" w:rsidRPr="0096287B" w:rsidRDefault="00FF150A" w:rsidP="00FF150A">
      <w:pPr>
        <w:rPr>
          <w:lang w:val="en-US"/>
        </w:rPr>
      </w:pPr>
    </w:p>
    <w:p w14:paraId="50DA0803" w14:textId="77777777" w:rsidR="00FF150A" w:rsidRPr="0096287B" w:rsidRDefault="00FF150A" w:rsidP="00FF150A">
      <w:pPr>
        <w:rPr>
          <w:lang w:val="en-US"/>
        </w:rPr>
      </w:pPr>
    </w:p>
    <w:p w14:paraId="57724124" w14:textId="77777777" w:rsidR="00FF150A" w:rsidRPr="0096287B" w:rsidRDefault="00FF150A" w:rsidP="00FF150A">
      <w:pPr>
        <w:rPr>
          <w:lang w:val="en-US"/>
        </w:rPr>
      </w:pPr>
    </w:p>
    <w:p w14:paraId="5539EB0D" w14:textId="77777777" w:rsidR="00FF150A" w:rsidRPr="0096287B" w:rsidRDefault="00FF150A" w:rsidP="00FF150A">
      <w:pPr>
        <w:rPr>
          <w:lang w:val="en-US"/>
        </w:rPr>
      </w:pPr>
    </w:p>
    <w:p w14:paraId="29FB3DEC" w14:textId="77777777" w:rsidR="00FF150A" w:rsidRPr="0096287B" w:rsidRDefault="00FF150A" w:rsidP="00FF150A">
      <w:pPr>
        <w:rPr>
          <w:lang w:val="en-US"/>
        </w:rPr>
      </w:pPr>
    </w:p>
    <w:p w14:paraId="2683454D" w14:textId="77777777" w:rsidR="00FF150A" w:rsidRPr="0096287B" w:rsidRDefault="00FF150A" w:rsidP="00FF150A">
      <w:pPr>
        <w:rPr>
          <w:lang w:val="en-US"/>
        </w:rPr>
      </w:pPr>
    </w:p>
    <w:p w14:paraId="15066827" w14:textId="77777777" w:rsidR="00FF150A" w:rsidRPr="0096287B" w:rsidRDefault="00FF150A" w:rsidP="00FF150A">
      <w:pPr>
        <w:rPr>
          <w:lang w:val="en-US"/>
        </w:rPr>
      </w:pPr>
    </w:p>
    <w:p w14:paraId="31D65717" w14:textId="77777777" w:rsidR="00FF150A" w:rsidRPr="0096287B" w:rsidRDefault="00FF150A" w:rsidP="00FF150A">
      <w:pPr>
        <w:rPr>
          <w:lang w:val="en-US"/>
        </w:rPr>
      </w:pPr>
    </w:p>
    <w:p w14:paraId="06D7ECAB" w14:textId="77777777" w:rsidR="00FF150A" w:rsidRPr="0096287B" w:rsidRDefault="00FF150A" w:rsidP="00FF150A">
      <w:pPr>
        <w:rPr>
          <w:lang w:val="en-US"/>
        </w:rPr>
      </w:pPr>
    </w:p>
    <w:p w14:paraId="249F1166" w14:textId="77777777" w:rsidR="00FF150A" w:rsidRPr="0096287B" w:rsidRDefault="00FF150A" w:rsidP="00FF150A">
      <w:pPr>
        <w:rPr>
          <w:lang w:val="en-US"/>
        </w:rPr>
      </w:pPr>
    </w:p>
    <w:p w14:paraId="056B2F27" w14:textId="77777777" w:rsidR="00FF150A" w:rsidRPr="0096287B" w:rsidRDefault="00FF150A" w:rsidP="00FF150A">
      <w:pPr>
        <w:rPr>
          <w:lang w:val="en-US"/>
        </w:rPr>
      </w:pPr>
    </w:p>
    <w:p w14:paraId="7BFCAE60" w14:textId="77777777" w:rsidR="00FF150A" w:rsidRPr="0096287B" w:rsidRDefault="00FF150A" w:rsidP="00FF150A">
      <w:pPr>
        <w:rPr>
          <w:lang w:val="en-US"/>
        </w:rPr>
      </w:pPr>
    </w:p>
    <w:p w14:paraId="27BA9675" w14:textId="77777777" w:rsidR="00FF150A" w:rsidRPr="0096287B" w:rsidRDefault="00FF150A" w:rsidP="00FF150A">
      <w:pPr>
        <w:rPr>
          <w:lang w:val="en-US"/>
        </w:rPr>
      </w:pPr>
    </w:p>
    <w:p w14:paraId="3C2ACA77" w14:textId="77777777" w:rsidR="00FF150A" w:rsidRPr="0096287B" w:rsidRDefault="00FF150A" w:rsidP="00FF150A">
      <w:pPr>
        <w:rPr>
          <w:lang w:val="en-US"/>
        </w:rPr>
      </w:pPr>
    </w:p>
    <w:p w14:paraId="5BA25D2C" w14:textId="20910683" w:rsidR="002E4ABB" w:rsidRPr="00FF150A" w:rsidRDefault="002E4ABB" w:rsidP="00FF150A"/>
    <w:sectPr w:rsidR="002E4ABB" w:rsidRPr="00FF150A" w:rsidSect="00CB1A3F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C1B70" w14:textId="77777777" w:rsidR="00CB1A3F" w:rsidRDefault="00CB1A3F" w:rsidP="00E974FE">
      <w:pPr>
        <w:spacing w:after="0" w:line="240" w:lineRule="auto"/>
      </w:pPr>
      <w:r>
        <w:separator/>
      </w:r>
    </w:p>
  </w:endnote>
  <w:endnote w:type="continuationSeparator" w:id="0">
    <w:p w14:paraId="2F3D00C6" w14:textId="77777777" w:rsidR="00CB1A3F" w:rsidRDefault="00CB1A3F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3CF7A948-CE8D-440F-A53F-27B4436EEA52}"/>
    <w:embedBold r:id="rId2" w:fontKey="{FB757BED-FFAC-44B3-A52F-8D69458911E8}"/>
    <w:embedItalic r:id="rId3" w:fontKey="{1FB3FD12-963F-4484-AC4C-DE547AB560B9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CD523545-6C8C-4929-BD00-19FD99800133}"/>
    <w:embedBold r:id="rId5" w:fontKey="{F108FAF6-E8C0-407D-8C1C-EAED0D6A572E}"/>
    <w:embedItalic r:id="rId6" w:fontKey="{9B8575B3-EF92-4B00-8381-B6CC521BEAF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87EB69EA-5B3F-4635-BAA4-D68761A0976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F503FCF3-DFC5-46F2-959B-BA3C07E29BB7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23693161-88C0-4CE8-9957-549300E1354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D31A54AF-91D1-4A3D-8504-77F02178DD80}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49052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D1BA288" wp14:editId="4836FD9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15076B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D38C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9F0AC3E" wp14:editId="510CBCC2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EA4079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5798" w14:textId="77777777" w:rsidR="00CB1A3F" w:rsidRDefault="00CB1A3F" w:rsidP="00E974FE">
      <w:pPr>
        <w:spacing w:after="0" w:line="240" w:lineRule="auto"/>
      </w:pPr>
      <w:r>
        <w:separator/>
      </w:r>
    </w:p>
  </w:footnote>
  <w:footnote w:type="continuationSeparator" w:id="0">
    <w:p w14:paraId="320159B5" w14:textId="77777777" w:rsidR="00CB1A3F" w:rsidRDefault="00CB1A3F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453D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82F5258" wp14:editId="4A76FD8B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1E995D6" wp14:editId="0926128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635335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09796" wp14:editId="6FE41C3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08B42D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F99B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0AA8C6E" wp14:editId="29DA08E4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C93DDC2" wp14:editId="3FAF330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458A0B" wp14:editId="69CD98C4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599581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6A9011" wp14:editId="06258F2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A434AB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04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8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11"/>
  </w:num>
  <w:num w:numId="16">
    <w:abstractNumId w:val="14"/>
  </w:num>
  <w:num w:numId="17">
    <w:abstractNumId w:val="12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3F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96347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03F8D"/>
    <w:rsid w:val="006F45AE"/>
    <w:rsid w:val="007208D7"/>
    <w:rsid w:val="00740B4F"/>
    <w:rsid w:val="0078444E"/>
    <w:rsid w:val="0079024C"/>
    <w:rsid w:val="007937F4"/>
    <w:rsid w:val="007B2573"/>
    <w:rsid w:val="007E01A1"/>
    <w:rsid w:val="008421CB"/>
    <w:rsid w:val="00884AD3"/>
    <w:rsid w:val="00995841"/>
    <w:rsid w:val="009B007B"/>
    <w:rsid w:val="00A67E6D"/>
    <w:rsid w:val="00AC0609"/>
    <w:rsid w:val="00AC4763"/>
    <w:rsid w:val="00B73261"/>
    <w:rsid w:val="00C05B76"/>
    <w:rsid w:val="00C10B54"/>
    <w:rsid w:val="00C43A64"/>
    <w:rsid w:val="00C65667"/>
    <w:rsid w:val="00C82B7A"/>
    <w:rsid w:val="00CA4A0C"/>
    <w:rsid w:val="00CB1A3F"/>
    <w:rsid w:val="00CC278D"/>
    <w:rsid w:val="00CC2A08"/>
    <w:rsid w:val="00CE11D5"/>
    <w:rsid w:val="00D27E09"/>
    <w:rsid w:val="00E402FE"/>
    <w:rsid w:val="00E55329"/>
    <w:rsid w:val="00E80D18"/>
    <w:rsid w:val="00E87B95"/>
    <w:rsid w:val="00E974FE"/>
    <w:rsid w:val="00EC27BF"/>
    <w:rsid w:val="00ED2C7B"/>
    <w:rsid w:val="00FF150A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E375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347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603F8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603F8D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normaltextrun">
    <w:name w:val="normaltextrun"/>
    <w:basedOn w:val="DefaultParagraphFont"/>
    <w:rsid w:val="00A67E6D"/>
  </w:style>
  <w:style w:type="character" w:customStyle="1" w:styleId="eop">
    <w:name w:val="eop"/>
    <w:basedOn w:val="DefaultParagraphFont"/>
    <w:rsid w:val="00A67E6D"/>
  </w:style>
  <w:style w:type="paragraph" w:customStyle="1" w:styleId="BodyCopy">
    <w:name w:val="Body Copy"/>
    <w:basedOn w:val="Normal"/>
    <w:qFormat/>
    <w:rsid w:val="00CC2A08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6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(6)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2021-09-22T13:10:00Z</dcterms:created>
  <dcterms:modified xsi:type="dcterms:W3CDTF">2021-09-22T13:10:00Z</dcterms:modified>
</cp:coreProperties>
</file>