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2B64" w14:textId="37B1A424" w:rsidR="00023EF2" w:rsidRPr="0096287B" w:rsidRDefault="00023EF2" w:rsidP="00023EF2">
      <w:pPr>
        <w:pStyle w:val="Title"/>
        <w:rPr>
          <w:lang w:val="en-US"/>
        </w:rPr>
      </w:pPr>
      <w:bookmarkStart w:id="0" w:name="noteam"/>
      <w:r w:rsidRPr="0096287B">
        <w:rPr>
          <w:lang w:val="en-US"/>
        </w:rPr>
        <w:t>Get to KNow the 202</w:t>
      </w:r>
      <w:r w:rsidR="001E7907">
        <w:rPr>
          <w:lang w:val="en-US"/>
        </w:rPr>
        <w:t>4</w:t>
      </w:r>
      <w:r w:rsidRPr="0096287B">
        <w:rPr>
          <w:lang w:val="en-US"/>
        </w:rPr>
        <w:t>-2</w:t>
      </w:r>
      <w:r w:rsidR="001E7907">
        <w:rPr>
          <w:lang w:val="en-US"/>
        </w:rPr>
        <w:t>5</w:t>
      </w:r>
      <w:r w:rsidRPr="0096287B">
        <w:rPr>
          <w:lang w:val="en-US"/>
        </w:rPr>
        <w:t xml:space="preserve"> National FFA Officers</w:t>
      </w:r>
    </w:p>
    <w:bookmarkEnd w:id="0"/>
    <w:p w14:paraId="43C7753E" w14:textId="73D08E37" w:rsidR="00023EF2" w:rsidRPr="0096287B" w:rsidRDefault="00023EF2" w:rsidP="00023EF2">
      <w:pPr>
        <w:rPr>
          <w:lang w:val="en-US"/>
        </w:rPr>
      </w:pPr>
      <w:r w:rsidRPr="0096287B">
        <w:rPr>
          <w:lang w:val="en-US"/>
        </w:rPr>
        <w:t xml:space="preserve">Directions: Once the new officer team is announced on </w:t>
      </w:r>
      <w:r w:rsidR="00F57829">
        <w:rPr>
          <w:lang w:val="en-US"/>
        </w:rPr>
        <w:t>November 4</w:t>
      </w:r>
      <w:r w:rsidRPr="0096287B">
        <w:rPr>
          <w:lang w:val="en-US"/>
        </w:rPr>
        <w:t>, research and fill out the information below.</w:t>
      </w:r>
    </w:p>
    <w:p w14:paraId="55E9A42A" w14:textId="77777777" w:rsidR="00023EF2" w:rsidRPr="0096287B" w:rsidRDefault="00023EF2" w:rsidP="00023EF2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D29BE1F" wp14:editId="60D1EE5B">
                <wp:simplePos x="0" y="0"/>
                <wp:positionH relativeFrom="margin">
                  <wp:posOffset>3192780</wp:posOffset>
                </wp:positionH>
                <wp:positionV relativeFrom="paragraph">
                  <wp:posOffset>4983480</wp:posOffset>
                </wp:positionV>
                <wp:extent cx="2590800" cy="2101850"/>
                <wp:effectExtent l="0" t="0" r="19050" b="1270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EE9AC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5C5E45B6" wp14:editId="27A54CD5">
                                  <wp:extent cx="638925" cy="431800"/>
                                  <wp:effectExtent l="0" t="0" r="8890" b="6350"/>
                                  <wp:docPr id="486" name="Picture 4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" name="Picture 210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173" cy="4353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SENTINEL</w:t>
                            </w:r>
                          </w:p>
                          <w:p w14:paraId="35473883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084FC8F1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77DC86BC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6229DB8C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9BE1F" id="Rectangle 197" o:spid="_x0000_s1026" style="position:absolute;margin-left:251.4pt;margin-top:392.4pt;width:204pt;height:165.5pt;z-index:251821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" fillcolor="white [3201]" strokecolor="#004a98 [3204]" strokeweight="1pt">
                <v:textbox>
                  <w:txbxContent>
                    <w:p w14:paraId="34AEE9AC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5C5E45B6" wp14:editId="27A54CD5">
                            <wp:extent cx="638925" cy="431800"/>
                            <wp:effectExtent l="0" t="0" r="8890" b="6350"/>
                            <wp:docPr id="486" name="Picture 4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" name="Picture 210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173" cy="4353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SENTINEL</w:t>
                      </w:r>
                    </w:p>
                    <w:p w14:paraId="35473883" w14:textId="77777777" w:rsidR="00023EF2" w:rsidRDefault="00023EF2" w:rsidP="00023EF2">
                      <w:pPr>
                        <w:jc w:val="both"/>
                      </w:pPr>
                    </w:p>
                    <w:p w14:paraId="084FC8F1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77DC86BC" w14:textId="77777777" w:rsidR="00023EF2" w:rsidRDefault="00023EF2" w:rsidP="00023EF2">
                      <w:pPr>
                        <w:jc w:val="both"/>
                      </w:pPr>
                    </w:p>
                    <w:p w14:paraId="6229DB8C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0EAB849" wp14:editId="56BB0C41">
                <wp:simplePos x="0" y="0"/>
                <wp:positionH relativeFrom="margin">
                  <wp:align>left</wp:align>
                </wp:positionH>
                <wp:positionV relativeFrom="paragraph">
                  <wp:posOffset>4989830</wp:posOffset>
                </wp:positionV>
                <wp:extent cx="2590800" cy="2101850"/>
                <wp:effectExtent l="0" t="0" r="19050" b="1270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14892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5EE013E5" wp14:editId="5568334C">
                                  <wp:extent cx="469001" cy="392361"/>
                                  <wp:effectExtent l="0" t="0" r="7620" b="8255"/>
                                  <wp:docPr id="487" name="Picture 4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" name="Picture 12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001" cy="3923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REPORTER</w:t>
                            </w:r>
                          </w:p>
                          <w:p w14:paraId="79C9BD90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4B7A23D0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27BCCEFC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115D6D05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AB849" id="Rectangle 124" o:spid="_x0000_s1027" style="position:absolute;margin-left:0;margin-top:392.9pt;width:204pt;height:165.5pt;z-index:2518200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" fillcolor="white [3201]" strokecolor="#004a98 [3204]" strokeweight="1pt">
                <v:textbox>
                  <w:txbxContent>
                    <w:p w14:paraId="0B814892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5EE013E5" wp14:editId="5568334C">
                            <wp:extent cx="469001" cy="392361"/>
                            <wp:effectExtent l="0" t="0" r="7620" b="8255"/>
                            <wp:docPr id="487" name="Picture 4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" name="Picture 125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001" cy="39236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REPORTER</w:t>
                      </w:r>
                    </w:p>
                    <w:p w14:paraId="79C9BD90" w14:textId="77777777" w:rsidR="00023EF2" w:rsidRDefault="00023EF2" w:rsidP="00023EF2">
                      <w:pPr>
                        <w:jc w:val="both"/>
                      </w:pPr>
                    </w:p>
                    <w:p w14:paraId="4B7A23D0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27BCCEFC" w14:textId="77777777" w:rsidR="00023EF2" w:rsidRDefault="00023EF2" w:rsidP="00023EF2">
                      <w:pPr>
                        <w:jc w:val="both"/>
                      </w:pPr>
                    </w:p>
                    <w:p w14:paraId="115D6D05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181FBC3" wp14:editId="4E1D57B8">
                <wp:simplePos x="0" y="0"/>
                <wp:positionH relativeFrom="margin">
                  <wp:posOffset>3148330</wp:posOffset>
                </wp:positionH>
                <wp:positionV relativeFrom="paragraph">
                  <wp:posOffset>2519680</wp:posOffset>
                </wp:positionV>
                <wp:extent cx="2590800" cy="2101850"/>
                <wp:effectExtent l="0" t="0" r="19050" b="1270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4D529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743A09EB" wp14:editId="719B69B0">
                                  <wp:extent cx="469001" cy="477150"/>
                                  <wp:effectExtent l="0" t="0" r="7620" b="0"/>
                                  <wp:docPr id="488" name="Picture 4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" name="Picture 123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001" cy="47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TREASURER</w:t>
                            </w:r>
                          </w:p>
                          <w:p w14:paraId="17F2449D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443EEFC9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3D81C710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36BE90DF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1FBC3" id="Rectangle 122" o:spid="_x0000_s1028" style="position:absolute;margin-left:247.9pt;margin-top:198.4pt;width:204pt;height:165.5pt;z-index:251819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" fillcolor="white [3201]" strokecolor="#004a98 [3204]" strokeweight="1pt">
                <v:textbox>
                  <w:txbxContent>
                    <w:p w14:paraId="1984D529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743A09EB" wp14:editId="719B69B0">
                            <wp:extent cx="469001" cy="477150"/>
                            <wp:effectExtent l="0" t="0" r="7620" b="0"/>
                            <wp:docPr id="488" name="Picture 4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" name="Picture 123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001" cy="477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>TREASURER</w:t>
                      </w:r>
                    </w:p>
                    <w:p w14:paraId="17F2449D" w14:textId="77777777" w:rsidR="00023EF2" w:rsidRDefault="00023EF2" w:rsidP="00023EF2">
                      <w:pPr>
                        <w:jc w:val="both"/>
                      </w:pPr>
                    </w:p>
                    <w:p w14:paraId="443EEFC9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3D81C710" w14:textId="77777777" w:rsidR="00023EF2" w:rsidRDefault="00023EF2" w:rsidP="00023EF2">
                      <w:pPr>
                        <w:jc w:val="both"/>
                      </w:pPr>
                    </w:p>
                    <w:p w14:paraId="36BE90DF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4CE66FB" wp14:editId="0B565BDC">
                <wp:simplePos x="0" y="0"/>
                <wp:positionH relativeFrom="margin">
                  <wp:align>left</wp:align>
                </wp:positionH>
                <wp:positionV relativeFrom="paragraph">
                  <wp:posOffset>2538730</wp:posOffset>
                </wp:positionV>
                <wp:extent cx="2590800" cy="2101850"/>
                <wp:effectExtent l="0" t="0" r="19050" b="1270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285BD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62534437" wp14:editId="2F6CE991">
                                  <wp:extent cx="629035" cy="471512"/>
                                  <wp:effectExtent l="0" t="0" r="0" b="5080"/>
                                  <wp:docPr id="489" name="Picture 4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" name="Picture 113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6557" cy="47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51AAA">
                              <w:rPr>
                                <w:sz w:val="32"/>
                                <w:szCs w:val="32"/>
                              </w:rPr>
                              <w:t>VICE PRESIDENT</w:t>
                            </w:r>
                          </w:p>
                          <w:p w14:paraId="174186CB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47DCD936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7E85C0AF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6C3DF222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CE66FB" id="Rectangle 112" o:spid="_x0000_s1029" style="position:absolute;margin-left:0;margin-top:199.9pt;width:204pt;height:165.5pt;z-index:251816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" fillcolor="white [3201]" strokecolor="#004a98 [3204]" strokeweight="1pt">
                <v:textbox>
                  <w:txbxContent>
                    <w:p w14:paraId="723285BD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62534437" wp14:editId="2F6CE991">
                            <wp:extent cx="629035" cy="471512"/>
                            <wp:effectExtent l="0" t="0" r="0" b="5080"/>
                            <wp:docPr id="489" name="Picture 4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" name="Picture 113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6557" cy="4771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51AAA">
                        <w:rPr>
                          <w:sz w:val="32"/>
                          <w:szCs w:val="32"/>
                        </w:rPr>
                        <w:t>VICE PRESIDENT</w:t>
                      </w:r>
                    </w:p>
                    <w:p w14:paraId="174186CB" w14:textId="77777777" w:rsidR="00023EF2" w:rsidRDefault="00023EF2" w:rsidP="00023EF2">
                      <w:pPr>
                        <w:jc w:val="both"/>
                      </w:pPr>
                    </w:p>
                    <w:p w14:paraId="47DCD936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7E85C0AF" w14:textId="77777777" w:rsidR="00023EF2" w:rsidRDefault="00023EF2" w:rsidP="00023EF2">
                      <w:pPr>
                        <w:jc w:val="both"/>
                      </w:pPr>
                    </w:p>
                    <w:p w14:paraId="6C3DF222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F1D9E2D" wp14:editId="0B0EB408">
                <wp:simplePos x="0" y="0"/>
                <wp:positionH relativeFrom="margin">
                  <wp:posOffset>3149600</wp:posOffset>
                </wp:positionH>
                <wp:positionV relativeFrom="paragraph">
                  <wp:posOffset>49530</wp:posOffset>
                </wp:positionV>
                <wp:extent cx="2590800" cy="2101850"/>
                <wp:effectExtent l="0" t="0" r="19050" b="1270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9359F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370C8B75" wp14:editId="774EE649">
                                  <wp:extent cx="844550" cy="539750"/>
                                  <wp:effectExtent l="0" t="0" r="0" b="0"/>
                                  <wp:docPr id="490" name="Picture 4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" name="Picture 121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9007" cy="542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SECRETARY</w:t>
                            </w:r>
                          </w:p>
                          <w:p w14:paraId="139AD55A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35F7A734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78D63F00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4E3BCF7F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D9E2D" id="Rectangle 119" o:spid="_x0000_s1030" style="position:absolute;margin-left:248pt;margin-top:3.9pt;width:204pt;height:165.5pt;z-index:251817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" fillcolor="white [3201]" strokecolor="#004a98 [3204]" strokeweight="1pt">
                <v:textbox>
                  <w:txbxContent>
                    <w:p w14:paraId="0049359F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370C8B75" wp14:editId="774EE649">
                            <wp:extent cx="844550" cy="539750"/>
                            <wp:effectExtent l="0" t="0" r="0" b="0"/>
                            <wp:docPr id="490" name="Picture 4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" name="Picture 121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9007" cy="5425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32"/>
                          <w:szCs w:val="32"/>
                        </w:rPr>
                        <w:t>SECRETARY</w:t>
                      </w:r>
                    </w:p>
                    <w:p w14:paraId="139AD55A" w14:textId="77777777" w:rsidR="00023EF2" w:rsidRDefault="00023EF2" w:rsidP="00023EF2">
                      <w:pPr>
                        <w:jc w:val="both"/>
                      </w:pPr>
                    </w:p>
                    <w:p w14:paraId="35F7A734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78D63F00" w14:textId="77777777" w:rsidR="00023EF2" w:rsidRDefault="00023EF2" w:rsidP="00023EF2">
                      <w:pPr>
                        <w:jc w:val="both"/>
                      </w:pPr>
                    </w:p>
                    <w:p w14:paraId="4E3BCF7F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502E7A2" wp14:editId="4909783B">
                <wp:simplePos x="0" y="0"/>
                <wp:positionH relativeFrom="column">
                  <wp:posOffset>-7620</wp:posOffset>
                </wp:positionH>
                <wp:positionV relativeFrom="paragraph">
                  <wp:posOffset>49530</wp:posOffset>
                </wp:positionV>
                <wp:extent cx="2590800" cy="2101850"/>
                <wp:effectExtent l="0" t="0" r="19050" b="1270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2101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5761B" w14:textId="77777777" w:rsidR="00023EF2" w:rsidRPr="00051AAA" w:rsidRDefault="00023EF2" w:rsidP="00023EF2">
                            <w:pPr>
                              <w:jc w:val="both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</w:t>
                            </w:r>
                            <w:r w:rsidRPr="00051AAA">
                              <w:rPr>
                                <w:noProof/>
                              </w:rPr>
                              <w:drawing>
                                <wp:inline distT="0" distB="0" distL="0" distR="0" wp14:anchorId="0743D072" wp14:editId="4FA04BA0">
                                  <wp:extent cx="673100" cy="532572"/>
                                  <wp:effectExtent l="0" t="0" r="0" b="1270"/>
                                  <wp:docPr id="491" name="Picture 4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8"/>
                                          <a:srcRect l="13259" t="11905" r="67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6579" cy="5432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Pr="00051AAA">
                              <w:rPr>
                                <w:sz w:val="32"/>
                                <w:szCs w:val="32"/>
                              </w:rPr>
                              <w:t>PRESIDENT</w:t>
                            </w:r>
                          </w:p>
                          <w:p w14:paraId="05F0BFC1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7FF90FB3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Name:</w:t>
                            </w:r>
                          </w:p>
                          <w:p w14:paraId="10DC35E6" w14:textId="77777777" w:rsidR="00023EF2" w:rsidRDefault="00023EF2" w:rsidP="00023EF2">
                            <w:pPr>
                              <w:jc w:val="both"/>
                            </w:pPr>
                          </w:p>
                          <w:p w14:paraId="6B0C735F" w14:textId="77777777" w:rsidR="00023EF2" w:rsidRDefault="00023EF2" w:rsidP="00023EF2">
                            <w:pPr>
                              <w:jc w:val="both"/>
                            </w:pPr>
                            <w:r>
                              <w:t>Region: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State: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2E7A2" id="Rectangle 109" o:spid="_x0000_s1031" style="position:absolute;margin-left:-.6pt;margin-top:3.9pt;width:204pt;height:165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" fillcolor="white [3201]" strokecolor="#004a98 [3204]" strokeweight="1pt">
                <v:textbox>
                  <w:txbxContent>
                    <w:p w14:paraId="28E5761B" w14:textId="77777777" w:rsidR="00023EF2" w:rsidRPr="00051AAA" w:rsidRDefault="00023EF2" w:rsidP="00023EF2">
                      <w:pPr>
                        <w:jc w:val="both"/>
                        <w:rPr>
                          <w:sz w:val="36"/>
                          <w:szCs w:val="36"/>
                        </w:rPr>
                      </w:pPr>
                      <w:r>
                        <w:t xml:space="preserve"> </w:t>
                      </w:r>
                      <w:r w:rsidRPr="00051AAA">
                        <w:rPr>
                          <w:noProof/>
                        </w:rPr>
                        <w:drawing>
                          <wp:inline distT="0" distB="0" distL="0" distR="0" wp14:anchorId="0743D072" wp14:editId="4FA04BA0">
                            <wp:extent cx="673100" cy="532572"/>
                            <wp:effectExtent l="0" t="0" r="0" b="1270"/>
                            <wp:docPr id="491" name="Picture 4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9"/>
                                    <a:srcRect l="13259" t="11905" r="67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86579" cy="5432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051AAA">
                        <w:rPr>
                          <w:sz w:val="32"/>
                          <w:szCs w:val="32"/>
                        </w:rPr>
                        <w:t>PRESIDENT</w:t>
                      </w:r>
                    </w:p>
                    <w:p w14:paraId="05F0BFC1" w14:textId="77777777" w:rsidR="00023EF2" w:rsidRDefault="00023EF2" w:rsidP="00023EF2">
                      <w:pPr>
                        <w:jc w:val="both"/>
                      </w:pPr>
                    </w:p>
                    <w:p w14:paraId="7FF90FB3" w14:textId="77777777" w:rsidR="00023EF2" w:rsidRDefault="00023EF2" w:rsidP="00023EF2">
                      <w:pPr>
                        <w:jc w:val="both"/>
                      </w:pPr>
                      <w:r>
                        <w:t>Name:</w:t>
                      </w:r>
                    </w:p>
                    <w:p w14:paraId="10DC35E6" w14:textId="77777777" w:rsidR="00023EF2" w:rsidRDefault="00023EF2" w:rsidP="00023EF2">
                      <w:pPr>
                        <w:jc w:val="both"/>
                      </w:pPr>
                    </w:p>
                    <w:p w14:paraId="6B0C735F" w14:textId="77777777" w:rsidR="00023EF2" w:rsidRDefault="00023EF2" w:rsidP="00023EF2">
                      <w:pPr>
                        <w:jc w:val="both"/>
                      </w:pPr>
                      <w:r>
                        <w:t>Region: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State:</w:t>
                      </w:r>
                    </w:p>
                  </w:txbxContent>
                </v:textbox>
              </v:rect>
            </w:pict>
          </mc:Fallback>
        </mc:AlternateContent>
      </w:r>
    </w:p>
    <w:p w14:paraId="7F4BB486" w14:textId="77777777" w:rsidR="00023EF2" w:rsidRPr="0096287B" w:rsidRDefault="00023EF2" w:rsidP="00023EF2">
      <w:pPr>
        <w:rPr>
          <w:lang w:val="en-US"/>
        </w:rPr>
      </w:pPr>
    </w:p>
    <w:p w14:paraId="16596DA5" w14:textId="77777777" w:rsidR="00023EF2" w:rsidRPr="0096287B" w:rsidRDefault="00023EF2" w:rsidP="00023EF2">
      <w:pPr>
        <w:rPr>
          <w:lang w:val="en-US"/>
        </w:rPr>
      </w:pPr>
    </w:p>
    <w:p w14:paraId="7FD01B3E" w14:textId="77777777" w:rsidR="00023EF2" w:rsidRPr="0096287B" w:rsidRDefault="00023EF2" w:rsidP="00023EF2">
      <w:pPr>
        <w:rPr>
          <w:lang w:val="en-US"/>
        </w:rPr>
      </w:pPr>
    </w:p>
    <w:p w14:paraId="6DB22496" w14:textId="77777777" w:rsidR="00023EF2" w:rsidRPr="0096287B" w:rsidRDefault="00023EF2" w:rsidP="00023EF2">
      <w:pPr>
        <w:rPr>
          <w:lang w:val="en-US"/>
        </w:rPr>
      </w:pPr>
    </w:p>
    <w:p w14:paraId="6632937D" w14:textId="77777777" w:rsidR="00023EF2" w:rsidRPr="0096287B" w:rsidRDefault="00023EF2" w:rsidP="00023EF2">
      <w:pPr>
        <w:rPr>
          <w:lang w:val="en-US"/>
        </w:rPr>
      </w:pPr>
    </w:p>
    <w:p w14:paraId="3D510C22" w14:textId="77777777" w:rsidR="00023EF2" w:rsidRPr="0096287B" w:rsidRDefault="00023EF2" w:rsidP="00023EF2">
      <w:pPr>
        <w:rPr>
          <w:lang w:val="en-US"/>
        </w:rPr>
      </w:pPr>
    </w:p>
    <w:p w14:paraId="694B5981" w14:textId="77777777" w:rsidR="00023EF2" w:rsidRPr="0096287B" w:rsidRDefault="00023EF2" w:rsidP="00023EF2">
      <w:pPr>
        <w:rPr>
          <w:lang w:val="en-US"/>
        </w:rPr>
      </w:pPr>
    </w:p>
    <w:p w14:paraId="0AB58BF3" w14:textId="77777777" w:rsidR="00023EF2" w:rsidRPr="0096287B" w:rsidRDefault="00023EF2" w:rsidP="00023EF2">
      <w:pPr>
        <w:rPr>
          <w:lang w:val="en-US"/>
        </w:rPr>
      </w:pPr>
    </w:p>
    <w:p w14:paraId="71C693D5" w14:textId="77777777" w:rsidR="00023EF2" w:rsidRPr="0096287B" w:rsidRDefault="00023EF2" w:rsidP="00023EF2">
      <w:pPr>
        <w:rPr>
          <w:lang w:val="en-US"/>
        </w:rPr>
      </w:pPr>
    </w:p>
    <w:p w14:paraId="6A22592C" w14:textId="77777777" w:rsidR="00023EF2" w:rsidRPr="0096287B" w:rsidRDefault="00023EF2" w:rsidP="00023EF2">
      <w:pPr>
        <w:rPr>
          <w:lang w:val="en-US"/>
        </w:rPr>
      </w:pPr>
    </w:p>
    <w:p w14:paraId="42C3E47F" w14:textId="77777777" w:rsidR="00023EF2" w:rsidRPr="0096287B" w:rsidRDefault="00023EF2" w:rsidP="00023EF2">
      <w:pPr>
        <w:rPr>
          <w:lang w:val="en-US"/>
        </w:rPr>
      </w:pPr>
    </w:p>
    <w:p w14:paraId="7021AB1C" w14:textId="77777777" w:rsidR="00023EF2" w:rsidRPr="0096287B" w:rsidRDefault="00023EF2" w:rsidP="00023EF2">
      <w:pPr>
        <w:rPr>
          <w:lang w:val="en-US"/>
        </w:rPr>
      </w:pPr>
    </w:p>
    <w:p w14:paraId="56AE3C3E" w14:textId="77777777" w:rsidR="00023EF2" w:rsidRPr="0096287B" w:rsidRDefault="00023EF2" w:rsidP="00023EF2">
      <w:pPr>
        <w:rPr>
          <w:lang w:val="en-US"/>
        </w:rPr>
      </w:pPr>
    </w:p>
    <w:p w14:paraId="754A0617" w14:textId="77777777" w:rsidR="00023EF2" w:rsidRPr="0096287B" w:rsidRDefault="00023EF2" w:rsidP="00023EF2">
      <w:pPr>
        <w:rPr>
          <w:lang w:val="en-US"/>
        </w:rPr>
      </w:pPr>
    </w:p>
    <w:p w14:paraId="33D88BF4" w14:textId="77777777" w:rsidR="00023EF2" w:rsidRPr="0096287B" w:rsidRDefault="00023EF2" w:rsidP="00023EF2">
      <w:pPr>
        <w:rPr>
          <w:lang w:val="en-US"/>
        </w:rPr>
      </w:pPr>
    </w:p>
    <w:p w14:paraId="157DE330" w14:textId="77777777" w:rsidR="00023EF2" w:rsidRPr="0096287B" w:rsidRDefault="00023EF2" w:rsidP="00023EF2">
      <w:pPr>
        <w:rPr>
          <w:lang w:val="en-US"/>
        </w:rPr>
      </w:pPr>
    </w:p>
    <w:p w14:paraId="19817039" w14:textId="77777777" w:rsidR="00023EF2" w:rsidRPr="0096287B" w:rsidRDefault="00023EF2" w:rsidP="00023EF2">
      <w:pPr>
        <w:rPr>
          <w:lang w:val="en-US"/>
        </w:rPr>
      </w:pPr>
    </w:p>
    <w:p w14:paraId="15BAEEA3" w14:textId="77777777" w:rsidR="00023EF2" w:rsidRPr="0096287B" w:rsidRDefault="00023EF2" w:rsidP="00023EF2">
      <w:pPr>
        <w:rPr>
          <w:lang w:val="en-US"/>
        </w:rPr>
      </w:pPr>
    </w:p>
    <w:p w14:paraId="3F6191F8" w14:textId="77777777" w:rsidR="00023EF2" w:rsidRPr="0096287B" w:rsidRDefault="00023EF2" w:rsidP="00023EF2">
      <w:pPr>
        <w:rPr>
          <w:lang w:val="en-US"/>
        </w:rPr>
      </w:pPr>
    </w:p>
    <w:p w14:paraId="5D50D7BB" w14:textId="01710F88" w:rsidR="00104C53" w:rsidRPr="00104C53" w:rsidRDefault="00104C53" w:rsidP="00104C53"/>
    <w:p w14:paraId="696D8BC7" w14:textId="2A98340D" w:rsidR="00104C53" w:rsidRPr="00104C53" w:rsidRDefault="00104C53" w:rsidP="00104C53"/>
    <w:p w14:paraId="2C11A519" w14:textId="3BF789C6" w:rsidR="00104C53" w:rsidRPr="00104C53" w:rsidRDefault="00104C53" w:rsidP="00104C53"/>
    <w:p w14:paraId="226D34AB" w14:textId="528A3F63" w:rsidR="00104C53" w:rsidRPr="00104C53" w:rsidRDefault="00104C53" w:rsidP="00104C53"/>
    <w:p w14:paraId="1CAEACCE" w14:textId="74282DA1" w:rsidR="00104C53" w:rsidRPr="00104C53" w:rsidRDefault="00104C53" w:rsidP="00104C53"/>
    <w:p w14:paraId="446B6EAD" w14:textId="6881BFFB" w:rsidR="00104C53" w:rsidRPr="00104C53" w:rsidRDefault="00104C53" w:rsidP="00104C53"/>
    <w:p w14:paraId="54AEF7EB" w14:textId="01DBF66C" w:rsidR="00104C53" w:rsidRDefault="00104C53" w:rsidP="00104C53"/>
    <w:p w14:paraId="6E89467A" w14:textId="2361ADD6" w:rsidR="00023EF2" w:rsidRPr="00023EF2" w:rsidRDefault="00023EF2" w:rsidP="00023EF2"/>
    <w:p w14:paraId="7556AA5A" w14:textId="18D24711" w:rsidR="00023EF2" w:rsidRPr="00023EF2" w:rsidRDefault="00023EF2" w:rsidP="00023EF2"/>
    <w:p w14:paraId="55FD2121" w14:textId="6AECD38A" w:rsidR="00023EF2" w:rsidRPr="00023EF2" w:rsidRDefault="00023EF2" w:rsidP="00023EF2"/>
    <w:p w14:paraId="1A7C4C32" w14:textId="2D83E5C5" w:rsidR="00023EF2" w:rsidRPr="00023EF2" w:rsidRDefault="00023EF2" w:rsidP="00023EF2"/>
    <w:p w14:paraId="3812749C" w14:textId="3710476F" w:rsidR="00023EF2" w:rsidRPr="00023EF2" w:rsidRDefault="00023EF2" w:rsidP="00023EF2"/>
    <w:p w14:paraId="06914119" w14:textId="0D7B1269" w:rsidR="00023EF2" w:rsidRPr="00023EF2" w:rsidRDefault="00023EF2" w:rsidP="00023EF2"/>
    <w:p w14:paraId="59164ED6" w14:textId="47DB4314" w:rsidR="00023EF2" w:rsidRDefault="00023EF2" w:rsidP="00023EF2"/>
    <w:p w14:paraId="7C83E556" w14:textId="3489980B" w:rsidR="00C02C0B" w:rsidRPr="009A2171" w:rsidRDefault="00C02C0B" w:rsidP="009A2171">
      <w:pPr>
        <w:widowControl/>
        <w:spacing w:after="160" w:line="225" w:lineRule="atLeast"/>
        <w:rPr>
          <w:lang w:val="en-US"/>
        </w:rPr>
      </w:pPr>
    </w:p>
    <w:sectPr w:rsidR="00C02C0B" w:rsidRPr="009A2171" w:rsidSect="00CB45E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2" w:h="15842" w:code="1"/>
      <w:pgMar w:top="1412" w:right="1412" w:bottom="900" w:left="1412" w:header="709" w:footer="384" w:gutter="0"/>
      <w:cols w:space="12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72032" w14:textId="77777777" w:rsidR="00FA6E09" w:rsidRDefault="00FA6E09" w:rsidP="00E974FE">
      <w:pPr>
        <w:spacing w:after="0"/>
      </w:pPr>
      <w:r>
        <w:separator/>
      </w:r>
    </w:p>
  </w:endnote>
  <w:endnote w:type="continuationSeparator" w:id="0">
    <w:p w14:paraId="412996D1" w14:textId="77777777" w:rsidR="00FA6E09" w:rsidRDefault="00FA6E09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DF897692-D83E-4CCB-BD49-399A1BB7D1D5}"/>
    <w:embedBold r:id="rId2" w:fontKey="{A0B9D628-50DE-40A7-99B9-1193C1CBC538}"/>
    <w:embedItalic r:id="rId3" w:fontKey="{2C471219-1B99-4AF9-BEF2-CE62FD50B520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4" w:fontKey="{15A9658C-38C0-4C5E-A8E8-AAFC725611CB}"/>
    <w:embedBold r:id="rId5" w:fontKey="{A50BF058-59E9-4277-9643-840A30029869}"/>
    <w:embedItalic r:id="rId6" w:fontKey="{44676187-9624-4A3A-9C3B-5D7510F1239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0F7359A0-3431-402C-966D-BAAC8E6ED6A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5B4077AA-8234-4DF0-B444-E770B4B13784}"/>
  </w:font>
  <w:font w:name="DM Serif Text">
    <w:charset w:val="00"/>
    <w:family w:val="auto"/>
    <w:pitch w:val="variable"/>
    <w:sig w:usb0="8000006F" w:usb1="0000004B" w:usb2="00000000" w:usb3="00000000" w:csb0="0000019F" w:csb1="00000000"/>
    <w:embedBold r:id="rId9" w:fontKey="{A0037DF8-2170-4331-BAC1-246C43A1095D}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A169CECD-AEB4-43C1-A54A-D7413917DBB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B2265DDE-90BF-4BDA-AF5B-3BB099E5167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445B3" w14:textId="77777777" w:rsidR="00170A94" w:rsidRDefault="00170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F4F11" w14:textId="77777777" w:rsidR="00FA6E09" w:rsidRDefault="00FA6E09" w:rsidP="00E974FE">
      <w:pPr>
        <w:spacing w:after="0"/>
      </w:pPr>
      <w:r>
        <w:separator/>
      </w:r>
    </w:p>
  </w:footnote>
  <w:footnote w:type="continuationSeparator" w:id="0">
    <w:p w14:paraId="5F1AB2D2" w14:textId="77777777" w:rsidR="00FA6E09" w:rsidRDefault="00FA6E09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DB2A1" w14:textId="77777777" w:rsidR="00170A94" w:rsidRDefault="0017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52A783B" wp14:editId="5D1D131E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75" name="Picture 4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BA5C74" wp14:editId="42C29556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76" name="Picture 4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42880" behindDoc="1" locked="0" layoutInCell="1" allowOverlap="1" wp14:anchorId="495D290D" wp14:editId="12646E7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9A6871" id="Rectangle 2" o:spid="_x0000_s1026" style="position:absolute;margin-left:0;margin-top:33.3pt;width:612pt;height:16.2pt;z-index:-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C73991F" wp14:editId="481808F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95E99C" id="Rectangle 1" o:spid="_x0000_s1026" style="position:absolute;margin-left:0;margin-top:0;width:612pt;height:43.9pt;z-index:-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 fillcolor="#011e41 [3215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C23DBF7" wp14:editId="2FD613CE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477" name="Picture 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59264" behindDoc="1" locked="0" layoutInCell="1" allowOverlap="1" wp14:anchorId="1A765C9C" wp14:editId="26F5695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78" name="Picture 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EB546D7" wp14:editId="3F735DD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60D92A" id="Rectangle 8" o:spid="_x0000_s1026" style="position:absolute;margin-left:0;margin-top:99pt;width:612pt;height:16.2pt;z-index:-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 fillcolor="#f2dab2 [3214]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D64712" wp14:editId="47E493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A945C8" id="Rectangle 9" o:spid="_x0000_s1026" style="position:absolute;margin-left:0;margin-top:0;width:612pt;height:99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3.4pt;height:9.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embedTrueTypeFonts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4B3B"/>
    <w:rsid w:val="000074A7"/>
    <w:rsid w:val="00015822"/>
    <w:rsid w:val="00015C44"/>
    <w:rsid w:val="00017187"/>
    <w:rsid w:val="00021BD1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0F1E9F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5279"/>
    <w:rsid w:val="001B575B"/>
    <w:rsid w:val="001B6A25"/>
    <w:rsid w:val="001B6E92"/>
    <w:rsid w:val="001B735C"/>
    <w:rsid w:val="001C6FFA"/>
    <w:rsid w:val="001D2DDE"/>
    <w:rsid w:val="001D2F9A"/>
    <w:rsid w:val="001D3BE3"/>
    <w:rsid w:val="001E1833"/>
    <w:rsid w:val="001E1FF5"/>
    <w:rsid w:val="001E31E5"/>
    <w:rsid w:val="001E56D8"/>
    <w:rsid w:val="001E6747"/>
    <w:rsid w:val="001E7907"/>
    <w:rsid w:val="00202645"/>
    <w:rsid w:val="00205B66"/>
    <w:rsid w:val="00206C6F"/>
    <w:rsid w:val="00207242"/>
    <w:rsid w:val="00212471"/>
    <w:rsid w:val="00213478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40DD9"/>
    <w:rsid w:val="00247D6C"/>
    <w:rsid w:val="0025166C"/>
    <w:rsid w:val="0025187C"/>
    <w:rsid w:val="00256214"/>
    <w:rsid w:val="00257358"/>
    <w:rsid w:val="002628FE"/>
    <w:rsid w:val="0027226D"/>
    <w:rsid w:val="0027652A"/>
    <w:rsid w:val="00276A68"/>
    <w:rsid w:val="002831F7"/>
    <w:rsid w:val="0028684E"/>
    <w:rsid w:val="0028785F"/>
    <w:rsid w:val="002902EB"/>
    <w:rsid w:val="00290F43"/>
    <w:rsid w:val="002911FE"/>
    <w:rsid w:val="002A341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4F01"/>
    <w:rsid w:val="004A6B56"/>
    <w:rsid w:val="004B0A84"/>
    <w:rsid w:val="004B165F"/>
    <w:rsid w:val="004B1704"/>
    <w:rsid w:val="004B7734"/>
    <w:rsid w:val="004C368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D7191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6087B"/>
    <w:rsid w:val="00665842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D6D97"/>
    <w:rsid w:val="006E1DF2"/>
    <w:rsid w:val="006E4AD9"/>
    <w:rsid w:val="006F45AE"/>
    <w:rsid w:val="006F5CFD"/>
    <w:rsid w:val="006F5E22"/>
    <w:rsid w:val="006F62FD"/>
    <w:rsid w:val="006F68A9"/>
    <w:rsid w:val="00706BC7"/>
    <w:rsid w:val="00706F9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479A0"/>
    <w:rsid w:val="007532E9"/>
    <w:rsid w:val="00755517"/>
    <w:rsid w:val="00760ECD"/>
    <w:rsid w:val="00760FAC"/>
    <w:rsid w:val="00762272"/>
    <w:rsid w:val="007701D6"/>
    <w:rsid w:val="0077082A"/>
    <w:rsid w:val="00773FE0"/>
    <w:rsid w:val="00783237"/>
    <w:rsid w:val="00783E95"/>
    <w:rsid w:val="007841DA"/>
    <w:rsid w:val="00786BD5"/>
    <w:rsid w:val="0079024C"/>
    <w:rsid w:val="0079102E"/>
    <w:rsid w:val="007917AF"/>
    <w:rsid w:val="00791BB2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4BDE"/>
    <w:rsid w:val="007D72BE"/>
    <w:rsid w:val="007E01A1"/>
    <w:rsid w:val="007E2BC1"/>
    <w:rsid w:val="007E528E"/>
    <w:rsid w:val="007F446C"/>
    <w:rsid w:val="007F6279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56A87"/>
    <w:rsid w:val="00860C83"/>
    <w:rsid w:val="00862401"/>
    <w:rsid w:val="00862D4A"/>
    <w:rsid w:val="00865E36"/>
    <w:rsid w:val="008748A1"/>
    <w:rsid w:val="0088071D"/>
    <w:rsid w:val="008819AF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9F2DD2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0490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32D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1BE9"/>
    <w:rsid w:val="00C82B7A"/>
    <w:rsid w:val="00C91B3F"/>
    <w:rsid w:val="00C91C2B"/>
    <w:rsid w:val="00C966B4"/>
    <w:rsid w:val="00CA33E5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10684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D6A36"/>
    <w:rsid w:val="00DE3BC0"/>
    <w:rsid w:val="00DE7B1B"/>
    <w:rsid w:val="00DF1173"/>
    <w:rsid w:val="00DF29AB"/>
    <w:rsid w:val="00E00052"/>
    <w:rsid w:val="00E124DA"/>
    <w:rsid w:val="00E133D8"/>
    <w:rsid w:val="00E1448B"/>
    <w:rsid w:val="00E15C0F"/>
    <w:rsid w:val="00E17B83"/>
    <w:rsid w:val="00E20179"/>
    <w:rsid w:val="00E225A5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A6E09"/>
    <w:rsid w:val="00FB1803"/>
    <w:rsid w:val="00FB2FF4"/>
    <w:rsid w:val="00FB4A13"/>
    <w:rsid w:val="00FB6CBB"/>
    <w:rsid w:val="00FB73D3"/>
    <w:rsid w:val="00FC598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5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1</TotalTime>
  <Pages>1</Pages>
  <Words>29</Words>
  <Characters>169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White, Emoni</cp:lastModifiedBy>
  <cp:revision>3</cp:revision>
  <cp:lastPrinted>2023-08-17T19:39:00Z</cp:lastPrinted>
  <dcterms:created xsi:type="dcterms:W3CDTF">2023-08-17T19:41:00Z</dcterms:created>
  <dcterms:modified xsi:type="dcterms:W3CDTF">2024-07-10T12:18:00Z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