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6B4BC405" w:rsidR="00C05B76" w:rsidRDefault="00285055" w:rsidP="00C05B76">
      <w:pPr>
        <w:pStyle w:val="Title"/>
      </w:pPr>
      <w:r>
        <w:t xml:space="preserve">Graceful Leadership </w:t>
      </w:r>
      <w:r w:rsidR="00FB0CE8">
        <w:t>Workshop Reflection Guide</w:t>
      </w:r>
    </w:p>
    <w:p w14:paraId="358BBE63" w14:textId="3333CD9D" w:rsidR="00E80D18" w:rsidRDefault="00FB0CE8" w:rsidP="00E80D18">
      <w:r>
        <w:t xml:space="preserve">Directions: </w:t>
      </w:r>
      <w:r w:rsidR="00285055">
        <w:t>A</w:t>
      </w:r>
      <w:r>
        <w:t>fter watching the workshop</w:t>
      </w:r>
      <w:r w:rsidR="00D72E04">
        <w:t>,</w:t>
      </w:r>
      <w:r>
        <w:t xml:space="preserve"> complete the reflection questions below.</w:t>
      </w:r>
    </w:p>
    <w:p w14:paraId="10A48F2A" w14:textId="62B6EDA0" w:rsidR="00C41A19" w:rsidRDefault="00C41A19" w:rsidP="00EF68FB">
      <w:pPr>
        <w:pStyle w:val="ListParagraph"/>
        <w:numPr>
          <w:ilvl w:val="0"/>
          <w:numId w:val="14"/>
        </w:numPr>
      </w:pPr>
      <w:r>
        <w:t>Which part of this workshop stood out to you the most? Why?</w:t>
      </w:r>
    </w:p>
    <w:p w14:paraId="1EC705D8" w14:textId="5D050FA5" w:rsidR="00C41A19" w:rsidRDefault="00C41A19" w:rsidP="00C41A19"/>
    <w:p w14:paraId="26361924" w14:textId="046F38A6" w:rsidR="00C41A19" w:rsidRDefault="00C41A19" w:rsidP="00C41A19"/>
    <w:p w14:paraId="39DCDF1E" w14:textId="69685F2F" w:rsidR="00C41A19" w:rsidRDefault="00C41A19" w:rsidP="00C41A19"/>
    <w:p w14:paraId="64186D62" w14:textId="1829243E" w:rsidR="00C41A19" w:rsidRDefault="00C41A19" w:rsidP="00C41A19"/>
    <w:p w14:paraId="7D60179E" w14:textId="77777777" w:rsidR="00C41A19" w:rsidRDefault="00C41A19" w:rsidP="00C41A19"/>
    <w:p w14:paraId="4D139F8D" w14:textId="6A76F1F8" w:rsidR="00FB0CE8" w:rsidRDefault="00EF68FB" w:rsidP="00EF68FB">
      <w:pPr>
        <w:pStyle w:val="ListParagraph"/>
        <w:numPr>
          <w:ilvl w:val="0"/>
          <w:numId w:val="14"/>
        </w:numPr>
      </w:pPr>
      <w:r>
        <w:t>After this workshop, how would you define graceful leadership?</w:t>
      </w:r>
    </w:p>
    <w:p w14:paraId="702DB4BF" w14:textId="36F5094A" w:rsidR="00C41A19" w:rsidRDefault="00C41A19" w:rsidP="00C41A19"/>
    <w:p w14:paraId="71721D25" w14:textId="41D4F64C" w:rsidR="00C41A19" w:rsidRDefault="00C41A19" w:rsidP="00C41A19"/>
    <w:p w14:paraId="21F9A424" w14:textId="011ACD74" w:rsidR="00C41A19" w:rsidRDefault="00C41A19" w:rsidP="00C41A19"/>
    <w:p w14:paraId="7C487C7B" w14:textId="03DC745F" w:rsidR="00C41A19" w:rsidRDefault="00C41A19" w:rsidP="00C41A19"/>
    <w:p w14:paraId="3B691EED" w14:textId="77777777" w:rsidR="00C41A19" w:rsidRDefault="00C41A19" w:rsidP="00C41A19"/>
    <w:p w14:paraId="2613596B" w14:textId="58E69614" w:rsidR="00EF68FB" w:rsidRDefault="00EF68FB" w:rsidP="00EF68FB">
      <w:pPr>
        <w:pStyle w:val="ListParagraph"/>
        <w:numPr>
          <w:ilvl w:val="0"/>
          <w:numId w:val="14"/>
        </w:numPr>
      </w:pPr>
      <w:r>
        <w:t>In what ways can you show grace and receive grace from others?</w:t>
      </w:r>
    </w:p>
    <w:p w14:paraId="21186113" w14:textId="64C84E6C" w:rsidR="00C41A19" w:rsidRDefault="00C41A19" w:rsidP="00C41A19"/>
    <w:p w14:paraId="73757E64" w14:textId="7D7EB783" w:rsidR="00C41A19" w:rsidRDefault="00C41A19" w:rsidP="00C41A19"/>
    <w:p w14:paraId="01532018" w14:textId="6D02E3CD" w:rsidR="00C41A19" w:rsidRDefault="00C41A19" w:rsidP="00C41A19"/>
    <w:p w14:paraId="22EA1A53" w14:textId="0A00A1EC" w:rsidR="00C41A19" w:rsidRDefault="00C41A19" w:rsidP="00C41A19"/>
    <w:p w14:paraId="55507DF3" w14:textId="77777777" w:rsidR="00C41A19" w:rsidRDefault="00C41A19" w:rsidP="00C41A19"/>
    <w:p w14:paraId="0F2206A6" w14:textId="1F24914A" w:rsidR="00C41A19" w:rsidRDefault="00C41A19" w:rsidP="00EF68FB">
      <w:pPr>
        <w:pStyle w:val="ListParagraph"/>
        <w:numPr>
          <w:ilvl w:val="0"/>
          <w:numId w:val="14"/>
        </w:numPr>
      </w:pPr>
      <w:r>
        <w:t>What are some qualities of a graceful leader?</w:t>
      </w:r>
    </w:p>
    <w:p w14:paraId="4E026B8E" w14:textId="6EEDDD05" w:rsidR="00C41A19" w:rsidRDefault="00C41A19" w:rsidP="00C41A19"/>
    <w:p w14:paraId="3644ECB2" w14:textId="0D394774" w:rsidR="00C41A19" w:rsidRDefault="00C41A19" w:rsidP="00C41A19"/>
    <w:p w14:paraId="6976D7FF" w14:textId="6CDEB2A5" w:rsidR="00C41A19" w:rsidRDefault="00C41A19" w:rsidP="00C41A19"/>
    <w:p w14:paraId="36785E4D" w14:textId="42C67B47" w:rsidR="00285055" w:rsidRDefault="00285055" w:rsidP="00C41A19"/>
    <w:p w14:paraId="53741B53" w14:textId="77777777" w:rsidR="00285055" w:rsidRDefault="00285055" w:rsidP="00C41A19"/>
    <w:p w14:paraId="0A3FFD82" w14:textId="53ED075E" w:rsidR="00C41A19" w:rsidRDefault="00C41A19" w:rsidP="00C41A19"/>
    <w:p w14:paraId="47408241" w14:textId="77777777" w:rsidR="00C41A19" w:rsidRDefault="00C41A19" w:rsidP="00C41A19"/>
    <w:p w14:paraId="463F1D87" w14:textId="10D1E10A" w:rsidR="00EF68FB" w:rsidRDefault="00C41A19" w:rsidP="00EF68FB">
      <w:pPr>
        <w:pStyle w:val="ListParagraph"/>
        <w:numPr>
          <w:ilvl w:val="0"/>
          <w:numId w:val="14"/>
        </w:numPr>
      </w:pPr>
      <w:r>
        <w:lastRenderedPageBreak/>
        <w:t>How can you become a more graceful leader?</w:t>
      </w:r>
    </w:p>
    <w:p w14:paraId="5EB305E9" w14:textId="458B67AB" w:rsidR="00C41A19" w:rsidRDefault="00C41A19" w:rsidP="00C41A19"/>
    <w:p w14:paraId="1014E81C" w14:textId="0D193D9C" w:rsidR="00C41A19" w:rsidRDefault="00C41A19" w:rsidP="00C41A19"/>
    <w:p w14:paraId="1C5D4F6F" w14:textId="42BD0CEC" w:rsidR="00C41A19" w:rsidRDefault="00C41A19" w:rsidP="00C41A19"/>
    <w:p w14:paraId="69A58B08" w14:textId="0ED38ED2" w:rsidR="00C41A19" w:rsidRDefault="00C41A19" w:rsidP="00C41A19"/>
    <w:p w14:paraId="651ACAC1" w14:textId="77777777" w:rsidR="00C41A19" w:rsidRDefault="00C41A19" w:rsidP="00C41A19"/>
    <w:p w14:paraId="03892D68" w14:textId="32FD2CA6" w:rsidR="00C41A19" w:rsidRDefault="00C41A19" w:rsidP="00EF68FB">
      <w:pPr>
        <w:pStyle w:val="ListParagraph"/>
        <w:numPr>
          <w:ilvl w:val="0"/>
          <w:numId w:val="14"/>
        </w:numPr>
      </w:pPr>
      <w:r>
        <w:t xml:space="preserve">How can you use what you learned </w:t>
      </w:r>
      <w:r w:rsidR="00D72E04">
        <w:t xml:space="preserve">in </w:t>
      </w:r>
      <w:r>
        <w:t>your own chapter?</w:t>
      </w:r>
    </w:p>
    <w:p w14:paraId="3F70BA50" w14:textId="5F769174" w:rsidR="00EF68FB" w:rsidRPr="00E80D18" w:rsidRDefault="00EF68FB" w:rsidP="00E80D18"/>
    <w:sectPr w:rsidR="00EF68FB" w:rsidRPr="00E80D18" w:rsidSect="000F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B702B" w14:textId="77777777" w:rsidR="00B31759" w:rsidRDefault="00B31759" w:rsidP="00E974FE">
      <w:pPr>
        <w:spacing w:after="0" w:line="240" w:lineRule="auto"/>
      </w:pPr>
      <w:r>
        <w:separator/>
      </w:r>
    </w:p>
  </w:endnote>
  <w:endnote w:type="continuationSeparator" w:id="0">
    <w:p w14:paraId="37583203" w14:textId="77777777" w:rsidR="00B31759" w:rsidRDefault="00B31759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CDCECA2E-4AB0-447D-8B71-6B7388ECDEDC}"/>
    <w:embedBold r:id="rId2" w:fontKey="{10B3D115-B34E-4999-A169-32B3880EF250}"/>
    <w:embedItalic r:id="rId3" w:fontKey="{EACB0A56-67B4-4386-AA07-143D5E28A1C1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A4AF7517-8BFF-4361-BB2C-12523AB047D3}"/>
    <w:embedBold r:id="rId5" w:fontKey="{F6E97F4C-C733-4892-93DB-6B1794850830}"/>
    <w:embedItalic r:id="rId6" w:fontKey="{E4BDC4EE-7A9B-4B88-A3B0-F06BDD5EEBE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972833D-B94E-4FE7-93AA-165BFD19550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17483C1-3B12-4006-8397-233E28E2800B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A23FA5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D6DBC8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C440E" w14:textId="77777777" w:rsidR="00B31759" w:rsidRDefault="00B31759" w:rsidP="00E974FE">
      <w:pPr>
        <w:spacing w:after="0" w:line="240" w:lineRule="auto"/>
      </w:pPr>
      <w:r>
        <w:separator/>
      </w:r>
    </w:p>
  </w:footnote>
  <w:footnote w:type="continuationSeparator" w:id="0">
    <w:p w14:paraId="1F71E628" w14:textId="77777777" w:rsidR="00B31759" w:rsidRDefault="00B31759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63FD57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D0D37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C16E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36077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4B6144F"/>
    <w:multiLevelType w:val="hybridMultilevel"/>
    <w:tmpl w:val="B37C0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E4"/>
    <w:rsid w:val="000200EC"/>
    <w:rsid w:val="00056C17"/>
    <w:rsid w:val="000639BF"/>
    <w:rsid w:val="00093178"/>
    <w:rsid w:val="000F2385"/>
    <w:rsid w:val="00106469"/>
    <w:rsid w:val="0011064E"/>
    <w:rsid w:val="00181641"/>
    <w:rsid w:val="001D40E4"/>
    <w:rsid w:val="001E56D8"/>
    <w:rsid w:val="001E6747"/>
    <w:rsid w:val="00206C6F"/>
    <w:rsid w:val="00226579"/>
    <w:rsid w:val="00285055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9024C"/>
    <w:rsid w:val="007B2573"/>
    <w:rsid w:val="007E01A1"/>
    <w:rsid w:val="008421CB"/>
    <w:rsid w:val="0091505B"/>
    <w:rsid w:val="00981601"/>
    <w:rsid w:val="00995841"/>
    <w:rsid w:val="009B007B"/>
    <w:rsid w:val="00A552DD"/>
    <w:rsid w:val="00A818CA"/>
    <w:rsid w:val="00AC0609"/>
    <w:rsid w:val="00B31759"/>
    <w:rsid w:val="00B73261"/>
    <w:rsid w:val="00C05B76"/>
    <w:rsid w:val="00C10B54"/>
    <w:rsid w:val="00C41A19"/>
    <w:rsid w:val="00C43A64"/>
    <w:rsid w:val="00C65667"/>
    <w:rsid w:val="00C82B7A"/>
    <w:rsid w:val="00CA4A0C"/>
    <w:rsid w:val="00CB4C05"/>
    <w:rsid w:val="00CC278D"/>
    <w:rsid w:val="00D27E09"/>
    <w:rsid w:val="00D72E04"/>
    <w:rsid w:val="00E55329"/>
    <w:rsid w:val="00E80D18"/>
    <w:rsid w:val="00E87B95"/>
    <w:rsid w:val="00E974FE"/>
    <w:rsid w:val="00EC27BF"/>
    <w:rsid w:val="00ED2C7B"/>
    <w:rsid w:val="00EF68F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1">
    <w:name w:val="Smart Hyperlink1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8DA75A691FC43A484EC2DE580ECE4" ma:contentTypeVersion="8" ma:contentTypeDescription="Create a new document." ma:contentTypeScope="" ma:versionID="b7c38eb627a99a0fe676f27282e5c0eb">
  <xsd:schema xmlns:xsd="http://www.w3.org/2001/XMLSchema" xmlns:xs="http://www.w3.org/2001/XMLSchema" xmlns:p="http://schemas.microsoft.com/office/2006/metadata/properties" xmlns:ns3="1012e17b-32f3-4a79-8a3f-98796352ead8" targetNamespace="http://schemas.microsoft.com/office/2006/metadata/properties" ma:root="true" ma:fieldsID="ceef3d9a144e79f567483126a1b55efc" ns3:_="">
    <xsd:import namespace="1012e17b-32f3-4a79-8a3f-98796352e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2e17b-32f3-4a79-8a3f-98796352e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5180B-E5DC-40C6-9A7C-DD2028DCC6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BA519F-90F6-40C4-B8D6-78EC84025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175A3-44CB-4EF6-A5EC-5ECA922B4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2e17b-32f3-4a79-8a3f-98796352e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1B9A8A-E02E-463F-836A-3C1500FD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3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5</cp:revision>
  <dcterms:created xsi:type="dcterms:W3CDTF">2020-10-12T19:22:00Z</dcterms:created>
  <dcterms:modified xsi:type="dcterms:W3CDTF">2020-10-22T11:58:00Z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0x010100DBF8DA75A691FC43A484EC2DE580ECE4</vt:lpwstr>
  </property>
</Properties>
</file>