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8FF43" w14:textId="77777777" w:rsidR="00456F17" w:rsidRPr="007418FE" w:rsidRDefault="00456F17" w:rsidP="00456F17">
      <w:pPr>
        <w:pStyle w:val="Title"/>
        <w:jc w:val="center"/>
      </w:pPr>
      <w:r w:rsidRPr="007418FE">
        <w:t>20</w:t>
      </w:r>
      <w:r>
        <w:t>21</w:t>
      </w:r>
      <w:r w:rsidRPr="007418FE">
        <w:t xml:space="preserve"> National FFA Dairy Cattle Event</w:t>
      </w:r>
    </w:p>
    <w:p w14:paraId="009BA47D" w14:textId="77777777" w:rsidR="00456F17" w:rsidRPr="007418FE" w:rsidRDefault="00456F17" w:rsidP="00456F17">
      <w:pPr>
        <w:tabs>
          <w:tab w:val="center" w:pos="4680"/>
        </w:tabs>
        <w:jc w:val="center"/>
        <w:rPr>
          <w:b/>
          <w:bCs/>
        </w:rPr>
      </w:pPr>
      <w:r w:rsidRPr="007418FE">
        <w:rPr>
          <w:b/>
          <w:bCs/>
        </w:rPr>
        <w:t>Herd Record Evaluation</w:t>
      </w:r>
    </w:p>
    <w:p w14:paraId="6E021192" w14:textId="77777777" w:rsidR="00456F17" w:rsidRPr="007418FE" w:rsidRDefault="00456F17" w:rsidP="00456F17">
      <w:pPr>
        <w:jc w:val="both"/>
      </w:pPr>
    </w:p>
    <w:p w14:paraId="3E829682" w14:textId="438AF975" w:rsidR="00456F17" w:rsidRPr="00456F17" w:rsidRDefault="00456F17" w:rsidP="00456F17">
      <w:pPr>
        <w:pStyle w:val="Instructions"/>
      </w:pPr>
      <w:r w:rsidRPr="00456F17">
        <w:t xml:space="preserve">For questions 1 through 10, use the “herd record evaluation” which is </w:t>
      </w:r>
      <w:r w:rsidRPr="00456F17">
        <w:t>accompanies</w:t>
      </w:r>
      <w:r w:rsidRPr="00456F17">
        <w:t xml:space="preserve"> the </w:t>
      </w:r>
      <w:r w:rsidRPr="00456F17">
        <w:t>exercise</w:t>
      </w:r>
      <w:r w:rsidRPr="00456F17">
        <w:t>.</w:t>
      </w:r>
      <w:r w:rsidRPr="00456F17">
        <w:t xml:space="preserve"> </w:t>
      </w:r>
      <w:r w:rsidRPr="00456F17">
        <w:t>Select the one cow that best answers each of the following 10 questions.</w:t>
      </w:r>
    </w:p>
    <w:p w14:paraId="4590E581" w14:textId="77777777" w:rsidR="00456F17" w:rsidRPr="00F36E4C" w:rsidRDefault="00456F17" w:rsidP="00456F17">
      <w:pPr>
        <w:jc w:val="both"/>
      </w:pPr>
    </w:p>
    <w:p w14:paraId="32D4CE0C" w14:textId="77777777" w:rsidR="00456F17" w:rsidRDefault="00456F17" w:rsidP="00456F17">
      <w:pPr>
        <w:pStyle w:val="ListNumber"/>
        <w:tabs>
          <w:tab w:val="clear" w:pos="360"/>
          <w:tab w:val="left" w:pos="540"/>
        </w:tabs>
        <w:spacing w:after="240"/>
        <w:ind w:left="547" w:hanging="547"/>
        <w:contextualSpacing w:val="0"/>
      </w:pPr>
      <w:r w:rsidRPr="003101D2">
        <w:t xml:space="preserve">Indicate which multiparous cow is having the most impact on the somatic cell count in the bulk tank. </w:t>
      </w:r>
    </w:p>
    <w:p w14:paraId="51031B8C" w14:textId="77777777" w:rsidR="00456F17" w:rsidRPr="003101D2" w:rsidRDefault="00456F17" w:rsidP="00456F17">
      <w:pPr>
        <w:pStyle w:val="ListNumber"/>
        <w:tabs>
          <w:tab w:val="clear" w:pos="360"/>
          <w:tab w:val="left" w:pos="540"/>
        </w:tabs>
        <w:spacing w:after="240"/>
        <w:ind w:left="547" w:hanging="547"/>
        <w:contextualSpacing w:val="0"/>
      </w:pPr>
      <w:r w:rsidRPr="003101D2">
        <w:t>Which cow has the highest mature equivalent for milk?</w:t>
      </w:r>
    </w:p>
    <w:p w14:paraId="078818DC" w14:textId="77777777" w:rsidR="00456F17" w:rsidRPr="003101D2" w:rsidRDefault="00456F17" w:rsidP="00456F17">
      <w:pPr>
        <w:pStyle w:val="ListNumber"/>
        <w:tabs>
          <w:tab w:val="clear" w:pos="360"/>
          <w:tab w:val="left" w:pos="540"/>
        </w:tabs>
        <w:spacing w:after="240"/>
        <w:ind w:left="547" w:hanging="547"/>
        <w:contextualSpacing w:val="0"/>
      </w:pPr>
      <w:r w:rsidRPr="003101D2">
        <w:t>Indicate which one of the cows has the lowest test index value that selects for the improvement of milk, fat, and protein yield, somatic cell score and productive life.</w:t>
      </w:r>
    </w:p>
    <w:p w14:paraId="0B802A90" w14:textId="77777777" w:rsidR="00456F17" w:rsidRPr="003101D2" w:rsidRDefault="00456F17" w:rsidP="00456F17">
      <w:pPr>
        <w:pStyle w:val="ListNumber"/>
        <w:tabs>
          <w:tab w:val="clear" w:pos="360"/>
          <w:tab w:val="left" w:pos="540"/>
        </w:tabs>
        <w:spacing w:after="240"/>
        <w:ind w:left="547" w:hanging="547"/>
        <w:contextualSpacing w:val="0"/>
      </w:pPr>
      <w:r w:rsidRPr="003101D2">
        <w:t>Select the first lactation cow that will transmit the highest expected breeding value to her offspring for milk.</w:t>
      </w:r>
    </w:p>
    <w:p w14:paraId="0792B5AA" w14:textId="77777777" w:rsidR="00456F17" w:rsidRPr="003101D2" w:rsidRDefault="00456F17" w:rsidP="00456F17">
      <w:pPr>
        <w:pStyle w:val="ListNumber"/>
        <w:tabs>
          <w:tab w:val="clear" w:pos="360"/>
          <w:tab w:val="left" w:pos="540"/>
        </w:tabs>
        <w:spacing w:after="240"/>
        <w:ind w:left="547" w:hanging="547"/>
        <w:contextualSpacing w:val="0"/>
      </w:pPr>
      <w:r w:rsidRPr="003101D2">
        <w:t>Determine the cow with the highest expectation among the cows for the value of a future lactation’s production, relative to the herd average.</w:t>
      </w:r>
    </w:p>
    <w:p w14:paraId="70EEB465" w14:textId="77777777" w:rsidR="00456F17" w:rsidRPr="003101D2" w:rsidRDefault="00456F17" w:rsidP="00456F17">
      <w:pPr>
        <w:pStyle w:val="ListNumber"/>
        <w:tabs>
          <w:tab w:val="clear" w:pos="360"/>
          <w:tab w:val="left" w:pos="540"/>
        </w:tabs>
        <w:spacing w:after="240"/>
        <w:ind w:left="547" w:hanging="547"/>
        <w:contextualSpacing w:val="0"/>
      </w:pPr>
      <w:r w:rsidRPr="003101D2">
        <w:t xml:space="preserve">Select the youngest cow that will be the next one to calve after the testing date, assuming normal gestation length.  </w:t>
      </w:r>
    </w:p>
    <w:p w14:paraId="52A91D9C" w14:textId="77777777" w:rsidR="00456F17" w:rsidRPr="003101D2" w:rsidRDefault="00456F17" w:rsidP="00456F17">
      <w:pPr>
        <w:pStyle w:val="ListNumber"/>
        <w:tabs>
          <w:tab w:val="clear" w:pos="360"/>
          <w:tab w:val="left" w:pos="540"/>
        </w:tabs>
        <w:spacing w:after="240"/>
        <w:ind w:left="547" w:hanging="547"/>
        <w:contextualSpacing w:val="0"/>
      </w:pPr>
      <w:r w:rsidRPr="003101D2">
        <w:t>Indicate which first lactation cow is having the least impact on the somatic cell count in the bulk tank.</w:t>
      </w:r>
    </w:p>
    <w:p w14:paraId="40187C18" w14:textId="77777777" w:rsidR="00456F17" w:rsidRPr="003101D2" w:rsidRDefault="00456F17" w:rsidP="00456F17">
      <w:pPr>
        <w:pStyle w:val="ListNumber"/>
        <w:tabs>
          <w:tab w:val="clear" w:pos="360"/>
          <w:tab w:val="left" w:pos="540"/>
        </w:tabs>
        <w:spacing w:after="240"/>
        <w:ind w:left="547" w:hanging="547"/>
        <w:contextualSpacing w:val="0"/>
      </w:pPr>
      <w:r w:rsidRPr="003101D2">
        <w:t xml:space="preserve">Which cow should be the next one to be dried off after the testing date, assuming that breeding dates are accurate?  </w:t>
      </w:r>
    </w:p>
    <w:p w14:paraId="49B93D8C" w14:textId="77777777" w:rsidR="00456F17" w:rsidRPr="003101D2" w:rsidRDefault="00456F17" w:rsidP="00456F17">
      <w:pPr>
        <w:pStyle w:val="ListNumber"/>
        <w:tabs>
          <w:tab w:val="clear" w:pos="360"/>
          <w:tab w:val="left" w:pos="540"/>
        </w:tabs>
        <w:spacing w:after="240"/>
        <w:ind w:left="547" w:hanging="547"/>
        <w:contextualSpacing w:val="0"/>
      </w:pPr>
      <w:r w:rsidRPr="003101D2">
        <w:t xml:space="preserve">Which cow has the longest days in milk? </w:t>
      </w:r>
    </w:p>
    <w:p w14:paraId="229776E2" w14:textId="77777777" w:rsidR="00456F17" w:rsidRPr="003101D2" w:rsidRDefault="00456F17" w:rsidP="00456F17">
      <w:pPr>
        <w:pStyle w:val="ListNumber"/>
        <w:tabs>
          <w:tab w:val="clear" w:pos="360"/>
          <w:tab w:val="left" w:pos="540"/>
        </w:tabs>
        <w:spacing w:after="240"/>
        <w:ind w:left="547" w:hanging="547"/>
        <w:contextualSpacing w:val="0"/>
      </w:pPr>
      <w:r w:rsidRPr="003101D2">
        <w:t>Select the cow, which is most significantly overweight.</w:t>
      </w:r>
    </w:p>
    <w:p w14:paraId="27B8872E" w14:textId="0770BCC2" w:rsidR="00456F17" w:rsidRDefault="00456F17" w:rsidP="00456F17">
      <w:pPr>
        <w:tabs>
          <w:tab w:val="center" w:pos="4680"/>
        </w:tabs>
        <w:spacing w:after="120"/>
        <w:jc w:val="both"/>
        <w:rPr>
          <w:highlight w:val="yellow"/>
        </w:rPr>
      </w:pPr>
    </w:p>
    <w:p w14:paraId="0A1A2FD5" w14:textId="77777777" w:rsidR="00456F17" w:rsidRPr="003101D2" w:rsidRDefault="00456F17" w:rsidP="00456F17">
      <w:pPr>
        <w:tabs>
          <w:tab w:val="center" w:pos="4680"/>
        </w:tabs>
        <w:spacing w:after="120"/>
        <w:jc w:val="both"/>
        <w:rPr>
          <w:highlight w:val="yellow"/>
        </w:rPr>
      </w:pPr>
    </w:p>
    <w:p w14:paraId="1FA3B2FB" w14:textId="3B8C2A3E" w:rsidR="00C65667" w:rsidRPr="00FB59A5" w:rsidRDefault="00456F17" w:rsidP="00AE2DE4">
      <w:pPr>
        <w:ind w:right="-720" w:firstLine="3600"/>
      </w:pPr>
      <w:r w:rsidRPr="00B07827">
        <w:rPr>
          <w:sz w:val="16"/>
          <w:szCs w:val="16"/>
          <w:highlight w:val="yellow"/>
        </w:rPr>
        <w:t>Prepared by K.L. Heckaman, Purdue Extension – Kosciusko County, Warsaw, IN</w:t>
      </w:r>
    </w:p>
    <w:sectPr w:rsidR="00C65667" w:rsidRPr="00FB59A5" w:rsidSect="00456F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2" w:h="15842" w:code="1"/>
      <w:pgMar w:top="1440" w:right="1080" w:bottom="1440" w:left="1080" w:header="720" w:footer="3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675B6" w14:textId="77777777" w:rsidR="00385F4C" w:rsidRDefault="00385F4C" w:rsidP="006B318B">
      <w:r>
        <w:separator/>
      </w:r>
    </w:p>
  </w:endnote>
  <w:endnote w:type="continuationSeparator" w:id="0">
    <w:p w14:paraId="2885DC94" w14:textId="77777777" w:rsidR="00385F4C" w:rsidRDefault="00385F4C" w:rsidP="006B3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1" w:fontKey="{BE747AAE-72F3-4DBA-848A-C260A7EAE49E}"/>
    <w:embedBold r:id="rId2" w:fontKey="{D08CEEB0-A0C8-4D2F-BD4A-052D7A355896}"/>
    <w:embedItalic r:id="rId3" w:fontKey="{A89F7FF4-3927-4402-9A89-EF45EBB5913D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98FEED99-494D-4FCB-A95E-7543641E4D59}"/>
    <w:embedBold r:id="rId5" w:fontKey="{221EEA75-858C-41A0-97E9-33449BC9DFDC}"/>
    <w:embedItalic r:id="rId6" w:fontKey="{F77F52D1-CAA6-4FE4-8A6C-E5CC0C0B0C1E}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  <w:embedRegular r:id="rId7" w:fontKey="{C3FBCE42-63AE-4C11-839D-90E40A5E6335}"/>
    <w:embedBold r:id="rId8" w:fontKey="{B0F7FA5A-5758-4CF1-B698-6AA1E4ED60B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3CA6EE7E-0C34-409B-B6AF-74F8EA9AC943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0" w:fontKey="{EDA0CDD3-ED3A-41C1-BCCA-AF33F732A4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D87A6" w14:textId="77777777" w:rsidR="00073021" w:rsidRDefault="000730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A4A7F" w14:textId="31548458" w:rsidR="00E974FE" w:rsidRDefault="00E87B95" w:rsidP="006B318B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28DD6" w14:textId="566B1CE4" w:rsidR="006F45AE" w:rsidRDefault="006F45AE" w:rsidP="006B318B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4D2FD" w14:textId="77777777" w:rsidR="00385F4C" w:rsidRDefault="00385F4C" w:rsidP="006B318B">
      <w:r>
        <w:separator/>
      </w:r>
    </w:p>
  </w:footnote>
  <w:footnote w:type="continuationSeparator" w:id="0">
    <w:p w14:paraId="41BA6A3B" w14:textId="77777777" w:rsidR="00385F4C" w:rsidRDefault="00385F4C" w:rsidP="006B3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C9D0C" w14:textId="77777777" w:rsidR="00073021" w:rsidRDefault="000730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47EA3" w14:textId="77777777" w:rsidR="001C4D9D" w:rsidRDefault="001C4D9D" w:rsidP="006B318B">
    <w:pPr>
      <w:pStyle w:val="Header"/>
      <w:rPr>
        <w:noProof/>
      </w:rPr>
    </w:pPr>
  </w:p>
  <w:p w14:paraId="04442A3A" w14:textId="5CB2EBA2" w:rsidR="00E974FE" w:rsidRDefault="00E87B95" w:rsidP="006B318B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9A21425" wp14:editId="57068CCD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142D3" w14:textId="7F7F630E" w:rsidR="004B7734" w:rsidRDefault="00073021" w:rsidP="006B318B">
    <w:pPr>
      <w:pStyle w:val="Header"/>
    </w:pPr>
    <w:r>
      <w:rPr>
        <w:noProof/>
      </w:rPr>
      <w:drawing>
        <wp:anchor distT="0" distB="0" distL="114300" distR="114300" simplePos="0" relativeHeight="251671552" behindDoc="1" locked="0" layoutInCell="1" allowOverlap="1" wp14:anchorId="2A745E2C" wp14:editId="55081E8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138670" cy="9531350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670" cy="953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4D9D">
      <w:rPr>
        <w:noProof/>
      </w:rPr>
      <w:drawing>
        <wp:anchor distT="0" distB="0" distL="114300" distR="114300" simplePos="0" relativeHeight="251670528" behindDoc="0" locked="0" layoutInCell="1" allowOverlap="1" wp14:anchorId="2D55BF6B" wp14:editId="1DBABA69">
          <wp:simplePos x="0" y="0"/>
          <wp:positionH relativeFrom="margin">
            <wp:align>left</wp:align>
          </wp:positionH>
          <wp:positionV relativeFrom="paragraph">
            <wp:posOffset>135890</wp:posOffset>
          </wp:positionV>
          <wp:extent cx="1559362" cy="676275"/>
          <wp:effectExtent l="0" t="0" r="3175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FA Lettermark_Solid Filled Container_Blue_RGB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9362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92" type="#_x0000_t75" style="width:13pt;height:9.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1E7610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AD25B64"/>
    <w:multiLevelType w:val="multilevel"/>
    <w:tmpl w:val="0A7EF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05077"/>
    <w:multiLevelType w:val="hybridMultilevel"/>
    <w:tmpl w:val="780E3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539B8"/>
    <w:multiLevelType w:val="multilevel"/>
    <w:tmpl w:val="8B720288"/>
    <w:lvl w:ilvl="0">
      <w:start w:val="1"/>
      <w:numFmt w:val="upperLetter"/>
      <w:pStyle w:val="ExamAnsw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E31AEF"/>
    <w:multiLevelType w:val="multilevel"/>
    <w:tmpl w:val="13D2D0CC"/>
    <w:styleLink w:val="Style1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0C1E04"/>
    <w:multiLevelType w:val="multilevel"/>
    <w:tmpl w:val="0A7EF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3D73DD5"/>
    <w:multiLevelType w:val="hybridMultilevel"/>
    <w:tmpl w:val="C750DDEA"/>
    <w:lvl w:ilvl="0" w:tplc="0409000F">
      <w:start w:val="1"/>
      <w:numFmt w:val="decimal"/>
      <w:lvlText w:val="%1."/>
      <w:lvlJc w:val="left"/>
      <w:pPr>
        <w:ind w:left="72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6"/>
  </w:num>
  <w:num w:numId="2">
    <w:abstractNumId w:val="18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11"/>
  </w:num>
  <w:num w:numId="16">
    <w:abstractNumId w:val="13"/>
  </w:num>
  <w:num w:numId="17">
    <w:abstractNumId w:val="14"/>
  </w:num>
  <w:num w:numId="18">
    <w:abstractNumId w:val="8"/>
  </w:num>
  <w:num w:numId="19">
    <w:abstractNumId w:val="12"/>
  </w:num>
  <w:num w:numId="20">
    <w:abstractNumId w:val="13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TrueTypeFont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288"/>
  <w:defaultTableStyle w:val="FFATable1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573"/>
    <w:rsid w:val="00056C17"/>
    <w:rsid w:val="000639BF"/>
    <w:rsid w:val="00073021"/>
    <w:rsid w:val="00106469"/>
    <w:rsid w:val="001541FB"/>
    <w:rsid w:val="00181E77"/>
    <w:rsid w:val="001C4D9D"/>
    <w:rsid w:val="001E56D8"/>
    <w:rsid w:val="001E6747"/>
    <w:rsid w:val="00206C6F"/>
    <w:rsid w:val="00226579"/>
    <w:rsid w:val="0028785F"/>
    <w:rsid w:val="002A4C33"/>
    <w:rsid w:val="002D1439"/>
    <w:rsid w:val="00305907"/>
    <w:rsid w:val="00385F4C"/>
    <w:rsid w:val="00394708"/>
    <w:rsid w:val="003D06F0"/>
    <w:rsid w:val="003F1000"/>
    <w:rsid w:val="00406D3B"/>
    <w:rsid w:val="00433EA0"/>
    <w:rsid w:val="00456F17"/>
    <w:rsid w:val="00462466"/>
    <w:rsid w:val="004625E0"/>
    <w:rsid w:val="0049616A"/>
    <w:rsid w:val="004B7734"/>
    <w:rsid w:val="004E0DB9"/>
    <w:rsid w:val="00500211"/>
    <w:rsid w:val="00575640"/>
    <w:rsid w:val="005B0FDD"/>
    <w:rsid w:val="005C6C87"/>
    <w:rsid w:val="005F0AE1"/>
    <w:rsid w:val="00601907"/>
    <w:rsid w:val="006810CF"/>
    <w:rsid w:val="006B318B"/>
    <w:rsid w:val="006B533D"/>
    <w:rsid w:val="006B708F"/>
    <w:rsid w:val="006C372A"/>
    <w:rsid w:val="006F45AE"/>
    <w:rsid w:val="007208D7"/>
    <w:rsid w:val="0072530E"/>
    <w:rsid w:val="00740B4F"/>
    <w:rsid w:val="0079024C"/>
    <w:rsid w:val="007B2573"/>
    <w:rsid w:val="007E01A1"/>
    <w:rsid w:val="008421CB"/>
    <w:rsid w:val="00887564"/>
    <w:rsid w:val="00995841"/>
    <w:rsid w:val="009B007B"/>
    <w:rsid w:val="00A669FF"/>
    <w:rsid w:val="00A766D4"/>
    <w:rsid w:val="00A903C8"/>
    <w:rsid w:val="00AC0609"/>
    <w:rsid w:val="00AE2DE4"/>
    <w:rsid w:val="00B73261"/>
    <w:rsid w:val="00BC37A9"/>
    <w:rsid w:val="00BD0C51"/>
    <w:rsid w:val="00C05B76"/>
    <w:rsid w:val="00C10B54"/>
    <w:rsid w:val="00C43A64"/>
    <w:rsid w:val="00C65667"/>
    <w:rsid w:val="00C82B7A"/>
    <w:rsid w:val="00C908BF"/>
    <w:rsid w:val="00CA22D7"/>
    <w:rsid w:val="00CA4A0C"/>
    <w:rsid w:val="00CC278D"/>
    <w:rsid w:val="00D02CE2"/>
    <w:rsid w:val="00D27E09"/>
    <w:rsid w:val="00DE1200"/>
    <w:rsid w:val="00DF73FA"/>
    <w:rsid w:val="00E55329"/>
    <w:rsid w:val="00E80D18"/>
    <w:rsid w:val="00E87B95"/>
    <w:rsid w:val="00E974FE"/>
    <w:rsid w:val="00EC27BF"/>
    <w:rsid w:val="00ED2C7B"/>
    <w:rsid w:val="00F25B26"/>
    <w:rsid w:val="00F81E46"/>
    <w:rsid w:val="00FB59A5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10FC5B"/>
  <w15:chartTrackingRefBased/>
  <w15:docId w15:val="{B7937BB0-9656-4373-BC61-1AC7A7FA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/>
    <w:lsdException w:name="heading 2" w:semiHidden="1" w:uiPriority="3" w:unhideWhenUsed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18B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2"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3"/>
    <w:unhideWhenUsed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  <w:lang w:val="en-GB"/>
    </w:rPr>
  </w:style>
  <w:style w:type="paragraph" w:styleId="Heading3">
    <w:name w:val="heading 3"/>
    <w:aliases w:val="Heading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lang w:val="en-GB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406D3B"/>
    <w:pPr>
      <w:keepNext/>
      <w:keepLines/>
      <w:spacing w:before="40" w:after="0"/>
      <w:outlineLvl w:val="3"/>
    </w:pPr>
    <w:rPr>
      <w:rFonts w:ascii="DM Serif Text" w:eastAsiaTheme="majorEastAsia" w:hAnsi="DM Serif Text" w:cstheme="majorBidi"/>
      <w:iCs/>
      <w:color w:val="E1251B" w:themeColor="accent4"/>
      <w:sz w:val="20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aliases w:val="Heading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406D3B"/>
    <w:rPr>
      <w:rFonts w:ascii="DM Serif Text" w:eastAsiaTheme="majorEastAsia" w:hAnsi="DM Serif Text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  <w:rPr>
      <w:lang w:val="en-GB"/>
    </w:rPr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  <w:rPr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  <w:rPr>
      <w:lang w:val="en-GB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  <w:rPr>
      <w:lang w:val="en-GB"/>
    </w:rPr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  <w:lang w:val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  <w:rPr>
      <w:lang w:val="en-GB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lang w:val="en-GB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  <w:lang w:val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  <w:rPr>
      <w:lang w:val="en-GB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  <w:rPr>
      <w:lang w:val="en-GB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  <w:rPr>
      <w:lang w:val="en-GB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  <w:rPr>
      <w:lang w:val="en-GB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  <w:rPr>
      <w:lang w:val="en-GB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  <w:rPr>
      <w:lang w:val="en-GB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  <w:rPr>
      <w:lang w:val="en-GB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  <w:rPr>
      <w:lang w:val="en-GB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  <w:rPr>
      <w:lang w:val="en-GB"/>
    </w:r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  <w:lang w:val="en-GB"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  <w:rPr>
      <w:lang w:val="en-GB"/>
    </w:r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  <w:rPr>
      <w:lang w:val="en-GB"/>
    </w:r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  <w:rPr>
      <w:lang w:val="en-GB"/>
    </w:r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  <w:rPr>
      <w:lang w:val="en-GB"/>
    </w:r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  <w:rPr>
      <w:lang w:val="en-GB"/>
    </w:rPr>
  </w:style>
  <w:style w:type="paragraph" w:styleId="ListBullet">
    <w:name w:val="List Bullet"/>
    <w:basedOn w:val="Normal"/>
    <w:uiPriority w:val="6"/>
    <w:unhideWhenUsed/>
    <w:rsid w:val="00C65667"/>
    <w:pPr>
      <w:numPr>
        <w:numId w:val="4"/>
      </w:numPr>
    </w:pPr>
    <w:rPr>
      <w:lang w:val="en-GB"/>
    </w:rPr>
  </w:style>
  <w:style w:type="paragraph" w:styleId="ListBullet2">
    <w:name w:val="List Bullet 2"/>
    <w:basedOn w:val="Normal"/>
    <w:uiPriority w:val="7"/>
    <w:unhideWhenUsed/>
    <w:rsid w:val="00C65667"/>
    <w:pPr>
      <w:numPr>
        <w:numId w:val="5"/>
      </w:numPr>
    </w:pPr>
    <w:rPr>
      <w:lang w:val="en-GB"/>
    </w:r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  <w:rPr>
      <w:lang w:val="en-GB"/>
    </w:r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  <w:rPr>
      <w:lang w:val="en-GB"/>
    </w:r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  <w:rPr>
      <w:lang w:val="en-GB"/>
    </w:r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  <w:rPr>
      <w:lang w:val="en-GB"/>
    </w:r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  <w:rPr>
      <w:lang w:val="en-GB"/>
    </w:r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  <w:rPr>
      <w:lang w:val="en-GB"/>
    </w:r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  <w:rPr>
      <w:lang w:val="en-GB"/>
    </w:r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  <w:rPr>
      <w:lang w:val="en-GB"/>
    </w:rPr>
  </w:style>
  <w:style w:type="paragraph" w:styleId="ListNumber">
    <w:name w:val="List Number"/>
    <w:aliases w:val="Exam Question"/>
    <w:basedOn w:val="ListNumber2"/>
    <w:link w:val="ListNumberChar"/>
    <w:uiPriority w:val="8"/>
    <w:unhideWhenUsed/>
    <w:qFormat/>
    <w:rsid w:val="00DF73FA"/>
    <w:pPr>
      <w:numPr>
        <w:numId w:val="9"/>
      </w:numPr>
      <w:spacing w:after="120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  <w:rPr>
      <w:lang w:val="en-GB"/>
    </w:r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  <w:rPr>
      <w:lang w:val="en-GB"/>
    </w:r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  <w:rPr>
      <w:lang w:val="en-GB"/>
    </w:r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  <w:rPr>
      <w:lang w:val="en-GB"/>
    </w:r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  <w:rPr>
      <w:lang w:val="en-GB"/>
    </w:r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lang w:val="en-GB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lang w:val="en-GB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  <w:rPr>
      <w:lang w:val="en-GB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  <w:rPr>
      <w:lang w:val="en-GB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lang w:val="en-GB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  <w:rPr>
      <w:lang w:val="en-GB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  <w:rPr>
      <w:lang w:val="en-GB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  <w:rPr>
      <w:lang w:val="en-GB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  <w:rPr>
      <w:lang w:val="en-GB"/>
    </w:r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lang w:val="en-GB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  <w:rPr>
      <w:lang w:val="en-GB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  <w:rPr>
      <w:lang w:val="en-GB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  <w:rPr>
      <w:lang w:val="en-GB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  <w:rPr>
      <w:lang w:val="en-GB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  <w:rPr>
      <w:lang w:val="en-GB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  <w:rPr>
      <w:lang w:val="en-GB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  <w:rPr>
      <w:lang w:val="en-GB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  <w:rPr>
      <w:lang w:val="en-GB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  <w:rPr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F25B26"/>
    <w:pPr>
      <w:spacing w:after="0" w:line="240" w:lineRule="auto"/>
    </w:pPr>
    <w:rPr>
      <w:sz w:val="20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rPr>
      <w:tblHeader/>
    </w:trPr>
    <w:tcPr>
      <w:shd w:val="clear" w:color="auto" w:fill="FFFFFF" w:themeFill="background1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numbering" w:customStyle="1" w:styleId="Style1">
    <w:name w:val="Style1"/>
    <w:uiPriority w:val="99"/>
    <w:rsid w:val="00305907"/>
    <w:pPr>
      <w:numPr>
        <w:numId w:val="17"/>
      </w:numPr>
    </w:pPr>
  </w:style>
  <w:style w:type="paragraph" w:customStyle="1" w:styleId="ExamAnswer">
    <w:name w:val="Exam Answer"/>
    <w:basedOn w:val="ListNumber"/>
    <w:link w:val="ExamAnswerChar"/>
    <w:qFormat/>
    <w:rsid w:val="00601907"/>
    <w:pPr>
      <w:numPr>
        <w:numId w:val="16"/>
      </w:numPr>
      <w:tabs>
        <w:tab w:val="left" w:pos="720"/>
      </w:tabs>
      <w:spacing w:after="240" w:line="360" w:lineRule="atLeast"/>
      <w:ind w:left="1080" w:hanging="720"/>
      <w:contextualSpacing w:val="0"/>
    </w:pPr>
  </w:style>
  <w:style w:type="paragraph" w:customStyle="1" w:styleId="Instructions">
    <w:name w:val="Instructions"/>
    <w:basedOn w:val="Normal"/>
    <w:link w:val="InstructionsChar"/>
    <w:qFormat/>
    <w:rsid w:val="004625E0"/>
    <w:rPr>
      <w:i/>
      <w:iCs/>
    </w:rPr>
  </w:style>
  <w:style w:type="character" w:customStyle="1" w:styleId="ListNumberChar">
    <w:name w:val="List Number Char"/>
    <w:aliases w:val="Exam Question Char"/>
    <w:basedOn w:val="DefaultParagraphFont"/>
    <w:link w:val="ListNumber"/>
    <w:uiPriority w:val="8"/>
    <w:rsid w:val="00DF73FA"/>
    <w:rPr>
      <w:sz w:val="24"/>
      <w:szCs w:val="24"/>
    </w:rPr>
  </w:style>
  <w:style w:type="character" w:customStyle="1" w:styleId="ExamAnswerChar">
    <w:name w:val="Exam Answer Char"/>
    <w:basedOn w:val="ListNumberChar"/>
    <w:link w:val="ExamAnswer"/>
    <w:rsid w:val="00601907"/>
    <w:rPr>
      <w:sz w:val="24"/>
      <w:szCs w:val="24"/>
    </w:rPr>
  </w:style>
  <w:style w:type="character" w:customStyle="1" w:styleId="InstructionsChar">
    <w:name w:val="Instructions Char"/>
    <w:basedOn w:val="DefaultParagraphFont"/>
    <w:link w:val="Instructions"/>
    <w:rsid w:val="004625E0"/>
    <w:rPr>
      <w:i/>
      <w:i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0623E-8D6E-439A-B335-C00587DE5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Herd Record Exam</Template>
  <TotalTime>6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Heading</vt:lpstr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Price</dc:creator>
  <cp:keywords/>
  <dc:description/>
  <cp:lastModifiedBy>Herl,Carol</cp:lastModifiedBy>
  <cp:revision>4</cp:revision>
  <cp:lastPrinted>2021-10-06T15:30:00Z</cp:lastPrinted>
  <dcterms:created xsi:type="dcterms:W3CDTF">2021-10-06T15:29:00Z</dcterms:created>
  <dcterms:modified xsi:type="dcterms:W3CDTF">2021-10-06T15:30:00Z</dcterms:modified>
</cp:coreProperties>
</file>