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5C2A5" w14:textId="2AA9D300" w:rsidR="00A67B63" w:rsidRPr="00005DAA" w:rsidRDefault="00005DAA" w:rsidP="003618BD">
      <w:pPr>
        <w:pStyle w:val="Title"/>
        <w:rPr>
          <w:sz w:val="40"/>
          <w:szCs w:val="48"/>
          <w:lang w:val="en-US"/>
        </w:rPr>
      </w:pPr>
      <w:r w:rsidRPr="00005DAA">
        <w:rPr>
          <w:sz w:val="40"/>
          <w:szCs w:val="48"/>
          <w:lang w:val="en-US"/>
        </w:rPr>
        <w:t xml:space="preserve">Dairy Cattle Evaluation &amp; Management </w:t>
      </w:r>
      <w:r w:rsidR="00F759A7" w:rsidRPr="00005DAA">
        <w:rPr>
          <w:sz w:val="40"/>
          <w:szCs w:val="48"/>
          <w:lang w:val="en-US"/>
        </w:rPr>
        <w:t>Career development Event</w:t>
      </w:r>
    </w:p>
    <w:p w14:paraId="6C57F0D0" w14:textId="4A423F42" w:rsidR="00005DAA" w:rsidRPr="00005DAA" w:rsidRDefault="00005DAA" w:rsidP="00005DAA">
      <w:pPr>
        <w:pStyle w:val="Heading1"/>
      </w:pPr>
      <w:r w:rsidRPr="00005DAA">
        <w:t>Herd Record Evaluation</w:t>
      </w:r>
    </w:p>
    <w:p w14:paraId="38E0C425" w14:textId="3EC1323F" w:rsidR="00D567FB" w:rsidRPr="00D567FB" w:rsidRDefault="00D567FB" w:rsidP="003618BD">
      <w:pPr>
        <w:rPr>
          <w:lang w:val="en-US"/>
        </w:rPr>
      </w:pPr>
      <w:r>
        <w:rPr>
          <w:lang w:val="en-US"/>
        </w:rPr>
        <w:t xml:space="preserve">Updated: </w:t>
      </w:r>
      <w:r>
        <w:rPr>
          <w:lang w:val="en-US"/>
        </w:rPr>
        <w:fldChar w:fldCharType="begin"/>
      </w:r>
      <w:r>
        <w:rPr>
          <w:lang w:val="en-US"/>
        </w:rPr>
        <w:instrText xml:space="preserve"> DATE \@ "MMMM d, yyyy" </w:instrText>
      </w:r>
      <w:r>
        <w:rPr>
          <w:lang w:val="en-US"/>
        </w:rPr>
        <w:fldChar w:fldCharType="separate"/>
      </w:r>
      <w:r w:rsidR="00005DAA">
        <w:rPr>
          <w:noProof/>
          <w:lang w:val="en-US"/>
        </w:rPr>
        <w:t>September 30, 2024</w:t>
      </w:r>
      <w:r>
        <w:rPr>
          <w:lang w:val="en-US"/>
        </w:rPr>
        <w:fldChar w:fldCharType="end"/>
      </w:r>
    </w:p>
    <w:p w14:paraId="04120B32" w14:textId="364E8200" w:rsidR="00005DAA" w:rsidRPr="00F36E4C" w:rsidRDefault="00005DAA" w:rsidP="00005DAA">
      <w:pPr>
        <w:pStyle w:val="Instructions1"/>
      </w:pPr>
      <w:r w:rsidRPr="00005DAA">
        <w:t>For questions 1 through 10, use the “herd record evaluation” that is attached to the quiz. Select the one cow that best answers each of the following 10 questions.</w:t>
      </w:r>
      <w:bookmarkStart w:id="0" w:name="_Hlk176361351"/>
      <w:bookmarkEnd w:id="0"/>
    </w:p>
    <w:p w14:paraId="434442D9" w14:textId="77777777" w:rsidR="00005DAA" w:rsidRPr="00DD545D" w:rsidRDefault="00005DAA" w:rsidP="00005DAA">
      <w:pPr>
        <w:pStyle w:val="Question"/>
        <w:spacing w:after="360"/>
      </w:pPr>
      <w:r w:rsidRPr="00DD545D">
        <w:t>Select which cow would be culled based on her reproductive status.</w:t>
      </w:r>
    </w:p>
    <w:p w14:paraId="0BBE6F42" w14:textId="58C02D88" w:rsidR="00005DAA" w:rsidRPr="00005DAA" w:rsidRDefault="00005DAA" w:rsidP="00005DAA">
      <w:pPr>
        <w:pStyle w:val="Question"/>
        <w:spacing w:after="360"/>
        <w:rPr>
          <w:shd w:val="clear" w:color="auto" w:fill="FFFF00"/>
        </w:rPr>
      </w:pPr>
      <w:r w:rsidRPr="00DD545D">
        <w:t>Which first lactation cow has the highest mature equivalent for milk?</w:t>
      </w:r>
    </w:p>
    <w:p w14:paraId="6EE76DCB" w14:textId="77777777" w:rsidR="00005DAA" w:rsidRPr="00DD545D" w:rsidRDefault="00005DAA" w:rsidP="00005DAA">
      <w:pPr>
        <w:pStyle w:val="Question"/>
        <w:spacing w:after="360"/>
        <w:rPr>
          <w:shd w:val="clear" w:color="auto" w:fill="FFFF00"/>
        </w:rPr>
      </w:pPr>
      <w:r w:rsidRPr="00DD545D">
        <w:t>Select the cow that will transmit the highest expected breeding value to her offspring for milk.</w:t>
      </w:r>
    </w:p>
    <w:p w14:paraId="22FD6C27" w14:textId="77777777" w:rsidR="00005DAA" w:rsidRDefault="00005DAA" w:rsidP="00005DAA">
      <w:pPr>
        <w:pStyle w:val="Question"/>
        <w:spacing w:after="360"/>
      </w:pPr>
      <w:r w:rsidRPr="00DD545D">
        <w:t xml:space="preserve">Which first lactation cow is potentially having metabolic disorders based on test day production metrics? </w:t>
      </w:r>
    </w:p>
    <w:p w14:paraId="355FED86" w14:textId="77777777" w:rsidR="00005DAA" w:rsidRPr="00DD545D" w:rsidRDefault="00005DAA" w:rsidP="00005DAA">
      <w:pPr>
        <w:pStyle w:val="Question"/>
        <w:spacing w:after="360"/>
      </w:pPr>
      <w:r w:rsidRPr="00DD545D">
        <w:t xml:space="preserve">Indicate which cow has the lowest index value that selects for the improvement of milk, fat, and protein yield, somatic cell score and productive life.  </w:t>
      </w:r>
    </w:p>
    <w:p w14:paraId="28DCCBB8" w14:textId="77777777" w:rsidR="00005DAA" w:rsidRPr="00DD545D" w:rsidRDefault="00005DAA" w:rsidP="00005DAA">
      <w:pPr>
        <w:pStyle w:val="Question"/>
        <w:spacing w:after="360"/>
      </w:pPr>
      <w:r w:rsidRPr="00DD545D">
        <w:t xml:space="preserve">Which cow should be the next one to calve after the testing date, assuming normal gestation length? </w:t>
      </w:r>
    </w:p>
    <w:p w14:paraId="0E947757" w14:textId="77777777" w:rsidR="00005DAA" w:rsidRDefault="00005DAA" w:rsidP="00005DAA">
      <w:pPr>
        <w:pStyle w:val="Question"/>
        <w:spacing w:after="360"/>
      </w:pPr>
      <w:r w:rsidRPr="00DD545D">
        <w:t>Determine the multiparous lactation cow currently milking with the lowest expectation among the cows for the value of a future lactation’s production, relative to the herd average.</w:t>
      </w:r>
    </w:p>
    <w:p w14:paraId="6DDB98B5" w14:textId="77777777" w:rsidR="00005DAA" w:rsidRDefault="00005DAA" w:rsidP="00005DAA">
      <w:pPr>
        <w:pStyle w:val="Question"/>
        <w:spacing w:after="360"/>
      </w:pPr>
      <w:r w:rsidRPr="00DD545D">
        <w:t xml:space="preserve">USDA July 2024 butterfat price was $3.572/lb. Which first lactation cow is contributing the highest monetary value to the milking operation based on butterfat production on test day? </w:t>
      </w:r>
    </w:p>
    <w:p w14:paraId="7681D316" w14:textId="77777777" w:rsidR="00005DAA" w:rsidRDefault="00005DAA" w:rsidP="00005DAA">
      <w:pPr>
        <w:pStyle w:val="Question"/>
        <w:spacing w:after="360"/>
      </w:pPr>
      <w:r w:rsidRPr="00DD545D">
        <w:t xml:space="preserve">Which cow is contributing the largest SCC deduction to the milk check? USDA July 2024 SCC adjustment rate was $.00099 per 1,000 SCC. </w:t>
      </w:r>
    </w:p>
    <w:p w14:paraId="494F9A99" w14:textId="77777777" w:rsidR="00005DAA" w:rsidRPr="00DD545D" w:rsidRDefault="00005DAA" w:rsidP="00005DAA">
      <w:pPr>
        <w:pStyle w:val="Question"/>
        <w:spacing w:after="360"/>
      </w:pPr>
      <w:r w:rsidRPr="00DD545D">
        <w:t xml:space="preserve">USDA July 2024 protein price was $1.9466/lb. Combining this with the price of butterfat and SCC adjustment, which cow was the most profitable based on test day production? </w:t>
      </w:r>
    </w:p>
    <w:p w14:paraId="2AEC4BC6" w14:textId="6DCDA7B7" w:rsidR="00F759A7" w:rsidRPr="00F759A7" w:rsidRDefault="00F759A7" w:rsidP="00005DAA">
      <w:pPr>
        <w:pStyle w:val="FFABody"/>
        <w:spacing w:after="240"/>
      </w:pPr>
    </w:p>
    <w:sectPr w:rsidR="00F759A7" w:rsidRPr="00F759A7" w:rsidSect="00A67B6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40" w:right="720" w:bottom="576" w:left="720" w:header="1008" w:footer="389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22240" w14:textId="77777777" w:rsidR="00D74B0D" w:rsidRDefault="00D74B0D" w:rsidP="003618BD">
      <w:r>
        <w:separator/>
      </w:r>
    </w:p>
  </w:endnote>
  <w:endnote w:type="continuationSeparator" w:id="0">
    <w:p w14:paraId="3423D344" w14:textId="77777777" w:rsidR="00D74B0D" w:rsidRDefault="00D74B0D" w:rsidP="0036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87EA18D2-4000-4CD7-B2C3-574BED88FF7D}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2" w:fontKey="{2B6DC28A-DCFE-4D43-89A7-23FF6D4254BD}"/>
    <w:embedBold r:id="rId3" w:fontKey="{BEBAD899-78FA-4983-BE7B-D414A5A36CD2}"/>
    <w:embedItalic r:id="rId4" w:fontKey="{F5336693-8BC0-4CE8-BF39-38EDDC6319B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C819D39-9A94-404E-BE29-9C444A5F79D3}"/>
    <w:embedBold r:id="rId6" w:fontKey="{F9971CEB-A9C1-4B0E-9D2F-360F263E67CF}"/>
    <w:embedItalic r:id="rId7" w:fontKey="{8D637419-BBDD-4845-AB49-E3DDCFF0C460}"/>
  </w:font>
  <w:font w:name="Montserrat ExtraBold">
    <w:altName w:val="Calibri"/>
    <w:charset w:val="00"/>
    <w:family w:val="auto"/>
    <w:pitch w:val="variable"/>
    <w:sig w:usb0="2000020F" w:usb1="00000003" w:usb2="00000000" w:usb3="00000000" w:csb0="00000197" w:csb1="00000000"/>
    <w:embedRegular r:id="rId8" w:fontKey="{399DC949-932A-4481-A565-5D5B13B0B6AC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9" w:fontKey="{2F7C3668-993A-4AE9-AD4E-8B4F36CBA099}"/>
    <w:embedBold r:id="rId10" w:fontKey="{B93A2F24-FE2D-4A60-BCE9-988BE2A6362D}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  <w:embedRegular r:id="rId11" w:fontKey="{D31A0E66-58B6-46B2-A1D0-B9D6AB9F5605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2" w:fontKey="{EBD27ABD-D13C-4C99-8433-CA41688A5799}"/>
    <w:embedBold r:id="rId13" w:fontKey="{9A24ABE6-0CDE-4441-8161-DC7A4D66F3D9}"/>
    <w:embedItalic r:id="rId14" w:fontKey="{940669C3-3F53-464C-980D-96A8B183A72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5" w:fontKey="{64E9EFEF-A612-405C-882A-AD56B79F109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6" w:fontKey="{CBD32F16-C506-433B-B86E-721ABFD80DB3}"/>
    <w:embedItalic r:id="rId17" w:fontKey="{4BAB4068-D492-404E-9DF6-BEAD5B959F69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8" w:fontKey="{92EF567F-5C51-46EB-B763-E95C6B77C28C}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roxima Nova">
    <w:altName w:val="Tahom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4AB0B" w14:textId="77777777" w:rsidR="00245CA0" w:rsidRDefault="00245CA0" w:rsidP="003618BD">
    <w:pPr>
      <w:pStyle w:val="Footer"/>
    </w:pPr>
  </w:p>
  <w:p w14:paraId="65C297DD" w14:textId="77777777" w:rsidR="00E974FE" w:rsidRDefault="00E87B95" w:rsidP="003618BD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0650C" w14:textId="77777777" w:rsidR="006F45AE" w:rsidRDefault="76A6ACE0" w:rsidP="003618BD">
    <w:pPr>
      <w:pStyle w:val="Footer"/>
    </w:pPr>
    <w:bookmarkStart w:id="1" w:name="_Hlk101865633"/>
    <w:bookmarkStart w:id="2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CBF89" w14:textId="77777777" w:rsidR="00D74B0D" w:rsidRDefault="00D74B0D" w:rsidP="003618BD">
      <w:r>
        <w:separator/>
      </w:r>
    </w:p>
  </w:footnote>
  <w:footnote w:type="continuationSeparator" w:id="0">
    <w:p w14:paraId="7F75C1D1" w14:textId="77777777" w:rsidR="00D74B0D" w:rsidRDefault="00D74B0D" w:rsidP="0036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7620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82EA54" w14:textId="29C14B7A" w:rsidR="00D106BD" w:rsidRPr="00D106BD" w:rsidRDefault="0096729B" w:rsidP="00471B23">
        <w:pPr>
          <w:pStyle w:val="Head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2E95D222" wp14:editId="55BBF91A">
                  <wp:simplePos x="0" y="0"/>
                  <wp:positionH relativeFrom="page">
                    <wp:posOffset>9525</wp:posOffset>
                  </wp:positionH>
                  <wp:positionV relativeFrom="page">
                    <wp:posOffset>450850</wp:posOffset>
                  </wp:positionV>
                  <wp:extent cx="7772400" cy="205740"/>
                  <wp:effectExtent l="0" t="0" r="0" b="3810"/>
                  <wp:wrapNone/>
                  <wp:docPr id="1475807358" name="Rectangle 147580735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A99FE1B" id="Rectangle 1475807358" o:spid="_x0000_s1026" style="position:absolute;margin-left:.75pt;margin-top:35.5pt;width:612pt;height:16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DK5kuT3QAA&#10;AAkBAAAPAAAAAAAAAAAAAAAAANcEAABkcnMvZG93bnJldi54bWxQSwUGAAAAAAQABADzAAAA4QUA&#10;AAAA&#10;" fillcolor="#f2dab2 [3214]" stroked="f" strokeweight="1pt">
                  <w10:wrap anchorx="page" anchory="page"/>
                </v:rect>
              </w:pict>
            </mc:Fallback>
          </mc:AlternateContent>
        </w:r>
        <w:r w:rsidR="00D106BD" w:rsidRPr="00D106BD">
          <w:fldChar w:fldCharType="begin"/>
        </w:r>
        <w:r w:rsidR="00D106BD" w:rsidRPr="00D106BD">
          <w:instrText xml:space="preserve"> PAGE   \* MERGEFORMAT </w:instrText>
        </w:r>
        <w:r w:rsidR="00D106BD" w:rsidRPr="00D106BD">
          <w:fldChar w:fldCharType="separate"/>
        </w:r>
        <w:r w:rsidR="00D106BD" w:rsidRPr="00D106BD">
          <w:rPr>
            <w:noProof/>
          </w:rPr>
          <w:t>2</w:t>
        </w:r>
        <w:r w:rsidR="00D106BD" w:rsidRPr="00D106BD">
          <w:rPr>
            <w:noProof/>
          </w:rPr>
          <w:fldChar w:fldCharType="end"/>
        </w:r>
      </w:p>
    </w:sdtContent>
  </w:sdt>
  <w:p w14:paraId="79FE3806" w14:textId="72054708" w:rsidR="00E974FE" w:rsidRDefault="00E974FE" w:rsidP="003618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CC912" w14:textId="565CC24E" w:rsidR="004B7734" w:rsidRDefault="0035257D" w:rsidP="003618B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4CB50E" wp14:editId="1C0BA190">
              <wp:simplePos x="0" y="0"/>
              <wp:positionH relativeFrom="page">
                <wp:posOffset>635</wp:posOffset>
              </wp:positionH>
              <wp:positionV relativeFrom="page">
                <wp:posOffset>429260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969664" id="Rectangle 8" o:spid="_x0000_s1026" style="position:absolute;margin-left:.05pt;margin-top:33.8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AcHQ5q3QAA&#10;AAg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215900" distL="114300" distR="114300" simplePos="0" relativeHeight="251663360" behindDoc="1" locked="0" layoutInCell="1" allowOverlap="1" wp14:anchorId="4B47A5AE" wp14:editId="69E54818">
          <wp:simplePos x="0" y="0"/>
          <wp:positionH relativeFrom="margin">
            <wp:posOffset>3153410</wp:posOffset>
          </wp:positionH>
          <wp:positionV relativeFrom="page">
            <wp:posOffset>215900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3C4D0F" w14:textId="3FD6211F" w:rsidR="00C3724A" w:rsidRDefault="00C3724A" w:rsidP="003618BD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672"/>
        </w:tabs>
        <w:ind w:left="167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1193F06"/>
    <w:multiLevelType w:val="hybridMultilevel"/>
    <w:tmpl w:val="1DF48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8B5AC4"/>
    <w:multiLevelType w:val="hybridMultilevel"/>
    <w:tmpl w:val="D07E1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685550"/>
    <w:multiLevelType w:val="multilevel"/>
    <w:tmpl w:val="5FAA87E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0BBB47AD"/>
    <w:multiLevelType w:val="hybridMultilevel"/>
    <w:tmpl w:val="96FCB49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184EBD"/>
    <w:multiLevelType w:val="multilevel"/>
    <w:tmpl w:val="BEE4AC9A"/>
    <w:lvl w:ilvl="0">
      <w:start w:val="1"/>
      <w:numFmt w:val="lowerLetter"/>
      <w:pStyle w:val="Answ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357B86"/>
    <w:multiLevelType w:val="hybridMultilevel"/>
    <w:tmpl w:val="097A088C"/>
    <w:lvl w:ilvl="0" w:tplc="3F32C8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03994">
      <w:start w:val="1"/>
      <w:numFmt w:val="lowerLetter"/>
      <w:lvlText w:val="%2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EE10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8CCF0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EDAA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A98E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0AC3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B87F4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C616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4500BB"/>
    <w:multiLevelType w:val="hybridMultilevel"/>
    <w:tmpl w:val="BBA411D4"/>
    <w:lvl w:ilvl="0" w:tplc="EB12995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125358">
      <w:start w:val="1"/>
      <w:numFmt w:val="lowerLetter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F8B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36A5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261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6091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F6E6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6FC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243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219423F"/>
    <w:multiLevelType w:val="multilevel"/>
    <w:tmpl w:val="5BB2254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6079B3"/>
    <w:multiLevelType w:val="hybridMultilevel"/>
    <w:tmpl w:val="AC327E0C"/>
    <w:lvl w:ilvl="0" w:tplc="20302E48">
      <w:start w:val="1"/>
      <w:numFmt w:val="low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28C71E07"/>
    <w:multiLevelType w:val="hybridMultilevel"/>
    <w:tmpl w:val="036A7494"/>
    <w:lvl w:ilvl="0" w:tplc="DD189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C34F7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B539B8"/>
    <w:multiLevelType w:val="multilevel"/>
    <w:tmpl w:val="8B72028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63C6338"/>
    <w:multiLevelType w:val="hybridMultilevel"/>
    <w:tmpl w:val="4C0E129E"/>
    <w:lvl w:ilvl="0" w:tplc="1E003994">
      <w:start w:val="1"/>
      <w:numFmt w:val="lowerLetter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7573C7"/>
    <w:multiLevelType w:val="multilevel"/>
    <w:tmpl w:val="D4AC6ED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0" w15:restartNumberingAfterBreak="0">
    <w:nsid w:val="3F6E2513"/>
    <w:multiLevelType w:val="hybridMultilevel"/>
    <w:tmpl w:val="21E0F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9C5C64"/>
    <w:multiLevelType w:val="multilevel"/>
    <w:tmpl w:val="84705F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42C242C5"/>
    <w:multiLevelType w:val="hybridMultilevel"/>
    <w:tmpl w:val="6B366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9D76C9"/>
    <w:multiLevelType w:val="multilevel"/>
    <w:tmpl w:val="C0B0CD4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5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90529B"/>
    <w:multiLevelType w:val="hybridMultilevel"/>
    <w:tmpl w:val="74B23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2D5392"/>
    <w:multiLevelType w:val="hybridMultilevel"/>
    <w:tmpl w:val="96F01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F412E4"/>
    <w:multiLevelType w:val="multilevel"/>
    <w:tmpl w:val="EE723E2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9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0A2247"/>
    <w:multiLevelType w:val="multilevel"/>
    <w:tmpl w:val="71122B6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1" w15:restartNumberingAfterBreak="0">
    <w:nsid w:val="54977717"/>
    <w:multiLevelType w:val="hybridMultilevel"/>
    <w:tmpl w:val="05144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7C0194C"/>
    <w:multiLevelType w:val="hybridMultilevel"/>
    <w:tmpl w:val="A19C51E4"/>
    <w:lvl w:ilvl="0" w:tplc="09A088E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88A5CDA"/>
    <w:multiLevelType w:val="hybridMultilevel"/>
    <w:tmpl w:val="7BA291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8AD1AEE"/>
    <w:multiLevelType w:val="hybridMultilevel"/>
    <w:tmpl w:val="B98830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3C1B11"/>
    <w:multiLevelType w:val="hybridMultilevel"/>
    <w:tmpl w:val="C16E3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0A1E2A"/>
    <w:multiLevelType w:val="multilevel"/>
    <w:tmpl w:val="D7EE596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8" w15:restartNumberingAfterBreak="0">
    <w:nsid w:val="60277630"/>
    <w:multiLevelType w:val="hybridMultilevel"/>
    <w:tmpl w:val="74B8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0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F26B8D"/>
    <w:multiLevelType w:val="hybridMultilevel"/>
    <w:tmpl w:val="90BAB772"/>
    <w:lvl w:ilvl="0" w:tplc="60368978">
      <w:start w:val="1"/>
      <w:numFmt w:val="decimal"/>
      <w:lvlText w:val="%1."/>
      <w:lvlJc w:val="left"/>
      <w:pPr>
        <w:ind w:left="360" w:hanging="360"/>
      </w:pPr>
      <w:rPr>
        <w:rFonts w:hint="default"/>
        <w:w w:val="97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C897FBD"/>
    <w:multiLevelType w:val="multilevel"/>
    <w:tmpl w:val="706EAEA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7" w15:restartNumberingAfterBreak="0">
    <w:nsid w:val="6E3E21A9"/>
    <w:multiLevelType w:val="hybridMultilevel"/>
    <w:tmpl w:val="4E324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E50466"/>
    <w:multiLevelType w:val="hybridMultilevel"/>
    <w:tmpl w:val="FCD2B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30F4C3D"/>
    <w:multiLevelType w:val="hybridMultilevel"/>
    <w:tmpl w:val="F96C6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730EF1"/>
    <w:multiLevelType w:val="hybridMultilevel"/>
    <w:tmpl w:val="EA626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64F1492"/>
    <w:multiLevelType w:val="multilevel"/>
    <w:tmpl w:val="72A49D00"/>
    <w:lvl w:ilvl="0">
      <w:start w:val="1"/>
      <w:numFmt w:val="decimal"/>
      <w:pStyle w:val="Questio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3" w15:restartNumberingAfterBreak="0">
    <w:nsid w:val="780D614B"/>
    <w:multiLevelType w:val="hybridMultilevel"/>
    <w:tmpl w:val="7690E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791600"/>
    <w:multiLevelType w:val="multilevel"/>
    <w:tmpl w:val="4552AC3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5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 w16cid:durableId="325406385">
    <w:abstractNumId w:val="23"/>
  </w:num>
  <w:num w:numId="2" w16cid:durableId="944533154">
    <w:abstractNumId w:val="27"/>
  </w:num>
  <w:num w:numId="3" w16cid:durableId="345249095">
    <w:abstractNumId w:val="65"/>
  </w:num>
  <w:num w:numId="4" w16cid:durableId="601229549">
    <w:abstractNumId w:val="13"/>
  </w:num>
  <w:num w:numId="5" w16cid:durableId="853764647">
    <w:abstractNumId w:val="7"/>
  </w:num>
  <w:num w:numId="6" w16cid:durableId="1341086040">
    <w:abstractNumId w:val="6"/>
  </w:num>
  <w:num w:numId="7" w16cid:durableId="713232977">
    <w:abstractNumId w:val="5"/>
  </w:num>
  <w:num w:numId="8" w16cid:durableId="1387953401">
    <w:abstractNumId w:val="4"/>
  </w:num>
  <w:num w:numId="9" w16cid:durableId="1309626198">
    <w:abstractNumId w:val="8"/>
  </w:num>
  <w:num w:numId="10" w16cid:durableId="92291047">
    <w:abstractNumId w:val="3"/>
  </w:num>
  <w:num w:numId="11" w16cid:durableId="63139377">
    <w:abstractNumId w:val="2"/>
  </w:num>
  <w:num w:numId="12" w16cid:durableId="601110322">
    <w:abstractNumId w:val="1"/>
  </w:num>
  <w:num w:numId="13" w16cid:durableId="1228299193">
    <w:abstractNumId w:val="0"/>
  </w:num>
  <w:num w:numId="14" w16cid:durableId="231086407">
    <w:abstractNumId w:val="46"/>
  </w:num>
  <w:num w:numId="15" w16cid:durableId="916986904">
    <w:abstractNumId w:val="35"/>
  </w:num>
  <w:num w:numId="16" w16cid:durableId="1544978108">
    <w:abstractNumId w:val="9"/>
  </w:num>
  <w:num w:numId="17" w16cid:durableId="37164807">
    <w:abstractNumId w:val="53"/>
  </w:num>
  <w:num w:numId="18" w16cid:durableId="915938413">
    <w:abstractNumId w:val="55"/>
  </w:num>
  <w:num w:numId="19" w16cid:durableId="7603963">
    <w:abstractNumId w:val="50"/>
  </w:num>
  <w:num w:numId="20" w16cid:durableId="1938251548">
    <w:abstractNumId w:val="18"/>
  </w:num>
  <w:num w:numId="21" w16cid:durableId="9920132">
    <w:abstractNumId w:val="51"/>
  </w:num>
  <w:num w:numId="22" w16cid:durableId="251748091">
    <w:abstractNumId w:val="22"/>
  </w:num>
  <w:num w:numId="23" w16cid:durableId="79447398">
    <w:abstractNumId w:val="16"/>
  </w:num>
  <w:num w:numId="24" w16cid:durableId="480654359">
    <w:abstractNumId w:val="39"/>
  </w:num>
  <w:num w:numId="25" w16cid:durableId="1270091609">
    <w:abstractNumId w:val="54"/>
  </w:num>
  <w:num w:numId="26" w16cid:durableId="558711856">
    <w:abstractNumId w:val="61"/>
  </w:num>
  <w:num w:numId="27" w16cid:durableId="2029869834">
    <w:abstractNumId w:val="33"/>
  </w:num>
  <w:num w:numId="28" w16cid:durableId="1481262792">
    <w:abstractNumId w:val="20"/>
  </w:num>
  <w:num w:numId="29" w16cid:durableId="99379849">
    <w:abstractNumId w:val="48"/>
  </w:num>
  <w:num w:numId="30" w16cid:durableId="1354111687">
    <w:abstractNumId w:val="41"/>
  </w:num>
  <w:num w:numId="31" w16cid:durableId="915473455">
    <w:abstractNumId w:val="24"/>
  </w:num>
  <w:num w:numId="32" w16cid:durableId="774400307">
    <w:abstractNumId w:val="49"/>
  </w:num>
  <w:num w:numId="33" w16cid:durableId="625476102">
    <w:abstractNumId w:val="26"/>
  </w:num>
  <w:num w:numId="34" w16cid:durableId="716315537">
    <w:abstractNumId w:val="43"/>
  </w:num>
  <w:num w:numId="35" w16cid:durableId="1236665320">
    <w:abstractNumId w:val="52"/>
  </w:num>
  <w:num w:numId="36" w16cid:durableId="241569487">
    <w:abstractNumId w:val="45"/>
  </w:num>
  <w:num w:numId="37" w16cid:durableId="1323005595">
    <w:abstractNumId w:val="44"/>
  </w:num>
  <w:num w:numId="38" w16cid:durableId="2134128895">
    <w:abstractNumId w:val="17"/>
  </w:num>
  <w:num w:numId="39" w16cid:durableId="1254582636">
    <w:abstractNumId w:val="19"/>
  </w:num>
  <w:num w:numId="40" w16cid:durableId="867136809">
    <w:abstractNumId w:val="14"/>
  </w:num>
  <w:num w:numId="41" w16cid:durableId="850870558">
    <w:abstractNumId w:val="25"/>
  </w:num>
  <w:num w:numId="42" w16cid:durableId="645939125">
    <w:abstractNumId w:val="28"/>
  </w:num>
  <w:num w:numId="43" w16cid:durableId="392657133">
    <w:abstractNumId w:val="37"/>
  </w:num>
  <w:num w:numId="44" w16cid:durableId="131099661">
    <w:abstractNumId w:val="30"/>
  </w:num>
  <w:num w:numId="45" w16cid:durableId="623120227">
    <w:abstractNumId w:val="60"/>
  </w:num>
  <w:num w:numId="46" w16cid:durableId="248000289">
    <w:abstractNumId w:val="32"/>
  </w:num>
  <w:num w:numId="47" w16cid:durableId="711684863">
    <w:abstractNumId w:val="58"/>
  </w:num>
  <w:num w:numId="48" w16cid:durableId="12423737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53494539">
    <w:abstractNumId w:val="57"/>
  </w:num>
  <w:num w:numId="50" w16cid:durableId="800996113">
    <w:abstractNumId w:val="59"/>
  </w:num>
  <w:num w:numId="51" w16cid:durableId="837235609">
    <w:abstractNumId w:val="10"/>
  </w:num>
  <w:num w:numId="52" w16cid:durableId="594050182">
    <w:abstractNumId w:val="63"/>
  </w:num>
  <w:num w:numId="53" w16cid:durableId="942878812">
    <w:abstractNumId w:val="11"/>
  </w:num>
  <w:num w:numId="54" w16cid:durableId="1754014334">
    <w:abstractNumId w:val="62"/>
  </w:num>
  <w:num w:numId="55" w16cid:durableId="967394320">
    <w:abstractNumId w:val="15"/>
  </w:num>
  <w:num w:numId="56" w16cid:durableId="1556969518">
    <w:abstractNumId w:val="21"/>
  </w:num>
  <w:num w:numId="57" w16cid:durableId="1856768501">
    <w:abstractNumId w:val="56"/>
  </w:num>
  <w:num w:numId="58" w16cid:durableId="679351446">
    <w:abstractNumId w:val="47"/>
  </w:num>
  <w:num w:numId="59" w16cid:durableId="688070538">
    <w:abstractNumId w:val="40"/>
  </w:num>
  <w:num w:numId="60" w16cid:durableId="1966888303">
    <w:abstractNumId w:val="38"/>
  </w:num>
  <w:num w:numId="61" w16cid:durableId="1769042434">
    <w:abstractNumId w:val="12"/>
  </w:num>
  <w:num w:numId="62" w16cid:durableId="1194417869">
    <w:abstractNumId w:val="64"/>
  </w:num>
  <w:num w:numId="63" w16cid:durableId="854808881">
    <w:abstractNumId w:val="31"/>
  </w:num>
  <w:num w:numId="64" w16cid:durableId="1203707451">
    <w:abstractNumId w:val="29"/>
  </w:num>
  <w:num w:numId="65" w16cid:durableId="303970696">
    <w:abstractNumId w:val="34"/>
  </w:num>
  <w:num w:numId="66" w16cid:durableId="433523601">
    <w:abstractNumId w:val="42"/>
  </w:num>
  <w:num w:numId="67" w16cid:durableId="14462655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394408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9858648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962689670">
    <w:abstractNumId w:val="3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rQUAUZ6U3ywAAAA="/>
  </w:docVars>
  <w:rsids>
    <w:rsidRoot w:val="00394C3E"/>
    <w:rsid w:val="0000551E"/>
    <w:rsid w:val="00005DAA"/>
    <w:rsid w:val="00011A74"/>
    <w:rsid w:val="00013986"/>
    <w:rsid w:val="000148CD"/>
    <w:rsid w:val="0002411A"/>
    <w:rsid w:val="00026736"/>
    <w:rsid w:val="0003430E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4355"/>
    <w:rsid w:val="000B6602"/>
    <w:rsid w:val="000C293F"/>
    <w:rsid w:val="000C6140"/>
    <w:rsid w:val="000D4EEC"/>
    <w:rsid w:val="000E05DC"/>
    <w:rsid w:val="000F794F"/>
    <w:rsid w:val="00100985"/>
    <w:rsid w:val="00106469"/>
    <w:rsid w:val="00114AF2"/>
    <w:rsid w:val="00134FB0"/>
    <w:rsid w:val="001402BC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96340"/>
    <w:rsid w:val="001A0825"/>
    <w:rsid w:val="001A124F"/>
    <w:rsid w:val="001A12CD"/>
    <w:rsid w:val="001A310F"/>
    <w:rsid w:val="001A478C"/>
    <w:rsid w:val="001B38BF"/>
    <w:rsid w:val="001B6CCA"/>
    <w:rsid w:val="001B7D2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51B1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032D"/>
    <w:rsid w:val="00282117"/>
    <w:rsid w:val="002821E0"/>
    <w:rsid w:val="0028785F"/>
    <w:rsid w:val="002B32D2"/>
    <w:rsid w:val="002B4A24"/>
    <w:rsid w:val="002B5E5E"/>
    <w:rsid w:val="002C0148"/>
    <w:rsid w:val="002C1AA8"/>
    <w:rsid w:val="002C3B30"/>
    <w:rsid w:val="002D0298"/>
    <w:rsid w:val="002D1439"/>
    <w:rsid w:val="002E1413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5257D"/>
    <w:rsid w:val="003532DF"/>
    <w:rsid w:val="003618BD"/>
    <w:rsid w:val="00362AAB"/>
    <w:rsid w:val="0036603B"/>
    <w:rsid w:val="00373FE0"/>
    <w:rsid w:val="00374966"/>
    <w:rsid w:val="00387DB7"/>
    <w:rsid w:val="00394708"/>
    <w:rsid w:val="00394C3E"/>
    <w:rsid w:val="00397D9D"/>
    <w:rsid w:val="003A300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317CD"/>
    <w:rsid w:val="00446E69"/>
    <w:rsid w:val="00453F1B"/>
    <w:rsid w:val="0046142F"/>
    <w:rsid w:val="00462466"/>
    <w:rsid w:val="0046570C"/>
    <w:rsid w:val="00466CD4"/>
    <w:rsid w:val="00470C79"/>
    <w:rsid w:val="00471B23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D056A"/>
    <w:rsid w:val="004D2D89"/>
    <w:rsid w:val="004D47C5"/>
    <w:rsid w:val="004D7934"/>
    <w:rsid w:val="004E043C"/>
    <w:rsid w:val="004E0DB9"/>
    <w:rsid w:val="004E2B31"/>
    <w:rsid w:val="004E2E94"/>
    <w:rsid w:val="004E3EFD"/>
    <w:rsid w:val="004E6063"/>
    <w:rsid w:val="004E7C41"/>
    <w:rsid w:val="004E7DAF"/>
    <w:rsid w:val="004F3E87"/>
    <w:rsid w:val="00500211"/>
    <w:rsid w:val="00506631"/>
    <w:rsid w:val="00511DB5"/>
    <w:rsid w:val="00516715"/>
    <w:rsid w:val="00521ACE"/>
    <w:rsid w:val="00522A75"/>
    <w:rsid w:val="00523312"/>
    <w:rsid w:val="0052508B"/>
    <w:rsid w:val="005273F5"/>
    <w:rsid w:val="005312BD"/>
    <w:rsid w:val="0053533A"/>
    <w:rsid w:val="0054104F"/>
    <w:rsid w:val="00541A46"/>
    <w:rsid w:val="00543FDB"/>
    <w:rsid w:val="00552B50"/>
    <w:rsid w:val="00553B7A"/>
    <w:rsid w:val="00553E10"/>
    <w:rsid w:val="00556464"/>
    <w:rsid w:val="00560CE2"/>
    <w:rsid w:val="005712DA"/>
    <w:rsid w:val="00571C9F"/>
    <w:rsid w:val="0057564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3645"/>
    <w:rsid w:val="005C60F7"/>
    <w:rsid w:val="005C6C87"/>
    <w:rsid w:val="005D1559"/>
    <w:rsid w:val="005E2961"/>
    <w:rsid w:val="005E2CAF"/>
    <w:rsid w:val="005E5FA0"/>
    <w:rsid w:val="005E6BCC"/>
    <w:rsid w:val="005F0AE1"/>
    <w:rsid w:val="006006CC"/>
    <w:rsid w:val="00601B87"/>
    <w:rsid w:val="006027BE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198A"/>
    <w:rsid w:val="0069423F"/>
    <w:rsid w:val="006A1AF9"/>
    <w:rsid w:val="006A376C"/>
    <w:rsid w:val="006B2179"/>
    <w:rsid w:val="006B6228"/>
    <w:rsid w:val="006B711B"/>
    <w:rsid w:val="006C1973"/>
    <w:rsid w:val="006C3F15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2D7C"/>
    <w:rsid w:val="007339D7"/>
    <w:rsid w:val="007342BF"/>
    <w:rsid w:val="00740798"/>
    <w:rsid w:val="00740B4F"/>
    <w:rsid w:val="00744FDF"/>
    <w:rsid w:val="00752B79"/>
    <w:rsid w:val="00752E96"/>
    <w:rsid w:val="00774CF4"/>
    <w:rsid w:val="00774DFF"/>
    <w:rsid w:val="007775E5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1C75"/>
    <w:rsid w:val="007B2573"/>
    <w:rsid w:val="007B779D"/>
    <w:rsid w:val="007C2E2E"/>
    <w:rsid w:val="007C616C"/>
    <w:rsid w:val="007D115D"/>
    <w:rsid w:val="007E01A1"/>
    <w:rsid w:val="007E0DA2"/>
    <w:rsid w:val="007E1338"/>
    <w:rsid w:val="007E5222"/>
    <w:rsid w:val="007E5BD0"/>
    <w:rsid w:val="007F5627"/>
    <w:rsid w:val="00807267"/>
    <w:rsid w:val="00811B1D"/>
    <w:rsid w:val="00811BAB"/>
    <w:rsid w:val="008127CE"/>
    <w:rsid w:val="00813E0D"/>
    <w:rsid w:val="00815401"/>
    <w:rsid w:val="0081593C"/>
    <w:rsid w:val="00816A20"/>
    <w:rsid w:val="00817BE7"/>
    <w:rsid w:val="00841C02"/>
    <w:rsid w:val="008421CB"/>
    <w:rsid w:val="00843358"/>
    <w:rsid w:val="00865C52"/>
    <w:rsid w:val="00870A0C"/>
    <w:rsid w:val="00870C26"/>
    <w:rsid w:val="008760B2"/>
    <w:rsid w:val="00885235"/>
    <w:rsid w:val="00887863"/>
    <w:rsid w:val="00894B67"/>
    <w:rsid w:val="008A1E9F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723D"/>
    <w:rsid w:val="009175CB"/>
    <w:rsid w:val="00920D06"/>
    <w:rsid w:val="00921152"/>
    <w:rsid w:val="00921179"/>
    <w:rsid w:val="00925EF1"/>
    <w:rsid w:val="009302C8"/>
    <w:rsid w:val="0093597F"/>
    <w:rsid w:val="00940BE9"/>
    <w:rsid w:val="00941778"/>
    <w:rsid w:val="00947926"/>
    <w:rsid w:val="00951464"/>
    <w:rsid w:val="009564FC"/>
    <w:rsid w:val="0096729B"/>
    <w:rsid w:val="009751C1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0801"/>
    <w:rsid w:val="009E7BE8"/>
    <w:rsid w:val="009F789E"/>
    <w:rsid w:val="00A011BC"/>
    <w:rsid w:val="00A07531"/>
    <w:rsid w:val="00A11103"/>
    <w:rsid w:val="00A3005B"/>
    <w:rsid w:val="00A3608F"/>
    <w:rsid w:val="00A41BB5"/>
    <w:rsid w:val="00A440D3"/>
    <w:rsid w:val="00A502F3"/>
    <w:rsid w:val="00A60108"/>
    <w:rsid w:val="00A61A75"/>
    <w:rsid w:val="00A63612"/>
    <w:rsid w:val="00A67B63"/>
    <w:rsid w:val="00A727C4"/>
    <w:rsid w:val="00A75017"/>
    <w:rsid w:val="00A7573A"/>
    <w:rsid w:val="00A77EEF"/>
    <w:rsid w:val="00A91493"/>
    <w:rsid w:val="00A92746"/>
    <w:rsid w:val="00A93694"/>
    <w:rsid w:val="00AA0D76"/>
    <w:rsid w:val="00AA0DCE"/>
    <w:rsid w:val="00AA19FF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AE2D7B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A60D3"/>
    <w:rsid w:val="00BB27B2"/>
    <w:rsid w:val="00BC195F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17D0"/>
    <w:rsid w:val="00C3724A"/>
    <w:rsid w:val="00C37383"/>
    <w:rsid w:val="00C43A64"/>
    <w:rsid w:val="00C51F8A"/>
    <w:rsid w:val="00C5419A"/>
    <w:rsid w:val="00C56600"/>
    <w:rsid w:val="00C5705E"/>
    <w:rsid w:val="00C60677"/>
    <w:rsid w:val="00C60F99"/>
    <w:rsid w:val="00C648F2"/>
    <w:rsid w:val="00C654E8"/>
    <w:rsid w:val="00C65601"/>
    <w:rsid w:val="00C65667"/>
    <w:rsid w:val="00C6694F"/>
    <w:rsid w:val="00C73DC3"/>
    <w:rsid w:val="00C7542F"/>
    <w:rsid w:val="00C82B7A"/>
    <w:rsid w:val="00C83CEA"/>
    <w:rsid w:val="00C90675"/>
    <w:rsid w:val="00C90DC5"/>
    <w:rsid w:val="00C9489F"/>
    <w:rsid w:val="00CA0687"/>
    <w:rsid w:val="00CA17BC"/>
    <w:rsid w:val="00CA4A0C"/>
    <w:rsid w:val="00CA7C82"/>
    <w:rsid w:val="00CB065E"/>
    <w:rsid w:val="00CB12BA"/>
    <w:rsid w:val="00CC278D"/>
    <w:rsid w:val="00CD3493"/>
    <w:rsid w:val="00CD4DE6"/>
    <w:rsid w:val="00CE59E7"/>
    <w:rsid w:val="00CE7C8C"/>
    <w:rsid w:val="00CF00B7"/>
    <w:rsid w:val="00CF2F3D"/>
    <w:rsid w:val="00CF395F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6B8"/>
    <w:rsid w:val="00D4489B"/>
    <w:rsid w:val="00D524B0"/>
    <w:rsid w:val="00D526AB"/>
    <w:rsid w:val="00D567FB"/>
    <w:rsid w:val="00D56FEC"/>
    <w:rsid w:val="00D60D71"/>
    <w:rsid w:val="00D6611F"/>
    <w:rsid w:val="00D70471"/>
    <w:rsid w:val="00D74233"/>
    <w:rsid w:val="00D74B0D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15DA"/>
    <w:rsid w:val="00E065B9"/>
    <w:rsid w:val="00E101E7"/>
    <w:rsid w:val="00E14957"/>
    <w:rsid w:val="00E17206"/>
    <w:rsid w:val="00E20D1F"/>
    <w:rsid w:val="00E33BBB"/>
    <w:rsid w:val="00E3626C"/>
    <w:rsid w:val="00E42091"/>
    <w:rsid w:val="00E457E6"/>
    <w:rsid w:val="00E46414"/>
    <w:rsid w:val="00E475F6"/>
    <w:rsid w:val="00E53336"/>
    <w:rsid w:val="00E55329"/>
    <w:rsid w:val="00E55F36"/>
    <w:rsid w:val="00E61AA7"/>
    <w:rsid w:val="00E6345A"/>
    <w:rsid w:val="00E65A0C"/>
    <w:rsid w:val="00E7362E"/>
    <w:rsid w:val="00E75FAA"/>
    <w:rsid w:val="00E76881"/>
    <w:rsid w:val="00E80D18"/>
    <w:rsid w:val="00E8563B"/>
    <w:rsid w:val="00E8625A"/>
    <w:rsid w:val="00E87B95"/>
    <w:rsid w:val="00E9056D"/>
    <w:rsid w:val="00E91FDC"/>
    <w:rsid w:val="00E94704"/>
    <w:rsid w:val="00E949B5"/>
    <w:rsid w:val="00E974FE"/>
    <w:rsid w:val="00EA3736"/>
    <w:rsid w:val="00EA676A"/>
    <w:rsid w:val="00EB0D48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0C9B"/>
    <w:rsid w:val="00F1230A"/>
    <w:rsid w:val="00F13925"/>
    <w:rsid w:val="00F23144"/>
    <w:rsid w:val="00F265CE"/>
    <w:rsid w:val="00F33988"/>
    <w:rsid w:val="00F34B20"/>
    <w:rsid w:val="00F3654E"/>
    <w:rsid w:val="00F3787B"/>
    <w:rsid w:val="00F42E1C"/>
    <w:rsid w:val="00F443C1"/>
    <w:rsid w:val="00F46B52"/>
    <w:rsid w:val="00F50414"/>
    <w:rsid w:val="00F5370B"/>
    <w:rsid w:val="00F55C74"/>
    <w:rsid w:val="00F57468"/>
    <w:rsid w:val="00F64132"/>
    <w:rsid w:val="00F70122"/>
    <w:rsid w:val="00F759A7"/>
    <w:rsid w:val="00F823A9"/>
    <w:rsid w:val="00F840F5"/>
    <w:rsid w:val="00F92E39"/>
    <w:rsid w:val="00F933FB"/>
    <w:rsid w:val="00F95C14"/>
    <w:rsid w:val="00FB0717"/>
    <w:rsid w:val="00FB1D78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C6A233"/>
  <w15:chartTrackingRefBased/>
  <w15:docId w15:val="{F187CBED-F99F-4549-BDDE-61068362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/>
    <w:lsdException w:name="heading 3" w:semiHidden="1" w:uiPriority="4" w:unhideWhenUsed="1"/>
    <w:lsdException w:name="heading 4" w:semiHidden="1" w:uiPriority="5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8BD"/>
    <w:pPr>
      <w:spacing w:after="120" w:line="240" w:lineRule="auto"/>
    </w:pPr>
    <w:rPr>
      <w:rFonts w:cs="Segoe UI"/>
      <w:sz w:val="24"/>
      <w:szCs w:val="24"/>
    </w:rPr>
  </w:style>
  <w:style w:type="paragraph" w:styleId="Heading1">
    <w:name w:val="heading 1"/>
    <w:aliases w:val="Exam Heading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</w:rPr>
  </w:style>
  <w:style w:type="paragraph" w:styleId="Heading4">
    <w:name w:val="heading 4"/>
    <w:basedOn w:val="Normal"/>
    <w:next w:val="Normal"/>
    <w:link w:val="Heading4Char"/>
    <w:uiPriority w:val="5"/>
    <w:unhideWhenUsed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aliases w:val="Exam Heading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rsid w:val="00C65667"/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921179"/>
  </w:style>
  <w:style w:type="character" w:customStyle="1" w:styleId="FFABodyChar">
    <w:name w:val="FFA Body Char"/>
    <w:basedOn w:val="DefaultParagraphFont"/>
    <w:link w:val="FFABody"/>
    <w:rsid w:val="00921179"/>
    <w:rPr>
      <w:rFonts w:cs="Segoe UI"/>
      <w:sz w:val="24"/>
      <w:szCs w:val="24"/>
    </w:rPr>
  </w:style>
  <w:style w:type="paragraph" w:customStyle="1" w:styleId="FFASub2">
    <w:name w:val="FFA Sub2"/>
    <w:basedOn w:val="Normal"/>
    <w:link w:val="FFASub2Char"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rsid w:val="006027BE"/>
    <w:pPr>
      <w:numPr>
        <w:numId w:val="32"/>
      </w:numPr>
      <w:ind w:left="720"/>
    </w:p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CB12BA"/>
    <w:rPr>
      <w:rFonts w:ascii="Segoe UI" w:hAnsi="Segoe UI" w:cs="Segoe UI"/>
      <w:sz w:val="19"/>
      <w:szCs w:val="19"/>
    </w:rPr>
  </w:style>
  <w:style w:type="character" w:customStyle="1" w:styleId="ListAlphaChar">
    <w:name w:val="List Alpha Char"/>
    <w:basedOn w:val="ListNumberChar"/>
    <w:link w:val="ListAlpha"/>
    <w:rsid w:val="006027BE"/>
    <w:rPr>
      <w:rFonts w:ascii="Segoe UI" w:hAnsi="Segoe UI" w:cs="Segoe UI"/>
      <w:sz w:val="19"/>
      <w:szCs w:val="19"/>
    </w:rPr>
  </w:style>
  <w:style w:type="paragraph" w:customStyle="1" w:styleId="ExamAnswer">
    <w:name w:val="Exam Answer"/>
    <w:basedOn w:val="ListNumber"/>
    <w:link w:val="ExamAnswerChar"/>
    <w:rsid w:val="009175CB"/>
    <w:pPr>
      <w:tabs>
        <w:tab w:val="left" w:pos="720"/>
      </w:tabs>
      <w:spacing w:after="240" w:line="360" w:lineRule="atLeast"/>
    </w:pPr>
    <w:rPr>
      <w:rFonts w:cstheme="minorBidi"/>
    </w:rPr>
  </w:style>
  <w:style w:type="paragraph" w:customStyle="1" w:styleId="Instructions">
    <w:name w:val="Instructions"/>
    <w:basedOn w:val="Normal"/>
    <w:link w:val="InstructionsChar"/>
    <w:rsid w:val="009175CB"/>
    <w:pPr>
      <w:spacing w:after="160" w:line="225" w:lineRule="atLeast"/>
    </w:pPr>
    <w:rPr>
      <w:rFonts w:cstheme="minorBidi"/>
      <w:i/>
      <w:iCs/>
      <w:lang w:val="en-US"/>
    </w:rPr>
  </w:style>
  <w:style w:type="character" w:customStyle="1" w:styleId="ExamAnswerChar">
    <w:name w:val="Exam Answer Char"/>
    <w:basedOn w:val="DefaultParagraphFont"/>
    <w:link w:val="ExamAnswer"/>
    <w:rsid w:val="009175CB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9175CB"/>
    <w:rPr>
      <w:i/>
      <w:iCs/>
      <w:sz w:val="24"/>
      <w:szCs w:val="24"/>
      <w:lang w:val="en-US"/>
    </w:rPr>
  </w:style>
  <w:style w:type="paragraph" w:customStyle="1" w:styleId="FFATitle">
    <w:name w:val="FFA Title"/>
    <w:basedOn w:val="Normal"/>
    <w:qFormat/>
    <w:rsid w:val="00F10C9B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Sub1">
    <w:name w:val="FFA Sub1"/>
    <w:basedOn w:val="Normal"/>
    <w:rsid w:val="00F10C9B"/>
    <w:pPr>
      <w:widowControl w:val="0"/>
      <w:suppressAutoHyphens/>
      <w:autoSpaceDE w:val="0"/>
      <w:autoSpaceDN w:val="0"/>
      <w:adjustRightInd w:val="0"/>
      <w:spacing w:before="120"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22"/>
      <w:lang w:val="en-US" w:eastAsia="ja-JP"/>
    </w:rPr>
  </w:style>
  <w:style w:type="paragraph" w:customStyle="1" w:styleId="FFASummary">
    <w:name w:val="FFA Summary"/>
    <w:basedOn w:val="Normal"/>
    <w:rsid w:val="005312BD"/>
    <w:pPr>
      <w:widowControl w:val="0"/>
      <w:suppressAutoHyphens/>
      <w:autoSpaceDE w:val="0"/>
      <w:autoSpaceDN w:val="0"/>
      <w:adjustRightInd w:val="0"/>
      <w:spacing w:after="0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val="en-US" w:eastAsia="ja-JP"/>
    </w:rPr>
  </w:style>
  <w:style w:type="paragraph" w:customStyle="1" w:styleId="Instructions1">
    <w:name w:val="Instructions1"/>
    <w:basedOn w:val="Normal"/>
    <w:link w:val="Instructions1Char"/>
    <w:qFormat/>
    <w:rsid w:val="0028032D"/>
    <w:pPr>
      <w:spacing w:before="240" w:after="240"/>
    </w:pPr>
    <w:rPr>
      <w:rFonts w:eastAsia="Proxima Nova" w:cs="Proxima Nova"/>
      <w:i/>
    </w:rPr>
  </w:style>
  <w:style w:type="character" w:customStyle="1" w:styleId="Instructions1Char">
    <w:name w:val="Instructions1 Char"/>
    <w:basedOn w:val="DefaultParagraphFont"/>
    <w:link w:val="Instructions1"/>
    <w:rsid w:val="0028032D"/>
    <w:rPr>
      <w:rFonts w:eastAsia="Proxima Nova" w:cs="Proxima Nova"/>
      <w:i/>
      <w:sz w:val="24"/>
      <w:szCs w:val="24"/>
    </w:rPr>
  </w:style>
  <w:style w:type="paragraph" w:customStyle="1" w:styleId="SectionHeading">
    <w:name w:val="Section Heading"/>
    <w:basedOn w:val="Normal"/>
    <w:link w:val="SectionHeadingChar"/>
    <w:qFormat/>
    <w:rsid w:val="00F3787B"/>
    <w:pPr>
      <w:spacing w:after="240"/>
    </w:pPr>
    <w:rPr>
      <w:rFonts w:ascii="Anton" w:eastAsia="Proxima Nova" w:hAnsi="Anton" w:cs="Proxima Nova"/>
      <w:bCs/>
      <w:color w:val="auto"/>
      <w:sz w:val="28"/>
      <w:szCs w:val="26"/>
    </w:rPr>
  </w:style>
  <w:style w:type="character" w:customStyle="1" w:styleId="SectionHeadingChar">
    <w:name w:val="Section Heading Char"/>
    <w:basedOn w:val="DefaultParagraphFont"/>
    <w:link w:val="SectionHeading"/>
    <w:rsid w:val="00F3787B"/>
    <w:rPr>
      <w:rFonts w:ascii="Anton" w:eastAsia="Proxima Nova" w:hAnsi="Anton" w:cs="Proxima Nova"/>
      <w:bCs/>
      <w:color w:val="auto"/>
      <w:sz w:val="28"/>
      <w:szCs w:val="26"/>
    </w:rPr>
  </w:style>
  <w:style w:type="paragraph" w:customStyle="1" w:styleId="Question">
    <w:name w:val="Question"/>
    <w:basedOn w:val="Normal"/>
    <w:link w:val="QuestionChar"/>
    <w:qFormat/>
    <w:rsid w:val="0028032D"/>
    <w:pPr>
      <w:numPr>
        <w:numId w:val="54"/>
      </w:numPr>
      <w:spacing w:before="240" w:after="60" w:line="276" w:lineRule="auto"/>
      <w:ind w:hanging="540"/>
    </w:pPr>
    <w:rPr>
      <w:rFonts w:eastAsia="Proxima Nova" w:cs="Proxima Nova"/>
    </w:rPr>
  </w:style>
  <w:style w:type="character" w:customStyle="1" w:styleId="QuestionChar">
    <w:name w:val="Question Char"/>
    <w:basedOn w:val="DefaultParagraphFont"/>
    <w:link w:val="Question"/>
    <w:rsid w:val="0028032D"/>
    <w:rPr>
      <w:rFonts w:eastAsia="Proxima Nova" w:cs="Proxima Nova"/>
      <w:sz w:val="24"/>
      <w:szCs w:val="24"/>
    </w:rPr>
  </w:style>
  <w:style w:type="paragraph" w:customStyle="1" w:styleId="Answer">
    <w:name w:val="Answer"/>
    <w:basedOn w:val="Normal"/>
    <w:link w:val="AnswerChar"/>
    <w:qFormat/>
    <w:rsid w:val="0028032D"/>
    <w:pPr>
      <w:numPr>
        <w:numId w:val="55"/>
      </w:numPr>
      <w:spacing w:after="60" w:line="276" w:lineRule="auto"/>
    </w:pPr>
    <w:rPr>
      <w:rFonts w:eastAsia="Proxima Nova" w:cs="Proxima Nova"/>
    </w:rPr>
  </w:style>
  <w:style w:type="character" w:customStyle="1" w:styleId="AnswerChar">
    <w:name w:val="Answer Char"/>
    <w:basedOn w:val="DefaultParagraphFont"/>
    <w:link w:val="Answer"/>
    <w:rsid w:val="0028032D"/>
    <w:rPr>
      <w:rFonts w:eastAsia="Proxima Nova" w:cs="Proxima Nov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Herd Record Exam Questions</Template>
  <TotalTime>6</TotalTime>
  <Pages>1</Pages>
  <Words>255</Words>
  <Characters>1314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Herl,Carol</cp:lastModifiedBy>
  <cp:revision>2</cp:revision>
  <cp:lastPrinted>2023-10-06T15:13:00Z</cp:lastPrinted>
  <dcterms:created xsi:type="dcterms:W3CDTF">2024-09-30T17:17:00Z</dcterms:created>
  <dcterms:modified xsi:type="dcterms:W3CDTF">2024-09-30T17:17:00Z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3c3f0cef7a41403851a3a0cb98da3bd5f0a9ea70c8d9320e95dcb87034c1c3b8</vt:lpwstr>
  </property>
</Properties>
</file>