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019C3A9F" w:rsidR="00C05B76" w:rsidRDefault="00D2242E" w:rsidP="00C05B76">
      <w:pPr>
        <w:pStyle w:val="Title"/>
      </w:pPr>
      <w:r>
        <w:t xml:space="preserve">How to Grow in the midst of uncertainty </w:t>
      </w:r>
      <w:r w:rsidR="00FB0CE8">
        <w:t>Workshop Reflection Guide</w:t>
      </w:r>
    </w:p>
    <w:p w14:paraId="358BBE63" w14:textId="4A22B688" w:rsidR="00E80D18" w:rsidRDefault="00FB0CE8" w:rsidP="00E80D18">
      <w:r>
        <w:t xml:space="preserve">Directions: </w:t>
      </w:r>
      <w:r w:rsidR="00D2242E">
        <w:t>A</w:t>
      </w:r>
      <w:r>
        <w:t>fter watching the workshop</w:t>
      </w:r>
      <w:r w:rsidR="00CD18FD">
        <w:t>,</w:t>
      </w:r>
      <w:r>
        <w:t xml:space="preserve"> complete the reflection questions below.</w:t>
      </w:r>
    </w:p>
    <w:p w14:paraId="5A28370A" w14:textId="2100384C" w:rsidR="001379E6" w:rsidRDefault="001379E6" w:rsidP="001379E6">
      <w:pPr>
        <w:pStyle w:val="ListParagraph"/>
        <w:numPr>
          <w:ilvl w:val="0"/>
          <w:numId w:val="14"/>
        </w:numPr>
      </w:pPr>
      <w:r>
        <w:t xml:space="preserve">Why </w:t>
      </w:r>
      <w:r w:rsidR="00CD18FD">
        <w:t>is it</w:t>
      </w:r>
      <w:r>
        <w:t xml:space="preserve"> important </w:t>
      </w:r>
      <w:r w:rsidR="00CD18FD">
        <w:t xml:space="preserve">for </w:t>
      </w:r>
      <w:r>
        <w:t>leader</w:t>
      </w:r>
      <w:r w:rsidR="00CD18FD">
        <w:t>s</w:t>
      </w:r>
      <w:r>
        <w:t xml:space="preserve"> </w:t>
      </w:r>
      <w:r w:rsidR="00CD18FD">
        <w:t>to</w:t>
      </w:r>
      <w:r>
        <w:t xml:space="preserve"> work with whatever hand they are dealt? </w:t>
      </w:r>
    </w:p>
    <w:p w14:paraId="399120B3" w14:textId="4ECB7F36" w:rsidR="001C5439" w:rsidRDefault="001C5439" w:rsidP="001C5439"/>
    <w:p w14:paraId="6FDC16ED" w14:textId="2A06B424" w:rsidR="001C5439" w:rsidRDefault="001C5439" w:rsidP="001C5439"/>
    <w:p w14:paraId="5E39835F" w14:textId="3B8BDBCD" w:rsidR="001C5439" w:rsidRDefault="001C5439" w:rsidP="001C5439"/>
    <w:p w14:paraId="7F7C0E34" w14:textId="658D3720" w:rsidR="001C5439" w:rsidRDefault="001C5439" w:rsidP="001C5439"/>
    <w:p w14:paraId="7588B90A" w14:textId="77777777" w:rsidR="001C5439" w:rsidRDefault="001C5439" w:rsidP="001C5439"/>
    <w:p w14:paraId="5978E9CC" w14:textId="143040F8" w:rsidR="001379E6" w:rsidRDefault="001379E6" w:rsidP="001379E6">
      <w:pPr>
        <w:pStyle w:val="ListParagraph"/>
        <w:numPr>
          <w:ilvl w:val="0"/>
          <w:numId w:val="14"/>
        </w:numPr>
      </w:pPr>
      <w:r>
        <w:t>How might your current challenges, anxieties, frustrations, or disappointments fuel a better story for your life?</w:t>
      </w:r>
    </w:p>
    <w:p w14:paraId="1A392524" w14:textId="2722B55B" w:rsidR="001C5439" w:rsidRDefault="001C5439" w:rsidP="001C5439"/>
    <w:p w14:paraId="79941E80" w14:textId="5E4FFE02" w:rsidR="001C5439" w:rsidRDefault="001C5439" w:rsidP="001C5439"/>
    <w:p w14:paraId="3DD081B2" w14:textId="06B11F29" w:rsidR="001C5439" w:rsidRDefault="001C5439" w:rsidP="001C5439"/>
    <w:p w14:paraId="54051A65" w14:textId="7290AA2B" w:rsidR="001C5439" w:rsidRDefault="001C5439" w:rsidP="001C5439"/>
    <w:p w14:paraId="32DD2297" w14:textId="77777777" w:rsidR="001C5439" w:rsidRDefault="001C5439" w:rsidP="001C5439"/>
    <w:p w14:paraId="7C024445" w14:textId="207C789A" w:rsidR="001379E6" w:rsidRDefault="001379E6" w:rsidP="001379E6">
      <w:pPr>
        <w:pStyle w:val="ListParagraph"/>
        <w:numPr>
          <w:ilvl w:val="0"/>
          <w:numId w:val="14"/>
        </w:numPr>
      </w:pPr>
      <w:r>
        <w:t xml:space="preserve">List and describe the </w:t>
      </w:r>
      <w:r w:rsidR="00CD18FD">
        <w:t>five</w:t>
      </w:r>
      <w:r>
        <w:t xml:space="preserve"> P</w:t>
      </w:r>
      <w:r w:rsidR="00CD18FD">
        <w:t>’</w:t>
      </w:r>
      <w:r>
        <w:t>s. Which one do you think is most important to apply to your life?</w:t>
      </w:r>
    </w:p>
    <w:p w14:paraId="21E9273C" w14:textId="43E6AA63" w:rsidR="001C5439" w:rsidRDefault="001C5439" w:rsidP="001C5439"/>
    <w:p w14:paraId="0323631F" w14:textId="35ADFF3B" w:rsidR="001C5439" w:rsidRDefault="001C5439" w:rsidP="001C5439"/>
    <w:p w14:paraId="6F2546DC" w14:textId="1E2DE9C3" w:rsidR="001C5439" w:rsidRDefault="001C5439" w:rsidP="001C5439"/>
    <w:p w14:paraId="626D9ECD" w14:textId="31780427" w:rsidR="001C5439" w:rsidRDefault="001C5439" w:rsidP="001C5439"/>
    <w:p w14:paraId="644424F5" w14:textId="77777777" w:rsidR="001C5439" w:rsidRDefault="001C5439" w:rsidP="001C5439"/>
    <w:p w14:paraId="4D970E4F" w14:textId="1E20F42B" w:rsidR="001379E6" w:rsidRDefault="001379E6" w:rsidP="001379E6">
      <w:pPr>
        <w:pStyle w:val="ListParagraph"/>
        <w:numPr>
          <w:ilvl w:val="0"/>
          <w:numId w:val="14"/>
        </w:numPr>
      </w:pPr>
      <w:r>
        <w:t>Which part of this workshop stood out to you the most? Why?</w:t>
      </w:r>
    </w:p>
    <w:p w14:paraId="7143DC47" w14:textId="1F1C8193" w:rsidR="001C5439" w:rsidRDefault="001C5439" w:rsidP="001C5439"/>
    <w:p w14:paraId="23A39B54" w14:textId="63D33452" w:rsidR="001C5439" w:rsidRDefault="001C5439" w:rsidP="001C5439"/>
    <w:p w14:paraId="388B2454" w14:textId="31185A39" w:rsidR="001C5439" w:rsidRDefault="001C5439" w:rsidP="001C5439"/>
    <w:p w14:paraId="53FFB456" w14:textId="7F547C09" w:rsidR="001C5439" w:rsidRDefault="001C5439" w:rsidP="001C5439"/>
    <w:p w14:paraId="7202EB86" w14:textId="67276372" w:rsidR="001379E6" w:rsidRDefault="001379E6" w:rsidP="001379E6">
      <w:pPr>
        <w:pStyle w:val="ListParagraph"/>
        <w:numPr>
          <w:ilvl w:val="0"/>
          <w:numId w:val="14"/>
        </w:numPr>
      </w:pPr>
      <w:r>
        <w:lastRenderedPageBreak/>
        <w:t xml:space="preserve">How can </w:t>
      </w:r>
      <w:r w:rsidR="008E2EA1">
        <w:t>this workshop help you grow as a leader?</w:t>
      </w:r>
    </w:p>
    <w:p w14:paraId="6D1F081E" w14:textId="068B881B" w:rsidR="001C5439" w:rsidRDefault="001C5439" w:rsidP="001C5439"/>
    <w:p w14:paraId="31F12530" w14:textId="1AF32A0D" w:rsidR="001C5439" w:rsidRDefault="001C5439" w:rsidP="001C5439"/>
    <w:p w14:paraId="7DA1038B" w14:textId="589C1559" w:rsidR="001C5439" w:rsidRDefault="001C5439" w:rsidP="001C5439"/>
    <w:p w14:paraId="76EBD4D7" w14:textId="5A10096E" w:rsidR="001C5439" w:rsidRDefault="001C5439" w:rsidP="001C5439"/>
    <w:p w14:paraId="3446B45A" w14:textId="77777777" w:rsidR="001C5439" w:rsidRDefault="001C5439" w:rsidP="001C5439"/>
    <w:p w14:paraId="7DC370EE" w14:textId="344516C9" w:rsidR="001379E6" w:rsidRPr="00E80D18" w:rsidRDefault="008E2EA1" w:rsidP="00E80D18">
      <w:pPr>
        <w:pStyle w:val="ListParagraph"/>
        <w:numPr>
          <w:ilvl w:val="0"/>
          <w:numId w:val="14"/>
        </w:numPr>
      </w:pPr>
      <w:r>
        <w:t>Who can benefit from this workshop besides you? As a leader, how can you get this information to them?</w:t>
      </w:r>
    </w:p>
    <w:sectPr w:rsidR="001379E6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72F6F" w14:textId="77777777" w:rsidR="00362709" w:rsidRDefault="00362709" w:rsidP="00E974FE">
      <w:pPr>
        <w:spacing w:after="0" w:line="240" w:lineRule="auto"/>
      </w:pPr>
      <w:r>
        <w:separator/>
      </w:r>
    </w:p>
  </w:endnote>
  <w:endnote w:type="continuationSeparator" w:id="0">
    <w:p w14:paraId="58ADE039" w14:textId="77777777" w:rsidR="00362709" w:rsidRDefault="00362709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04E65BFD-2597-45ED-9A96-078A30186B1B}"/>
    <w:embedBold r:id="rId2" w:fontKey="{0D96C2E9-DFD4-4FBF-A510-F2B6460857CD}"/>
    <w:embedItalic r:id="rId3" w:fontKey="{C05AF592-D776-4F2F-B44F-F7BB63B1EA64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147F9C30-FD3E-4B1F-BEB5-B91A5D085AB3}"/>
    <w:embedBold r:id="rId5" w:fontKey="{5CFCAA31-0372-4606-8F49-AA030387D231}"/>
    <w:embedItalic r:id="rId6" w:fontKey="{CDF0E095-C477-408C-B0FF-FD2D7F74359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AD1CA61-B87B-4087-AAE3-0532FA71B59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7D09119-F3F0-430D-BC0F-91CB441827CD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D04E9B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F8A8F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E6300" w14:textId="77777777" w:rsidR="00362709" w:rsidRDefault="00362709" w:rsidP="00E974FE">
      <w:pPr>
        <w:spacing w:after="0" w:line="240" w:lineRule="auto"/>
      </w:pPr>
      <w:r>
        <w:separator/>
      </w:r>
    </w:p>
  </w:footnote>
  <w:footnote w:type="continuationSeparator" w:id="0">
    <w:p w14:paraId="02617DBC" w14:textId="77777777" w:rsidR="00362709" w:rsidRDefault="00362709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215C6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56EAC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06D122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2A1388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FB06C8"/>
    <w:multiLevelType w:val="hybridMultilevel"/>
    <w:tmpl w:val="C96CC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748B2"/>
    <w:rsid w:val="00093178"/>
    <w:rsid w:val="000F2385"/>
    <w:rsid w:val="00106469"/>
    <w:rsid w:val="0011064E"/>
    <w:rsid w:val="001379E6"/>
    <w:rsid w:val="001C5439"/>
    <w:rsid w:val="001D40E4"/>
    <w:rsid w:val="001E56D8"/>
    <w:rsid w:val="001E6747"/>
    <w:rsid w:val="00206C6F"/>
    <w:rsid w:val="00226579"/>
    <w:rsid w:val="0028785F"/>
    <w:rsid w:val="002D1439"/>
    <w:rsid w:val="002E4ABB"/>
    <w:rsid w:val="00362709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B7A53"/>
    <w:rsid w:val="006F45AE"/>
    <w:rsid w:val="007208D7"/>
    <w:rsid w:val="00740B4F"/>
    <w:rsid w:val="0079024C"/>
    <w:rsid w:val="007B2573"/>
    <w:rsid w:val="007E01A1"/>
    <w:rsid w:val="008421CB"/>
    <w:rsid w:val="008E2EA1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CD18FD"/>
    <w:rsid w:val="00D2242E"/>
    <w:rsid w:val="00D27E09"/>
    <w:rsid w:val="00E55329"/>
    <w:rsid w:val="00E80D18"/>
    <w:rsid w:val="00E87B95"/>
    <w:rsid w:val="00E974FE"/>
    <w:rsid w:val="00EC27BF"/>
    <w:rsid w:val="00ED0880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CAE8BF-DEE6-4AE7-90FF-70D290EDC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AF4DD-4902-4D54-A54C-9F09EDA08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087BDA-EED0-468E-906F-B7EC515966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A061E0-69A0-454B-BD8F-EBC55E2EB6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8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2020-10-12T19:01:00Z</dcterms:created>
  <dcterms:modified xsi:type="dcterms:W3CDTF">2020-10-22T12:01:00Z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