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7F4AB" w14:textId="481D29C6" w:rsidR="00197359" w:rsidRPr="00106849" w:rsidRDefault="00933EE1" w:rsidP="00025A51">
      <w:pPr>
        <w:pStyle w:val="Title"/>
        <w:rPr>
          <w:sz w:val="24"/>
          <w:szCs w:val="24"/>
        </w:rPr>
      </w:pPr>
      <w:r>
        <w:rPr>
          <w:bdr w:val="none" w:sz="0" w:space="0" w:color="auto" w:frame="1"/>
        </w:rPr>
        <w:t>Team Activity – Issues presentation</w:t>
      </w:r>
    </w:p>
    <w:p w14:paraId="6F0D72E7" w14:textId="77777777" w:rsidR="00933EE1" w:rsidRDefault="00933EE1" w:rsidP="00025A51">
      <w:pPr>
        <w:pStyle w:val="NormalWeb"/>
        <w:rPr>
          <w:rFonts w:asciiTheme="minorHAnsi" w:hAnsiTheme="minorHAnsi"/>
          <w:b/>
          <w:bCs/>
          <w:color w:val="000000"/>
          <w:bdr w:val="none" w:sz="0" w:space="0" w:color="auto" w:frame="1"/>
        </w:rPr>
      </w:pPr>
      <w:r>
        <w:rPr>
          <w:rFonts w:asciiTheme="minorHAnsi" w:hAnsiTheme="minorHAnsi"/>
          <w:b/>
          <w:bCs/>
          <w:color w:val="000000"/>
          <w:bdr w:val="none" w:sz="0" w:space="0" w:color="auto" w:frame="1"/>
        </w:rPr>
        <w:t>Instructions:</w:t>
      </w:r>
    </w:p>
    <w:p w14:paraId="501CF60C" w14:textId="222FB12C" w:rsidR="00933EE1" w:rsidRDefault="00933EE1" w:rsidP="00933EE1">
      <w:pPr>
        <w:pStyle w:val="NormalWeb"/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Below is </w:t>
      </w:r>
      <w:r w:rsidR="00025A51">
        <w:rPr>
          <w:rFonts w:asciiTheme="minorHAnsi" w:hAnsiTheme="minorHAnsi"/>
        </w:rPr>
        <w:t>the</w:t>
      </w:r>
      <w:r>
        <w:rPr>
          <w:rFonts w:asciiTheme="minorHAnsi" w:hAnsiTheme="minorHAnsi"/>
        </w:rPr>
        <w:t xml:space="preserve"> issue</w:t>
      </w:r>
      <w:r w:rsidR="00025A51">
        <w:rPr>
          <w:rFonts w:asciiTheme="minorHAnsi" w:hAnsiTheme="minorHAnsi"/>
        </w:rPr>
        <w:t xml:space="preserve"> on which your team is </w:t>
      </w:r>
      <w:r>
        <w:rPr>
          <w:rFonts w:asciiTheme="minorHAnsi" w:hAnsiTheme="minorHAnsi"/>
        </w:rPr>
        <w:t>to discuss and prepare a written and oral presentation.</w:t>
      </w:r>
    </w:p>
    <w:p w14:paraId="3BE0E66D" w14:textId="54916E14" w:rsidR="00933EE1" w:rsidRDefault="00025A51" w:rsidP="00933EE1">
      <w:pPr>
        <w:pStyle w:val="NormalWeb"/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Allow up to </w:t>
      </w:r>
      <w:r w:rsidR="00933EE1">
        <w:rPr>
          <w:rFonts w:asciiTheme="minorHAnsi" w:hAnsiTheme="minorHAnsi"/>
        </w:rPr>
        <w:t>60</w:t>
      </w:r>
      <w:r w:rsidR="00933EE1" w:rsidRPr="00197359">
        <w:rPr>
          <w:rFonts w:asciiTheme="minorHAnsi" w:hAnsiTheme="minorHAnsi"/>
        </w:rPr>
        <w:t xml:space="preserve"> minutes </w:t>
      </w:r>
      <w:r w:rsidR="00933EE1">
        <w:rPr>
          <w:rFonts w:asciiTheme="minorHAnsi" w:hAnsiTheme="minorHAnsi"/>
        </w:rPr>
        <w:t>to</w:t>
      </w:r>
      <w:r w:rsidR="00933EE1" w:rsidRPr="00197359">
        <w:rPr>
          <w:rFonts w:asciiTheme="minorHAnsi" w:hAnsiTheme="minorHAnsi"/>
        </w:rPr>
        <w:t xml:space="preserve"> prep</w:t>
      </w:r>
      <w:r w:rsidR="00933EE1">
        <w:rPr>
          <w:rFonts w:asciiTheme="minorHAnsi" w:hAnsiTheme="minorHAnsi"/>
        </w:rPr>
        <w:t xml:space="preserve">are </w:t>
      </w:r>
      <w:r w:rsidR="00933EE1" w:rsidRPr="00197359">
        <w:rPr>
          <w:rFonts w:asciiTheme="minorHAnsi" w:hAnsiTheme="minorHAnsi"/>
        </w:rPr>
        <w:t xml:space="preserve">the presentation, </w:t>
      </w:r>
      <w:r w:rsidR="00933EE1">
        <w:rPr>
          <w:rFonts w:asciiTheme="minorHAnsi" w:hAnsiTheme="minorHAnsi"/>
        </w:rPr>
        <w:t>including the written statement and oral presentation. Your written statement may be written as a presentation in paragraphs or as bullet points</w:t>
      </w:r>
      <w:r>
        <w:rPr>
          <w:rFonts w:asciiTheme="minorHAnsi" w:hAnsiTheme="minorHAnsi"/>
        </w:rPr>
        <w:t xml:space="preserve"> any </w:t>
      </w:r>
      <w:r w:rsidR="00933EE1">
        <w:rPr>
          <w:rFonts w:asciiTheme="minorHAnsi" w:hAnsiTheme="minorHAnsi"/>
        </w:rPr>
        <w:t>manner that works best for your team. Submit your written statement as a</w:t>
      </w:r>
      <w:r w:rsidR="00933EE1" w:rsidRPr="00197359">
        <w:rPr>
          <w:rFonts w:asciiTheme="minorHAnsi" w:hAnsiTheme="minorHAnsi"/>
        </w:rPr>
        <w:t xml:space="preserve"> Google Doc, (Create your document by selecting the "+" below and selecting</w:t>
      </w:r>
      <w:r w:rsidR="00933EE1">
        <w:rPr>
          <w:rFonts w:asciiTheme="minorHAnsi" w:hAnsiTheme="minorHAnsi"/>
        </w:rPr>
        <w:t xml:space="preserve"> </w:t>
      </w:r>
      <w:r w:rsidR="00933EE1" w:rsidRPr="00933EE1">
        <w:rPr>
          <w:rFonts w:asciiTheme="minorHAnsi" w:hAnsiTheme="minorHAnsi"/>
          <w:b/>
          <w:bCs/>
        </w:rPr>
        <w:t>Docs</w:t>
      </w:r>
      <w:r w:rsidR="00933EE1" w:rsidRPr="00197359">
        <w:rPr>
          <w:rFonts w:asciiTheme="minorHAnsi" w:hAnsiTheme="minorHAnsi"/>
        </w:rPr>
        <w:t>.) Save your document with your state name</w:t>
      </w:r>
      <w:r w:rsidR="00933EE1">
        <w:rPr>
          <w:rFonts w:asciiTheme="minorHAnsi" w:hAnsiTheme="minorHAnsi"/>
        </w:rPr>
        <w:t xml:space="preserve">, </w:t>
      </w:r>
      <w:proofErr w:type="gramStart"/>
      <w:r w:rsidR="00933EE1">
        <w:rPr>
          <w:rFonts w:asciiTheme="minorHAnsi" w:hAnsiTheme="minorHAnsi"/>
        </w:rPr>
        <w:t>i.e.</w:t>
      </w:r>
      <w:proofErr w:type="gramEnd"/>
      <w:r w:rsidR="00933EE1">
        <w:rPr>
          <w:rFonts w:asciiTheme="minorHAnsi" w:hAnsiTheme="minorHAnsi"/>
        </w:rPr>
        <w:t xml:space="preserve"> Nevada Food Waste Topic.</w:t>
      </w:r>
    </w:p>
    <w:p w14:paraId="3D3F4EE8" w14:textId="77777777" w:rsidR="00933EE1" w:rsidRDefault="00933EE1" w:rsidP="00933EE1">
      <w:pPr>
        <w:pStyle w:val="NormalWeb"/>
        <w:spacing w:after="0"/>
        <w:rPr>
          <w:rFonts w:asciiTheme="minorHAnsi" w:hAnsiTheme="minorHAnsi"/>
        </w:rPr>
      </w:pPr>
    </w:p>
    <w:p w14:paraId="76878B4A" w14:textId="15007CCB" w:rsidR="00933EE1" w:rsidRPr="00197359" w:rsidRDefault="00933EE1" w:rsidP="00933EE1">
      <w:pPr>
        <w:pStyle w:val="NormalWeb"/>
        <w:spacing w:after="0"/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</w:pPr>
      <w:r w:rsidRPr="00197359">
        <w:rPr>
          <w:rFonts w:asciiTheme="minorHAnsi" w:hAnsiTheme="minorHAnsi"/>
        </w:rPr>
        <w:t>When the team is finished</w:t>
      </w:r>
      <w:r>
        <w:rPr>
          <w:rFonts w:asciiTheme="minorHAnsi" w:hAnsiTheme="minorHAnsi"/>
        </w:rPr>
        <w:t xml:space="preserve"> preparing,</w:t>
      </w:r>
      <w:r w:rsidRPr="00197359">
        <w:rPr>
          <w:rFonts w:asciiTheme="minorHAnsi" w:hAnsiTheme="minorHAnsi"/>
        </w:rPr>
        <w:t xml:space="preserve"> record your presentation</w:t>
      </w:r>
      <w:r>
        <w:rPr>
          <w:rFonts w:asciiTheme="minorHAnsi" w:hAnsiTheme="minorHAnsi"/>
        </w:rPr>
        <w:t xml:space="preserve">. </w:t>
      </w:r>
      <w:r w:rsidRPr="00197359">
        <w:rPr>
          <w:rFonts w:asciiTheme="minorHAnsi" w:hAnsiTheme="minorHAnsi"/>
        </w:rPr>
        <w:t xml:space="preserve">You have </w:t>
      </w:r>
      <w:r>
        <w:rPr>
          <w:rFonts w:asciiTheme="minorHAnsi" w:hAnsiTheme="minorHAnsi"/>
        </w:rPr>
        <w:t>maximum of</w:t>
      </w:r>
      <w:r w:rsidRPr="0019735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8</w:t>
      </w:r>
      <w:r w:rsidRPr="00197359">
        <w:rPr>
          <w:rFonts w:asciiTheme="minorHAnsi" w:hAnsiTheme="minorHAnsi"/>
        </w:rPr>
        <w:t xml:space="preserve"> minutes to present</w:t>
      </w:r>
      <w:r w:rsidR="00025A51">
        <w:rPr>
          <w:rFonts w:asciiTheme="minorHAnsi" w:hAnsiTheme="minorHAnsi"/>
        </w:rPr>
        <w:t xml:space="preserve"> plus about 5 minutes for the questions. W</w:t>
      </w:r>
      <w:r w:rsidRPr="00197359">
        <w:rPr>
          <w:rFonts w:asciiTheme="minorHAnsi" w:hAnsiTheme="minorHAnsi"/>
        </w:rPr>
        <w:t>hen you have completed your presentation,</w:t>
      </w:r>
      <w:r>
        <w:rPr>
          <w:rFonts w:asciiTheme="minorHAnsi" w:hAnsiTheme="minorHAnsi"/>
        </w:rPr>
        <w:t xml:space="preserve"> </w:t>
      </w:r>
      <w:r w:rsidRPr="00197359">
        <w:rPr>
          <w:rFonts w:asciiTheme="minorHAnsi" w:hAnsiTheme="minorHAnsi"/>
        </w:rPr>
        <w:t xml:space="preserve">your proctor will </w:t>
      </w:r>
      <w:r>
        <w:rPr>
          <w:rFonts w:asciiTheme="minorHAnsi" w:hAnsiTheme="minorHAnsi"/>
        </w:rPr>
        <w:t>then hand you</w:t>
      </w:r>
      <w:r w:rsidRPr="0019735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the</w:t>
      </w:r>
      <w:r w:rsidRPr="00197359">
        <w:rPr>
          <w:rFonts w:asciiTheme="minorHAnsi" w:hAnsiTheme="minorHAnsi"/>
        </w:rPr>
        <w:t xml:space="preserve"> 3 questions</w:t>
      </w:r>
      <w:r w:rsidR="00025A51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The students will then respond</w:t>
      </w:r>
      <w:r w:rsidRPr="00197359">
        <w:rPr>
          <w:rFonts w:asciiTheme="minorHAnsi" w:hAnsiTheme="minorHAnsi"/>
        </w:rPr>
        <w:t xml:space="preserve"> </w:t>
      </w:r>
      <w:r w:rsidR="00025A51">
        <w:rPr>
          <w:rFonts w:asciiTheme="minorHAnsi" w:hAnsiTheme="minorHAnsi"/>
        </w:rPr>
        <w:t>to each question, r</w:t>
      </w:r>
      <w:r>
        <w:rPr>
          <w:rFonts w:asciiTheme="minorHAnsi" w:hAnsiTheme="minorHAnsi"/>
        </w:rPr>
        <w:t>eading the question first</w:t>
      </w:r>
      <w:r w:rsidR="00025A51">
        <w:rPr>
          <w:rFonts w:asciiTheme="minorHAnsi" w:hAnsiTheme="minorHAnsi"/>
        </w:rPr>
        <w:t>, then responding. A</w:t>
      </w:r>
      <w:r>
        <w:rPr>
          <w:rFonts w:asciiTheme="minorHAnsi" w:hAnsiTheme="minorHAnsi"/>
        </w:rPr>
        <w:t xml:space="preserve">ny of the team members can provide the answer. </w:t>
      </w:r>
      <w:r w:rsidRPr="00197359">
        <w:rPr>
          <w:rFonts w:asciiTheme="minorHAnsi" w:hAnsiTheme="minorHAnsi"/>
        </w:rPr>
        <w:t xml:space="preserve">When </w:t>
      </w:r>
      <w:r>
        <w:rPr>
          <w:rFonts w:asciiTheme="minorHAnsi" w:hAnsiTheme="minorHAnsi"/>
        </w:rPr>
        <w:t>the students</w:t>
      </w:r>
      <w:r w:rsidRPr="00197359">
        <w:rPr>
          <w:rFonts w:asciiTheme="minorHAnsi" w:hAnsiTheme="minorHAnsi"/>
        </w:rPr>
        <w:t xml:space="preserve"> have completed the questions, stop the recording</w:t>
      </w:r>
      <w:r w:rsidR="00025A51">
        <w:rPr>
          <w:rFonts w:asciiTheme="minorHAnsi" w:hAnsiTheme="minorHAnsi"/>
        </w:rPr>
        <w:t>. Your team should then upload the recording to YouTube saving it as an unlisted video</w:t>
      </w:r>
      <w:r w:rsidRPr="00197359">
        <w:rPr>
          <w:rFonts w:asciiTheme="minorHAnsi" w:hAnsiTheme="minorHAnsi"/>
        </w:rPr>
        <w:t xml:space="preserve"> and submit </w:t>
      </w:r>
      <w:r>
        <w:rPr>
          <w:rFonts w:asciiTheme="minorHAnsi" w:hAnsiTheme="minorHAnsi"/>
        </w:rPr>
        <w:t xml:space="preserve">the unlisted YouTube URL link </w:t>
      </w:r>
      <w:r w:rsidRPr="00197359">
        <w:rPr>
          <w:rFonts w:asciiTheme="minorHAnsi" w:hAnsiTheme="minorHAnsi"/>
        </w:rPr>
        <w:t xml:space="preserve">using the </w:t>
      </w:r>
      <w:r>
        <w:rPr>
          <w:rFonts w:asciiTheme="minorHAnsi" w:hAnsiTheme="minorHAnsi"/>
        </w:rPr>
        <w:t xml:space="preserve">Google form in the </w:t>
      </w:r>
      <w:proofErr w:type="gramStart"/>
      <w:r>
        <w:rPr>
          <w:rFonts w:asciiTheme="minorHAnsi" w:hAnsiTheme="minorHAnsi"/>
        </w:rPr>
        <w:t>Classroom</w:t>
      </w:r>
      <w:proofErr w:type="gramEnd"/>
      <w:r w:rsidRPr="00197359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14:paraId="48F7897F" w14:textId="791F998D" w:rsidR="00933EE1" w:rsidRPr="00025A51" w:rsidRDefault="00025A51" w:rsidP="000A2797">
      <w:pPr>
        <w:pStyle w:val="NormalWeb"/>
        <w:spacing w:before="120" w:after="0" w:line="324" w:lineRule="atLeast"/>
        <w:rPr>
          <w:rFonts w:asciiTheme="minorHAnsi" w:hAnsiTheme="minorHAnsi"/>
          <w:b/>
          <w:bCs/>
          <w:color w:val="000000"/>
        </w:rPr>
      </w:pPr>
      <w:r w:rsidRPr="00025A51">
        <w:rPr>
          <w:rFonts w:asciiTheme="minorHAnsi" w:hAnsiTheme="minorHAnsi"/>
          <w:b/>
          <w:bCs/>
          <w:color w:val="000000"/>
        </w:rPr>
        <w:t>Your Topic is:</w:t>
      </w:r>
    </w:p>
    <w:p w14:paraId="4C529DB3" w14:textId="77777777" w:rsidR="00025A51" w:rsidRPr="00106849" w:rsidRDefault="00025A51" w:rsidP="00933EE1">
      <w:pPr>
        <w:pStyle w:val="NormalWeb"/>
        <w:spacing w:after="0" w:line="324" w:lineRule="atLeast"/>
        <w:rPr>
          <w:rFonts w:asciiTheme="minorHAnsi" w:hAnsiTheme="minorHAnsi"/>
          <w:color w:val="000000"/>
        </w:rPr>
      </w:pPr>
    </w:p>
    <w:p w14:paraId="5B62B177" w14:textId="77777777" w:rsidR="00933EE1" w:rsidRPr="00025A51" w:rsidRDefault="00933EE1" w:rsidP="00025A51">
      <w:pPr>
        <w:pStyle w:val="Heading2"/>
      </w:pPr>
      <w:r w:rsidRPr="00025A51">
        <w:rPr>
          <w:bdr w:val="none" w:sz="0" w:space="0" w:color="auto" w:frame="1"/>
        </w:rPr>
        <w:t>Food Waste: from farm to fork. </w:t>
      </w:r>
    </w:p>
    <w:p w14:paraId="743F0462" w14:textId="1878B006" w:rsidR="00933EE1" w:rsidRPr="00106849" w:rsidRDefault="00933EE1" w:rsidP="00933EE1">
      <w:pPr>
        <w:pStyle w:val="NormalWeb"/>
        <w:spacing w:after="0" w:line="324" w:lineRule="atLeast"/>
        <w:rPr>
          <w:rFonts w:asciiTheme="minorHAnsi" w:hAnsiTheme="minorHAnsi"/>
          <w:color w:val="000000"/>
        </w:rPr>
      </w:pPr>
    </w:p>
    <w:p w14:paraId="309821DB" w14:textId="77777777" w:rsidR="00933EE1" w:rsidRPr="00106849" w:rsidRDefault="00933EE1" w:rsidP="00933EE1">
      <w:pPr>
        <w:pStyle w:val="NormalWeb"/>
        <w:spacing w:after="0"/>
        <w:rPr>
          <w:rFonts w:asciiTheme="minorHAnsi" w:hAnsiTheme="minorHAnsi"/>
          <w:color w:val="000000"/>
        </w:rPr>
      </w:pPr>
      <w:r w:rsidRPr="00106849">
        <w:rPr>
          <w:rFonts w:asciiTheme="minorHAnsi" w:hAnsiTheme="minorHAnsi"/>
          <w:color w:val="000000"/>
          <w:bdr w:val="none" w:sz="0" w:space="0" w:color="auto" w:frame="1"/>
        </w:rPr>
        <w:t>Y</w:t>
      </w:r>
      <w:r>
        <w:rPr>
          <w:rFonts w:asciiTheme="minorHAnsi" w:hAnsiTheme="minorHAnsi"/>
          <w:color w:val="000000"/>
          <w:bdr w:val="none" w:sz="0" w:space="0" w:color="auto" w:frame="1"/>
        </w:rPr>
        <w:t>o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u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are members of a small active farming community, and you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hold a leadership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role in that community.</w:t>
      </w:r>
      <w:r>
        <w:rPr>
          <w:rFonts w:asciiTheme="minorHAnsi" w:hAnsiTheme="minorHAnsi"/>
          <w:color w:val="000000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Food waste is becoming a pressing issue that the community members have brought to your attention. They would like your team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to design specific measures and detail what and where you would implement these ideas </w:t>
      </w:r>
      <w:proofErr w:type="gramStart"/>
      <w:r w:rsidRPr="00106849">
        <w:rPr>
          <w:rFonts w:asciiTheme="minorHAnsi" w:hAnsiTheme="minorHAnsi"/>
          <w:color w:val="000000"/>
          <w:bdr w:val="none" w:sz="0" w:space="0" w:color="auto" w:frame="1"/>
        </w:rPr>
        <w:t>in order to</w:t>
      </w:r>
      <w:proofErr w:type="gramEnd"/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 better manage </w:t>
      </w:r>
      <w:r>
        <w:rPr>
          <w:rFonts w:asciiTheme="minorHAnsi" w:hAnsiTheme="minorHAnsi"/>
          <w:color w:val="000000"/>
          <w:bdr w:val="none" w:sz="0" w:space="0" w:color="auto" w:frame="1"/>
        </w:rPr>
        <w:t>f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ood </w:t>
      </w:r>
      <w:r>
        <w:rPr>
          <w:rFonts w:asciiTheme="minorHAnsi" w:hAnsiTheme="minorHAnsi"/>
          <w:color w:val="000000"/>
          <w:bdr w:val="none" w:sz="0" w:space="0" w:color="auto" w:frame="1"/>
        </w:rPr>
        <w:t>w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aste in your community. Your team will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present these plans at the next town hall meeting.</w:t>
      </w:r>
    </w:p>
    <w:p w14:paraId="5C3FB103" w14:textId="77777777" w:rsidR="00197359" w:rsidRDefault="00197359" w:rsidP="00106849">
      <w:pPr>
        <w:pStyle w:val="NormalWeb"/>
        <w:spacing w:after="0"/>
        <w:rPr>
          <w:rFonts w:asciiTheme="minorHAnsi" w:hAnsiTheme="minorHAnsi"/>
          <w:b/>
          <w:bCs/>
          <w:color w:val="000000"/>
          <w:bdr w:val="none" w:sz="0" w:space="0" w:color="auto" w:frame="1"/>
        </w:rPr>
      </w:pPr>
    </w:p>
    <w:p w14:paraId="6B88EACB" w14:textId="77777777" w:rsidR="00197359" w:rsidRDefault="00197359">
      <w:pPr>
        <w:spacing w:after="160" w:line="225" w:lineRule="atLeast"/>
        <w:rPr>
          <w:rFonts w:asciiTheme="minorHAnsi" w:hAnsiTheme="minorHAnsi" w:cs="Times New Roman"/>
          <w:b/>
          <w:bCs/>
          <w:color w:val="000000"/>
          <w:sz w:val="24"/>
          <w:szCs w:val="24"/>
          <w:bdr w:val="none" w:sz="0" w:space="0" w:color="auto" w:frame="1"/>
          <w:lang w:val="en-GB"/>
        </w:rPr>
      </w:pPr>
      <w:r>
        <w:rPr>
          <w:rFonts w:asciiTheme="minorHAnsi" w:hAnsiTheme="minorHAnsi"/>
          <w:b/>
          <w:bCs/>
          <w:color w:val="000000"/>
          <w:bdr w:val="none" w:sz="0" w:space="0" w:color="auto" w:frame="1"/>
        </w:rPr>
        <w:br w:type="page"/>
      </w:r>
    </w:p>
    <w:p w14:paraId="0896EAE5" w14:textId="343549C1" w:rsidR="000A2797" w:rsidRDefault="000A2797" w:rsidP="000A2797">
      <w:pPr>
        <w:pStyle w:val="Quote"/>
        <w:rPr>
          <w:bdr w:val="none" w:sz="0" w:space="0" w:color="auto" w:frame="1"/>
        </w:rPr>
      </w:pPr>
      <w:r>
        <w:rPr>
          <w:bdr w:val="none" w:sz="0" w:space="0" w:color="auto" w:frame="1"/>
        </w:rPr>
        <w:lastRenderedPageBreak/>
        <w:t>Hand to students at the end of their prepared presentation</w:t>
      </w:r>
    </w:p>
    <w:p w14:paraId="38CF8E17" w14:textId="1E85A851" w:rsidR="00106849" w:rsidRDefault="000A2797" w:rsidP="000A2797">
      <w:pPr>
        <w:pStyle w:val="Heading2"/>
        <w:rPr>
          <w:bdr w:val="none" w:sz="0" w:space="0" w:color="auto" w:frame="1"/>
        </w:rPr>
      </w:pPr>
      <w:r>
        <w:rPr>
          <w:bdr w:val="none" w:sz="0" w:space="0" w:color="auto" w:frame="1"/>
        </w:rPr>
        <w:t>Questions</w:t>
      </w:r>
    </w:p>
    <w:p w14:paraId="6258B25E" w14:textId="77777777" w:rsidR="000A2797" w:rsidRPr="00106849" w:rsidRDefault="000A2797" w:rsidP="000A2797">
      <w:pPr>
        <w:pStyle w:val="NormalWeb"/>
        <w:spacing w:after="0" w:line="324" w:lineRule="atLeast"/>
        <w:rPr>
          <w:rFonts w:asciiTheme="minorHAnsi" w:hAnsiTheme="minorHAnsi"/>
          <w:color w:val="000000"/>
        </w:rPr>
      </w:pPr>
    </w:p>
    <w:p w14:paraId="7FBFAE5D" w14:textId="77777777" w:rsidR="000A2797" w:rsidRPr="00106849" w:rsidRDefault="000A2797" w:rsidP="000A2797">
      <w:pPr>
        <w:pStyle w:val="NormalWeb"/>
        <w:numPr>
          <w:ilvl w:val="0"/>
          <w:numId w:val="29"/>
        </w:numPr>
        <w:spacing w:after="0"/>
        <w:rPr>
          <w:rFonts w:asciiTheme="minorHAnsi" w:hAnsiTheme="minorHAnsi"/>
          <w:color w:val="auto"/>
        </w:rPr>
      </w:pPr>
      <w:r w:rsidRPr="00106849">
        <w:rPr>
          <w:rFonts w:asciiTheme="minorHAnsi" w:hAnsiTheme="minorHAnsi"/>
          <w:color w:val="000000"/>
          <w:bdr w:val="none" w:sz="0" w:space="0" w:color="auto" w:frame="1"/>
        </w:rPr>
        <w:t>Explain what makes food waste an environmental issue.</w:t>
      </w:r>
    </w:p>
    <w:p w14:paraId="77912D67" w14:textId="77777777" w:rsidR="000A2797" w:rsidRPr="00106849" w:rsidRDefault="000A2797" w:rsidP="000A2797">
      <w:pPr>
        <w:pStyle w:val="NormalWeb"/>
        <w:spacing w:after="0" w:line="324" w:lineRule="atLeast"/>
        <w:rPr>
          <w:rFonts w:asciiTheme="minorHAnsi" w:hAnsiTheme="minorHAnsi"/>
          <w:color w:val="313131"/>
        </w:rPr>
      </w:pPr>
    </w:p>
    <w:p w14:paraId="1787BFEE" w14:textId="77777777" w:rsidR="000A2797" w:rsidRPr="00106849" w:rsidRDefault="000A2797" w:rsidP="000A2797">
      <w:pPr>
        <w:pStyle w:val="NormalWeb"/>
        <w:numPr>
          <w:ilvl w:val="0"/>
          <w:numId w:val="29"/>
        </w:numPr>
        <w:spacing w:after="0" w:line="324" w:lineRule="atLeast"/>
        <w:rPr>
          <w:rFonts w:asciiTheme="minorHAnsi" w:hAnsiTheme="minorHAnsi"/>
          <w:color w:val="313131"/>
        </w:rPr>
      </w:pPr>
      <w:r w:rsidRPr="00106849">
        <w:rPr>
          <w:rFonts w:asciiTheme="minorHAnsi" w:hAnsiTheme="minorHAnsi"/>
          <w:color w:val="000000"/>
          <w:bdr w:val="none" w:sz="0" w:space="0" w:color="auto" w:frame="1"/>
        </w:rPr>
        <w:t>As a student and FFA member, what could your home chapter do to help limit foo</w:t>
      </w:r>
      <w:r>
        <w:rPr>
          <w:rFonts w:asciiTheme="minorHAnsi" w:hAnsiTheme="minorHAnsi"/>
          <w:color w:val="000000"/>
          <w:bdr w:val="none" w:sz="0" w:space="0" w:color="auto" w:frame="1"/>
        </w:rPr>
        <w:t>d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 waste at your school?</w:t>
      </w:r>
    </w:p>
    <w:p w14:paraId="4DDADC83" w14:textId="77777777" w:rsidR="000A2797" w:rsidRPr="00106849" w:rsidRDefault="000A2797" w:rsidP="000A2797">
      <w:pPr>
        <w:pStyle w:val="NormalWeb"/>
        <w:spacing w:after="0" w:line="324" w:lineRule="atLeast"/>
        <w:rPr>
          <w:rFonts w:asciiTheme="minorHAnsi" w:hAnsiTheme="minorHAnsi"/>
          <w:color w:val="313131"/>
        </w:rPr>
      </w:pPr>
    </w:p>
    <w:p w14:paraId="604A5944" w14:textId="71FCD280" w:rsidR="000A2797" w:rsidRPr="00106849" w:rsidRDefault="000A2797" w:rsidP="000A2797">
      <w:pPr>
        <w:pStyle w:val="NormalWeb"/>
        <w:numPr>
          <w:ilvl w:val="0"/>
          <w:numId w:val="29"/>
        </w:numPr>
        <w:spacing w:after="0"/>
        <w:rPr>
          <w:rFonts w:asciiTheme="minorHAnsi" w:hAnsiTheme="minorHAnsi"/>
          <w:color w:val="313131"/>
        </w:rPr>
      </w:pPr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Name something </w:t>
      </w:r>
      <w:r w:rsidR="00693661">
        <w:rPr>
          <w:rFonts w:asciiTheme="minorHAnsi" w:hAnsiTheme="minorHAnsi"/>
          <w:color w:val="000000"/>
          <w:bdr w:val="none" w:sz="0" w:space="0" w:color="auto" w:frame="1"/>
        </w:rPr>
        <w:t xml:space="preserve">that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can be done at the farm level about food waste.</w:t>
      </w:r>
    </w:p>
    <w:p w14:paraId="4F51D076" w14:textId="77777777" w:rsidR="000A2797" w:rsidRDefault="000A2797">
      <w:pPr>
        <w:spacing w:after="160" w:line="225" w:lineRule="atLeast"/>
        <w:rPr>
          <w:lang w:val="en-GB"/>
        </w:rPr>
      </w:pPr>
      <w:r>
        <w:br w:type="page"/>
      </w:r>
    </w:p>
    <w:p w14:paraId="588CB63C" w14:textId="10B71078" w:rsidR="000A2797" w:rsidRDefault="000A2797" w:rsidP="000A2797">
      <w:pPr>
        <w:pStyle w:val="Heading2"/>
        <w:rPr>
          <w:bdr w:val="none" w:sz="0" w:space="0" w:color="auto" w:frame="1"/>
        </w:rPr>
      </w:pPr>
      <w:r>
        <w:rPr>
          <w:bdr w:val="none" w:sz="0" w:space="0" w:color="auto" w:frame="1"/>
        </w:rPr>
        <w:t>Proctor’s Copy</w:t>
      </w:r>
    </w:p>
    <w:p w14:paraId="5BC9674C" w14:textId="77777777" w:rsidR="000A2797" w:rsidRPr="000A2797" w:rsidRDefault="000A2797" w:rsidP="000A2797">
      <w:pPr>
        <w:rPr>
          <w:lang w:val="en-GB"/>
        </w:rPr>
      </w:pPr>
    </w:p>
    <w:p w14:paraId="27CF65E5" w14:textId="34EDF00F" w:rsidR="00025A51" w:rsidRDefault="00025A51" w:rsidP="00025A51">
      <w:pPr>
        <w:pStyle w:val="NormalWeb"/>
        <w:rPr>
          <w:rFonts w:asciiTheme="minorHAnsi" w:hAnsiTheme="minorHAnsi"/>
          <w:b/>
          <w:bCs/>
          <w:color w:val="000000"/>
          <w:bdr w:val="none" w:sz="0" w:space="0" w:color="auto" w:frame="1"/>
        </w:rPr>
      </w:pPr>
      <w:r>
        <w:rPr>
          <w:rFonts w:asciiTheme="minorHAnsi" w:hAnsiTheme="minorHAnsi"/>
          <w:b/>
          <w:bCs/>
          <w:color w:val="000000"/>
          <w:bdr w:val="none" w:sz="0" w:space="0" w:color="auto" w:frame="1"/>
        </w:rPr>
        <w:t>Instructions:</w:t>
      </w:r>
    </w:p>
    <w:p w14:paraId="5A84CAA5" w14:textId="77777777" w:rsidR="00025A51" w:rsidRDefault="00025A51" w:rsidP="00025A51">
      <w:pPr>
        <w:pStyle w:val="NormalWeb"/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Below is the issue on which your team </w:t>
      </w:r>
      <w:proofErr w:type="gramStart"/>
      <w:r>
        <w:rPr>
          <w:rFonts w:asciiTheme="minorHAnsi" w:hAnsiTheme="minorHAnsi"/>
        </w:rPr>
        <w:t>is  to</w:t>
      </w:r>
      <w:proofErr w:type="gramEnd"/>
      <w:r>
        <w:rPr>
          <w:rFonts w:asciiTheme="minorHAnsi" w:hAnsiTheme="minorHAnsi"/>
        </w:rPr>
        <w:t xml:space="preserve"> discuss and prepare a written and oral presentation.</w:t>
      </w:r>
    </w:p>
    <w:p w14:paraId="335F0E95" w14:textId="77777777" w:rsidR="00025A51" w:rsidRDefault="00025A51" w:rsidP="00025A51">
      <w:pPr>
        <w:pStyle w:val="NormalWeb"/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Allow up to 60</w:t>
      </w:r>
      <w:r w:rsidRPr="00197359">
        <w:rPr>
          <w:rFonts w:asciiTheme="minorHAnsi" w:hAnsiTheme="minorHAnsi"/>
        </w:rPr>
        <w:t xml:space="preserve"> minutes </w:t>
      </w:r>
      <w:r>
        <w:rPr>
          <w:rFonts w:asciiTheme="minorHAnsi" w:hAnsiTheme="minorHAnsi"/>
        </w:rPr>
        <w:t>to</w:t>
      </w:r>
      <w:r w:rsidRPr="00197359">
        <w:rPr>
          <w:rFonts w:asciiTheme="minorHAnsi" w:hAnsiTheme="minorHAnsi"/>
        </w:rPr>
        <w:t xml:space="preserve"> prep</w:t>
      </w:r>
      <w:r>
        <w:rPr>
          <w:rFonts w:asciiTheme="minorHAnsi" w:hAnsiTheme="minorHAnsi"/>
        </w:rPr>
        <w:t xml:space="preserve">are </w:t>
      </w:r>
      <w:r w:rsidRPr="00197359">
        <w:rPr>
          <w:rFonts w:asciiTheme="minorHAnsi" w:hAnsiTheme="minorHAnsi"/>
        </w:rPr>
        <w:t xml:space="preserve">the presentation, </w:t>
      </w:r>
      <w:r>
        <w:rPr>
          <w:rFonts w:asciiTheme="minorHAnsi" w:hAnsiTheme="minorHAnsi"/>
        </w:rPr>
        <w:t>including the written statement and oral presentation. Your written statement may be written as a presentation in paragraphs or as bullet points any manner that works best for your team. Submit your written statement as a</w:t>
      </w:r>
      <w:r w:rsidRPr="00197359">
        <w:rPr>
          <w:rFonts w:asciiTheme="minorHAnsi" w:hAnsiTheme="minorHAnsi"/>
        </w:rPr>
        <w:t xml:space="preserve"> Google Doc, (Create your document by selecting the "+" below and selecting</w:t>
      </w:r>
      <w:r>
        <w:rPr>
          <w:rFonts w:asciiTheme="minorHAnsi" w:hAnsiTheme="minorHAnsi"/>
        </w:rPr>
        <w:t xml:space="preserve"> </w:t>
      </w:r>
      <w:r w:rsidRPr="00933EE1">
        <w:rPr>
          <w:rFonts w:asciiTheme="minorHAnsi" w:hAnsiTheme="minorHAnsi"/>
          <w:b/>
          <w:bCs/>
        </w:rPr>
        <w:t>Docs</w:t>
      </w:r>
      <w:r w:rsidRPr="00197359">
        <w:rPr>
          <w:rFonts w:asciiTheme="minorHAnsi" w:hAnsiTheme="minorHAnsi"/>
        </w:rPr>
        <w:t>.) Save your document with your state name</w:t>
      </w:r>
      <w:r>
        <w:rPr>
          <w:rFonts w:asciiTheme="minorHAnsi" w:hAnsiTheme="minorHAnsi"/>
        </w:rPr>
        <w:t xml:space="preserve">, </w:t>
      </w:r>
      <w:proofErr w:type="gramStart"/>
      <w:r>
        <w:rPr>
          <w:rFonts w:asciiTheme="minorHAnsi" w:hAnsiTheme="minorHAnsi"/>
        </w:rPr>
        <w:t>i.e.</w:t>
      </w:r>
      <w:proofErr w:type="gramEnd"/>
      <w:r>
        <w:rPr>
          <w:rFonts w:asciiTheme="minorHAnsi" w:hAnsiTheme="minorHAnsi"/>
        </w:rPr>
        <w:t xml:space="preserve"> Nevada Food Waste Topic.</w:t>
      </w:r>
    </w:p>
    <w:p w14:paraId="60BF4085" w14:textId="77777777" w:rsidR="00025A51" w:rsidRDefault="00025A51" w:rsidP="00025A51">
      <w:pPr>
        <w:pStyle w:val="NormalWeb"/>
        <w:spacing w:after="0"/>
        <w:rPr>
          <w:rFonts w:asciiTheme="minorHAnsi" w:hAnsiTheme="minorHAnsi"/>
        </w:rPr>
      </w:pPr>
    </w:p>
    <w:p w14:paraId="241B18B7" w14:textId="77777777" w:rsidR="00025A51" w:rsidRPr="00197359" w:rsidRDefault="00025A51" w:rsidP="00025A51">
      <w:pPr>
        <w:pStyle w:val="NormalWeb"/>
        <w:spacing w:after="0"/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</w:pPr>
      <w:r w:rsidRPr="00197359">
        <w:rPr>
          <w:rFonts w:asciiTheme="minorHAnsi" w:hAnsiTheme="minorHAnsi"/>
        </w:rPr>
        <w:t>When the team is finished</w:t>
      </w:r>
      <w:r>
        <w:rPr>
          <w:rFonts w:asciiTheme="minorHAnsi" w:hAnsiTheme="minorHAnsi"/>
        </w:rPr>
        <w:t xml:space="preserve"> preparing,</w:t>
      </w:r>
      <w:r w:rsidRPr="00197359">
        <w:rPr>
          <w:rFonts w:asciiTheme="minorHAnsi" w:hAnsiTheme="minorHAnsi"/>
        </w:rPr>
        <w:t xml:space="preserve"> record your presentation</w:t>
      </w:r>
      <w:r>
        <w:rPr>
          <w:rFonts w:asciiTheme="minorHAnsi" w:hAnsiTheme="minorHAnsi"/>
        </w:rPr>
        <w:t xml:space="preserve">. </w:t>
      </w:r>
      <w:r w:rsidRPr="00197359">
        <w:rPr>
          <w:rFonts w:asciiTheme="minorHAnsi" w:hAnsiTheme="minorHAnsi"/>
        </w:rPr>
        <w:t xml:space="preserve">You have </w:t>
      </w:r>
      <w:r>
        <w:rPr>
          <w:rFonts w:asciiTheme="minorHAnsi" w:hAnsiTheme="minorHAnsi"/>
        </w:rPr>
        <w:t>maximum of</w:t>
      </w:r>
      <w:r w:rsidRPr="0019735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8</w:t>
      </w:r>
      <w:r w:rsidRPr="00197359">
        <w:rPr>
          <w:rFonts w:asciiTheme="minorHAnsi" w:hAnsiTheme="minorHAnsi"/>
        </w:rPr>
        <w:t xml:space="preserve"> minutes to present</w:t>
      </w:r>
      <w:r>
        <w:rPr>
          <w:rFonts w:asciiTheme="minorHAnsi" w:hAnsiTheme="minorHAnsi"/>
        </w:rPr>
        <w:t xml:space="preserve"> plus about 5 minutes for the questions. W</w:t>
      </w:r>
      <w:r w:rsidRPr="00197359">
        <w:rPr>
          <w:rFonts w:asciiTheme="minorHAnsi" w:hAnsiTheme="minorHAnsi"/>
        </w:rPr>
        <w:t>hen you have completed your presentation,</w:t>
      </w:r>
      <w:r>
        <w:rPr>
          <w:rFonts w:asciiTheme="minorHAnsi" w:hAnsiTheme="minorHAnsi"/>
        </w:rPr>
        <w:t xml:space="preserve"> </w:t>
      </w:r>
      <w:r w:rsidRPr="00197359">
        <w:rPr>
          <w:rFonts w:asciiTheme="minorHAnsi" w:hAnsiTheme="minorHAnsi"/>
        </w:rPr>
        <w:t xml:space="preserve">your proctor will </w:t>
      </w:r>
      <w:r>
        <w:rPr>
          <w:rFonts w:asciiTheme="minorHAnsi" w:hAnsiTheme="minorHAnsi"/>
        </w:rPr>
        <w:t>then hand you</w:t>
      </w:r>
      <w:r w:rsidRPr="0019735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the</w:t>
      </w:r>
      <w:r w:rsidRPr="00197359">
        <w:rPr>
          <w:rFonts w:asciiTheme="minorHAnsi" w:hAnsiTheme="minorHAnsi"/>
        </w:rPr>
        <w:t xml:space="preserve"> 3 questions</w:t>
      </w:r>
      <w:r>
        <w:rPr>
          <w:rFonts w:asciiTheme="minorHAnsi" w:hAnsiTheme="minorHAnsi"/>
        </w:rPr>
        <w:t>. The students will then respond</w:t>
      </w:r>
      <w:r w:rsidRPr="0019735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to each question, reading the question first, then responding. Any of the team members can provide the answer. </w:t>
      </w:r>
      <w:r w:rsidRPr="00197359">
        <w:rPr>
          <w:rFonts w:asciiTheme="minorHAnsi" w:hAnsiTheme="minorHAnsi"/>
        </w:rPr>
        <w:t xml:space="preserve">When </w:t>
      </w:r>
      <w:r>
        <w:rPr>
          <w:rFonts w:asciiTheme="minorHAnsi" w:hAnsiTheme="minorHAnsi"/>
        </w:rPr>
        <w:t>the students</w:t>
      </w:r>
      <w:r w:rsidRPr="00197359">
        <w:rPr>
          <w:rFonts w:asciiTheme="minorHAnsi" w:hAnsiTheme="minorHAnsi"/>
        </w:rPr>
        <w:t xml:space="preserve"> have completed the questions, stop the recording</w:t>
      </w:r>
      <w:r>
        <w:rPr>
          <w:rFonts w:asciiTheme="minorHAnsi" w:hAnsiTheme="minorHAnsi"/>
        </w:rPr>
        <w:t>. Your team should then upload the recording to YouTube saving it as an unlisted video</w:t>
      </w:r>
      <w:r w:rsidRPr="00197359">
        <w:rPr>
          <w:rFonts w:asciiTheme="minorHAnsi" w:hAnsiTheme="minorHAnsi"/>
        </w:rPr>
        <w:t xml:space="preserve"> and submit </w:t>
      </w:r>
      <w:r>
        <w:rPr>
          <w:rFonts w:asciiTheme="minorHAnsi" w:hAnsiTheme="minorHAnsi"/>
        </w:rPr>
        <w:t xml:space="preserve">the unlisted YouTube URL link </w:t>
      </w:r>
      <w:r w:rsidRPr="00197359">
        <w:rPr>
          <w:rFonts w:asciiTheme="minorHAnsi" w:hAnsiTheme="minorHAnsi"/>
        </w:rPr>
        <w:t xml:space="preserve">using the </w:t>
      </w:r>
      <w:r>
        <w:rPr>
          <w:rFonts w:asciiTheme="minorHAnsi" w:hAnsiTheme="minorHAnsi"/>
        </w:rPr>
        <w:t xml:space="preserve">Google form in the </w:t>
      </w:r>
      <w:proofErr w:type="gramStart"/>
      <w:r>
        <w:rPr>
          <w:rFonts w:asciiTheme="minorHAnsi" w:hAnsiTheme="minorHAnsi"/>
        </w:rPr>
        <w:t>Classroom</w:t>
      </w:r>
      <w:proofErr w:type="gramEnd"/>
      <w:r w:rsidRPr="00197359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14:paraId="3E8FFB9F" w14:textId="77777777" w:rsidR="00025A51" w:rsidRPr="00025A51" w:rsidRDefault="00025A51" w:rsidP="00025A51">
      <w:pPr>
        <w:pStyle w:val="NormalWeb"/>
        <w:spacing w:after="0" w:line="324" w:lineRule="atLeast"/>
        <w:rPr>
          <w:rFonts w:asciiTheme="minorHAnsi" w:hAnsiTheme="minorHAnsi"/>
          <w:b/>
          <w:bCs/>
          <w:color w:val="000000"/>
        </w:rPr>
      </w:pPr>
      <w:r w:rsidRPr="00025A51">
        <w:rPr>
          <w:rFonts w:asciiTheme="minorHAnsi" w:hAnsiTheme="minorHAnsi"/>
          <w:b/>
          <w:bCs/>
          <w:color w:val="000000"/>
        </w:rPr>
        <w:t>Your Topic is:</w:t>
      </w:r>
    </w:p>
    <w:p w14:paraId="34B4E61E" w14:textId="77777777" w:rsidR="00025A51" w:rsidRPr="00106849" w:rsidRDefault="00025A51" w:rsidP="00025A51">
      <w:pPr>
        <w:pStyle w:val="NormalWeb"/>
        <w:spacing w:after="0" w:line="324" w:lineRule="atLeast"/>
        <w:rPr>
          <w:rFonts w:asciiTheme="minorHAnsi" w:hAnsiTheme="minorHAnsi"/>
          <w:color w:val="000000"/>
        </w:rPr>
      </w:pPr>
    </w:p>
    <w:p w14:paraId="1AECE132" w14:textId="77777777" w:rsidR="00025A51" w:rsidRPr="00025A51" w:rsidRDefault="00025A51" w:rsidP="00025A51">
      <w:pPr>
        <w:pStyle w:val="Heading2"/>
      </w:pPr>
      <w:r w:rsidRPr="00025A51">
        <w:rPr>
          <w:bdr w:val="none" w:sz="0" w:space="0" w:color="auto" w:frame="1"/>
        </w:rPr>
        <w:t>Food Waste: from farm to fork. </w:t>
      </w:r>
    </w:p>
    <w:p w14:paraId="0C87FBE8" w14:textId="77777777" w:rsidR="00025A51" w:rsidRPr="00106849" w:rsidRDefault="00025A51" w:rsidP="00025A51">
      <w:pPr>
        <w:pStyle w:val="NormalWeb"/>
        <w:spacing w:after="0" w:line="324" w:lineRule="atLeast"/>
        <w:rPr>
          <w:rFonts w:asciiTheme="minorHAnsi" w:hAnsiTheme="minorHAnsi"/>
          <w:color w:val="000000"/>
        </w:rPr>
      </w:pPr>
    </w:p>
    <w:p w14:paraId="57D7A45C" w14:textId="77777777" w:rsidR="00025A51" w:rsidRPr="00106849" w:rsidRDefault="00025A51" w:rsidP="00025A51">
      <w:pPr>
        <w:pStyle w:val="NormalWeb"/>
        <w:spacing w:after="0"/>
        <w:rPr>
          <w:rFonts w:asciiTheme="minorHAnsi" w:hAnsiTheme="minorHAnsi"/>
          <w:color w:val="000000"/>
        </w:rPr>
      </w:pPr>
      <w:r w:rsidRPr="00106849">
        <w:rPr>
          <w:rFonts w:asciiTheme="minorHAnsi" w:hAnsiTheme="minorHAnsi"/>
          <w:color w:val="000000"/>
          <w:bdr w:val="none" w:sz="0" w:space="0" w:color="auto" w:frame="1"/>
        </w:rPr>
        <w:t>Y</w:t>
      </w:r>
      <w:r>
        <w:rPr>
          <w:rFonts w:asciiTheme="minorHAnsi" w:hAnsiTheme="minorHAnsi"/>
          <w:color w:val="000000"/>
          <w:bdr w:val="none" w:sz="0" w:space="0" w:color="auto" w:frame="1"/>
        </w:rPr>
        <w:t>o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u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are members of a small active farming community, and you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hold a leadership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role in that community.</w:t>
      </w:r>
      <w:r>
        <w:rPr>
          <w:rFonts w:asciiTheme="minorHAnsi" w:hAnsiTheme="minorHAnsi"/>
          <w:color w:val="000000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Food waste is becoming a pressing issue that the community members have brought to your attention. They would like your team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to design specific measures and detail what and where you would implement these ideas </w:t>
      </w:r>
      <w:proofErr w:type="gramStart"/>
      <w:r w:rsidRPr="00106849">
        <w:rPr>
          <w:rFonts w:asciiTheme="minorHAnsi" w:hAnsiTheme="minorHAnsi"/>
          <w:color w:val="000000"/>
          <w:bdr w:val="none" w:sz="0" w:space="0" w:color="auto" w:frame="1"/>
        </w:rPr>
        <w:t>in order to</w:t>
      </w:r>
      <w:proofErr w:type="gramEnd"/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 better manage </w:t>
      </w:r>
      <w:r>
        <w:rPr>
          <w:rFonts w:asciiTheme="minorHAnsi" w:hAnsiTheme="minorHAnsi"/>
          <w:color w:val="000000"/>
          <w:bdr w:val="none" w:sz="0" w:space="0" w:color="auto" w:frame="1"/>
        </w:rPr>
        <w:t>f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ood </w:t>
      </w:r>
      <w:r>
        <w:rPr>
          <w:rFonts w:asciiTheme="minorHAnsi" w:hAnsiTheme="minorHAnsi"/>
          <w:color w:val="000000"/>
          <w:bdr w:val="none" w:sz="0" w:space="0" w:color="auto" w:frame="1"/>
        </w:rPr>
        <w:t>w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aste in your community. Your team will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present these plans at the next town hall meeting.</w:t>
      </w:r>
    </w:p>
    <w:p w14:paraId="57681B10" w14:textId="77777777" w:rsidR="00106849" w:rsidRPr="00106849" w:rsidRDefault="00106849" w:rsidP="00106849">
      <w:pPr>
        <w:pStyle w:val="NormalWeb"/>
        <w:spacing w:after="0" w:line="324" w:lineRule="atLeast"/>
        <w:rPr>
          <w:rFonts w:asciiTheme="minorHAnsi" w:hAnsiTheme="minorHAnsi"/>
          <w:color w:val="000000"/>
        </w:rPr>
      </w:pPr>
    </w:p>
    <w:p w14:paraId="4FE3261A" w14:textId="77777777" w:rsidR="00106849" w:rsidRPr="00106849" w:rsidRDefault="00106849" w:rsidP="00106849">
      <w:pPr>
        <w:pStyle w:val="NormalWeb"/>
        <w:spacing w:after="0"/>
        <w:rPr>
          <w:rFonts w:asciiTheme="minorHAnsi" w:hAnsiTheme="minorHAnsi"/>
          <w:b/>
          <w:bCs/>
          <w:color w:val="000000"/>
        </w:rPr>
      </w:pPr>
      <w:r w:rsidRPr="00106849">
        <w:rPr>
          <w:rFonts w:asciiTheme="minorHAnsi" w:hAnsiTheme="minorHAnsi"/>
          <w:b/>
          <w:bCs/>
          <w:color w:val="000000"/>
          <w:bdr w:val="none" w:sz="0" w:space="0" w:color="auto" w:frame="1"/>
        </w:rPr>
        <w:t>Questions</w:t>
      </w:r>
    </w:p>
    <w:p w14:paraId="5839A5DC" w14:textId="77777777" w:rsidR="00106849" w:rsidRPr="00106849" w:rsidRDefault="00106849" w:rsidP="00106849">
      <w:pPr>
        <w:pStyle w:val="NormalWeb"/>
        <w:spacing w:after="0" w:line="324" w:lineRule="atLeast"/>
        <w:rPr>
          <w:rFonts w:asciiTheme="minorHAnsi" w:hAnsiTheme="minorHAnsi"/>
          <w:color w:val="000000"/>
        </w:rPr>
      </w:pPr>
    </w:p>
    <w:p w14:paraId="369CD0C6" w14:textId="5BA42DAD" w:rsidR="00106849" w:rsidRPr="00106849" w:rsidRDefault="00106849" w:rsidP="000A2797">
      <w:pPr>
        <w:pStyle w:val="NormalWeb"/>
        <w:numPr>
          <w:ilvl w:val="0"/>
          <w:numId w:val="30"/>
        </w:numPr>
        <w:spacing w:after="0"/>
        <w:rPr>
          <w:rFonts w:asciiTheme="minorHAnsi" w:hAnsiTheme="minorHAnsi"/>
          <w:color w:val="auto"/>
        </w:rPr>
      </w:pPr>
      <w:r w:rsidRPr="00106849">
        <w:rPr>
          <w:rFonts w:asciiTheme="minorHAnsi" w:hAnsiTheme="minorHAnsi"/>
          <w:color w:val="000000"/>
          <w:bdr w:val="none" w:sz="0" w:space="0" w:color="auto" w:frame="1"/>
        </w:rPr>
        <w:t>Explain what makes food waste an environmental issue.</w:t>
      </w:r>
    </w:p>
    <w:p w14:paraId="39020C54" w14:textId="77777777" w:rsidR="00106849" w:rsidRPr="00106849" w:rsidRDefault="00106849" w:rsidP="00106849">
      <w:pPr>
        <w:pStyle w:val="NormalWeb"/>
        <w:spacing w:after="0" w:line="324" w:lineRule="atLeast"/>
        <w:rPr>
          <w:rFonts w:asciiTheme="minorHAnsi" w:hAnsiTheme="minorHAnsi"/>
          <w:color w:val="313131"/>
        </w:rPr>
      </w:pPr>
    </w:p>
    <w:p w14:paraId="1E9FC889" w14:textId="3312031C" w:rsidR="00106849" w:rsidRPr="00106849" w:rsidRDefault="00106849" w:rsidP="000A2797">
      <w:pPr>
        <w:pStyle w:val="NormalWeb"/>
        <w:numPr>
          <w:ilvl w:val="0"/>
          <w:numId w:val="30"/>
        </w:numPr>
        <w:spacing w:after="0" w:line="324" w:lineRule="atLeast"/>
        <w:rPr>
          <w:rFonts w:asciiTheme="minorHAnsi" w:hAnsiTheme="minorHAnsi"/>
          <w:color w:val="313131"/>
        </w:rPr>
      </w:pPr>
      <w:r w:rsidRPr="00106849">
        <w:rPr>
          <w:rFonts w:asciiTheme="minorHAnsi" w:hAnsiTheme="minorHAnsi"/>
          <w:color w:val="000000"/>
          <w:bdr w:val="none" w:sz="0" w:space="0" w:color="auto" w:frame="1"/>
        </w:rPr>
        <w:t>As a student and FFA member, what could your home chapter do to help limit foo</w:t>
      </w:r>
      <w:r>
        <w:rPr>
          <w:rFonts w:asciiTheme="minorHAnsi" w:hAnsiTheme="minorHAnsi"/>
          <w:color w:val="000000"/>
          <w:bdr w:val="none" w:sz="0" w:space="0" w:color="auto" w:frame="1"/>
        </w:rPr>
        <w:t>d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 waste at your school?</w:t>
      </w:r>
    </w:p>
    <w:p w14:paraId="72DCF753" w14:textId="77777777" w:rsidR="00106849" w:rsidRPr="00106849" w:rsidRDefault="00106849" w:rsidP="00106849">
      <w:pPr>
        <w:pStyle w:val="NormalWeb"/>
        <w:spacing w:after="0" w:line="324" w:lineRule="atLeast"/>
        <w:rPr>
          <w:rFonts w:asciiTheme="minorHAnsi" w:hAnsiTheme="minorHAnsi"/>
          <w:color w:val="313131"/>
        </w:rPr>
      </w:pPr>
    </w:p>
    <w:p w14:paraId="220916E7" w14:textId="3E08693C" w:rsidR="00106849" w:rsidRPr="00106849" w:rsidRDefault="00106849" w:rsidP="000A2797">
      <w:pPr>
        <w:pStyle w:val="NormalWeb"/>
        <w:numPr>
          <w:ilvl w:val="0"/>
          <w:numId w:val="30"/>
        </w:numPr>
        <w:spacing w:after="0"/>
        <w:rPr>
          <w:rFonts w:asciiTheme="minorHAnsi" w:hAnsiTheme="minorHAnsi"/>
          <w:color w:val="313131"/>
        </w:rPr>
      </w:pPr>
      <w:r w:rsidRPr="00106849">
        <w:rPr>
          <w:rFonts w:asciiTheme="minorHAnsi" w:hAnsiTheme="minorHAnsi"/>
          <w:color w:val="000000"/>
          <w:bdr w:val="none" w:sz="0" w:space="0" w:color="auto" w:frame="1"/>
        </w:rPr>
        <w:t xml:space="preserve">Name something </w:t>
      </w:r>
      <w:r w:rsidR="00693661">
        <w:rPr>
          <w:rFonts w:asciiTheme="minorHAnsi" w:hAnsiTheme="minorHAnsi"/>
          <w:color w:val="000000"/>
          <w:bdr w:val="none" w:sz="0" w:space="0" w:color="auto" w:frame="1"/>
        </w:rPr>
        <w:t xml:space="preserve">that </w:t>
      </w:r>
      <w:r w:rsidRPr="00106849">
        <w:rPr>
          <w:rFonts w:asciiTheme="minorHAnsi" w:hAnsiTheme="minorHAnsi"/>
          <w:color w:val="000000"/>
          <w:bdr w:val="none" w:sz="0" w:space="0" w:color="auto" w:frame="1"/>
        </w:rPr>
        <w:t>can be done at the farm level about food waste.</w:t>
      </w:r>
    </w:p>
    <w:sectPr w:rsidR="00106849" w:rsidRPr="00106849" w:rsidSect="0010684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40" w:right="1440" w:bottom="1440" w:left="144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89134" w14:textId="77777777" w:rsidR="00533B61" w:rsidRDefault="00533B61" w:rsidP="002357B1">
      <w:r>
        <w:separator/>
      </w:r>
    </w:p>
  </w:endnote>
  <w:endnote w:type="continuationSeparator" w:id="0">
    <w:p w14:paraId="76F1C713" w14:textId="77777777" w:rsidR="00533B61" w:rsidRDefault="00533B61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8F91C3F8-3D7C-4466-B295-E8632AE30B0B}"/>
  </w:font>
  <w:font w:name="Lasiver-Regular">
    <w:altName w:val="Times New Roman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2" w:fontKey="{C7575783-5CE7-4DCD-8751-B339CBE8BE32}"/>
    <w:embedBold r:id="rId3" w:fontKey="{AD846FB0-7939-4B89-B566-CE9BE9933420}"/>
    <w:embedItalic r:id="rId4" w:fontKey="{5A1A8878-2C7E-4505-AE14-D9E974266BD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9DF24017-2117-4007-BE1A-C5CC8B40D8A2}"/>
    <w:embedBold r:id="rId6" w:fontKey="{12528D8F-2F92-461E-BF13-B2855FEF0274}"/>
  </w:font>
  <w:font w:name="Montserrat ExtraBold">
    <w:altName w:val="Calibri"/>
    <w:panose1 w:val="00000900000000000000"/>
    <w:charset w:val="00"/>
    <w:family w:val="auto"/>
    <w:pitch w:val="variable"/>
    <w:sig w:usb0="2000020F" w:usb1="00000003" w:usb2="00000000" w:usb3="00000000" w:csb0="00000197" w:csb1="00000000"/>
    <w:embedRegular r:id="rId7" w:fontKey="{9B252EC4-0D72-4E06-82D0-EE0E073D3AC4}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  <w:embedRegular r:id="rId8" w:fontKey="{CB39F60C-1E44-4220-82A1-77D564DF5803}"/>
    <w:embedBold r:id="rId9" w:fontKey="{CDE3B623-80A1-47AD-A7DA-D6F6E1F1E8C0}"/>
  </w:font>
  <w:font w:name="Montserrat SemiBold">
    <w:altName w:val="Calibri"/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10" w:fontKey="{A4F1E708-F1FC-41F1-9D55-DF3ED9D6D7EB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11" w:fontKey="{16AAC625-4DD2-4338-A484-D360C050996F}"/>
    <w:embedBold r:id="rId12" w:fontKey="{610B2992-86F9-4A53-A733-C415EB1F6138}"/>
    <w:embedItalic r:id="rId13" w:fontKey="{706CFDB9-4CEB-4A11-A6EB-D018B889E2A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46DFDE35-1C6C-4613-9C2A-B00B705115AB}"/>
    <w:embedBold r:id="rId15" w:fontKey="{440BF8E4-8539-48F3-A8DE-FB65C5440E36}"/>
    <w:embedItalic r:id="rId16" w:fontKey="{7006761F-4B8D-47EC-9140-55A8EA286E7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7" w:fontKey="{EAA6E3A9-F72F-4E16-B4B1-494D50D4E5EF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8" w:fontKey="{C853F4CB-6570-4E9C-ACEE-FA332FD17E89}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F81E" w14:textId="77777777" w:rsidR="00245CA0" w:rsidRDefault="00245CA0" w:rsidP="00D106BD">
    <w:pPr>
      <w:pStyle w:val="Footer"/>
      <w:jc w:val="left"/>
    </w:pPr>
  </w:p>
  <w:p w14:paraId="3E74440B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5E898" w14:textId="77777777" w:rsidR="006F45AE" w:rsidRDefault="76A6ACE0" w:rsidP="002357B1">
    <w:pPr>
      <w:pStyle w:val="Footer"/>
    </w:pPr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7EA05" w14:textId="77777777" w:rsidR="00533B61" w:rsidRDefault="00533B61" w:rsidP="002357B1">
      <w:r>
        <w:separator/>
      </w:r>
    </w:p>
  </w:footnote>
  <w:footnote w:type="continuationSeparator" w:id="0">
    <w:p w14:paraId="2E701AE5" w14:textId="77777777" w:rsidR="00533B61" w:rsidRDefault="00533B61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45D9A977" w14:textId="77777777" w:rsidR="00D106BD" w:rsidRPr="00D106BD" w:rsidRDefault="00D106BD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331156E5" wp14:editId="3B3F503B">
                  <wp:simplePos x="0" y="0"/>
                  <wp:positionH relativeFrom="page">
                    <wp:align>right</wp:align>
                  </wp:positionH>
                  <wp:positionV relativeFrom="page">
                    <wp:posOffset>419100</wp:posOffset>
                  </wp:positionV>
                  <wp:extent cx="7772400" cy="205740"/>
                  <wp:effectExtent l="0" t="0" r="0" b="3810"/>
                  <wp:wrapNone/>
                  <wp:docPr id="3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rgbClr val="F2DAB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192B92A" id="Rectangle 3" o:spid="_x0000_s1026" style="position:absolute;margin-left:560.8pt;margin-top:33pt;width:612pt;height:16.2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" fillcolor="#f2dab2" stroked="f" strokeweight="1pt">
                  <w10:wrap anchorx="page" anchory="page"/>
                </v:rect>
              </w:pict>
            </mc:Fallback>
          </mc:AlternateContent>
        </w:r>
        <w:r w:rsidRPr="00D106BD">
          <w:rPr>
            <w:sz w:val="16"/>
            <w:szCs w:val="16"/>
          </w:rPr>
          <w:fldChar w:fldCharType="begin"/>
        </w:r>
        <w:r w:rsidRPr="00D106BD">
          <w:rPr>
            <w:sz w:val="16"/>
            <w:szCs w:val="16"/>
          </w:rPr>
          <w:instrText xml:space="preserve"> PAGE   \* MERGEFORMAT </w:instrText>
        </w:r>
        <w:r w:rsidRPr="00D106BD">
          <w:rPr>
            <w:sz w:val="16"/>
            <w:szCs w:val="16"/>
          </w:rPr>
          <w:fldChar w:fldCharType="separate"/>
        </w:r>
        <w:r w:rsidRPr="00D106BD">
          <w:rPr>
            <w:noProof/>
            <w:sz w:val="16"/>
            <w:szCs w:val="16"/>
          </w:rPr>
          <w:t>2</w:t>
        </w:r>
        <w:r w:rsidRPr="00D106BD">
          <w:rPr>
            <w:noProof/>
            <w:sz w:val="16"/>
            <w:szCs w:val="16"/>
          </w:rPr>
          <w:fldChar w:fldCharType="end"/>
        </w:r>
      </w:p>
    </w:sdtContent>
  </w:sdt>
  <w:p w14:paraId="4A471F62" w14:textId="77777777" w:rsidR="00E974FE" w:rsidRDefault="00E974FE" w:rsidP="00235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E9FE" w14:textId="77777777" w:rsidR="004B7734" w:rsidRDefault="00E14957" w:rsidP="00EE2E79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215900" distL="114300" distR="114300" simplePos="0" relativeHeight="251663360" behindDoc="1" locked="0" layoutInCell="1" allowOverlap="1" wp14:anchorId="06F5B464" wp14:editId="65BBB393">
          <wp:simplePos x="0" y="0"/>
          <wp:positionH relativeFrom="margin">
            <wp:posOffset>2651760</wp:posOffset>
          </wp:positionH>
          <wp:positionV relativeFrom="page">
            <wp:posOffset>485775</wp:posOffset>
          </wp:positionV>
          <wp:extent cx="548640" cy="685007"/>
          <wp:effectExtent l="0" t="0" r="381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6850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B6727D" w14:textId="77777777" w:rsidR="00C3724A" w:rsidRDefault="00E14957" w:rsidP="002357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64D5A4" wp14:editId="5564CF17">
              <wp:simplePos x="0" y="0"/>
              <wp:positionH relativeFrom="page">
                <wp:posOffset>635</wp:posOffset>
              </wp:positionH>
              <wp:positionV relativeFrom="page">
                <wp:posOffset>727710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E6D67E" id="Rectangle 8" o:spid="_x0000_s1026" style="position:absolute;margin-left:.05pt;margin-top:57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" fillcolor="#f2dab2 [3214]" stroked="f" strokeweight="1pt">
              <w10:wrap anchorx="page" anchory="page"/>
            </v:rect>
          </w:pict>
        </mc:Fallback>
      </mc:AlternateContent>
    </w:r>
  </w:p>
  <w:p w14:paraId="52530E9C" w14:textId="77777777" w:rsidR="00C3724A" w:rsidRDefault="00D106BD" w:rsidP="00D106BD">
    <w:pPr>
      <w:pStyle w:val="Header"/>
      <w:tabs>
        <w:tab w:val="clear" w:pos="4513"/>
        <w:tab w:val="clear" w:pos="9026"/>
        <w:tab w:val="left" w:pos="2664"/>
      </w:tabs>
    </w:pPr>
    <w:r>
      <w:tab/>
    </w:r>
  </w:p>
  <w:p w14:paraId="57645169" w14:textId="77777777" w:rsidR="00C3724A" w:rsidRDefault="00C3724A" w:rsidP="002357B1">
    <w:pPr>
      <w:pStyle w:val="Header"/>
    </w:pPr>
  </w:p>
  <w:p w14:paraId="3E9401B6" w14:textId="77777777" w:rsidR="00C3724A" w:rsidRDefault="00C3724A" w:rsidP="002357B1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3D94105"/>
    <w:multiLevelType w:val="hybridMultilevel"/>
    <w:tmpl w:val="2B70C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EE06B36"/>
    <w:multiLevelType w:val="hybridMultilevel"/>
    <w:tmpl w:val="2B70C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8"/>
  </w:num>
  <w:num w:numId="3">
    <w:abstractNumId w:val="29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2"/>
  </w:num>
  <w:num w:numId="15">
    <w:abstractNumId w:val="20"/>
  </w:num>
  <w:num w:numId="16">
    <w:abstractNumId w:val="9"/>
  </w:num>
  <w:num w:numId="17">
    <w:abstractNumId w:val="25"/>
  </w:num>
  <w:num w:numId="18">
    <w:abstractNumId w:val="27"/>
  </w:num>
  <w:num w:numId="19">
    <w:abstractNumId w:val="23"/>
  </w:num>
  <w:num w:numId="20">
    <w:abstractNumId w:val="14"/>
  </w:num>
  <w:num w:numId="21">
    <w:abstractNumId w:val="24"/>
  </w:num>
  <w:num w:numId="22">
    <w:abstractNumId w:val="16"/>
  </w:num>
  <w:num w:numId="23">
    <w:abstractNumId w:val="13"/>
  </w:num>
  <w:num w:numId="24">
    <w:abstractNumId w:val="21"/>
  </w:num>
  <w:num w:numId="25">
    <w:abstractNumId w:val="26"/>
  </w:num>
  <w:num w:numId="26">
    <w:abstractNumId w:val="28"/>
  </w:num>
  <w:num w:numId="27">
    <w:abstractNumId w:val="19"/>
  </w:num>
  <w:num w:numId="28">
    <w:abstractNumId w:val="15"/>
  </w:num>
  <w:num w:numId="29">
    <w:abstractNumId w:val="10"/>
  </w:num>
  <w:num w:numId="30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49"/>
    <w:rsid w:val="0000551E"/>
    <w:rsid w:val="00011A74"/>
    <w:rsid w:val="00013986"/>
    <w:rsid w:val="000148CD"/>
    <w:rsid w:val="0002411A"/>
    <w:rsid w:val="00025A51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2797"/>
    <w:rsid w:val="000A4355"/>
    <w:rsid w:val="000B6602"/>
    <w:rsid w:val="000C6140"/>
    <w:rsid w:val="000D4EEC"/>
    <w:rsid w:val="000F794F"/>
    <w:rsid w:val="00100985"/>
    <w:rsid w:val="00106469"/>
    <w:rsid w:val="00106849"/>
    <w:rsid w:val="00114AF2"/>
    <w:rsid w:val="00134FB0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97359"/>
    <w:rsid w:val="001A0825"/>
    <w:rsid w:val="001A124F"/>
    <w:rsid w:val="001A12CD"/>
    <w:rsid w:val="001A310F"/>
    <w:rsid w:val="001A478C"/>
    <w:rsid w:val="001B38B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C0148"/>
    <w:rsid w:val="002C3B30"/>
    <w:rsid w:val="002D1439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62AAB"/>
    <w:rsid w:val="00373D1C"/>
    <w:rsid w:val="00373FE0"/>
    <w:rsid w:val="00374966"/>
    <w:rsid w:val="00387DB7"/>
    <w:rsid w:val="00394708"/>
    <w:rsid w:val="00394C3E"/>
    <w:rsid w:val="00397D9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4E5A"/>
    <w:rsid w:val="004B2CA4"/>
    <w:rsid w:val="004B6B10"/>
    <w:rsid w:val="004B6ECC"/>
    <w:rsid w:val="004B7734"/>
    <w:rsid w:val="004D056A"/>
    <w:rsid w:val="004D47C5"/>
    <w:rsid w:val="004D7934"/>
    <w:rsid w:val="004E043C"/>
    <w:rsid w:val="004E0DB9"/>
    <w:rsid w:val="004E2B31"/>
    <w:rsid w:val="004E2E94"/>
    <w:rsid w:val="004E6063"/>
    <w:rsid w:val="004E7C41"/>
    <w:rsid w:val="004F3E87"/>
    <w:rsid w:val="00500211"/>
    <w:rsid w:val="00506631"/>
    <w:rsid w:val="00511DB5"/>
    <w:rsid w:val="00521ACE"/>
    <w:rsid w:val="00522A75"/>
    <w:rsid w:val="00523312"/>
    <w:rsid w:val="0052508B"/>
    <w:rsid w:val="00533B61"/>
    <w:rsid w:val="0053533A"/>
    <w:rsid w:val="0054104F"/>
    <w:rsid w:val="00553B7A"/>
    <w:rsid w:val="00553E10"/>
    <w:rsid w:val="00556464"/>
    <w:rsid w:val="00560CE2"/>
    <w:rsid w:val="005712DA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6C87"/>
    <w:rsid w:val="005E2961"/>
    <w:rsid w:val="005E5FA0"/>
    <w:rsid w:val="005F0AE1"/>
    <w:rsid w:val="00601B87"/>
    <w:rsid w:val="0061394A"/>
    <w:rsid w:val="00623AA4"/>
    <w:rsid w:val="00623F80"/>
    <w:rsid w:val="00624195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3661"/>
    <w:rsid w:val="0069423F"/>
    <w:rsid w:val="006A1AF9"/>
    <w:rsid w:val="006A376C"/>
    <w:rsid w:val="006B2179"/>
    <w:rsid w:val="006B6228"/>
    <w:rsid w:val="006B711B"/>
    <w:rsid w:val="006C1973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42BF"/>
    <w:rsid w:val="00740798"/>
    <w:rsid w:val="00740B4F"/>
    <w:rsid w:val="00744FDF"/>
    <w:rsid w:val="00752B79"/>
    <w:rsid w:val="00752E96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2573"/>
    <w:rsid w:val="007B779D"/>
    <w:rsid w:val="007C2E2E"/>
    <w:rsid w:val="007C616C"/>
    <w:rsid w:val="007D115D"/>
    <w:rsid w:val="007E01A1"/>
    <w:rsid w:val="007E0DA2"/>
    <w:rsid w:val="007E5222"/>
    <w:rsid w:val="007E5BD0"/>
    <w:rsid w:val="007F5627"/>
    <w:rsid w:val="00807267"/>
    <w:rsid w:val="00811BAB"/>
    <w:rsid w:val="008127CE"/>
    <w:rsid w:val="00815401"/>
    <w:rsid w:val="0081593C"/>
    <w:rsid w:val="00841C02"/>
    <w:rsid w:val="008421CB"/>
    <w:rsid w:val="00843358"/>
    <w:rsid w:val="00865C52"/>
    <w:rsid w:val="00870A0C"/>
    <w:rsid w:val="00870C26"/>
    <w:rsid w:val="00885235"/>
    <w:rsid w:val="00887863"/>
    <w:rsid w:val="00894B67"/>
    <w:rsid w:val="008D4396"/>
    <w:rsid w:val="008E3283"/>
    <w:rsid w:val="008E5918"/>
    <w:rsid w:val="008E6BF8"/>
    <w:rsid w:val="008F4F62"/>
    <w:rsid w:val="008F7F4E"/>
    <w:rsid w:val="00905891"/>
    <w:rsid w:val="00906D87"/>
    <w:rsid w:val="0091161A"/>
    <w:rsid w:val="009119B9"/>
    <w:rsid w:val="009125AB"/>
    <w:rsid w:val="0091723D"/>
    <w:rsid w:val="00920D06"/>
    <w:rsid w:val="00921152"/>
    <w:rsid w:val="00933EE1"/>
    <w:rsid w:val="0093597F"/>
    <w:rsid w:val="00940BE9"/>
    <w:rsid w:val="00941778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E7BE8"/>
    <w:rsid w:val="009F789E"/>
    <w:rsid w:val="00A07531"/>
    <w:rsid w:val="00A11103"/>
    <w:rsid w:val="00A3005B"/>
    <w:rsid w:val="00A3608F"/>
    <w:rsid w:val="00A41BB5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3694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0BCA"/>
    <w:rsid w:val="00B916AA"/>
    <w:rsid w:val="00B93329"/>
    <w:rsid w:val="00B93B95"/>
    <w:rsid w:val="00BA3AEE"/>
    <w:rsid w:val="00BB27B2"/>
    <w:rsid w:val="00BD2ACE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724A"/>
    <w:rsid w:val="00C37383"/>
    <w:rsid w:val="00C43A64"/>
    <w:rsid w:val="00C51F8A"/>
    <w:rsid w:val="00C56600"/>
    <w:rsid w:val="00C5705E"/>
    <w:rsid w:val="00C60677"/>
    <w:rsid w:val="00C60F99"/>
    <w:rsid w:val="00C648F2"/>
    <w:rsid w:val="00C654E8"/>
    <w:rsid w:val="00C65667"/>
    <w:rsid w:val="00C6694F"/>
    <w:rsid w:val="00C7542F"/>
    <w:rsid w:val="00C82B7A"/>
    <w:rsid w:val="00C83CEA"/>
    <w:rsid w:val="00CA17BC"/>
    <w:rsid w:val="00CA4A0C"/>
    <w:rsid w:val="00CA7C82"/>
    <w:rsid w:val="00CB065E"/>
    <w:rsid w:val="00CC278D"/>
    <w:rsid w:val="00CD3493"/>
    <w:rsid w:val="00CD4DE6"/>
    <w:rsid w:val="00CE7C8C"/>
    <w:rsid w:val="00CF2F3D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89B"/>
    <w:rsid w:val="00D524B0"/>
    <w:rsid w:val="00D56FEC"/>
    <w:rsid w:val="00D6611F"/>
    <w:rsid w:val="00D74233"/>
    <w:rsid w:val="00D8432A"/>
    <w:rsid w:val="00D9419D"/>
    <w:rsid w:val="00DA0D6D"/>
    <w:rsid w:val="00DB13A3"/>
    <w:rsid w:val="00DC0DB8"/>
    <w:rsid w:val="00DC6A79"/>
    <w:rsid w:val="00DD3E2E"/>
    <w:rsid w:val="00DE0630"/>
    <w:rsid w:val="00DE755A"/>
    <w:rsid w:val="00E065B9"/>
    <w:rsid w:val="00E101E7"/>
    <w:rsid w:val="00E14957"/>
    <w:rsid w:val="00E17206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61AA7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230A"/>
    <w:rsid w:val="00F13925"/>
    <w:rsid w:val="00F265CE"/>
    <w:rsid w:val="00F34B20"/>
    <w:rsid w:val="00F3654E"/>
    <w:rsid w:val="00F443C1"/>
    <w:rsid w:val="00F46B52"/>
    <w:rsid w:val="00F50414"/>
    <w:rsid w:val="00F55C74"/>
    <w:rsid w:val="00F57468"/>
    <w:rsid w:val="00F64132"/>
    <w:rsid w:val="00F70122"/>
    <w:rsid w:val="00F823A9"/>
    <w:rsid w:val="00F840F5"/>
    <w:rsid w:val="00F92E39"/>
    <w:rsid w:val="00F933FB"/>
    <w:rsid w:val="00F95C14"/>
    <w:rsid w:val="00FB0717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E56E7"/>
  <w15:chartTrackingRefBased/>
  <w15:docId w15:val="{03AF3CDD-E23A-44DF-AE0F-E4761D7E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849"/>
    <w:pPr>
      <w:spacing w:after="0" w:line="240" w:lineRule="auto"/>
    </w:pPr>
    <w:rPr>
      <w:rFonts w:ascii="Calibri" w:hAnsi="Calibri" w:cs="Calibri"/>
      <w:color w:val="auto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spacing w:after="120"/>
      <w:outlineLvl w:val="0"/>
    </w:pPr>
    <w:rPr>
      <w:rFonts w:ascii="Montserrat ExtraBold" w:eastAsiaTheme="majorEastAsia" w:hAnsi="Montserrat ExtraBold" w:cstheme="majorBidi"/>
      <w:caps/>
      <w:color w:val="011E41" w:themeColor="text2"/>
      <w:sz w:val="28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815401"/>
    <w:pPr>
      <w:spacing w:before="240" w:after="120"/>
      <w:outlineLvl w:val="2"/>
    </w:pPr>
    <w:rPr>
      <w:rFonts w:ascii="Montserrat SemiBold" w:eastAsiaTheme="majorEastAsia" w:hAnsi="Montserrat SemiBold" w:cstheme="majorBidi"/>
      <w:color w:val="004C97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/>
      <w:outlineLvl w:val="3"/>
    </w:pPr>
    <w:rPr>
      <w:rFonts w:ascii="Montserrat SemiBold" w:eastAsiaTheme="majorEastAsia" w:hAnsi="Montserrat SemiBold" w:cstheme="majorBidi"/>
      <w:iCs/>
      <w:color w:val="E1251B" w:themeColor="accent4"/>
      <w:szCs w:val="19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3771" w:themeColor="accent1" w:themeShade="BF"/>
      <w:sz w:val="19"/>
      <w:szCs w:val="19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244B" w:themeColor="accent1" w:themeShade="7F"/>
      <w:sz w:val="19"/>
      <w:szCs w:val="19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sz w:val="19"/>
      <w:szCs w:val="19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pPr>
      <w:spacing w:after="1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spacing w:after="120"/>
      <w:ind w:left="1152" w:right="1152"/>
    </w:pPr>
    <w:rPr>
      <w:rFonts w:ascii="Segoe UI" w:eastAsiaTheme="minorEastAsia" w:hAnsi="Segoe UI" w:cs="Segoe UI"/>
      <w:i/>
      <w:iCs/>
      <w:color w:val="004A98" w:themeColor="accent1"/>
      <w:sz w:val="19"/>
      <w:szCs w:val="19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rFonts w:ascii="Segoe UI" w:hAnsi="Segoe UI" w:cs="Segoe UI"/>
      <w:color w:val="011E41" w:themeColor="text2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rFonts w:ascii="Segoe UI" w:hAnsi="Segoe UI" w:cs="Segoe UI"/>
      <w:color w:val="011E41" w:themeColor="text2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after="120" w:line="168" w:lineRule="atLeast"/>
    </w:pPr>
    <w:rPr>
      <w:rFonts w:ascii="Segoe UI" w:hAnsi="Segoe UI" w:cs="Segoe UI"/>
      <w:iCs/>
      <w:color w:val="011E41" w:themeColor="text2"/>
      <w:sz w:val="14"/>
      <w:szCs w:val="19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ind w:left="4252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after="120"/>
    </w:pPr>
    <w:rPr>
      <w:rFonts w:ascii="Segoe UI" w:hAnsi="Segoe UI" w:cs="Segoe UI"/>
      <w:color w:val="011E41" w:themeColor="text2"/>
      <w:sz w:val="19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pPr>
      <w:spacing w:after="1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rPr>
      <w:rFonts w:ascii="Segoe UI" w:hAnsi="Segoe UI" w:cs="Segoe UI"/>
      <w:color w:val="011E41" w:themeColor="text2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rPr>
      <w:rFonts w:ascii="Segoe UI" w:hAnsi="Segoe UI" w:cs="Segoe UI"/>
      <w:color w:val="011E41" w:themeColor="text2"/>
      <w:sz w:val="19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color w:val="011E41" w:themeColor="text2"/>
      <w:sz w:val="24"/>
      <w:szCs w:val="24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rPr>
      <w:rFonts w:asciiTheme="majorHAnsi" w:eastAsiaTheme="majorEastAsia" w:hAnsiTheme="majorHAnsi" w:cstheme="majorBidi"/>
      <w:color w:val="011E41" w:themeColor="text2"/>
      <w:sz w:val="19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jc w:val="center"/>
    </w:pPr>
    <w:rPr>
      <w:rFonts w:ascii="Segoe UI" w:hAnsi="Segoe UI" w:cs="Segoe UI"/>
      <w:b/>
      <w:color w:val="004A98" w:themeColor="accent1"/>
      <w:sz w:val="12"/>
      <w:szCs w:val="19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rPr>
      <w:rFonts w:ascii="Segoe UI" w:hAnsi="Segoe UI" w:cs="Segoe UI"/>
      <w:color w:val="011E41" w:themeColor="text2"/>
      <w:sz w:val="19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rPr>
      <w:rFonts w:ascii="Segoe UI" w:hAnsi="Segoe UI" w:cs="Segoe UI"/>
      <w:i/>
      <w:iCs/>
      <w:color w:val="011E41" w:themeColor="text2"/>
      <w:sz w:val="19"/>
      <w:szCs w:val="19"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rPr>
      <w:rFonts w:ascii="Consolas" w:hAnsi="Consolas" w:cs="Consolas"/>
      <w:color w:val="011E41" w:themeColor="text2"/>
      <w:sz w:val="19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ind w:left="22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ind w:left="44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ind w:left="66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ind w:left="88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ind w:left="110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ind w:left="132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ind w:left="154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ind w:left="176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ind w:left="198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pPr>
      <w:spacing w:after="120"/>
    </w:pPr>
    <w:rPr>
      <w:rFonts w:asciiTheme="majorHAnsi" w:eastAsiaTheme="majorEastAsia" w:hAnsiTheme="majorHAnsi" w:cstheme="majorBidi"/>
      <w:b/>
      <w:bCs/>
      <w:color w:val="011E41" w:themeColor="text2"/>
      <w:sz w:val="19"/>
      <w:szCs w:val="19"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rFonts w:ascii="Segoe UI" w:hAnsi="Segoe UI" w:cs="Segoe UI"/>
      <w:i/>
      <w:iCs/>
      <w:color w:val="004A98" w:themeColor="accent1"/>
      <w:sz w:val="19"/>
      <w:szCs w:val="19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spacing w:after="120"/>
      <w:ind w:left="283" w:hanging="283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spacing w:after="120"/>
      <w:ind w:left="566" w:hanging="283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spacing w:after="120"/>
      <w:ind w:left="849" w:hanging="283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spacing w:after="120"/>
      <w:ind w:left="1132" w:hanging="283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spacing w:after="120"/>
      <w:ind w:left="1415" w:hanging="283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  <w:spacing w:after="120"/>
    </w:pPr>
    <w:rPr>
      <w:rFonts w:ascii="Segoe UI" w:hAnsi="Segoe UI" w:cs="Segoe UI"/>
      <w:noProof/>
      <w:color w:val="011E41" w:themeColor="text2"/>
      <w:sz w:val="19"/>
      <w:szCs w:val="19"/>
      <w:lang w:val="en-GB"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  <w:spacing w:after="1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spacing w:after="120"/>
      <w:ind w:left="357" w:hanging="357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spacing w:after="1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spacing w:after="120"/>
      <w:ind w:left="720"/>
      <w:contextualSpacing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color w:val="011E41" w:themeColor="text2"/>
      <w:sz w:val="24"/>
      <w:szCs w:val="24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pPr>
      <w:spacing w:after="120"/>
    </w:pPr>
    <w:rPr>
      <w:rFonts w:ascii="Times New Roman" w:hAnsi="Times New Roman" w:cs="Times New Roman"/>
      <w:color w:val="011E41" w:themeColor="text2"/>
      <w:sz w:val="24"/>
      <w:szCs w:val="24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spacing w:after="120"/>
      <w:ind w:left="7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rPr>
      <w:rFonts w:ascii="Consolas" w:hAnsi="Consolas" w:cs="Consolas"/>
      <w:color w:val="011E41" w:themeColor="text2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 w:cs="Segoe UI"/>
      <w:b/>
      <w:iCs/>
      <w:color w:val="00ACE5" w:themeColor="accent5"/>
      <w:sz w:val="24"/>
      <w:szCs w:val="19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pPr>
      <w:spacing w:after="1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ind w:left="4252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  <w:spacing w:after="120"/>
    </w:pPr>
    <w:rPr>
      <w:rFonts w:ascii="Segoe UI" w:eastAsiaTheme="minorEastAsia" w:hAnsi="Segoe UI" w:cs="Segoe UI"/>
      <w:color w:val="5A5A5A" w:themeColor="text1" w:themeTint="A5"/>
      <w:spacing w:val="15"/>
      <w:sz w:val="19"/>
      <w:szCs w:val="19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ind w:left="220" w:hanging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 w:after="120"/>
    </w:pPr>
    <w:rPr>
      <w:rFonts w:asciiTheme="majorHAnsi" w:eastAsiaTheme="majorEastAsia" w:hAnsiTheme="majorHAnsi" w:cstheme="majorBidi"/>
      <w:b/>
      <w:bCs/>
      <w:color w:val="011E41" w:themeColor="text2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rFonts w:ascii="Segoe UI" w:hAnsi="Segoe UI" w:cs="Segoe UI"/>
      <w:color w:val="011E41" w:themeColor="text2"/>
      <w:sz w:val="19"/>
      <w:szCs w:val="19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spacing w:after="120"/>
      <w:contextualSpacing/>
    </w:pPr>
    <w:rPr>
      <w:rFonts w:ascii="Montserrat" w:hAnsi="Montserrat" w:cs="Segoe UI"/>
      <w:color w:val="16274A"/>
      <w:sz w:val="19"/>
      <w:szCs w:val="20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397D9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397D9D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3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l\Box\CAROL'S%20DESK\Custom%20Office%20Templates\2021%20-%20CDE%20Branded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2021 - CDE Branded template</Template>
  <TotalTime>88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Food Waste: from farm to fork. </vt:lpstr>
      <vt:lpstr>    Questions</vt:lpstr>
      <vt:lpstr>    Proctor’s Copy</vt:lpstr>
      <vt:lpstr>    Food Waste: from farm to fork. </vt:lpstr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5</cp:revision>
  <cp:lastPrinted>2021-06-30T21:57:00Z</cp:lastPrinted>
  <dcterms:created xsi:type="dcterms:W3CDTF">2021-09-14T20:28:00Z</dcterms:created>
  <dcterms:modified xsi:type="dcterms:W3CDTF">2021-09-14T22:07:00Z</dcterms:modified>
</cp:coreProperties>
</file>