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98" w:rsidRPr="00807326" w:rsidRDefault="007C6C98" w:rsidP="007C6C98">
      <w:pPr>
        <w:pStyle w:val="Title"/>
        <w:spacing w:after="60"/>
      </w:pPr>
      <w:r w:rsidRPr="00807326">
        <w:t>Career Development Event</w:t>
      </w:r>
    </w:p>
    <w:p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2465EB">
        <w:rPr>
          <w:noProof/>
        </w:rPr>
        <w:t>Jun-21</w:t>
      </w:r>
      <w:r>
        <w:fldChar w:fldCharType="end"/>
      </w:r>
    </w:p>
    <w:p w:rsidR="007C6C98" w:rsidRPr="00C65667" w:rsidRDefault="00996FC9" w:rsidP="007C6C98">
      <w:pPr>
        <w:pStyle w:val="Heading2"/>
      </w:pPr>
      <w:r>
        <w:t>Knowledge Exam</w:t>
      </w:r>
      <w:r w:rsidR="007C6C98">
        <w:t xml:space="preserve"> Key</w:t>
      </w:r>
    </w:p>
    <w:tbl>
      <w:tblPr>
        <w:tblStyle w:val="FFATable1"/>
        <w:tblW w:w="6948" w:type="dxa"/>
        <w:tblLook w:val="04A0" w:firstRow="1" w:lastRow="0" w:firstColumn="1" w:lastColumn="0" w:noHBand="0" w:noVBand="1"/>
      </w:tblPr>
      <w:tblGrid>
        <w:gridCol w:w="1017"/>
        <w:gridCol w:w="1459"/>
        <w:gridCol w:w="654"/>
        <w:gridCol w:w="3818"/>
      </w:tblGrid>
      <w:tr w:rsidR="004C5EE6" w:rsidRPr="00E76953" w:rsidTr="004C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0"/>
        </w:trPr>
        <w:tc>
          <w:tcPr>
            <w:tcW w:w="1017" w:type="dxa"/>
          </w:tcPr>
          <w:p w:rsidR="004C5EE6" w:rsidRPr="00E76953" w:rsidRDefault="004C5EE6" w:rsidP="007D1CB0">
            <w:r w:rsidRPr="00E76953">
              <w:t>Question</w:t>
            </w:r>
          </w:p>
        </w:tc>
        <w:tc>
          <w:tcPr>
            <w:tcW w:w="1459" w:type="dxa"/>
          </w:tcPr>
          <w:p w:rsidR="004C5EE6" w:rsidRPr="00E76953" w:rsidRDefault="004C5EE6" w:rsidP="007D1CB0">
            <w:r w:rsidRPr="00E76953">
              <w:t>Answer</w:t>
            </w:r>
          </w:p>
        </w:tc>
        <w:tc>
          <w:tcPr>
            <w:tcW w:w="654" w:type="dxa"/>
          </w:tcPr>
          <w:p w:rsidR="004C5EE6" w:rsidRPr="00E76953" w:rsidRDefault="004C5EE6" w:rsidP="007D1CB0">
            <w:r w:rsidRPr="00E76953">
              <w:t>Point Value</w:t>
            </w:r>
          </w:p>
        </w:tc>
        <w:tc>
          <w:tcPr>
            <w:tcW w:w="3818" w:type="dxa"/>
          </w:tcPr>
          <w:p w:rsidR="004C5EE6" w:rsidRPr="00E76953" w:rsidRDefault="004C5EE6" w:rsidP="007D1CB0">
            <w:r w:rsidRPr="00E76953">
              <w:t>Standard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2465EB" w:rsidP="004C5EE6">
            <w:pPr>
              <w:jc w:val="center"/>
            </w:pPr>
            <w:r>
              <w:t>B</w:t>
            </w:r>
            <w:bookmarkStart w:id="0" w:name="_GoBack"/>
            <w:bookmarkEnd w:id="0"/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CS.04.01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  <w:rPr>
                <w:highlight w:val="yellow"/>
              </w:rPr>
            </w:pPr>
            <w:r w:rsidRPr="004C5EE6">
              <w:t>A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NRS.01.05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ESS.01.02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93259A" w:rsidP="007D1CB0">
            <w:r>
              <w:t>NRS.01.05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CS.03.04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NRS.04.03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NRS.03.01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NRS.01.05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NRS.02.04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Pr="00407E49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Pr="00407E49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NRS.02.04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ESS.05.01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NRS.02.04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NRS.01.05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NRS.01.05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CS.06.01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PS.02.02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NRS.04.03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C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NRS.03.01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NRS.04.04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NRS.02.04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B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NRS.02.04</w:t>
            </w:r>
          </w:p>
        </w:tc>
      </w:tr>
      <w:tr w:rsidR="004C5EE6" w:rsidRPr="00407E49" w:rsidTr="004C5EE6">
        <w:trPr>
          <w:trHeight w:hRule="exact" w:val="360"/>
          <w:tblHeader w:val="0"/>
        </w:trPr>
        <w:tc>
          <w:tcPr>
            <w:tcW w:w="1017" w:type="dxa"/>
          </w:tcPr>
          <w:p w:rsidR="004C5EE6" w:rsidRPr="00407E49" w:rsidRDefault="004C5EE6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4C5EE6" w:rsidRDefault="004C5EE6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4C5EE6" w:rsidRDefault="004C5EE6" w:rsidP="007D1CB0">
            <w:pPr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4C5EE6" w:rsidRPr="00407E49" w:rsidRDefault="002F5897" w:rsidP="007D1CB0">
            <w:r>
              <w:t>CS.03.04</w:t>
            </w:r>
          </w:p>
        </w:tc>
      </w:tr>
    </w:tbl>
    <w:p w:rsidR="007C6C98" w:rsidRDefault="007C6C98" w:rsidP="007C6C98">
      <w:r w:rsidRPr="00E76953">
        <w:tab/>
      </w:r>
    </w:p>
    <w:sectPr w:rsidR="007C6C98" w:rsidSect="00181E7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FCF" w:rsidRDefault="00753FCF" w:rsidP="006B318B">
      <w:r>
        <w:separator/>
      </w:r>
    </w:p>
  </w:endnote>
  <w:endnote w:type="continuationSeparator" w:id="0">
    <w:p w:rsidR="00753FCF" w:rsidRDefault="00753FCF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64A4AA6-4AFE-491F-9588-0A4A78D6246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32F381ED-9CE8-4497-812F-7C158856D3B1}"/>
    <w:embedBold r:id="rId3" w:fontKey="{D041D081-7372-43F4-A2A9-4D419AA7CD10}"/>
    <w:embedItalic r:id="rId4" w:fontKey="{02496FC4-3E15-455F-BFA0-ECCF4E70B72B}"/>
  </w:font>
  <w:font w:name="Anton">
    <w:charset w:val="00"/>
    <w:family w:val="auto"/>
    <w:pitch w:val="variable"/>
    <w:sig w:usb0="2000000F" w:usb1="00000000" w:usb2="00000000" w:usb3="00000000" w:csb0="00000193" w:csb1="00000000"/>
    <w:embedRegular r:id="rId5" w:fontKey="{65FCFECC-99CB-44E2-87BD-892D14420565}"/>
    <w:embedBold r:id="rId6" w:fontKey="{41955640-E622-40AA-B295-5F972EBACB0B}"/>
    <w:embedItalic r:id="rId7" w:fontKey="{E029C2A4-1272-40A1-9EE9-D09FBAFC5287}"/>
  </w:font>
  <w:font w:name="DM Serif Text">
    <w:charset w:val="00"/>
    <w:family w:val="auto"/>
    <w:pitch w:val="variable"/>
    <w:sig w:usb0="A00002EF" w:usb1="0000004B" w:usb2="00000000" w:usb3="00000000" w:csb0="0000019F" w:csb1="00000000"/>
    <w:embedRegular r:id="rId8" w:fontKey="{CFECE947-E4DD-4689-903B-492D2861F471}"/>
    <w:embedBold r:id="rId9" w:fontKey="{41CA072B-B4CE-4DD5-8CD5-F85FE80ABA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94C9DBDD-EC64-4867-A3AC-C821D3DE19D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5991F07A-2506-4317-BF56-E52E171CC6E6}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FCF" w:rsidRDefault="00753FCF" w:rsidP="006B318B">
      <w:r>
        <w:separator/>
      </w:r>
    </w:p>
  </w:footnote>
  <w:footnote w:type="continuationSeparator" w:id="0">
    <w:p w:rsidR="00753FCF" w:rsidRDefault="00753FCF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D9D" w:rsidRDefault="001C4D9D" w:rsidP="006B318B">
    <w:pPr>
      <w:pStyle w:val="Header"/>
      <w:rPr>
        <w:noProof/>
      </w:rPr>
    </w:pPr>
  </w:p>
  <w:p w:rsidR="00E974FE" w:rsidRDefault="00E87B95" w:rsidP="006B318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01A9AB2B" wp14:editId="65183ACE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734" w:rsidRDefault="001C4D9D" w:rsidP="00A07A5C">
    <w:pPr>
      <w:pStyle w:val="Header"/>
      <w:tabs>
        <w:tab w:val="left" w:pos="8985"/>
      </w:tabs>
    </w:pP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6D94D4CA" wp14:editId="01B43A87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7A360B4E" wp14:editId="065CAD5F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9.75pt" o:bullet="t">
        <v:imagedata r:id="rId1" o:title="bullet"/>
      </v:shape>
    </w:pict>
  </w:numPicBullet>
  <w:abstractNum w:abstractNumId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>
    <w:nsid w:val="FFFFFF88"/>
    <w:multiLevelType w:val="singleLevel"/>
    <w:tmpl w:val="5DB69F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08"/>
    <w:rsid w:val="0005600D"/>
    <w:rsid w:val="00056C17"/>
    <w:rsid w:val="000639BF"/>
    <w:rsid w:val="00106469"/>
    <w:rsid w:val="001541FB"/>
    <w:rsid w:val="00181E77"/>
    <w:rsid w:val="001C4D9D"/>
    <w:rsid w:val="001E56D8"/>
    <w:rsid w:val="001E6747"/>
    <w:rsid w:val="00206C6F"/>
    <w:rsid w:val="00226579"/>
    <w:rsid w:val="002465EB"/>
    <w:rsid w:val="00275C8D"/>
    <w:rsid w:val="0028785F"/>
    <w:rsid w:val="002A4C33"/>
    <w:rsid w:val="002D1439"/>
    <w:rsid w:val="002F5897"/>
    <w:rsid w:val="0030297C"/>
    <w:rsid w:val="00305907"/>
    <w:rsid w:val="00324E08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C5EE6"/>
    <w:rsid w:val="004E0DB9"/>
    <w:rsid w:val="00500211"/>
    <w:rsid w:val="00575640"/>
    <w:rsid w:val="005B0FDD"/>
    <w:rsid w:val="005C6C87"/>
    <w:rsid w:val="005F0AE1"/>
    <w:rsid w:val="00611EA2"/>
    <w:rsid w:val="006B318B"/>
    <w:rsid w:val="006B533D"/>
    <w:rsid w:val="006F45AE"/>
    <w:rsid w:val="007208D7"/>
    <w:rsid w:val="0072530E"/>
    <w:rsid w:val="00740B4F"/>
    <w:rsid w:val="00753FCF"/>
    <w:rsid w:val="0079024C"/>
    <w:rsid w:val="007B2573"/>
    <w:rsid w:val="007C6C98"/>
    <w:rsid w:val="007E01A1"/>
    <w:rsid w:val="00834FE9"/>
    <w:rsid w:val="008421CB"/>
    <w:rsid w:val="00887564"/>
    <w:rsid w:val="008D3073"/>
    <w:rsid w:val="0093259A"/>
    <w:rsid w:val="00974B3A"/>
    <w:rsid w:val="00995841"/>
    <w:rsid w:val="00996FC9"/>
    <w:rsid w:val="009B007B"/>
    <w:rsid w:val="00A07A5C"/>
    <w:rsid w:val="00A11135"/>
    <w:rsid w:val="00A766D4"/>
    <w:rsid w:val="00A903C8"/>
    <w:rsid w:val="00AC0609"/>
    <w:rsid w:val="00B73261"/>
    <w:rsid w:val="00BC37A9"/>
    <w:rsid w:val="00BD0C51"/>
    <w:rsid w:val="00C05B76"/>
    <w:rsid w:val="00C10B54"/>
    <w:rsid w:val="00C15363"/>
    <w:rsid w:val="00C35BB5"/>
    <w:rsid w:val="00C43A64"/>
    <w:rsid w:val="00C65667"/>
    <w:rsid w:val="00C82B7A"/>
    <w:rsid w:val="00C908BF"/>
    <w:rsid w:val="00CA4A0C"/>
    <w:rsid w:val="00CC278D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4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9" w:qFormat="1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9" w:qFormat="1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Exam%20Key%20and%20AFNR%20Standards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4678F-597F-48F7-89D3-C59CB371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</Template>
  <TotalTime>4701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Justin</cp:lastModifiedBy>
  <cp:revision>4</cp:revision>
  <dcterms:created xsi:type="dcterms:W3CDTF">2021-06-24T17:20:00Z</dcterms:created>
  <dcterms:modified xsi:type="dcterms:W3CDTF">2021-06-27T23:44:00Z</dcterms:modified>
</cp:coreProperties>
</file>