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B0279" w14:textId="78ABCD52" w:rsidR="008601A5" w:rsidRPr="0059169F" w:rsidRDefault="0059169F" w:rsidP="0059169F">
      <w:pPr>
        <w:keepNext/>
        <w:keepLines/>
        <w:pageBreakBefore/>
        <w:spacing w:after="200" w:line="520" w:lineRule="atLeast"/>
        <w:contextualSpacing/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</w:rPr>
      </w:pPr>
      <w:bookmarkStart w:id="0" w:name="toolkit"/>
      <w:bookmarkStart w:id="1" w:name="_Hlk51685182"/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BC780D4" wp14:editId="11B242C1">
                <wp:simplePos x="0" y="0"/>
                <wp:positionH relativeFrom="margin">
                  <wp:align>left</wp:align>
                </wp:positionH>
                <wp:positionV relativeFrom="paragraph">
                  <wp:posOffset>549910</wp:posOffset>
                </wp:positionV>
                <wp:extent cx="6197600" cy="3658235"/>
                <wp:effectExtent l="19050" t="19050" r="12700" b="18415"/>
                <wp:wrapTight wrapText="bothSides">
                  <wp:wrapPolygon edited="0">
                    <wp:start x="-66" y="-112"/>
                    <wp:lineTo x="-66" y="10236"/>
                    <wp:lineTo x="10756" y="10686"/>
                    <wp:lineTo x="-66" y="11023"/>
                    <wp:lineTo x="-66" y="21596"/>
                    <wp:lineTo x="21578" y="21596"/>
                    <wp:lineTo x="21578" y="10911"/>
                    <wp:lineTo x="17860" y="10686"/>
                    <wp:lineTo x="21511" y="10123"/>
                    <wp:lineTo x="21445" y="-112"/>
                    <wp:lineTo x="-66" y="-112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3658235"/>
                          <a:chOff x="0" y="0"/>
                          <a:chExt cx="6197600" cy="365823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00" y="0"/>
                            <a:ext cx="2988945" cy="1727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9600" y="0"/>
                            <a:ext cx="2965450" cy="1711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17700"/>
                            <a:ext cx="3013075" cy="1739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9600" y="1898650"/>
                            <a:ext cx="3048000" cy="17595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DAFEB5" id="Group 14" o:spid="_x0000_s1026" style="position:absolute;margin-left:0;margin-top:43.3pt;width:488pt;height:288.05pt;z-index:251671552;mso-position-horizontal:left;mso-position-horizontal-relative:margin" coordsize="61976,3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">
                <v:shape id="Picture 4" o:spid="_x0000_s1027" type="#_x0000_t75" style="position:absolute;left:254;width:29889;height:17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" stroked="t" strokecolor="black [3213]">
                  <v:imagedata r:id="rId15" o:title=""/>
                  <v:path arrowok="t"/>
                </v:shape>
                <v:shape id="Picture 11" o:spid="_x0000_s1028" type="#_x0000_t75" style="position:absolute;left:31496;width:29654;height:17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" stroked="t" strokecolor="black [3213]">
                  <v:imagedata r:id="rId16" o:title=""/>
                  <v:path arrowok="t"/>
                </v:shape>
                <v:shape id="Picture 12" o:spid="_x0000_s1029" type="#_x0000_t75" style="position:absolute;top:19177;width:30130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" stroked="t" strokecolor="black [3213]">
                  <v:imagedata r:id="rId17" o:title=""/>
                  <v:path arrowok="t"/>
                </v:shape>
                <v:shape id="Picture 13" o:spid="_x0000_s1030" type="#_x0000_t75" style="position:absolute;left:31496;top:18986;width:30480;height:17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" stroked="t" strokecolor="black [3213]">
                  <v:imagedata r:id="rId18" o:title=""/>
                  <v:path arrowok="t"/>
                </v:shape>
                <w10:wrap type="tight" anchorx="margin"/>
              </v:group>
            </w:pict>
          </mc:Fallback>
        </mc:AlternateContent>
      </w:r>
      <w:r w:rsidR="00E33C92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</w:rPr>
        <w:t>Living to Serve: Day of service</w:t>
      </w:r>
      <w:r w:rsidR="00F637E1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</w:rPr>
        <w:t xml:space="preserve"> grant</w:t>
      </w:r>
      <w:r w:rsidR="00E33C92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</w:rPr>
        <w:t xml:space="preserve"> examples</w:t>
      </w:r>
      <w:bookmarkEnd w:id="0"/>
      <w:bookmarkEnd w:id="1"/>
    </w:p>
    <w:p w14:paraId="0C248B53" w14:textId="7101A2A0" w:rsidR="008601A5" w:rsidRDefault="008601A5" w:rsidP="00280D3E"/>
    <w:p w14:paraId="66C8CC28" w14:textId="404D1A6F" w:rsidR="008601A5" w:rsidRDefault="008601A5" w:rsidP="00280D3E"/>
    <w:p w14:paraId="68FBF07C" w14:textId="2445AEEC" w:rsidR="008601A5" w:rsidRDefault="008601A5" w:rsidP="00280D3E"/>
    <w:p w14:paraId="20546077" w14:textId="600568B4" w:rsidR="008601A5" w:rsidRDefault="008601A5" w:rsidP="00280D3E"/>
    <w:p w14:paraId="4A8EB96D" w14:textId="606C63FC" w:rsidR="008601A5" w:rsidRDefault="008601A5" w:rsidP="00280D3E"/>
    <w:p w14:paraId="3944AF23" w14:textId="1AFF9D78" w:rsidR="008601A5" w:rsidRDefault="008601A5" w:rsidP="00280D3E"/>
    <w:p w14:paraId="43536B87" w14:textId="7250E38B" w:rsidR="008601A5" w:rsidRDefault="008601A5" w:rsidP="00280D3E"/>
    <w:p w14:paraId="243652F8" w14:textId="5319B727" w:rsidR="008601A5" w:rsidRDefault="008601A5" w:rsidP="00280D3E"/>
    <w:p w14:paraId="1C9442D0" w14:textId="7ED3F1C3" w:rsidR="008601A5" w:rsidRDefault="008601A5" w:rsidP="00280D3E"/>
    <w:p w14:paraId="23EEBBA1" w14:textId="77777777" w:rsidR="008601A5" w:rsidRPr="002A250D" w:rsidRDefault="008601A5" w:rsidP="00280D3E"/>
    <w:sectPr w:rsidR="008601A5" w:rsidRPr="002A250D" w:rsidSect="000F238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A7AE7" w14:textId="77777777" w:rsidR="005606C3" w:rsidRDefault="005606C3" w:rsidP="00E974FE">
      <w:pPr>
        <w:spacing w:after="0" w:line="240" w:lineRule="auto"/>
      </w:pPr>
      <w:r>
        <w:separator/>
      </w:r>
    </w:p>
  </w:endnote>
  <w:endnote w:type="continuationSeparator" w:id="0">
    <w:p w14:paraId="198B308A" w14:textId="77777777" w:rsidR="005606C3" w:rsidRDefault="005606C3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89DBE5BB-7576-4B95-9341-FD0E8DB7AABA}"/>
    <w:embedBold r:id="rId2" w:fontKey="{98FDF7CB-55F8-4A06-8340-06B7206FD5D3}"/>
    <w:embedItalic r:id="rId3" w:fontKey="{65191A2E-49E9-4276-9267-66FD977A381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DBF9B437-9E87-4608-B42F-8B771B9A7787}"/>
    <w:embedBold r:id="rId5" w:fontKey="{7D3A589A-D557-48E9-84BD-6A7634C32600}"/>
    <w:embedItalic r:id="rId6" w:fontKey="{CA580E6E-6662-48A9-A2AE-AF37ED4A14B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27F0B60D-8953-4207-8196-CE2DF406479D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199D90F2-F52A-4DEA-8B09-2083EE382943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1A6B6970-D7B0-45D1-A05A-743C608F27C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A7B31B91-65A1-48D9-916A-D9A6B9F153A1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B5ECF029-F356-40F1-8881-819742DC021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203B6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EF9E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C5033AF" wp14:editId="3BDB9F49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161E49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5A97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C5A65D8" wp14:editId="630208E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657976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4EB04" w14:textId="77777777" w:rsidR="005606C3" w:rsidRDefault="005606C3" w:rsidP="00E974FE">
      <w:pPr>
        <w:spacing w:after="0" w:line="240" w:lineRule="auto"/>
      </w:pPr>
      <w:r>
        <w:separator/>
      </w:r>
    </w:p>
  </w:footnote>
  <w:footnote w:type="continuationSeparator" w:id="0">
    <w:p w14:paraId="25D87A07" w14:textId="77777777" w:rsidR="005606C3" w:rsidRDefault="005606C3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EA3F9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9713F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4B3C687" wp14:editId="2FD4262D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8C94D02" wp14:editId="5D9C3C90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01D39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DCC3D73" wp14:editId="2F5E362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C0C22A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040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37A7DC5" wp14:editId="3D37EEF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5D86D01" wp14:editId="7ADA73F6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99F91D7" wp14:editId="69AAA71D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E86F5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2DA04B6" wp14:editId="10F399A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CA1B02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3pt;height:10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1131AC"/>
    <w:multiLevelType w:val="hybridMultilevel"/>
    <w:tmpl w:val="450EB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A2B39"/>
    <w:multiLevelType w:val="hybridMultilevel"/>
    <w:tmpl w:val="4FE6C194"/>
    <w:lvl w:ilvl="0" w:tplc="FEE8A5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5F79B2"/>
    <w:multiLevelType w:val="hybridMultilevel"/>
    <w:tmpl w:val="369A42A2"/>
    <w:lvl w:ilvl="0" w:tplc="48542B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35135C"/>
    <w:multiLevelType w:val="hybridMultilevel"/>
    <w:tmpl w:val="C36C9F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443985"/>
    <w:multiLevelType w:val="hybridMultilevel"/>
    <w:tmpl w:val="FCB8A2CA"/>
    <w:lvl w:ilvl="0" w:tplc="86701F3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D875A4"/>
    <w:multiLevelType w:val="hybridMultilevel"/>
    <w:tmpl w:val="0E3ED298"/>
    <w:lvl w:ilvl="0" w:tplc="A4525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966A3"/>
    <w:multiLevelType w:val="hybridMultilevel"/>
    <w:tmpl w:val="639CB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B0F3C"/>
    <w:multiLevelType w:val="hybridMultilevel"/>
    <w:tmpl w:val="E10E8494"/>
    <w:lvl w:ilvl="0" w:tplc="1584CEBE">
      <w:start w:val="1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73F1A"/>
    <w:multiLevelType w:val="hybridMultilevel"/>
    <w:tmpl w:val="143EF27E"/>
    <w:lvl w:ilvl="0" w:tplc="F14E06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ECA583A"/>
    <w:multiLevelType w:val="hybridMultilevel"/>
    <w:tmpl w:val="2854A96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4"/>
  </w:num>
  <w:num w:numId="15">
    <w:abstractNumId w:val="22"/>
  </w:num>
  <w:num w:numId="16">
    <w:abstractNumId w:val="14"/>
  </w:num>
  <w:num w:numId="17">
    <w:abstractNumId w:val="26"/>
  </w:num>
  <w:num w:numId="18">
    <w:abstractNumId w:val="15"/>
  </w:num>
  <w:num w:numId="19">
    <w:abstractNumId w:val="30"/>
  </w:num>
  <w:num w:numId="20">
    <w:abstractNumId w:val="20"/>
  </w:num>
  <w:num w:numId="21">
    <w:abstractNumId w:val="13"/>
  </w:num>
  <w:num w:numId="22">
    <w:abstractNumId w:val="21"/>
  </w:num>
  <w:num w:numId="23">
    <w:abstractNumId w:val="17"/>
  </w:num>
  <w:num w:numId="24">
    <w:abstractNumId w:val="23"/>
  </w:num>
  <w:num w:numId="25">
    <w:abstractNumId w:val="18"/>
  </w:num>
  <w:num w:numId="26">
    <w:abstractNumId w:val="16"/>
  </w:num>
  <w:num w:numId="27">
    <w:abstractNumId w:val="28"/>
  </w:num>
  <w:num w:numId="28">
    <w:abstractNumId w:val="27"/>
  </w:num>
  <w:num w:numId="29">
    <w:abstractNumId w:val="11"/>
  </w:num>
  <w:num w:numId="30">
    <w:abstractNumId w:val="2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03"/>
    <w:rsid w:val="00056C17"/>
    <w:rsid w:val="000639BF"/>
    <w:rsid w:val="00074AA4"/>
    <w:rsid w:val="00093178"/>
    <w:rsid w:val="000D2B12"/>
    <w:rsid w:val="000D632A"/>
    <w:rsid w:val="000F2385"/>
    <w:rsid w:val="00106469"/>
    <w:rsid w:val="0011064E"/>
    <w:rsid w:val="0013742F"/>
    <w:rsid w:val="001942B0"/>
    <w:rsid w:val="001E56D8"/>
    <w:rsid w:val="001E6747"/>
    <w:rsid w:val="00206C6F"/>
    <w:rsid w:val="00207552"/>
    <w:rsid w:val="00226579"/>
    <w:rsid w:val="00253DCF"/>
    <w:rsid w:val="00280D3E"/>
    <w:rsid w:val="0028785F"/>
    <w:rsid w:val="002A250D"/>
    <w:rsid w:val="002D1439"/>
    <w:rsid w:val="002E21F8"/>
    <w:rsid w:val="002E4ABB"/>
    <w:rsid w:val="00301AFC"/>
    <w:rsid w:val="00363520"/>
    <w:rsid w:val="003645AF"/>
    <w:rsid w:val="003660F4"/>
    <w:rsid w:val="00394708"/>
    <w:rsid w:val="003C0426"/>
    <w:rsid w:val="003D06F0"/>
    <w:rsid w:val="003F1000"/>
    <w:rsid w:val="00444DB3"/>
    <w:rsid w:val="00462466"/>
    <w:rsid w:val="0049616A"/>
    <w:rsid w:val="004A4F01"/>
    <w:rsid w:val="004B13EB"/>
    <w:rsid w:val="004B53BC"/>
    <w:rsid w:val="004B7734"/>
    <w:rsid w:val="004D6816"/>
    <w:rsid w:val="004E0DB9"/>
    <w:rsid w:val="00500211"/>
    <w:rsid w:val="00503C3C"/>
    <w:rsid w:val="00552904"/>
    <w:rsid w:val="005606C3"/>
    <w:rsid w:val="00575640"/>
    <w:rsid w:val="0059169F"/>
    <w:rsid w:val="005B0FDD"/>
    <w:rsid w:val="005C6C87"/>
    <w:rsid w:val="005F0AE1"/>
    <w:rsid w:val="00670A2B"/>
    <w:rsid w:val="006F45AE"/>
    <w:rsid w:val="007050DF"/>
    <w:rsid w:val="007123A5"/>
    <w:rsid w:val="007208D7"/>
    <w:rsid w:val="00740B4F"/>
    <w:rsid w:val="007417F9"/>
    <w:rsid w:val="0079024C"/>
    <w:rsid w:val="007939AF"/>
    <w:rsid w:val="007B2573"/>
    <w:rsid w:val="007D53B8"/>
    <w:rsid w:val="007E01A1"/>
    <w:rsid w:val="0080079D"/>
    <w:rsid w:val="00831DCD"/>
    <w:rsid w:val="0083215C"/>
    <w:rsid w:val="008421CB"/>
    <w:rsid w:val="008601A5"/>
    <w:rsid w:val="008B07B1"/>
    <w:rsid w:val="008C20C0"/>
    <w:rsid w:val="008C2ADD"/>
    <w:rsid w:val="008C4466"/>
    <w:rsid w:val="008F2187"/>
    <w:rsid w:val="00901C96"/>
    <w:rsid w:val="00995841"/>
    <w:rsid w:val="009B007B"/>
    <w:rsid w:val="009E5E33"/>
    <w:rsid w:val="00A42D73"/>
    <w:rsid w:val="00AC0609"/>
    <w:rsid w:val="00B060C0"/>
    <w:rsid w:val="00B414D5"/>
    <w:rsid w:val="00B73261"/>
    <w:rsid w:val="00BB0560"/>
    <w:rsid w:val="00BC245A"/>
    <w:rsid w:val="00BC2CE5"/>
    <w:rsid w:val="00BD4D33"/>
    <w:rsid w:val="00C05B76"/>
    <w:rsid w:val="00C10B54"/>
    <w:rsid w:val="00C24D9C"/>
    <w:rsid w:val="00C40103"/>
    <w:rsid w:val="00C43A64"/>
    <w:rsid w:val="00C45A26"/>
    <w:rsid w:val="00C65667"/>
    <w:rsid w:val="00C82B7A"/>
    <w:rsid w:val="00CA04B5"/>
    <w:rsid w:val="00CA4A0C"/>
    <w:rsid w:val="00CC278D"/>
    <w:rsid w:val="00D27E09"/>
    <w:rsid w:val="00D41068"/>
    <w:rsid w:val="00DF40EB"/>
    <w:rsid w:val="00E33C92"/>
    <w:rsid w:val="00E46CFD"/>
    <w:rsid w:val="00E55329"/>
    <w:rsid w:val="00E804EE"/>
    <w:rsid w:val="00E80D18"/>
    <w:rsid w:val="00E87B95"/>
    <w:rsid w:val="00E974FE"/>
    <w:rsid w:val="00EB2CE6"/>
    <w:rsid w:val="00EC0ED8"/>
    <w:rsid w:val="00EC27BF"/>
    <w:rsid w:val="00ED2C7B"/>
    <w:rsid w:val="00ED7950"/>
    <w:rsid w:val="00F57FD5"/>
    <w:rsid w:val="00F637E1"/>
    <w:rsid w:val="00FC4BA2"/>
    <w:rsid w:val="00FE003E"/>
    <w:rsid w:val="00FF25A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A7CA1"/>
  <w15:chartTrackingRefBased/>
  <w15:docId w15:val="{BC0EFC41-A484-4CDA-B6A3-6F888D26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20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BodyCopy">
    <w:name w:val="Body Copy"/>
    <w:basedOn w:val="Normal"/>
    <w:qFormat/>
    <w:rsid w:val="0080079D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942B0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Body">
    <w:name w:val="FFA Body"/>
    <w:basedOn w:val="Normal"/>
    <w:link w:val="FFABodyChar"/>
    <w:qFormat/>
    <w:rsid w:val="008C4466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8C4466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ickinson\Downloads\FFA%20Convention%20Member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BECBFF-169C-4B5B-8CB2-38E72C90E3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58FB1C-7216-47F5-AA43-9BE6FCD47E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455FBC-3674-456E-A43A-A012F6B89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</Template>
  <TotalTime>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Dickinson, Sarah</dc:creator>
  <cp:keywords/>
  <dc:description/>
  <cp:lastModifiedBy>McGrady, Megan</cp:lastModifiedBy>
  <cp:revision>5</cp:revision>
  <dcterms:created xsi:type="dcterms:W3CDTF">2020-09-22T20:30:00Z</dcterms:created>
  <dcterms:modified xsi:type="dcterms:W3CDTF">2021-09-28T20:01:00Z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