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C958" w14:textId="77777777" w:rsidR="00D6014F" w:rsidRPr="0096287B" w:rsidRDefault="00D6014F" w:rsidP="00D6014F">
      <w:pPr>
        <w:pStyle w:val="Title"/>
        <w:rPr>
          <w:lang w:val="en-US"/>
        </w:rPr>
      </w:pPr>
      <w:bookmarkStart w:id="0" w:name="toolkit"/>
      <w:r w:rsidRPr="0096287B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BC07F77" wp14:editId="02E6EF72">
            <wp:simplePos x="0" y="0"/>
            <wp:positionH relativeFrom="column">
              <wp:posOffset>4411980</wp:posOffset>
            </wp:positionH>
            <wp:positionV relativeFrom="page">
              <wp:posOffset>793750</wp:posOffset>
            </wp:positionV>
            <wp:extent cx="1859915" cy="621030"/>
            <wp:effectExtent l="0" t="0" r="6985" b="7620"/>
            <wp:wrapTight wrapText="bothSides">
              <wp:wrapPolygon edited="0">
                <wp:start x="0" y="0"/>
                <wp:lineTo x="0" y="21202"/>
                <wp:lineTo x="21460" y="21202"/>
                <wp:lineTo x="21460" y="0"/>
                <wp:lineTo x="0" y="0"/>
              </wp:wrapPolygon>
            </wp:wrapTight>
            <wp:docPr id="283" name="Picture 28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87B">
        <w:rPr>
          <w:lang w:val="en-US"/>
        </w:rPr>
        <w:t>Living to Serve: Interactive Toolkit</w:t>
      </w:r>
    </w:p>
    <w:bookmarkEnd w:id="0"/>
    <w:p w14:paraId="46DC15DA" w14:textId="6E79FC03" w:rsidR="00D6014F" w:rsidRPr="0096287B" w:rsidRDefault="00D6014F" w:rsidP="00D6014F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7C9B83" wp14:editId="7766EC25">
                <wp:simplePos x="0" y="0"/>
                <wp:positionH relativeFrom="column">
                  <wp:posOffset>2903220</wp:posOffset>
                </wp:positionH>
                <wp:positionV relativeFrom="page">
                  <wp:posOffset>1699895</wp:posOffset>
                </wp:positionV>
                <wp:extent cx="3223260" cy="3951999"/>
                <wp:effectExtent l="0" t="0" r="0" b="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260" cy="3951999"/>
                          <a:chOff x="0" y="0"/>
                          <a:chExt cx="3223260" cy="4276090"/>
                        </a:xfrm>
                      </wpg:grpSpPr>
                      <pic:pic xmlns:pic="http://schemas.openxmlformats.org/drawingml/2006/picture">
                        <pic:nvPicPr>
                          <pic:cNvPr id="275" name="Picture 275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0" cy="427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89" cy="631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A2F2B7" w14:textId="77777777" w:rsidR="00D6014F" w:rsidRDefault="00D6014F" w:rsidP="00D6014F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9"/>
                                </w:numPr>
                                <w:spacing w:after="160" w:line="225" w:lineRule="atLeast"/>
                                <w:ind w:left="270"/>
                              </w:pPr>
                              <w:r>
                                <w:t xml:space="preserve">What steps need to be completed to prepare for the service project?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C9B83" id="Group 274" o:spid="_x0000_s1026" style="position:absolute;margin-left:228.6pt;margin-top:133.85pt;width:253.8pt;height:311.2pt;z-index:251660288;mso-position-vertical-relative:page;mso-height-relative:margin" coordsize="32232,42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">
                <v:shape id="Picture 275" o:spid="_x0000_s1027" type="#_x0000_t75" alt="A picture containing mirror, drawing&#10;&#10;Description automatically generated" style="position:absolute;width:32232;height:4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">
                  <v:imagedata r:id="rId10" o:title="A picture containing mirror, drawing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456;top:10012;width:23838;height:6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" stroked="f">
                  <v:textbox>
                    <w:txbxContent>
                      <w:p w14:paraId="04A2F2B7" w14:textId="77777777" w:rsidR="00D6014F" w:rsidRDefault="00D6014F" w:rsidP="00D6014F">
                        <w:pPr>
                          <w:pStyle w:val="ListParagraph"/>
                          <w:widowControl/>
                          <w:numPr>
                            <w:ilvl w:val="0"/>
                            <w:numId w:val="19"/>
                          </w:numPr>
                          <w:spacing w:after="160" w:line="225" w:lineRule="atLeast"/>
                          <w:ind w:left="270"/>
                        </w:pPr>
                        <w:r>
                          <w:t xml:space="preserve">What steps need to be completed to prepare for the service project?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7E4C70" wp14:editId="02474E6A">
                <wp:simplePos x="0" y="0"/>
                <wp:positionH relativeFrom="column">
                  <wp:posOffset>-267970</wp:posOffset>
                </wp:positionH>
                <wp:positionV relativeFrom="page">
                  <wp:posOffset>1657350</wp:posOffset>
                </wp:positionV>
                <wp:extent cx="3233420" cy="4004945"/>
                <wp:effectExtent l="0" t="0" r="5080" b="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4004945"/>
                          <a:chOff x="6350" y="-34005"/>
                          <a:chExt cx="3233514" cy="4289408"/>
                        </a:xfrm>
                      </wpg:grpSpPr>
                      <pic:pic xmlns:pic="http://schemas.openxmlformats.org/drawingml/2006/picture">
                        <pic:nvPicPr>
                          <pic:cNvPr id="278" name="Picture 278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-34005"/>
                            <a:ext cx="3233514" cy="428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625" y="1001210"/>
                            <a:ext cx="2383790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600E3" w14:textId="77777777" w:rsidR="00D6014F" w:rsidRDefault="00D6014F" w:rsidP="00D6014F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20"/>
                                </w:numPr>
                                <w:spacing w:after="160" w:line="225" w:lineRule="atLeast"/>
                                <w:ind w:left="270"/>
                              </w:pPr>
                              <w:r>
                                <w:t>What are your ideas for a service project for your school and/or community?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E4C70" id="Group 277" o:spid="_x0000_s1029" style="position:absolute;margin-left:-21.1pt;margin-top:130.5pt;width:254.6pt;height:315.35pt;z-index:251659264;mso-position-vertical-relative:page;mso-width-relative:margin;mso-height-relative:margin" coordorigin="63,-340" coordsize="32335,4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">
                <v:shape id="Picture 278" o:spid="_x0000_s1030" type="#_x0000_t75" alt="A picture containing mirror, drawing&#10;&#10;Description automatically generated" style="position:absolute;left:63;top:-340;width:32335;height:42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">
                  <v:imagedata r:id="rId10" o:title="A picture containing mirror, drawing&#10;&#10;Description automatically generated"/>
                </v:shape>
                <v:shape id="Text Box 2" o:spid="_x0000_s1031" type="#_x0000_t202" style="position:absolute;left:4456;top:10012;width:23838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" stroked="f">
                  <v:textbox>
                    <w:txbxContent>
                      <w:p w14:paraId="7A4600E3" w14:textId="77777777" w:rsidR="00D6014F" w:rsidRDefault="00D6014F" w:rsidP="00D6014F">
                        <w:pPr>
                          <w:pStyle w:val="ListParagraph"/>
                          <w:widowControl/>
                          <w:numPr>
                            <w:ilvl w:val="0"/>
                            <w:numId w:val="20"/>
                          </w:numPr>
                          <w:spacing w:after="160" w:line="225" w:lineRule="atLeast"/>
                          <w:ind w:left="270"/>
                        </w:pPr>
                        <w:r>
                          <w:t>What are your ideas for a service project for your school and/or community?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FC7A5C">
        <w:rPr>
          <w:lang w:val="en-US"/>
        </w:rPr>
        <w:t xml:space="preserve"> </w:t>
      </w:r>
      <w:r w:rsidRPr="0096287B">
        <w:rPr>
          <w:lang w:val="en-US"/>
        </w:rPr>
        <w:t xml:space="preserve">Directions: Reference the </w:t>
      </w:r>
      <w:hyperlink r:id="rId11" w:history="1">
        <w:r w:rsidRPr="00DF2498">
          <w:rPr>
            <w:rStyle w:val="Hyperlink"/>
            <w:lang w:val="en-US"/>
          </w:rPr>
          <w:t>interactiv</w:t>
        </w:r>
        <w:r w:rsidRPr="00DF2498">
          <w:rPr>
            <w:rStyle w:val="Hyperlink"/>
            <w:lang w:val="en-US"/>
          </w:rPr>
          <w:t>e</w:t>
        </w:r>
        <w:r w:rsidRPr="00DF2498">
          <w:rPr>
            <w:rStyle w:val="Hyperlink"/>
            <w:lang w:val="en-US"/>
          </w:rPr>
          <w:t xml:space="preserve"> toolkit</w:t>
        </w:r>
      </w:hyperlink>
      <w:r w:rsidRPr="0096287B">
        <w:rPr>
          <w:lang w:val="en-US"/>
        </w:rPr>
        <w:t xml:space="preserve"> as you complete this worksheet. </w:t>
      </w:r>
    </w:p>
    <w:p w14:paraId="043F20B8" w14:textId="77777777" w:rsidR="00D6014F" w:rsidRPr="0096287B" w:rsidRDefault="00D6014F" w:rsidP="00D6014F">
      <w:pPr>
        <w:rPr>
          <w:lang w:val="en-US"/>
        </w:rPr>
      </w:pPr>
    </w:p>
    <w:p w14:paraId="04D6E221" w14:textId="77777777" w:rsidR="00D6014F" w:rsidRPr="0096287B" w:rsidRDefault="00D6014F" w:rsidP="00D6014F">
      <w:pPr>
        <w:rPr>
          <w:lang w:val="en-US"/>
        </w:rPr>
      </w:pPr>
    </w:p>
    <w:p w14:paraId="42ADB0B4" w14:textId="77777777" w:rsidR="00D6014F" w:rsidRPr="0096287B" w:rsidRDefault="00D6014F" w:rsidP="00D6014F">
      <w:pPr>
        <w:rPr>
          <w:lang w:val="en-US"/>
        </w:rPr>
      </w:pPr>
    </w:p>
    <w:p w14:paraId="1C60C362" w14:textId="77777777" w:rsidR="00D6014F" w:rsidRPr="0096287B" w:rsidRDefault="00D6014F" w:rsidP="00D6014F">
      <w:pPr>
        <w:rPr>
          <w:lang w:val="en-US"/>
        </w:rPr>
      </w:pPr>
    </w:p>
    <w:p w14:paraId="47343FD9" w14:textId="77777777" w:rsidR="00D6014F" w:rsidRPr="0096287B" w:rsidRDefault="00D6014F" w:rsidP="00D6014F">
      <w:pPr>
        <w:rPr>
          <w:lang w:val="en-US"/>
        </w:rPr>
      </w:pPr>
    </w:p>
    <w:p w14:paraId="3A8238FB" w14:textId="77777777" w:rsidR="00D6014F" w:rsidRPr="0096287B" w:rsidRDefault="00D6014F" w:rsidP="00D6014F">
      <w:pPr>
        <w:rPr>
          <w:lang w:val="en-US"/>
        </w:rPr>
      </w:pPr>
    </w:p>
    <w:p w14:paraId="30D0C429" w14:textId="77777777" w:rsidR="00D6014F" w:rsidRPr="0096287B" w:rsidRDefault="00D6014F" w:rsidP="00D6014F">
      <w:pPr>
        <w:rPr>
          <w:lang w:val="en-US"/>
        </w:rPr>
      </w:pPr>
    </w:p>
    <w:p w14:paraId="54021D9A" w14:textId="77777777" w:rsidR="00D6014F" w:rsidRPr="0096287B" w:rsidRDefault="00D6014F" w:rsidP="00D6014F">
      <w:pPr>
        <w:rPr>
          <w:lang w:val="en-US"/>
        </w:rPr>
      </w:pPr>
    </w:p>
    <w:p w14:paraId="70368C70" w14:textId="77777777" w:rsidR="00D6014F" w:rsidRPr="0096287B" w:rsidRDefault="00D6014F" w:rsidP="00D6014F">
      <w:pPr>
        <w:rPr>
          <w:lang w:val="en-US"/>
        </w:rPr>
      </w:pPr>
    </w:p>
    <w:p w14:paraId="77B68950" w14:textId="77777777" w:rsidR="00D6014F" w:rsidRPr="0096287B" w:rsidRDefault="00D6014F" w:rsidP="00D6014F">
      <w:pPr>
        <w:rPr>
          <w:lang w:val="en-US"/>
        </w:rPr>
      </w:pPr>
    </w:p>
    <w:p w14:paraId="30BEC02B" w14:textId="77777777" w:rsidR="00D6014F" w:rsidRPr="0096287B" w:rsidRDefault="00D6014F" w:rsidP="00D6014F">
      <w:pPr>
        <w:rPr>
          <w:lang w:val="en-US"/>
        </w:rPr>
      </w:pPr>
    </w:p>
    <w:p w14:paraId="20DF0013" w14:textId="77777777" w:rsidR="00D6014F" w:rsidRPr="0096287B" w:rsidRDefault="00D6014F" w:rsidP="00D6014F">
      <w:pPr>
        <w:rPr>
          <w:lang w:val="en-US"/>
        </w:rPr>
      </w:pPr>
    </w:p>
    <w:p w14:paraId="26129333" w14:textId="77777777" w:rsidR="00D6014F" w:rsidRPr="0096287B" w:rsidRDefault="00D6014F" w:rsidP="00D6014F">
      <w:pPr>
        <w:rPr>
          <w:lang w:val="en-US"/>
        </w:rPr>
      </w:pPr>
    </w:p>
    <w:p w14:paraId="31A5CB25" w14:textId="77777777" w:rsidR="00D6014F" w:rsidRPr="0096287B" w:rsidRDefault="00D6014F" w:rsidP="00D6014F">
      <w:pPr>
        <w:rPr>
          <w:lang w:val="en-US"/>
        </w:rPr>
      </w:pPr>
    </w:p>
    <w:p w14:paraId="406F0616" w14:textId="77777777" w:rsidR="00D6014F" w:rsidRPr="0096287B" w:rsidRDefault="00D6014F" w:rsidP="00D6014F">
      <w:pPr>
        <w:rPr>
          <w:lang w:val="en-US"/>
        </w:rPr>
      </w:pPr>
    </w:p>
    <w:p w14:paraId="7E4943F1" w14:textId="77777777" w:rsidR="00D6014F" w:rsidRPr="00AC4763" w:rsidRDefault="00D6014F" w:rsidP="00D6014F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97F74D" wp14:editId="54F700B1">
                <wp:simplePos x="0" y="0"/>
                <wp:positionH relativeFrom="column">
                  <wp:posOffset>-254000</wp:posOffset>
                </wp:positionH>
                <wp:positionV relativeFrom="page">
                  <wp:posOffset>5727700</wp:posOffset>
                </wp:positionV>
                <wp:extent cx="6299200" cy="3397250"/>
                <wp:effectExtent l="19050" t="19050" r="25400" b="127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3397250"/>
                          <a:chOff x="0" y="0"/>
                          <a:chExt cx="6416040" cy="3620626"/>
                        </a:xfrm>
                      </wpg:grpSpPr>
                      <wps:wsp>
                        <wps:cNvPr id="2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16040" cy="1810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CFD52" w14:textId="77777777" w:rsidR="00D6014F" w:rsidRDefault="00D6014F" w:rsidP="00D6014F"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t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v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pro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j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ect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ve chapters across the country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do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e pas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?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his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w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b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 xml:space="preserve">e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id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in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y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3"/>
                                </w:rPr>
                                <w:t>o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u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1"/>
                                </w:rPr>
                                <w:t>s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ea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r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  <w:spacing w:val="-1"/>
                                </w:rPr>
                                <w:t>c</w:t>
                              </w:r>
                              <w:r>
                                <w:rPr>
                                  <w:rFonts w:ascii="Montserrat" w:eastAsia="Montserrat" w:hAnsi="Montserrat" w:cs="Montserrat"/>
                                  <w:color w:val="001E41"/>
                                </w:rPr>
                                <w:t>h</w:t>
                              </w:r>
                              <w:r>
                                <w:t xml:space="preserve">:  </w:t>
                              </w:r>
                              <w:hyperlink r:id="rId12" w:history="1">
                                <w:r>
                                  <w:rPr>
                                    <w:rStyle w:val="Hyperlink"/>
                                  </w:rPr>
                                  <w:t>FFA.org/</w:t>
                                </w:r>
                                <w:proofErr w:type="spellStart"/>
                                <w:r>
                                  <w:rPr>
                                    <w:rStyle w:val="Hyperlink"/>
                                  </w:rPr>
                                  <w:t>livingtoserve</w:t>
                                </w:r>
                                <w:proofErr w:type="spellEnd"/>
                                <w:r>
                                  <w:rPr>
                                    <w:rStyle w:val="Hyperlink"/>
                                  </w:rPr>
                                  <w:t>/</w:t>
                                </w:r>
                              </w:hyperlink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17226"/>
                            <a:ext cx="6416040" cy="180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AF328B" w14:textId="77777777" w:rsidR="00D6014F" w:rsidRDefault="00D6014F" w:rsidP="00D6014F">
                              <w:r>
                                <w:t>Choose one of the service projects you identified above: ________________________</w:t>
                              </w:r>
                            </w:p>
                            <w:p w14:paraId="1332CCB9" w14:textId="77777777" w:rsidR="00D6014F" w:rsidRDefault="00D6014F" w:rsidP="00D6014F"/>
                            <w:p w14:paraId="1EE4A0F6" w14:textId="77777777" w:rsidR="00D6014F" w:rsidRDefault="00D6014F" w:rsidP="00D6014F">
                              <w:r>
                                <w:t xml:space="preserve">How could that service project be adapted/implemented in your school or community?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7F74D" id="Group 280" o:spid="_x0000_s1032" style="position:absolute;margin-left:-20pt;margin-top:451pt;width:496pt;height:267.5pt;z-index:251662336;mso-position-vertical-relative:page;mso-width-relative:margin;mso-height-relative:margin" coordsize="64160,36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">
                <v:shape id="Text Box 2" o:spid="_x0000_s1033" type="#_x0000_t202" style="position:absolute;width:64160;height:18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" strokeweight="2.25pt">
                  <v:textbox>
                    <w:txbxContent>
                      <w:p w14:paraId="6A9CFD52" w14:textId="77777777" w:rsidR="00D6014F" w:rsidRDefault="00D6014F" w:rsidP="00D6014F"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t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v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pro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j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ect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ve chapters across the country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do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2"/>
                          </w:rPr>
                          <w:t>h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e pas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?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his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w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b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 xml:space="preserve">e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t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id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in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y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3"/>
                          </w:rPr>
                          <w:t>o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u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1"/>
                          </w:rPr>
                          <w:t>s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ea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r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  <w:spacing w:val="-1"/>
                          </w:rPr>
                          <w:t>c</w:t>
                        </w:r>
                        <w:r>
                          <w:rPr>
                            <w:rFonts w:ascii="Montserrat" w:eastAsia="Montserrat" w:hAnsi="Montserrat" w:cs="Montserrat"/>
                            <w:color w:val="001E41"/>
                          </w:rPr>
                          <w:t>h</w:t>
                        </w:r>
                        <w:r>
                          <w:t xml:space="preserve">:  </w:t>
                        </w:r>
                        <w:hyperlink r:id="rId13" w:history="1">
                          <w:r>
                            <w:rPr>
                              <w:rStyle w:val="Hyperlink"/>
                            </w:rPr>
                            <w:t>FFA.org/</w:t>
                          </w:r>
                          <w:proofErr w:type="spellStart"/>
                          <w:r>
                            <w:rPr>
                              <w:rStyle w:val="Hyperlink"/>
                            </w:rPr>
                            <w:t>livingtoserve</w:t>
                          </w:r>
                          <w:proofErr w:type="spellEnd"/>
                          <w:r>
                            <w:rPr>
                              <w:rStyle w:val="Hyperlink"/>
                            </w:rPr>
                            <w:t>/</w:t>
                          </w:r>
                        </w:hyperlink>
                        <w:r>
                          <w:t>.</w:t>
                        </w:r>
                      </w:p>
                    </w:txbxContent>
                  </v:textbox>
                </v:shape>
                <v:shape id="Text Box 2" o:spid="_x0000_s1034" type="#_x0000_t202" style="position:absolute;top:18172;width:64160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" strokeweight="2.25pt">
                  <v:textbox>
                    <w:txbxContent>
                      <w:p w14:paraId="23AF328B" w14:textId="77777777" w:rsidR="00D6014F" w:rsidRDefault="00D6014F" w:rsidP="00D6014F">
                        <w:r>
                          <w:t>Choose one of the service projects you identified above: ________________________</w:t>
                        </w:r>
                      </w:p>
                      <w:p w14:paraId="1332CCB9" w14:textId="77777777" w:rsidR="00D6014F" w:rsidRDefault="00D6014F" w:rsidP="00D6014F"/>
                      <w:p w14:paraId="1EE4A0F6" w14:textId="77777777" w:rsidR="00D6014F" w:rsidRDefault="00D6014F" w:rsidP="00D6014F">
                        <w:r>
                          <w:t xml:space="preserve">How could that service project be adapted/implemented in your school or community?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25719658" w14:textId="09B4DD63" w:rsidR="004A6E06" w:rsidRPr="00D6014F" w:rsidRDefault="004A6E06" w:rsidP="00D6014F"/>
    <w:sectPr w:rsidR="004A6E06" w:rsidRPr="00D6014F" w:rsidSect="00B81C2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F98E" w14:textId="77777777" w:rsidR="00320EF1" w:rsidRDefault="00320EF1" w:rsidP="00E974FE">
      <w:pPr>
        <w:spacing w:after="0"/>
      </w:pPr>
      <w:r>
        <w:separator/>
      </w:r>
    </w:p>
  </w:endnote>
  <w:endnote w:type="continuationSeparator" w:id="0">
    <w:p w14:paraId="25BC0C51" w14:textId="77777777" w:rsidR="00320EF1" w:rsidRDefault="00320EF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D3D7842B-77AD-4D5D-87EA-952D11557409}"/>
    <w:embedBold r:id="rId2" w:fontKey="{A4B6A1CA-A5F5-49F2-AD0F-59F1AFB40661}"/>
    <w:embedItalic r:id="rId3" w:fontKey="{4CFD5DF9-F5DC-4E0B-9E13-C29715561BEF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48487330-8A2C-43CD-A23F-5E3E240A5BF4}"/>
    <w:embedBold r:id="rId5" w:fontKey="{8DB31D85-8FDD-474D-B341-2AF6CFE83A66}"/>
    <w:embedItalic r:id="rId6" w:fontKey="{9EDCD5DA-84F3-40D0-8DF7-0886132657A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E65616A-6175-46E8-8794-DA5CAD578B6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4718E25-EEDC-4023-8051-2BAC881222ED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3D4C9493-38DB-4CC1-A4B5-1B2C2055EDE9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F7A581FB-D6C9-4C83-98DA-E2977AA812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78F0" w14:textId="77777777" w:rsidR="00320EF1" w:rsidRDefault="00320EF1" w:rsidP="00E974FE">
      <w:pPr>
        <w:spacing w:after="0"/>
      </w:pPr>
      <w:r>
        <w:separator/>
      </w:r>
    </w:p>
  </w:footnote>
  <w:footnote w:type="continuationSeparator" w:id="0">
    <w:p w14:paraId="02F80A93" w14:textId="77777777" w:rsidR="00320EF1" w:rsidRDefault="00320EF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5"/>
  </w:num>
  <w:num w:numId="2" w16cid:durableId="1205869310">
    <w:abstractNumId w:val="19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17"/>
  </w:num>
  <w:num w:numId="16" w16cid:durableId="1260286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4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43443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20EF1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3E9E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fa.org/livingtoserv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livingtoser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older/122395527544?s=r1lhbfwnzq06y02rimbv3877v7yqedj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2</TotalTime>
  <Pages>1</Pages>
  <Words>15</Words>
  <Characters>100</Characters>
  <Application>Microsoft Office Word</Application>
  <DocSecurity>0</DocSecurity>
  <Lines>18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4</cp:revision>
  <cp:lastPrinted>2022-09-07T14:00:00Z</cp:lastPrinted>
  <dcterms:created xsi:type="dcterms:W3CDTF">2022-08-17T13:17:00Z</dcterms:created>
  <dcterms:modified xsi:type="dcterms:W3CDTF">2022-09-07T14:00:00Z</dcterms:modified>
</cp:coreProperties>
</file>