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0B354" w14:textId="6B3D52E7" w:rsidR="00C05B76" w:rsidRDefault="00266E97" w:rsidP="00C05B76">
      <w:pPr>
        <w:pStyle w:val="Title"/>
      </w:pPr>
      <w:r>
        <w:t xml:space="preserve">Leaders Who Will Change the World </w:t>
      </w:r>
      <w:r w:rsidR="00FB0CE8">
        <w:t>Workshop Reflection Guide</w:t>
      </w:r>
    </w:p>
    <w:p w14:paraId="358BBE63" w14:textId="6EDA6EB4" w:rsidR="00E80D18" w:rsidRDefault="00FB0CE8" w:rsidP="00E80D18">
      <w:r>
        <w:t xml:space="preserve">Directions: </w:t>
      </w:r>
      <w:r w:rsidR="00266E97">
        <w:t>A</w:t>
      </w:r>
      <w:r>
        <w:t>fter watching the workshop</w:t>
      </w:r>
      <w:r w:rsidR="00681957">
        <w:t>,</w:t>
      </w:r>
      <w:r>
        <w:t xml:space="preserve"> complete the reflection questions below.</w:t>
      </w:r>
    </w:p>
    <w:p w14:paraId="4D139F8D" w14:textId="77777777" w:rsidR="00FB0CE8" w:rsidRDefault="00FB0CE8" w:rsidP="00E80D18"/>
    <w:p w14:paraId="373FD0C8" w14:textId="77777777" w:rsidR="009E3058" w:rsidRDefault="009E3058" w:rsidP="009E3058">
      <w:pPr>
        <w:pStyle w:val="ListParagraph"/>
        <w:numPr>
          <w:ilvl w:val="0"/>
          <w:numId w:val="14"/>
        </w:numPr>
      </w:pPr>
      <w:r>
        <w:t>How did this session help you grow as a leader?</w:t>
      </w:r>
    </w:p>
    <w:p w14:paraId="26394F8A" w14:textId="003F286B" w:rsidR="009E3058" w:rsidRDefault="009E3058" w:rsidP="009E3058"/>
    <w:p w14:paraId="11FE433A" w14:textId="6265BDF2" w:rsidR="00506465" w:rsidRDefault="00506465" w:rsidP="009E3058"/>
    <w:p w14:paraId="7434C5C2" w14:textId="27939585" w:rsidR="00506465" w:rsidRDefault="00506465" w:rsidP="009E3058"/>
    <w:p w14:paraId="63DBD479" w14:textId="77777777" w:rsidR="00506465" w:rsidRDefault="00506465" w:rsidP="009E3058"/>
    <w:p w14:paraId="7FAD3486" w14:textId="77777777" w:rsidR="009E3058" w:rsidRDefault="009E3058" w:rsidP="009E3058"/>
    <w:p w14:paraId="1FECA73F" w14:textId="6D8E9629" w:rsidR="009E3058" w:rsidRDefault="009E3058" w:rsidP="009E3058">
      <w:pPr>
        <w:pStyle w:val="ListParagraph"/>
        <w:numPr>
          <w:ilvl w:val="0"/>
          <w:numId w:val="14"/>
        </w:numPr>
      </w:pPr>
      <w:r>
        <w:t>How can you use what you learned in your own chapter?</w:t>
      </w:r>
    </w:p>
    <w:p w14:paraId="718EFB74" w14:textId="1551916C" w:rsidR="00506465" w:rsidRDefault="00506465" w:rsidP="009E3058"/>
    <w:p w14:paraId="692622AB" w14:textId="77777777" w:rsidR="00506465" w:rsidRDefault="00506465" w:rsidP="009E3058"/>
    <w:p w14:paraId="1DDE175A" w14:textId="6C3292A9" w:rsidR="009E3058" w:rsidRDefault="009E3058" w:rsidP="009E3058"/>
    <w:p w14:paraId="6B315BB9" w14:textId="77777777" w:rsidR="009E3058" w:rsidRDefault="009E3058" w:rsidP="009E3058"/>
    <w:p w14:paraId="186B333A" w14:textId="202F3975" w:rsidR="009E3058" w:rsidRDefault="009E3058" w:rsidP="009E3058">
      <w:pPr>
        <w:pStyle w:val="ListParagraph"/>
        <w:numPr>
          <w:ilvl w:val="0"/>
          <w:numId w:val="14"/>
        </w:numPr>
      </w:pPr>
      <w:r>
        <w:t>When reviewing the demographics of your age group, how will the diversity in your generation help you impact the world?</w:t>
      </w:r>
    </w:p>
    <w:p w14:paraId="4A811CC8" w14:textId="770CF6A6" w:rsidR="009E3058" w:rsidRDefault="009E3058" w:rsidP="009E3058"/>
    <w:p w14:paraId="475F3A29" w14:textId="2B471A7A" w:rsidR="00506465" w:rsidRDefault="00506465" w:rsidP="009E3058"/>
    <w:p w14:paraId="61CF7D28" w14:textId="70014244" w:rsidR="00506465" w:rsidRDefault="00506465" w:rsidP="009E3058"/>
    <w:p w14:paraId="7B5829A1" w14:textId="77777777" w:rsidR="00506465" w:rsidRDefault="00506465" w:rsidP="009E3058"/>
    <w:p w14:paraId="5639F906" w14:textId="77777777" w:rsidR="009E3058" w:rsidRDefault="009E3058" w:rsidP="009E3058"/>
    <w:p w14:paraId="2A3DE6D5" w14:textId="68DD619D" w:rsidR="009E3058" w:rsidRDefault="009E3058" w:rsidP="009E3058">
      <w:pPr>
        <w:pStyle w:val="ListParagraph"/>
        <w:numPr>
          <w:ilvl w:val="0"/>
          <w:numId w:val="14"/>
        </w:numPr>
      </w:pPr>
      <w:r>
        <w:t>What about this session impacted you the most and why?</w:t>
      </w:r>
    </w:p>
    <w:p w14:paraId="0FF6C30B" w14:textId="06F9847E" w:rsidR="009E3058" w:rsidRDefault="009E3058" w:rsidP="009E3058"/>
    <w:p w14:paraId="2D5C9264" w14:textId="5368DE25" w:rsidR="00506465" w:rsidRDefault="00506465" w:rsidP="009E3058"/>
    <w:p w14:paraId="791F06C8" w14:textId="77777777" w:rsidR="00506465" w:rsidRDefault="00506465" w:rsidP="009E3058"/>
    <w:p w14:paraId="02424AA5" w14:textId="77777777" w:rsidR="009E3058" w:rsidRDefault="009E3058" w:rsidP="009E3058"/>
    <w:p w14:paraId="3DCE5B87" w14:textId="63FCCC45" w:rsidR="009E3058" w:rsidRDefault="009E3058" w:rsidP="009E3058">
      <w:pPr>
        <w:pStyle w:val="ListParagraph"/>
        <w:numPr>
          <w:ilvl w:val="0"/>
          <w:numId w:val="14"/>
        </w:numPr>
      </w:pPr>
      <w:r>
        <w:lastRenderedPageBreak/>
        <w:t>How will the intercultural competencies change your leadership style and impact your chapter?</w:t>
      </w:r>
    </w:p>
    <w:p w14:paraId="71C296DB" w14:textId="77777777" w:rsidR="009E3058" w:rsidRDefault="009E3058" w:rsidP="009E3058">
      <w:pPr>
        <w:pStyle w:val="ListParagraph"/>
      </w:pPr>
    </w:p>
    <w:p w14:paraId="43EDEF92" w14:textId="36542297" w:rsidR="009E3058" w:rsidRDefault="009E3058" w:rsidP="009E3058"/>
    <w:p w14:paraId="54BFBF1D" w14:textId="5B13A795" w:rsidR="00506465" w:rsidRDefault="00506465" w:rsidP="009E3058"/>
    <w:p w14:paraId="1C10D620" w14:textId="77777777" w:rsidR="00506465" w:rsidRDefault="00506465" w:rsidP="009E3058"/>
    <w:p w14:paraId="1A0C8D48" w14:textId="77777777" w:rsidR="009E3058" w:rsidRDefault="009E3058" w:rsidP="009E3058"/>
    <w:p w14:paraId="6E94C371" w14:textId="45AB443C" w:rsidR="009E3058" w:rsidRDefault="009E3058" w:rsidP="009E3058">
      <w:pPr>
        <w:pStyle w:val="ListParagraph"/>
        <w:numPr>
          <w:ilvl w:val="0"/>
          <w:numId w:val="14"/>
        </w:numPr>
      </w:pPr>
      <w:r>
        <w:t xml:space="preserve">What about this session </w:t>
      </w:r>
      <w:r w:rsidR="00681957">
        <w:t xml:space="preserve">sparked </w:t>
      </w:r>
      <w:r>
        <w:t xml:space="preserve">your interest </w:t>
      </w:r>
      <w:r w:rsidR="00681957">
        <w:t>and made you want</w:t>
      </w:r>
      <w:r>
        <w:t xml:space="preserve"> to learn more?</w:t>
      </w:r>
    </w:p>
    <w:p w14:paraId="2CCFBE78" w14:textId="06DF1F5A" w:rsidR="009E3058" w:rsidRDefault="009E3058" w:rsidP="009E3058"/>
    <w:p w14:paraId="38C28441" w14:textId="4CF338AE" w:rsidR="009E3058" w:rsidRDefault="009E3058" w:rsidP="009E3058"/>
    <w:p w14:paraId="29D247C0" w14:textId="031750BE" w:rsidR="00506465" w:rsidRDefault="00506465" w:rsidP="009E3058"/>
    <w:p w14:paraId="30814125" w14:textId="77777777" w:rsidR="00506465" w:rsidRDefault="00506465" w:rsidP="009E3058"/>
    <w:p w14:paraId="7612C57D" w14:textId="77777777" w:rsidR="009E3058" w:rsidRDefault="009E3058" w:rsidP="009E3058"/>
    <w:p w14:paraId="3D21A2F4" w14:textId="56659A9F" w:rsidR="009E3058" w:rsidRDefault="009E3058" w:rsidP="009E3058">
      <w:pPr>
        <w:pStyle w:val="ListParagraph"/>
        <w:numPr>
          <w:ilvl w:val="0"/>
          <w:numId w:val="14"/>
        </w:numPr>
      </w:pPr>
      <w:r>
        <w:t>What skills do you want to develop within the FFA</w:t>
      </w:r>
      <w:r w:rsidR="00681957">
        <w:t>?</w:t>
      </w:r>
      <w:r>
        <w:t xml:space="preserve"> </w:t>
      </w:r>
      <w:r w:rsidR="00681957">
        <w:t>H</w:t>
      </w:r>
      <w:r>
        <w:t>ow</w:t>
      </w:r>
      <w:r w:rsidR="00681957">
        <w:t xml:space="preserve"> will you do this</w:t>
      </w:r>
      <w:r>
        <w:t>?</w:t>
      </w:r>
    </w:p>
    <w:p w14:paraId="6AD9AC66" w14:textId="612DDB38" w:rsidR="00FB0CE8" w:rsidRPr="00E80D18" w:rsidRDefault="00FB0CE8" w:rsidP="009E3058"/>
    <w:sectPr w:rsidR="00FB0CE8" w:rsidRPr="00E80D18" w:rsidSect="000F2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44D87C" w14:textId="77777777" w:rsidR="001A42F7" w:rsidRDefault="001A42F7" w:rsidP="00E974FE">
      <w:pPr>
        <w:spacing w:after="0" w:line="240" w:lineRule="auto"/>
      </w:pPr>
      <w:r>
        <w:separator/>
      </w:r>
    </w:p>
  </w:endnote>
  <w:endnote w:type="continuationSeparator" w:id="0">
    <w:p w14:paraId="0F8F74CF" w14:textId="77777777" w:rsidR="001A42F7" w:rsidRDefault="001A42F7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53386049-17E9-462C-B05E-56DDC7514C73}"/>
    <w:embedBold r:id="rId2" w:fontKey="{E401ECF9-8E7D-4122-966C-56314DCFE579}"/>
    <w:embedItalic r:id="rId3" w:fontKey="{F09491A9-D9CE-45C2-991B-1525522EDF5D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72C9E5A6-CC30-48A6-A911-83CF33647A78}"/>
    <w:embedBold r:id="rId5" w:fontKey="{5998C12C-2B15-4F78-AA18-2253FF7302D8}"/>
    <w:embedItalic r:id="rId6" w:fontKey="{9103ECD3-EA0A-4447-8449-5AA278CC247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7A5031BF-73F9-4006-AD1A-7AF3CC5DB3FC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FF65F738-AFDE-4235-952A-F8A79A567320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A4D73" w14:textId="77777777" w:rsidR="004A4F01" w:rsidRDefault="004A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6AEFF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56B1DC4" wp14:editId="5961DBF7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3E09AD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1CDE1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1522626F" wp14:editId="6326EEAD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5BAABB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950A59" w14:textId="77777777" w:rsidR="001A42F7" w:rsidRDefault="001A42F7" w:rsidP="00E974FE">
      <w:pPr>
        <w:spacing w:after="0" w:line="240" w:lineRule="auto"/>
      </w:pPr>
      <w:r>
        <w:separator/>
      </w:r>
    </w:p>
  </w:footnote>
  <w:footnote w:type="continuationSeparator" w:id="0">
    <w:p w14:paraId="433A725D" w14:textId="77777777" w:rsidR="001A42F7" w:rsidRDefault="001A42F7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C1C6" w14:textId="77777777" w:rsidR="004A4F01" w:rsidRDefault="004A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746E8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4D95E02E" wp14:editId="09C62260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121724D" wp14:editId="4B2ABB0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6499BE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54F6B2" wp14:editId="7388E2A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416F34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7AE37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A4084EC" wp14:editId="383824AE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5CE403F9" wp14:editId="32793C5A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0D1AD0" wp14:editId="41CAA0C3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E33052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8634C8" wp14:editId="58A38B4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7933D1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3.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D974CF8"/>
    <w:multiLevelType w:val="hybridMultilevel"/>
    <w:tmpl w:val="EC2C1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E4"/>
    <w:rsid w:val="000200EC"/>
    <w:rsid w:val="00056C17"/>
    <w:rsid w:val="000639BF"/>
    <w:rsid w:val="000643E1"/>
    <w:rsid w:val="00093178"/>
    <w:rsid w:val="000F2385"/>
    <w:rsid w:val="00106469"/>
    <w:rsid w:val="0011064E"/>
    <w:rsid w:val="00177794"/>
    <w:rsid w:val="001A42F7"/>
    <w:rsid w:val="001D40E4"/>
    <w:rsid w:val="001E56D8"/>
    <w:rsid w:val="001E6747"/>
    <w:rsid w:val="00206C6F"/>
    <w:rsid w:val="00226579"/>
    <w:rsid w:val="00266E97"/>
    <w:rsid w:val="0028785F"/>
    <w:rsid w:val="002D1439"/>
    <w:rsid w:val="002E4ABB"/>
    <w:rsid w:val="00317A81"/>
    <w:rsid w:val="00374FE4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06465"/>
    <w:rsid w:val="00575640"/>
    <w:rsid w:val="005B0FDD"/>
    <w:rsid w:val="005C6C87"/>
    <w:rsid w:val="005F0AE1"/>
    <w:rsid w:val="00681957"/>
    <w:rsid w:val="006F45AE"/>
    <w:rsid w:val="007208D7"/>
    <w:rsid w:val="00722163"/>
    <w:rsid w:val="00740B4F"/>
    <w:rsid w:val="00746F43"/>
    <w:rsid w:val="00760660"/>
    <w:rsid w:val="0078451B"/>
    <w:rsid w:val="0079024C"/>
    <w:rsid w:val="007B2573"/>
    <w:rsid w:val="007E01A1"/>
    <w:rsid w:val="008421CB"/>
    <w:rsid w:val="00995841"/>
    <w:rsid w:val="009B007B"/>
    <w:rsid w:val="009C175D"/>
    <w:rsid w:val="009E3058"/>
    <w:rsid w:val="00A552DD"/>
    <w:rsid w:val="00A71060"/>
    <w:rsid w:val="00A818CA"/>
    <w:rsid w:val="00AC0609"/>
    <w:rsid w:val="00B73261"/>
    <w:rsid w:val="00C05B76"/>
    <w:rsid w:val="00C10B54"/>
    <w:rsid w:val="00C43A64"/>
    <w:rsid w:val="00C65667"/>
    <w:rsid w:val="00C82B7A"/>
    <w:rsid w:val="00CA4A0C"/>
    <w:rsid w:val="00CB4C05"/>
    <w:rsid w:val="00CC278D"/>
    <w:rsid w:val="00D00546"/>
    <w:rsid w:val="00D27E09"/>
    <w:rsid w:val="00E55329"/>
    <w:rsid w:val="00E80D18"/>
    <w:rsid w:val="00E87B95"/>
    <w:rsid w:val="00E974FE"/>
    <w:rsid w:val="00EC27BF"/>
    <w:rsid w:val="00ED2C7B"/>
    <w:rsid w:val="00FB0CE8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3F978"/>
  <w15:chartTrackingRefBased/>
  <w15:docId w15:val="{33581137-15FE-41C1-8598-77303ED8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OneDrive%20-%20National%20FFA\Desktop\Student%20Reflection%20Guid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Reflection Guide</Template>
  <TotalTime>5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5</cp:revision>
  <dcterms:created xsi:type="dcterms:W3CDTF">2020-10-10T00:25:00Z</dcterms:created>
  <dcterms:modified xsi:type="dcterms:W3CDTF">2020-10-22T12:05:00Z</dcterms:modified>
</cp:coreProperties>
</file>