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48B62A45" w:rsidR="00C05B76" w:rsidRDefault="003521DE" w:rsidP="00C05B76">
      <w:pPr>
        <w:pStyle w:val="Title"/>
      </w:pPr>
      <w:r>
        <w:t xml:space="preserve">Lessons in Jumanji </w:t>
      </w:r>
      <w:r w:rsidR="00FB0CE8">
        <w:t>Workshop Reflection Guide</w:t>
      </w:r>
    </w:p>
    <w:p w14:paraId="358BBE63" w14:textId="6270AC40" w:rsidR="00E80D18" w:rsidRDefault="00FB0CE8" w:rsidP="00E80D18">
      <w:r>
        <w:t xml:space="preserve">Directions: </w:t>
      </w:r>
      <w:r w:rsidR="008D4B7D">
        <w:t>A</w:t>
      </w:r>
      <w:r>
        <w:t xml:space="preserve">fter </w:t>
      </w:r>
      <w:r w:rsidR="008D4B7D">
        <w:t>completing</w:t>
      </w:r>
      <w:r>
        <w:t xml:space="preserve"> the workshop</w:t>
      </w:r>
      <w:r w:rsidR="008E616F">
        <w:t>,</w:t>
      </w:r>
      <w:r>
        <w:t xml:space="preserve"> </w:t>
      </w:r>
      <w:r w:rsidR="008E616F">
        <w:t xml:space="preserve">answer </w:t>
      </w:r>
      <w:r>
        <w:t>the reflection questions below.</w:t>
      </w:r>
    </w:p>
    <w:p w14:paraId="3ECC9FAD" w14:textId="11EC38FE" w:rsidR="00682996" w:rsidRDefault="00682996" w:rsidP="00682996">
      <w:pPr>
        <w:pStyle w:val="ListParagraph"/>
        <w:numPr>
          <w:ilvl w:val="0"/>
          <w:numId w:val="14"/>
        </w:numPr>
      </w:pPr>
      <w:r>
        <w:t>Which part of this workshop stood out to you the most? Why?</w:t>
      </w:r>
    </w:p>
    <w:p w14:paraId="2E5323C5" w14:textId="14EECE57" w:rsidR="002B3EF2" w:rsidRDefault="002B3EF2" w:rsidP="002B3EF2"/>
    <w:p w14:paraId="286EAE95" w14:textId="392C4ED7" w:rsidR="002B3EF2" w:rsidRDefault="002B3EF2" w:rsidP="002B3EF2"/>
    <w:p w14:paraId="73D9573C" w14:textId="73F47D6C" w:rsidR="002B3EF2" w:rsidRDefault="002B3EF2" w:rsidP="002B3EF2"/>
    <w:p w14:paraId="057C9658" w14:textId="17A0560F" w:rsidR="002B3EF2" w:rsidRDefault="002B3EF2" w:rsidP="002B3EF2"/>
    <w:p w14:paraId="7D1237BD" w14:textId="77777777" w:rsidR="002B3EF2" w:rsidRDefault="002B3EF2" w:rsidP="002B3EF2"/>
    <w:p w14:paraId="4D139F8D" w14:textId="3EF15A00" w:rsidR="00FB0CE8" w:rsidRDefault="00682996" w:rsidP="00682996">
      <w:pPr>
        <w:pStyle w:val="ListParagraph"/>
        <w:numPr>
          <w:ilvl w:val="0"/>
          <w:numId w:val="14"/>
        </w:numPr>
      </w:pPr>
      <w:r>
        <w:t>How can this workshop help you grow as a leader?</w:t>
      </w:r>
    </w:p>
    <w:p w14:paraId="4C169415" w14:textId="4942F13B" w:rsidR="002B3EF2" w:rsidRDefault="002B3EF2" w:rsidP="002B3EF2"/>
    <w:p w14:paraId="282D4C96" w14:textId="6CDFDC66" w:rsidR="002B3EF2" w:rsidRDefault="002B3EF2" w:rsidP="002B3EF2"/>
    <w:p w14:paraId="631720F3" w14:textId="0957F9B3" w:rsidR="002B3EF2" w:rsidRDefault="002B3EF2" w:rsidP="002B3EF2"/>
    <w:p w14:paraId="0F12FF54" w14:textId="66D9EEF0" w:rsidR="002B3EF2" w:rsidRDefault="002B3EF2" w:rsidP="002B3EF2"/>
    <w:p w14:paraId="51B05A95" w14:textId="77777777" w:rsidR="002B3EF2" w:rsidRDefault="002B3EF2" w:rsidP="002B3EF2"/>
    <w:p w14:paraId="6ADDDBA7" w14:textId="1492DB7A" w:rsidR="00682996" w:rsidRDefault="00682996" w:rsidP="00682996">
      <w:pPr>
        <w:pStyle w:val="ListParagraph"/>
        <w:numPr>
          <w:ilvl w:val="0"/>
          <w:numId w:val="14"/>
        </w:numPr>
      </w:pPr>
      <w:r>
        <w:t>How can you use what you learned in your chapter?</w:t>
      </w:r>
    </w:p>
    <w:p w14:paraId="2CAF71D6" w14:textId="7BC726DF" w:rsidR="002B3EF2" w:rsidRDefault="002B3EF2" w:rsidP="002B3EF2"/>
    <w:p w14:paraId="222B237D" w14:textId="6BFD2A3B" w:rsidR="002B3EF2" w:rsidRDefault="002B3EF2" w:rsidP="002B3EF2"/>
    <w:p w14:paraId="6A49FFA2" w14:textId="33E0E0C4" w:rsidR="002B3EF2" w:rsidRDefault="002B3EF2" w:rsidP="002B3EF2"/>
    <w:p w14:paraId="551B7CCB" w14:textId="1A8F5D6D" w:rsidR="002B3EF2" w:rsidRDefault="002B3EF2" w:rsidP="002B3EF2"/>
    <w:p w14:paraId="08FFE4BC" w14:textId="77777777" w:rsidR="002B3EF2" w:rsidRDefault="002B3EF2" w:rsidP="002B3EF2"/>
    <w:p w14:paraId="4BE6E1B1" w14:textId="065523C7" w:rsidR="00682996" w:rsidRDefault="008D4B7D" w:rsidP="00682996">
      <w:pPr>
        <w:pStyle w:val="ListParagraph"/>
        <w:numPr>
          <w:ilvl w:val="0"/>
          <w:numId w:val="14"/>
        </w:numPr>
      </w:pPr>
      <w:r>
        <w:t>What is your purpose</w:t>
      </w:r>
      <w:r w:rsidR="00682996">
        <w:t xml:space="preserve">? How can </w:t>
      </w:r>
      <w:r>
        <w:t>knowing your purpose help you in everyday life</w:t>
      </w:r>
      <w:r w:rsidR="00682996">
        <w:t>?</w:t>
      </w:r>
    </w:p>
    <w:p w14:paraId="22728392" w14:textId="666AD7EC" w:rsidR="002B3EF2" w:rsidRDefault="002B3EF2" w:rsidP="002B3EF2"/>
    <w:p w14:paraId="2BEA6289" w14:textId="59D2E787" w:rsidR="002B3EF2" w:rsidRDefault="002B3EF2" w:rsidP="002B3EF2"/>
    <w:p w14:paraId="0B090402" w14:textId="73EB6BA8" w:rsidR="002B3EF2" w:rsidRDefault="002B3EF2" w:rsidP="002B3EF2"/>
    <w:p w14:paraId="298E0F4F" w14:textId="13F17C63" w:rsidR="002B3EF2" w:rsidRDefault="002B3EF2" w:rsidP="002B3EF2"/>
    <w:p w14:paraId="323D9FB5" w14:textId="0124B002" w:rsidR="008D4B7D" w:rsidRDefault="008D4B7D" w:rsidP="002B3EF2"/>
    <w:p w14:paraId="7780FA9D" w14:textId="77777777" w:rsidR="008D4B7D" w:rsidRDefault="008D4B7D" w:rsidP="002B3EF2"/>
    <w:p w14:paraId="4B6F6980" w14:textId="77777777" w:rsidR="002B3EF2" w:rsidRDefault="002B3EF2" w:rsidP="002B3EF2"/>
    <w:p w14:paraId="0DEF48C4" w14:textId="0AB0977C" w:rsidR="00682996" w:rsidRDefault="008D4B7D" w:rsidP="00682996">
      <w:pPr>
        <w:pStyle w:val="ListParagraph"/>
        <w:numPr>
          <w:ilvl w:val="0"/>
          <w:numId w:val="14"/>
        </w:numPr>
      </w:pPr>
      <w:r>
        <w:lastRenderedPageBreak/>
        <w:t xml:space="preserve">What does it mean to be resilient? </w:t>
      </w:r>
      <w:r w:rsidR="008E616F">
        <w:t>W</w:t>
      </w:r>
      <w:r w:rsidR="002B3EF2">
        <w:t xml:space="preserve">hat </w:t>
      </w:r>
      <w:r w:rsidR="008E616F">
        <w:t xml:space="preserve">personal situations </w:t>
      </w:r>
      <w:r>
        <w:t xml:space="preserve">do you need to be resilient </w:t>
      </w:r>
      <w:r w:rsidR="008E616F">
        <w:t>in</w:t>
      </w:r>
      <w:r>
        <w:t>?</w:t>
      </w:r>
    </w:p>
    <w:p w14:paraId="097AEDD1" w14:textId="2C5C84B3" w:rsidR="002B3EF2" w:rsidRDefault="002B3EF2" w:rsidP="002B3EF2"/>
    <w:p w14:paraId="745B9207" w14:textId="77FE0FEC" w:rsidR="002B3EF2" w:rsidRDefault="002B3EF2" w:rsidP="002B3EF2"/>
    <w:p w14:paraId="68B5DAD3" w14:textId="2398C7DE" w:rsidR="002B3EF2" w:rsidRDefault="002B3EF2" w:rsidP="002B3EF2"/>
    <w:p w14:paraId="373842C0" w14:textId="046594F3" w:rsidR="002B3EF2" w:rsidRDefault="002B3EF2" w:rsidP="002B3EF2"/>
    <w:p w14:paraId="480FCF8C" w14:textId="77777777" w:rsidR="002B3EF2" w:rsidRDefault="002B3EF2" w:rsidP="002B3EF2"/>
    <w:p w14:paraId="7EF49127" w14:textId="04E5D460" w:rsidR="002B3EF2" w:rsidRDefault="008D4B7D" w:rsidP="00682996">
      <w:pPr>
        <w:pStyle w:val="ListParagraph"/>
        <w:numPr>
          <w:ilvl w:val="0"/>
          <w:numId w:val="14"/>
        </w:numPr>
      </w:pPr>
      <w:r>
        <w:t xml:space="preserve">Describe an experience that </w:t>
      </w:r>
      <w:r w:rsidR="008E616F">
        <w:t>did not go</w:t>
      </w:r>
      <w:r>
        <w:t xml:space="preserve"> the way you had hoped</w:t>
      </w:r>
      <w:r w:rsidR="008E616F">
        <w:t>.</w:t>
      </w:r>
      <w:r>
        <w:t xml:space="preserve"> </w:t>
      </w:r>
      <w:r w:rsidR="008E616F">
        <w:t>W</w:t>
      </w:r>
      <w:r>
        <w:t xml:space="preserve">hat </w:t>
      </w:r>
      <w:r w:rsidR="008E616F">
        <w:t>did this teach</w:t>
      </w:r>
      <w:r>
        <w:t xml:space="preserve"> you</w:t>
      </w:r>
      <w:r w:rsidR="008E616F">
        <w:t>?</w:t>
      </w:r>
      <w:r>
        <w:t xml:space="preserve"> How will you use what you learned in the future? </w:t>
      </w:r>
    </w:p>
    <w:p w14:paraId="6AD9AC66" w14:textId="36B32702" w:rsidR="00FB0CE8" w:rsidRPr="00E80D18" w:rsidRDefault="00FB0CE8" w:rsidP="00E80D18"/>
    <w:sectPr w:rsidR="00FB0CE8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D27B8" w14:textId="77777777" w:rsidR="00FC6F8F" w:rsidRDefault="00FC6F8F" w:rsidP="00E974FE">
      <w:pPr>
        <w:spacing w:after="0" w:line="240" w:lineRule="auto"/>
      </w:pPr>
      <w:r>
        <w:separator/>
      </w:r>
    </w:p>
  </w:endnote>
  <w:endnote w:type="continuationSeparator" w:id="0">
    <w:p w14:paraId="6D672681" w14:textId="77777777" w:rsidR="00FC6F8F" w:rsidRDefault="00FC6F8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D3D01706-CE05-4944-B4E2-B2423F4DF066}"/>
    <w:embedBold r:id="rId2" w:fontKey="{2A70E3D1-8707-4B98-BA85-689563B8C367}"/>
    <w:embedItalic r:id="rId3" w:fontKey="{42CC292F-A8F9-4B34-84CE-54D8A590BD32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69DBB08E-64EE-4E3F-B78D-8D5E73ED37D2}"/>
    <w:embedBold r:id="rId5" w:fontKey="{6B97317C-3826-432F-9D88-45490911395F}"/>
    <w:embedItalic r:id="rId6" w:fontKey="{7CED258A-3063-4E49-8DAE-22F78EE8D4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F06B4A9-04AC-4E70-BB23-4665F46B371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FB2BBE4-4BBF-480E-BC7E-70F5A9F1FA5D}"/>
  </w:font>
  <w:font w:name="DM Serif Text"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BE13A2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CA60AA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7CE7B" w14:textId="77777777" w:rsidR="00FC6F8F" w:rsidRDefault="00FC6F8F" w:rsidP="00E974FE">
      <w:pPr>
        <w:spacing w:after="0" w:line="240" w:lineRule="auto"/>
      </w:pPr>
      <w:r>
        <w:separator/>
      </w:r>
    </w:p>
  </w:footnote>
  <w:footnote w:type="continuationSeparator" w:id="0">
    <w:p w14:paraId="095FDBC3" w14:textId="77777777" w:rsidR="00FC6F8F" w:rsidRDefault="00FC6F8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27C73E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35ADF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33213F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9D20B1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72F571A"/>
    <w:multiLevelType w:val="hybridMultilevel"/>
    <w:tmpl w:val="B7BA1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93178"/>
    <w:rsid w:val="000F2385"/>
    <w:rsid w:val="00106469"/>
    <w:rsid w:val="0011064E"/>
    <w:rsid w:val="001D40E4"/>
    <w:rsid w:val="001E56D8"/>
    <w:rsid w:val="001E6747"/>
    <w:rsid w:val="00206C6F"/>
    <w:rsid w:val="00226579"/>
    <w:rsid w:val="0028785F"/>
    <w:rsid w:val="002B3EF2"/>
    <w:rsid w:val="002D1439"/>
    <w:rsid w:val="002E4ABB"/>
    <w:rsid w:val="003521DE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82996"/>
    <w:rsid w:val="006F45AE"/>
    <w:rsid w:val="00717268"/>
    <w:rsid w:val="007208D7"/>
    <w:rsid w:val="00740B4F"/>
    <w:rsid w:val="0079024C"/>
    <w:rsid w:val="00797F0A"/>
    <w:rsid w:val="007B2573"/>
    <w:rsid w:val="007E01A1"/>
    <w:rsid w:val="008421CB"/>
    <w:rsid w:val="008D4B7D"/>
    <w:rsid w:val="008E616F"/>
    <w:rsid w:val="00995841"/>
    <w:rsid w:val="009B007B"/>
    <w:rsid w:val="00A552DD"/>
    <w:rsid w:val="00A818CA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E55329"/>
    <w:rsid w:val="00E80D18"/>
    <w:rsid w:val="00E87B95"/>
    <w:rsid w:val="00E974FE"/>
    <w:rsid w:val="00EC27BF"/>
    <w:rsid w:val="00ED2C7B"/>
    <w:rsid w:val="00FB0CE8"/>
    <w:rsid w:val="00FC6F8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7C086-37E1-440D-AD80-0E6D0DA63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2F72C-2F9E-4145-96C9-EE26A9C458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738152-8EC7-4360-A0D7-2A0D87ECE8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C70B50-47C7-4F66-9653-F1604EC6D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27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2020-10-15T13:43:00Z</dcterms:created>
  <dcterms:modified xsi:type="dcterms:W3CDTF">2020-10-22T12:10:00Z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