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644B58" w14:textId="77777777" w:rsidR="00CC48C6" w:rsidRPr="0096287B" w:rsidRDefault="00CC48C6" w:rsidP="00CC48C6">
      <w:pPr>
        <w:pStyle w:val="Title"/>
        <w:rPr>
          <w:lang w:val="en-US"/>
        </w:rPr>
      </w:pPr>
      <w:bookmarkStart w:id="0" w:name="presentation"/>
      <w:r w:rsidRPr="0096287B">
        <w:rPr>
          <w:lang w:val="en-US"/>
        </w:rPr>
        <w:t>Live Presentation/On</w:t>
      </w:r>
      <w:r>
        <w:rPr>
          <w:lang w:val="en-US"/>
        </w:rPr>
        <w:t>-</w:t>
      </w:r>
      <w:r w:rsidRPr="0096287B">
        <w:rPr>
          <w:lang w:val="en-US"/>
        </w:rPr>
        <w:t>Demand Video Activity Sheet</w:t>
      </w:r>
    </w:p>
    <w:bookmarkEnd w:id="0"/>
    <w:p w14:paraId="1DAB4510" w14:textId="77777777" w:rsidR="00CC48C6" w:rsidRPr="0096287B" w:rsidRDefault="00CC48C6" w:rsidP="00CC48C6">
      <w:pPr>
        <w:ind w:left="-270"/>
        <w:rPr>
          <w:lang w:val="en-US"/>
        </w:rPr>
      </w:pPr>
      <w:r w:rsidRPr="0096287B">
        <w:rPr>
          <w:lang w:val="en-US"/>
        </w:rPr>
        <w:t>Directions: As you watch the live presentation/video on demand, complete the following activities.</w:t>
      </w:r>
    </w:p>
    <w:p w14:paraId="4E854556" w14:textId="77777777" w:rsidR="00CC48C6" w:rsidRPr="0096287B" w:rsidRDefault="00CC48C6" w:rsidP="00CC48C6">
      <w:pPr>
        <w:pStyle w:val="Heading1"/>
        <w:rPr>
          <w:lang w:val="en-US"/>
        </w:rPr>
      </w:pPr>
      <w:r w:rsidRPr="0096287B"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63872" behindDoc="0" locked="0" layoutInCell="1" allowOverlap="1" wp14:anchorId="0718484E" wp14:editId="499A7F3A">
                <wp:simplePos x="0" y="0"/>
                <wp:positionH relativeFrom="column">
                  <wp:posOffset>-153035</wp:posOffset>
                </wp:positionH>
                <wp:positionV relativeFrom="paragraph">
                  <wp:posOffset>41910</wp:posOffset>
                </wp:positionV>
                <wp:extent cx="6267450" cy="7118350"/>
                <wp:effectExtent l="0" t="0" r="19050" b="25400"/>
                <wp:wrapNone/>
                <wp:docPr id="30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67450" cy="7118350"/>
                          <a:chOff x="-1" y="-1"/>
                          <a:chExt cx="7062789" cy="7620001"/>
                        </a:xfrm>
                      </wpg:grpSpPr>
                      <wps:wsp>
                        <wps:cNvPr id="31" name="Text Box 31"/>
                        <wps:cNvSpPr txBox="1"/>
                        <wps:spPr>
                          <a:xfrm>
                            <a:off x="4763" y="0"/>
                            <a:ext cx="2200275" cy="1323975"/>
                          </a:xfrm>
                          <a:prstGeom prst="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F09F17B" w14:textId="77777777" w:rsidR="00CC48C6" w:rsidRDefault="00CC48C6" w:rsidP="00CC48C6">
                              <w:r>
                                <w:t>The presentation topic is …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Text Box 32"/>
                        <wps:cNvSpPr txBox="1"/>
                        <wps:spPr>
                          <a:xfrm>
                            <a:off x="2214563" y="0"/>
                            <a:ext cx="2638425" cy="1800225"/>
                          </a:xfrm>
                          <a:prstGeom prst="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B81F4B2" w14:textId="77777777" w:rsidR="00CC48C6" w:rsidRDefault="00CC48C6" w:rsidP="00CC48C6">
                              <w:r>
                                <w:t>The company or business this speaker represents is …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Text Box 33"/>
                        <wps:cNvSpPr txBox="1"/>
                        <wps:spPr>
                          <a:xfrm>
                            <a:off x="0" y="1295400"/>
                            <a:ext cx="2638425" cy="2520766"/>
                          </a:xfrm>
                          <a:prstGeom prst="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395118D" w14:textId="77777777" w:rsidR="00CC48C6" w:rsidRDefault="00CC48C6" w:rsidP="00CC48C6">
                              <w:r>
                                <w:t>The speaker specializes in …</w:t>
                              </w:r>
                            </w:p>
                            <w:p w14:paraId="68CF3399" w14:textId="77777777" w:rsidR="00CC48C6" w:rsidRDefault="00CC48C6" w:rsidP="00CC48C6"/>
                            <w:p w14:paraId="6FFB6B91" w14:textId="77777777" w:rsidR="00CC48C6" w:rsidRDefault="00CC48C6" w:rsidP="00CC48C6"/>
                            <w:p w14:paraId="1B5A849A" w14:textId="77777777" w:rsidR="00CC48C6" w:rsidRDefault="00CC48C6" w:rsidP="00CC48C6"/>
                            <w:p w14:paraId="7A9DC336" w14:textId="77777777" w:rsidR="00CC48C6" w:rsidRDefault="00CC48C6" w:rsidP="00CC48C6">
                              <w:r>
                                <w:t>Draw a picture that represents his or her specialty area.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Text Box 34"/>
                        <wps:cNvSpPr txBox="1"/>
                        <wps:spPr>
                          <a:xfrm>
                            <a:off x="4862294" y="-1"/>
                            <a:ext cx="2200275" cy="1553951"/>
                          </a:xfrm>
                          <a:prstGeom prst="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156E276" w14:textId="77777777" w:rsidR="00CC48C6" w:rsidRDefault="00CC48C6" w:rsidP="00CC48C6">
                              <w:r>
                                <w:t>Two potential careers related to this presentation are …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Text Box 35"/>
                        <wps:cNvSpPr txBox="1"/>
                        <wps:spPr>
                          <a:xfrm>
                            <a:off x="4790860" y="1564522"/>
                            <a:ext cx="2271712" cy="1126291"/>
                          </a:xfrm>
                          <a:prstGeom prst="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D3A7573" w14:textId="77777777" w:rsidR="00CC48C6" w:rsidRDefault="00CC48C6" w:rsidP="00CC48C6">
                              <w:r>
                                <w:t>Summarize the presentation in one word.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Text Box 36"/>
                        <wps:cNvSpPr txBox="1"/>
                        <wps:spPr>
                          <a:xfrm>
                            <a:off x="2638425" y="1800225"/>
                            <a:ext cx="2224088" cy="3829050"/>
                          </a:xfrm>
                          <a:prstGeom prst="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6B8998A" w14:textId="77777777" w:rsidR="00CC48C6" w:rsidRDefault="00CC48C6" w:rsidP="00CC48C6">
                              <w:r>
                                <w:t>Three facts I heard were …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Text Box 37"/>
                        <wps:cNvSpPr txBox="1"/>
                        <wps:spPr>
                          <a:xfrm>
                            <a:off x="4872038" y="2676525"/>
                            <a:ext cx="2190750" cy="2457450"/>
                          </a:xfrm>
                          <a:prstGeom prst="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2E71808" w14:textId="77777777" w:rsidR="00CC48C6" w:rsidRDefault="00CC48C6" w:rsidP="00CC48C6">
                              <w:r>
                                <w:t>The technologies or innovations discussed in the presentation are …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Text Box 38"/>
                        <wps:cNvSpPr txBox="1"/>
                        <wps:spPr>
                          <a:xfrm>
                            <a:off x="0" y="5638800"/>
                            <a:ext cx="4336423" cy="1971675"/>
                          </a:xfrm>
                          <a:prstGeom prst="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69196A9" w14:textId="77777777" w:rsidR="00CC48C6" w:rsidRDefault="00CC48C6" w:rsidP="00CC48C6">
                              <w:r>
                                <w:t>The information in the presentation is important to me because …</w:t>
                              </w:r>
                            </w:p>
                            <w:p w14:paraId="4A4DD499" w14:textId="77777777" w:rsidR="00CC48C6" w:rsidRDefault="00CC48C6" w:rsidP="00CC48C6"/>
                            <w:p w14:paraId="26E1BE16" w14:textId="77777777" w:rsidR="00CC48C6" w:rsidRDefault="00CC48C6" w:rsidP="00CC48C6"/>
                            <w:p w14:paraId="3D4616ED" w14:textId="77777777" w:rsidR="00CC48C6" w:rsidRDefault="00CC48C6" w:rsidP="00CC48C6"/>
                            <w:p w14:paraId="44EA6022" w14:textId="77777777" w:rsidR="00CC48C6" w:rsidRDefault="00CC48C6" w:rsidP="00CC48C6"/>
                            <w:p w14:paraId="6E76D09D" w14:textId="77777777" w:rsidR="00CC48C6" w:rsidRDefault="00CC48C6" w:rsidP="00CC48C6"/>
                            <w:p w14:paraId="5F2E1630" w14:textId="77777777" w:rsidR="00CC48C6" w:rsidRDefault="00CC48C6" w:rsidP="00CC48C6"/>
                            <w:p w14:paraId="061612B9" w14:textId="77777777" w:rsidR="00CC48C6" w:rsidRDefault="00CC48C6" w:rsidP="00CC48C6"/>
                            <w:p w14:paraId="17D8EA2C" w14:textId="77777777" w:rsidR="00CC48C6" w:rsidRDefault="00CC48C6" w:rsidP="00CC48C6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Text Box 39"/>
                        <wps:cNvSpPr txBox="1"/>
                        <wps:spPr>
                          <a:xfrm>
                            <a:off x="-1" y="3826733"/>
                            <a:ext cx="2926031" cy="1793013"/>
                          </a:xfrm>
                          <a:prstGeom prst="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79C5ED7" w14:textId="77777777" w:rsidR="00CC48C6" w:rsidRDefault="00CC48C6" w:rsidP="00CC48C6">
                              <w:r>
                                <w:t>Three classes, FFA activities and/or SAE opportunities I should participate in to prepare me for a career related to this presentation are …</w:t>
                              </w:r>
                            </w:p>
                            <w:p w14:paraId="44EF5B89" w14:textId="77777777" w:rsidR="00CC48C6" w:rsidRDefault="00CC48C6" w:rsidP="00CC48C6">
                              <w:pPr>
                                <w:pStyle w:val="FFABody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Text Box 40"/>
                        <wps:cNvSpPr txBox="1"/>
                        <wps:spPr>
                          <a:xfrm>
                            <a:off x="4302243" y="5126982"/>
                            <a:ext cx="2753683" cy="2493018"/>
                          </a:xfrm>
                          <a:prstGeom prst="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D97734F" w14:textId="77777777" w:rsidR="00CC48C6" w:rsidRDefault="00CC48C6" w:rsidP="00CC48C6">
                              <w:r>
                                <w:t>Draw one picture that summarizes the presentation.</w:t>
                              </w:r>
                            </w:p>
                            <w:p w14:paraId="262F5DB1" w14:textId="77777777" w:rsidR="00CC48C6" w:rsidRDefault="00CC48C6" w:rsidP="00CC48C6">
                              <w:pPr>
                                <w:pStyle w:val="FFABody"/>
                              </w:pPr>
                            </w:p>
                            <w:p w14:paraId="022A076D" w14:textId="77777777" w:rsidR="00CC48C6" w:rsidRDefault="00CC48C6" w:rsidP="00CC48C6">
                              <w:pPr>
                                <w:pStyle w:val="FFABody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718484E" id="Group 30" o:spid="_x0000_s1026" style="position:absolute;margin-left:-12.05pt;margin-top:3.3pt;width:493.5pt;height:560.5pt;z-index:251663872;mso-width-relative:margin;mso-height-relative:margin" coordorigin="" coordsize="70627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1" o:spid="_x0000_s1027" type="#_x0000_t202" style="position:absolute;left:47;width:22003;height:13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" fillcolor="white [3201]" strokecolor="#004a98 [3204]" strokeweight="1pt">
                  <v:textbox>
                    <w:txbxContent>
                      <w:p w14:paraId="5F09F17B" w14:textId="77777777" w:rsidR="00CC48C6" w:rsidRDefault="00CC48C6" w:rsidP="00CC48C6">
                        <w:r>
                          <w:t>The presentation topic is …</w:t>
                        </w:r>
                      </w:p>
                    </w:txbxContent>
                  </v:textbox>
                </v:shape>
                <v:shape id="Text Box 32" o:spid="_x0000_s1028" type="#_x0000_t202" style="position:absolute;left:22145;width:26384;height:180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" fillcolor="white [3201]" strokecolor="#004a98 [3204]" strokeweight="1pt">
                  <v:textbox>
                    <w:txbxContent>
                      <w:p w14:paraId="1B81F4B2" w14:textId="77777777" w:rsidR="00CC48C6" w:rsidRDefault="00CC48C6" w:rsidP="00CC48C6">
                        <w:r>
                          <w:t>The company or business this speaker represents is …</w:t>
                        </w:r>
                      </w:p>
                    </w:txbxContent>
                  </v:textbox>
                </v:shape>
                <v:shape id="Text Box 33" o:spid="_x0000_s1029" type="#_x0000_t202" style="position:absolute;top:12954;width:26384;height:25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" fillcolor="white [3201]" strokecolor="#004a98 [3204]" strokeweight="1pt">
                  <v:textbox>
                    <w:txbxContent>
                      <w:p w14:paraId="6395118D" w14:textId="77777777" w:rsidR="00CC48C6" w:rsidRDefault="00CC48C6" w:rsidP="00CC48C6">
                        <w:r>
                          <w:t>The speaker specializes in …</w:t>
                        </w:r>
                      </w:p>
                      <w:p w14:paraId="68CF3399" w14:textId="77777777" w:rsidR="00CC48C6" w:rsidRDefault="00CC48C6" w:rsidP="00CC48C6"/>
                      <w:p w14:paraId="6FFB6B91" w14:textId="77777777" w:rsidR="00CC48C6" w:rsidRDefault="00CC48C6" w:rsidP="00CC48C6"/>
                      <w:p w14:paraId="1B5A849A" w14:textId="77777777" w:rsidR="00CC48C6" w:rsidRDefault="00CC48C6" w:rsidP="00CC48C6"/>
                      <w:p w14:paraId="7A9DC336" w14:textId="77777777" w:rsidR="00CC48C6" w:rsidRDefault="00CC48C6" w:rsidP="00CC48C6">
                        <w:r>
                          <w:t>Draw a picture that represents his or her specialty area.</w:t>
                        </w:r>
                      </w:p>
                    </w:txbxContent>
                  </v:textbox>
                </v:shape>
                <v:shape id="Text Box 34" o:spid="_x0000_s1030" type="#_x0000_t202" style="position:absolute;left:48622;width:22003;height:155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" fillcolor="white [3201]" strokecolor="#004a98 [3204]" strokeweight="1pt">
                  <v:textbox>
                    <w:txbxContent>
                      <w:p w14:paraId="1156E276" w14:textId="77777777" w:rsidR="00CC48C6" w:rsidRDefault="00CC48C6" w:rsidP="00CC48C6">
                        <w:r>
                          <w:t>Two potential careers related to this presentation are …</w:t>
                        </w:r>
                      </w:p>
                    </w:txbxContent>
                  </v:textbox>
                </v:shape>
                <v:shape id="Text Box 35" o:spid="_x0000_s1031" type="#_x0000_t202" style="position:absolute;left:47908;top:15645;width:22717;height:1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" fillcolor="white [3201]" strokecolor="#004a98 [3204]" strokeweight="1pt">
                  <v:textbox>
                    <w:txbxContent>
                      <w:p w14:paraId="4D3A7573" w14:textId="77777777" w:rsidR="00CC48C6" w:rsidRDefault="00CC48C6" w:rsidP="00CC48C6">
                        <w:r>
                          <w:t>Summarize the presentation in one word.</w:t>
                        </w:r>
                      </w:p>
                    </w:txbxContent>
                  </v:textbox>
                </v:shape>
                <v:shape id="Text Box 36" o:spid="_x0000_s1032" type="#_x0000_t202" style="position:absolute;left:26384;top:18002;width:22241;height:382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" fillcolor="white [3201]" strokecolor="#004a98 [3204]" strokeweight="1pt">
                  <v:textbox>
                    <w:txbxContent>
                      <w:p w14:paraId="56B8998A" w14:textId="77777777" w:rsidR="00CC48C6" w:rsidRDefault="00CC48C6" w:rsidP="00CC48C6">
                        <w:r>
                          <w:t>Three facts I heard were …</w:t>
                        </w:r>
                      </w:p>
                    </w:txbxContent>
                  </v:textbox>
                </v:shape>
                <v:shape id="Text Box 37" o:spid="_x0000_s1033" type="#_x0000_t202" style="position:absolute;left:48720;top:26765;width:21907;height:24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" fillcolor="white [3201]" strokecolor="#004a98 [3204]" strokeweight="1pt">
                  <v:textbox>
                    <w:txbxContent>
                      <w:p w14:paraId="02E71808" w14:textId="77777777" w:rsidR="00CC48C6" w:rsidRDefault="00CC48C6" w:rsidP="00CC48C6">
                        <w:r>
                          <w:t>The technologies or innovations discussed in the presentation are …</w:t>
                        </w:r>
                      </w:p>
                    </w:txbxContent>
                  </v:textbox>
                </v:shape>
                <v:shape id="Text Box 38" o:spid="_x0000_s1034" type="#_x0000_t202" style="position:absolute;top:56388;width:43364;height:197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" fillcolor="white [3201]" strokecolor="#004a98 [3204]" strokeweight="1pt">
                  <v:textbox>
                    <w:txbxContent>
                      <w:p w14:paraId="769196A9" w14:textId="77777777" w:rsidR="00CC48C6" w:rsidRDefault="00CC48C6" w:rsidP="00CC48C6">
                        <w:r>
                          <w:t>The information in the presentation is important to me because …</w:t>
                        </w:r>
                      </w:p>
                      <w:p w14:paraId="4A4DD499" w14:textId="77777777" w:rsidR="00CC48C6" w:rsidRDefault="00CC48C6" w:rsidP="00CC48C6"/>
                      <w:p w14:paraId="26E1BE16" w14:textId="77777777" w:rsidR="00CC48C6" w:rsidRDefault="00CC48C6" w:rsidP="00CC48C6"/>
                      <w:p w14:paraId="3D4616ED" w14:textId="77777777" w:rsidR="00CC48C6" w:rsidRDefault="00CC48C6" w:rsidP="00CC48C6"/>
                      <w:p w14:paraId="44EA6022" w14:textId="77777777" w:rsidR="00CC48C6" w:rsidRDefault="00CC48C6" w:rsidP="00CC48C6"/>
                      <w:p w14:paraId="6E76D09D" w14:textId="77777777" w:rsidR="00CC48C6" w:rsidRDefault="00CC48C6" w:rsidP="00CC48C6"/>
                      <w:p w14:paraId="5F2E1630" w14:textId="77777777" w:rsidR="00CC48C6" w:rsidRDefault="00CC48C6" w:rsidP="00CC48C6"/>
                      <w:p w14:paraId="061612B9" w14:textId="77777777" w:rsidR="00CC48C6" w:rsidRDefault="00CC48C6" w:rsidP="00CC48C6"/>
                      <w:p w14:paraId="17D8EA2C" w14:textId="77777777" w:rsidR="00CC48C6" w:rsidRDefault="00CC48C6" w:rsidP="00CC48C6"/>
                    </w:txbxContent>
                  </v:textbox>
                </v:shape>
                <v:shape id="Text Box 39" o:spid="_x0000_s1035" type="#_x0000_t202" style="position:absolute;top:38267;width:29260;height:179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" fillcolor="white [3201]" strokecolor="#004a98 [3204]" strokeweight="1pt">
                  <v:textbox>
                    <w:txbxContent>
                      <w:p w14:paraId="779C5ED7" w14:textId="77777777" w:rsidR="00CC48C6" w:rsidRDefault="00CC48C6" w:rsidP="00CC48C6">
                        <w:r>
                          <w:t>Three classes, FFA activities and/or SAE opportunities I should participate in to prepare me for a career related to this presentation are …</w:t>
                        </w:r>
                      </w:p>
                      <w:p w14:paraId="44EF5B89" w14:textId="77777777" w:rsidR="00CC48C6" w:rsidRDefault="00CC48C6" w:rsidP="00CC48C6">
                        <w:pPr>
                          <w:pStyle w:val="FFABody"/>
                        </w:pPr>
                      </w:p>
                    </w:txbxContent>
                  </v:textbox>
                </v:shape>
                <v:shape id="Text Box 40" o:spid="_x0000_s1036" type="#_x0000_t202" style="position:absolute;left:43022;top:51269;width:27537;height:249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" fillcolor="white [3201]" strokecolor="#004a98 [3204]" strokeweight="1pt">
                  <v:textbox>
                    <w:txbxContent>
                      <w:p w14:paraId="2D97734F" w14:textId="77777777" w:rsidR="00CC48C6" w:rsidRDefault="00CC48C6" w:rsidP="00CC48C6">
                        <w:r>
                          <w:t>Draw one picture that summarizes the presentation.</w:t>
                        </w:r>
                      </w:p>
                      <w:p w14:paraId="262F5DB1" w14:textId="77777777" w:rsidR="00CC48C6" w:rsidRDefault="00CC48C6" w:rsidP="00CC48C6">
                        <w:pPr>
                          <w:pStyle w:val="FFABody"/>
                        </w:pPr>
                      </w:p>
                      <w:p w14:paraId="022A076D" w14:textId="77777777" w:rsidR="00CC48C6" w:rsidRDefault="00CC48C6" w:rsidP="00CC48C6">
                        <w:pPr>
                          <w:pStyle w:val="FFABody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69C1DBDE" w14:textId="77777777" w:rsidR="00CC48C6" w:rsidRPr="0096287B" w:rsidRDefault="00CC48C6" w:rsidP="00CC48C6">
      <w:pPr>
        <w:rPr>
          <w:lang w:val="en-US"/>
        </w:rPr>
      </w:pPr>
    </w:p>
    <w:p w14:paraId="4D1CB581" w14:textId="77777777" w:rsidR="00CC48C6" w:rsidRPr="0096287B" w:rsidRDefault="00CC48C6" w:rsidP="00CC48C6">
      <w:pPr>
        <w:rPr>
          <w:lang w:val="en-US"/>
        </w:rPr>
      </w:pPr>
    </w:p>
    <w:p w14:paraId="616BF83E" w14:textId="77777777" w:rsidR="00CC48C6" w:rsidRPr="0096287B" w:rsidRDefault="00CC48C6" w:rsidP="00CC48C6">
      <w:pPr>
        <w:rPr>
          <w:lang w:val="en-US"/>
        </w:rPr>
      </w:pPr>
    </w:p>
    <w:p w14:paraId="061F4F53" w14:textId="77777777" w:rsidR="00CC48C6" w:rsidRPr="0096287B" w:rsidRDefault="00CC48C6" w:rsidP="00CC48C6">
      <w:pPr>
        <w:rPr>
          <w:lang w:val="en-US"/>
        </w:rPr>
      </w:pPr>
    </w:p>
    <w:p w14:paraId="7A32CCBC" w14:textId="77777777" w:rsidR="00CC48C6" w:rsidRPr="0096287B" w:rsidRDefault="00CC48C6" w:rsidP="00CC48C6">
      <w:pPr>
        <w:rPr>
          <w:lang w:val="en-US"/>
        </w:rPr>
      </w:pPr>
    </w:p>
    <w:p w14:paraId="09E5413C" w14:textId="77777777" w:rsidR="00CC48C6" w:rsidRPr="0096287B" w:rsidRDefault="00CC48C6" w:rsidP="00CC48C6">
      <w:pPr>
        <w:rPr>
          <w:lang w:val="en-US"/>
        </w:rPr>
      </w:pPr>
    </w:p>
    <w:p w14:paraId="3B0454DE" w14:textId="77777777" w:rsidR="00CC48C6" w:rsidRPr="0096287B" w:rsidRDefault="00CC48C6" w:rsidP="00CC48C6">
      <w:pPr>
        <w:rPr>
          <w:lang w:val="en-US"/>
        </w:rPr>
      </w:pPr>
    </w:p>
    <w:p w14:paraId="303899B9" w14:textId="77777777" w:rsidR="00CC48C6" w:rsidRPr="0096287B" w:rsidRDefault="00CC48C6" w:rsidP="00CC48C6">
      <w:pPr>
        <w:rPr>
          <w:lang w:val="en-US"/>
        </w:rPr>
      </w:pPr>
    </w:p>
    <w:p w14:paraId="066E1638" w14:textId="77777777" w:rsidR="00CC48C6" w:rsidRPr="0096287B" w:rsidRDefault="00CC48C6" w:rsidP="00CC48C6">
      <w:pPr>
        <w:rPr>
          <w:lang w:val="en-US"/>
        </w:rPr>
      </w:pPr>
    </w:p>
    <w:p w14:paraId="485704D0" w14:textId="77777777" w:rsidR="00CC48C6" w:rsidRPr="0096287B" w:rsidRDefault="00CC48C6" w:rsidP="00CC48C6">
      <w:pPr>
        <w:rPr>
          <w:lang w:val="en-US"/>
        </w:rPr>
      </w:pPr>
    </w:p>
    <w:p w14:paraId="4D606851" w14:textId="77777777" w:rsidR="00CC48C6" w:rsidRPr="0096287B" w:rsidRDefault="00CC48C6" w:rsidP="00CC48C6">
      <w:pPr>
        <w:rPr>
          <w:lang w:val="en-US"/>
        </w:rPr>
      </w:pPr>
    </w:p>
    <w:p w14:paraId="068ED394" w14:textId="77777777" w:rsidR="00CC48C6" w:rsidRPr="0096287B" w:rsidRDefault="00CC48C6" w:rsidP="00CC48C6">
      <w:pPr>
        <w:rPr>
          <w:lang w:val="en-US"/>
        </w:rPr>
      </w:pPr>
    </w:p>
    <w:p w14:paraId="30579AAD" w14:textId="77777777" w:rsidR="00CC48C6" w:rsidRPr="0096287B" w:rsidRDefault="00CC48C6" w:rsidP="00CC48C6">
      <w:pPr>
        <w:rPr>
          <w:lang w:val="en-US"/>
        </w:rPr>
      </w:pPr>
    </w:p>
    <w:p w14:paraId="2BD5A462" w14:textId="77777777" w:rsidR="00CC48C6" w:rsidRPr="0096287B" w:rsidRDefault="00CC48C6" w:rsidP="00CC48C6">
      <w:pPr>
        <w:rPr>
          <w:lang w:val="en-US"/>
        </w:rPr>
      </w:pPr>
    </w:p>
    <w:p w14:paraId="3E100CA8" w14:textId="77777777" w:rsidR="00CC48C6" w:rsidRPr="0096287B" w:rsidRDefault="00CC48C6" w:rsidP="00CC48C6">
      <w:pPr>
        <w:rPr>
          <w:lang w:val="en-US"/>
        </w:rPr>
      </w:pPr>
    </w:p>
    <w:p w14:paraId="08C266B2" w14:textId="77777777" w:rsidR="00CC48C6" w:rsidRPr="0096287B" w:rsidRDefault="00CC48C6" w:rsidP="00CC48C6">
      <w:pPr>
        <w:rPr>
          <w:lang w:val="en-US"/>
        </w:rPr>
      </w:pPr>
    </w:p>
    <w:p w14:paraId="24EA7017" w14:textId="77777777" w:rsidR="00CC48C6" w:rsidRPr="0096287B" w:rsidRDefault="00CC48C6" w:rsidP="00CC48C6">
      <w:pPr>
        <w:rPr>
          <w:lang w:val="en-US"/>
        </w:rPr>
      </w:pPr>
    </w:p>
    <w:p w14:paraId="50DAE963" w14:textId="77777777" w:rsidR="00CC48C6" w:rsidRPr="0096287B" w:rsidRDefault="00CC48C6" w:rsidP="00CC48C6">
      <w:pPr>
        <w:rPr>
          <w:lang w:val="en-US"/>
        </w:rPr>
      </w:pPr>
    </w:p>
    <w:p w14:paraId="79385C4B" w14:textId="77777777" w:rsidR="00CC48C6" w:rsidRPr="0096287B" w:rsidRDefault="00CC48C6" w:rsidP="00CC48C6">
      <w:pPr>
        <w:rPr>
          <w:lang w:val="en-US"/>
        </w:rPr>
      </w:pPr>
    </w:p>
    <w:p w14:paraId="0239A794" w14:textId="77777777" w:rsidR="00CC48C6" w:rsidRPr="0096287B" w:rsidRDefault="00CC48C6" w:rsidP="00CC48C6">
      <w:pPr>
        <w:rPr>
          <w:lang w:val="en-US"/>
        </w:rPr>
      </w:pPr>
    </w:p>
    <w:p w14:paraId="78DE95D4" w14:textId="77777777" w:rsidR="00CC48C6" w:rsidRPr="0096287B" w:rsidRDefault="00CC48C6" w:rsidP="00CC48C6">
      <w:pPr>
        <w:rPr>
          <w:lang w:val="en-US"/>
        </w:rPr>
      </w:pPr>
    </w:p>
    <w:p w14:paraId="0E26E7A6" w14:textId="77777777" w:rsidR="00CC48C6" w:rsidRPr="0096287B" w:rsidRDefault="00CC48C6" w:rsidP="00CC48C6">
      <w:pPr>
        <w:rPr>
          <w:lang w:val="en-US"/>
        </w:rPr>
      </w:pPr>
    </w:p>
    <w:p w14:paraId="059178A4" w14:textId="77777777" w:rsidR="00CC48C6" w:rsidRPr="0096287B" w:rsidRDefault="00CC48C6" w:rsidP="00CC48C6">
      <w:pPr>
        <w:rPr>
          <w:lang w:val="en-US"/>
        </w:rPr>
      </w:pPr>
    </w:p>
    <w:p w14:paraId="38CDDAEF" w14:textId="77777777" w:rsidR="00CC48C6" w:rsidRPr="0096287B" w:rsidRDefault="00CC48C6" w:rsidP="00CC48C6">
      <w:pPr>
        <w:rPr>
          <w:lang w:val="en-US"/>
        </w:rPr>
      </w:pPr>
    </w:p>
    <w:p w14:paraId="4C54D4DF" w14:textId="77777777" w:rsidR="00CC48C6" w:rsidRPr="0096287B" w:rsidRDefault="00CC48C6" w:rsidP="00CC48C6">
      <w:pPr>
        <w:rPr>
          <w:lang w:val="en-US"/>
        </w:rPr>
      </w:pPr>
    </w:p>
    <w:p w14:paraId="6D7744E1" w14:textId="77777777" w:rsidR="00CC48C6" w:rsidRPr="0096287B" w:rsidRDefault="00CC48C6" w:rsidP="00CC48C6">
      <w:pPr>
        <w:rPr>
          <w:lang w:val="en-US"/>
        </w:rPr>
      </w:pPr>
    </w:p>
    <w:p w14:paraId="139A4BB9" w14:textId="77777777" w:rsidR="00CC48C6" w:rsidRPr="0096287B" w:rsidRDefault="00CC48C6" w:rsidP="00CC48C6">
      <w:pPr>
        <w:rPr>
          <w:lang w:val="en-US"/>
        </w:rPr>
      </w:pPr>
      <w:r w:rsidRPr="0096287B"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470FA8F4" wp14:editId="3ED181D7">
                <wp:simplePos x="0" y="0"/>
                <wp:positionH relativeFrom="column">
                  <wp:posOffset>-12700</wp:posOffset>
                </wp:positionH>
                <wp:positionV relativeFrom="paragraph">
                  <wp:posOffset>233680</wp:posOffset>
                </wp:positionV>
                <wp:extent cx="6191250" cy="2590800"/>
                <wp:effectExtent l="0" t="0" r="19050" b="19050"/>
                <wp:wrapNone/>
                <wp:docPr id="41" name="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0" cy="2590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6B95F3" w14:textId="77777777" w:rsidR="00CC48C6" w:rsidRDefault="00CC48C6" w:rsidP="00CC48C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0FA8F4" id="Rectangle 41" o:spid="_x0000_s1037" style="position:absolute;margin-left:-1pt;margin-top:18.4pt;width:487.5pt;height:204pt;z-index:2516659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" fillcolor="white [3201]" strokecolor="#004a98 [3204]" strokeweight="1pt">
                <v:textbox>
                  <w:txbxContent>
                    <w:p w14:paraId="216B95F3" w14:textId="77777777" w:rsidR="00CC48C6" w:rsidRDefault="00CC48C6" w:rsidP="00CC48C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96287B">
        <w:rPr>
          <w:lang w:val="en-US"/>
        </w:rPr>
        <w:t>As you watch the presentation</w:t>
      </w:r>
      <w:r>
        <w:rPr>
          <w:lang w:val="en-US"/>
        </w:rPr>
        <w:t>,</w:t>
      </w:r>
      <w:r w:rsidRPr="0096287B">
        <w:rPr>
          <w:lang w:val="en-US"/>
        </w:rPr>
        <w:t xml:space="preserve"> develop </w:t>
      </w:r>
      <w:r>
        <w:rPr>
          <w:lang w:val="en-US"/>
        </w:rPr>
        <w:t>two</w:t>
      </w:r>
      <w:r w:rsidRPr="0096287B">
        <w:rPr>
          <w:lang w:val="en-US"/>
        </w:rPr>
        <w:t xml:space="preserve"> questions you could ask the presenter.</w:t>
      </w:r>
    </w:p>
    <w:p w14:paraId="2157C5E9" w14:textId="77777777" w:rsidR="00CC48C6" w:rsidRPr="0096287B" w:rsidRDefault="00CC48C6" w:rsidP="00CC48C6">
      <w:pPr>
        <w:rPr>
          <w:lang w:val="en-US"/>
        </w:rPr>
      </w:pPr>
    </w:p>
    <w:p w14:paraId="3F503CFB" w14:textId="77777777" w:rsidR="00CC48C6" w:rsidRPr="0096287B" w:rsidRDefault="00CC48C6" w:rsidP="00CC48C6">
      <w:pPr>
        <w:rPr>
          <w:lang w:val="en-US"/>
        </w:rPr>
      </w:pPr>
    </w:p>
    <w:p w14:paraId="04405203" w14:textId="77777777" w:rsidR="00CC48C6" w:rsidRPr="0096287B" w:rsidRDefault="00CC48C6" w:rsidP="00CC48C6">
      <w:pPr>
        <w:rPr>
          <w:lang w:val="en-US"/>
        </w:rPr>
      </w:pPr>
    </w:p>
    <w:p w14:paraId="3296F4FD" w14:textId="77777777" w:rsidR="00CC48C6" w:rsidRPr="0096287B" w:rsidRDefault="00CC48C6" w:rsidP="00CC48C6">
      <w:pPr>
        <w:rPr>
          <w:lang w:val="en-US"/>
        </w:rPr>
      </w:pPr>
    </w:p>
    <w:p w14:paraId="644154B7" w14:textId="77777777" w:rsidR="00CC48C6" w:rsidRPr="0096287B" w:rsidRDefault="00CC48C6" w:rsidP="00CC48C6">
      <w:pPr>
        <w:rPr>
          <w:lang w:val="en-US"/>
        </w:rPr>
      </w:pPr>
    </w:p>
    <w:p w14:paraId="395BE345" w14:textId="77777777" w:rsidR="00CC48C6" w:rsidRPr="0096287B" w:rsidRDefault="00CC48C6" w:rsidP="00CC48C6">
      <w:pPr>
        <w:rPr>
          <w:lang w:val="en-US"/>
        </w:rPr>
      </w:pPr>
    </w:p>
    <w:p w14:paraId="152AB266" w14:textId="77777777" w:rsidR="00CC48C6" w:rsidRPr="0096287B" w:rsidRDefault="00CC48C6" w:rsidP="00CC48C6">
      <w:pPr>
        <w:rPr>
          <w:lang w:val="en-US"/>
        </w:rPr>
      </w:pPr>
    </w:p>
    <w:p w14:paraId="220AAEDA" w14:textId="77777777" w:rsidR="00CC48C6" w:rsidRPr="0096287B" w:rsidRDefault="00CC48C6" w:rsidP="00CC48C6">
      <w:pPr>
        <w:rPr>
          <w:lang w:val="en-US"/>
        </w:rPr>
      </w:pPr>
    </w:p>
    <w:p w14:paraId="0EE292BA" w14:textId="77777777" w:rsidR="00CC48C6" w:rsidRPr="0096287B" w:rsidRDefault="00CC48C6" w:rsidP="00CC48C6">
      <w:pPr>
        <w:rPr>
          <w:lang w:val="en-US"/>
        </w:rPr>
      </w:pPr>
    </w:p>
    <w:p w14:paraId="25239F85" w14:textId="77777777" w:rsidR="00CC48C6" w:rsidRPr="0096287B" w:rsidRDefault="00CC48C6" w:rsidP="00CC48C6">
      <w:pPr>
        <w:rPr>
          <w:lang w:val="en-US"/>
        </w:rPr>
      </w:pPr>
    </w:p>
    <w:p w14:paraId="62AB82C3" w14:textId="77777777" w:rsidR="00CC48C6" w:rsidRPr="0096287B" w:rsidRDefault="00CC48C6" w:rsidP="00CC48C6">
      <w:pPr>
        <w:rPr>
          <w:lang w:val="en-US"/>
        </w:rPr>
      </w:pPr>
    </w:p>
    <w:p w14:paraId="68C45DAF" w14:textId="77777777" w:rsidR="00CC48C6" w:rsidRPr="0096287B" w:rsidRDefault="00CC48C6" w:rsidP="00CC48C6">
      <w:pPr>
        <w:rPr>
          <w:lang w:val="en-US"/>
        </w:rPr>
      </w:pPr>
    </w:p>
    <w:p w14:paraId="504B0386" w14:textId="77777777" w:rsidR="00CC48C6" w:rsidRPr="0096287B" w:rsidRDefault="00CC48C6" w:rsidP="00CC48C6">
      <w:pPr>
        <w:rPr>
          <w:lang w:val="en-US"/>
        </w:rPr>
      </w:pPr>
    </w:p>
    <w:p w14:paraId="68D31CAB" w14:textId="77777777" w:rsidR="00CC48C6" w:rsidRPr="0096287B" w:rsidRDefault="00CC48C6" w:rsidP="00CC48C6">
      <w:pPr>
        <w:rPr>
          <w:lang w:val="en-US"/>
        </w:rPr>
      </w:pPr>
    </w:p>
    <w:p w14:paraId="05FFC908" w14:textId="77777777" w:rsidR="00CC48C6" w:rsidRPr="0096287B" w:rsidRDefault="00CC48C6" w:rsidP="00CC48C6">
      <w:pPr>
        <w:rPr>
          <w:lang w:val="en-US"/>
        </w:rPr>
      </w:pPr>
    </w:p>
    <w:p w14:paraId="40CFE384" w14:textId="77777777" w:rsidR="00CC48C6" w:rsidRPr="0096287B" w:rsidRDefault="00CC48C6" w:rsidP="00CC48C6">
      <w:pPr>
        <w:rPr>
          <w:lang w:val="en-US"/>
        </w:rPr>
      </w:pPr>
    </w:p>
    <w:p w14:paraId="02580DDB" w14:textId="77777777" w:rsidR="00CC48C6" w:rsidRPr="0096287B" w:rsidRDefault="00CC48C6" w:rsidP="00CC48C6">
      <w:pPr>
        <w:rPr>
          <w:lang w:val="en-US"/>
        </w:rPr>
      </w:pPr>
    </w:p>
    <w:p w14:paraId="5BA25D2C" w14:textId="20910683" w:rsidR="002E4ABB" w:rsidRPr="00CC48C6" w:rsidRDefault="002E4ABB" w:rsidP="00CC48C6"/>
    <w:sectPr w:rsidR="002E4ABB" w:rsidRPr="00CC48C6" w:rsidSect="00CB1A3F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2242" w:h="15842" w:code="1"/>
      <w:pgMar w:top="1412" w:right="1412" w:bottom="1412" w:left="1412" w:header="709" w:footer="3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4C1B70" w14:textId="77777777" w:rsidR="00CB1A3F" w:rsidRDefault="00CB1A3F" w:rsidP="00E974FE">
      <w:pPr>
        <w:spacing w:after="0" w:line="240" w:lineRule="auto"/>
      </w:pPr>
      <w:r>
        <w:separator/>
      </w:r>
    </w:p>
  </w:endnote>
  <w:endnote w:type="continuationSeparator" w:id="0">
    <w:p w14:paraId="2F3D00C6" w14:textId="77777777" w:rsidR="00CB1A3F" w:rsidRDefault="00CB1A3F" w:rsidP="00E974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ontserrat">
    <w:altName w:val="Calibri"/>
    <w:panose1 w:val="02000505000000020004"/>
    <w:charset w:val="00"/>
    <w:family w:val="auto"/>
    <w:pitch w:val="variable"/>
    <w:sig w:usb0="8000002F" w:usb1="4000204A" w:usb2="00000000" w:usb3="00000000" w:csb0="00000001" w:csb1="00000000"/>
    <w:embedRegular r:id="rId1" w:fontKey="{4BD0B84A-565A-4EDA-9C31-E7B3B54FF4C4}"/>
    <w:embedBold r:id="rId2" w:fontKey="{CA60B9B5-1E96-43C6-86C5-C1A3B04AB1C0}"/>
    <w:embedItalic r:id="rId3" w:fontKey="{C29EA841-B2B0-480E-8E66-6F5619F58FAC}"/>
  </w:font>
  <w:font w:name="Anton">
    <w:altName w:val="Calibri"/>
    <w:panose1 w:val="00000500000000000000"/>
    <w:charset w:val="00"/>
    <w:family w:val="auto"/>
    <w:pitch w:val="variable"/>
    <w:sig w:usb0="2000000F" w:usb1="00000000" w:usb2="00000000" w:usb3="00000000" w:csb0="00000193" w:csb1="00000000"/>
    <w:embedRegular r:id="rId4" w:fontKey="{2A455B83-1929-4283-B739-4AF6F7243A3E}"/>
    <w:embedBold r:id="rId5" w:fontKey="{B91C5E53-6B0C-4726-B4D6-DFCFC5890181}"/>
    <w:embedItalic r:id="rId6" w:fontKey="{A439D0D3-CB75-46F4-BCE7-CA006E9B44F9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54480CFA-77A2-4135-900F-390CA1D90B6D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8" w:fontKey="{1A0CD002-8D89-4D39-A230-6016F7B6702C}"/>
  </w:font>
  <w:font w:name="DM Serif Text">
    <w:altName w:val="Calibri"/>
    <w:charset w:val="00"/>
    <w:family w:val="auto"/>
    <w:pitch w:val="variable"/>
    <w:sig w:usb0="A00002EF" w:usb1="000000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9" w:fontKey="{6E8A9273-808B-4FB1-A9EA-E363305FDD20}"/>
  </w:font>
  <w:font w:name="Lasiver-Regular">
    <w:altName w:val="Courier New"/>
    <w:panose1 w:val="00000500000000000000"/>
    <w:charset w:val="4D"/>
    <w:family w:val="auto"/>
    <w:notTrueType/>
    <w:pitch w:val="default"/>
    <w:sig w:usb0="00000003" w:usb1="00000000" w:usb2="00000000" w:usb3="00000000" w:csb0="00000001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249052" w14:textId="77777777" w:rsidR="00E974FE" w:rsidRPr="00093178" w:rsidRDefault="000F2385">
    <w:pPr>
      <w:pStyle w:val="Footer"/>
      <w:rPr>
        <w:color w:val="FFFFFF" w:themeColor="background1"/>
      </w:rPr>
    </w:pPr>
    <w:r w:rsidRPr="00093178">
      <w:rPr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1D1BA288" wp14:editId="53FAB8DB">
              <wp:simplePos x="0" y="0"/>
              <wp:positionH relativeFrom="page">
                <wp:posOffset>-228600</wp:posOffset>
              </wp:positionH>
              <wp:positionV relativeFrom="page">
                <wp:posOffset>9439275</wp:posOffset>
              </wp:positionV>
              <wp:extent cx="8229600" cy="1304925"/>
              <wp:effectExtent l="0" t="0" r="19050" b="28575"/>
              <wp:wrapNone/>
              <wp:docPr id="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229600" cy="1304925"/>
                      </a:xfrm>
                      <a:prstGeom prst="rect">
                        <a:avLst/>
                      </a:prstGeom>
                      <a:solidFill>
                        <a:srgbClr val="DF5931"/>
                      </a:solidFill>
                      <a:ln>
                        <a:solidFill>
                          <a:srgbClr val="17274A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50807F9" id="Rectangle 7" o:spid="_x0000_s1026" style="position:absolute;margin-left:-18pt;margin-top:743.25pt;width:9in;height:102.7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" fillcolor="#df5931" strokecolor="#17274a" strokeweight="1pt">
              <w10:wrap anchorx="page" anchory="page"/>
            </v:rect>
          </w:pict>
        </mc:Fallback>
      </mc:AlternateContent>
    </w:r>
    <w:r w:rsidR="00E87B95" w:rsidRPr="00093178">
      <w:rPr>
        <w:color w:val="FFFFFF" w:themeColor="background1"/>
      </w:rPr>
      <w:t>National FFA Organization Headquarters    6060 FFA Drive   |   Indianapolis, IN  46268-0960   |   317-802-6060   |   888-332-2668   |   FFA.org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EDD38C" w14:textId="77777777" w:rsidR="006F45AE" w:rsidRPr="00093178" w:rsidRDefault="000F2385">
    <w:pPr>
      <w:pStyle w:val="Footer"/>
      <w:rPr>
        <w:color w:val="FFFFFF" w:themeColor="background1"/>
      </w:rPr>
    </w:pPr>
    <w:r w:rsidRPr="00093178">
      <w:rPr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39808" behindDoc="1" locked="0" layoutInCell="1" allowOverlap="1" wp14:anchorId="69F0AC3E" wp14:editId="70E24126">
              <wp:simplePos x="0" y="0"/>
              <wp:positionH relativeFrom="page">
                <wp:posOffset>-19050</wp:posOffset>
              </wp:positionH>
              <wp:positionV relativeFrom="page">
                <wp:posOffset>9505950</wp:posOffset>
              </wp:positionV>
              <wp:extent cx="7981950" cy="1219200"/>
              <wp:effectExtent l="0" t="0" r="19050" b="19050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81950" cy="1219200"/>
                      </a:xfrm>
                      <a:prstGeom prst="rect">
                        <a:avLst/>
                      </a:prstGeom>
                      <a:solidFill>
                        <a:srgbClr val="DF5931"/>
                      </a:solidFill>
                      <a:ln>
                        <a:solidFill>
                          <a:srgbClr val="17274A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9A75E2" id="Rectangle 5" o:spid="_x0000_s1026" style="position:absolute;margin-left:-1.5pt;margin-top:748.5pt;width:628.5pt;height:96pt;z-index:-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" fillcolor="#df5931" strokecolor="#17274a" strokeweight="1pt">
              <w10:wrap anchorx="page" anchory="page"/>
            </v:rect>
          </w:pict>
        </mc:Fallback>
      </mc:AlternateContent>
    </w:r>
    <w:r w:rsidR="006F45AE" w:rsidRPr="00093178">
      <w:rPr>
        <w:color w:val="FFFFFF" w:themeColor="background1"/>
      </w:rPr>
      <w:t>National FFA Organization Headquarters    6060 FFA Drive   |   Indianapolis, IN  46268-0960   |   317-802-6060   |   888-332-2668   |   FFA.org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DD5798" w14:textId="77777777" w:rsidR="00CB1A3F" w:rsidRDefault="00CB1A3F" w:rsidP="00E974FE">
      <w:pPr>
        <w:spacing w:after="0" w:line="240" w:lineRule="auto"/>
      </w:pPr>
      <w:r>
        <w:separator/>
      </w:r>
    </w:p>
  </w:footnote>
  <w:footnote w:type="continuationSeparator" w:id="0">
    <w:p w14:paraId="320159B5" w14:textId="77777777" w:rsidR="00CB1A3F" w:rsidRDefault="00CB1A3F" w:rsidP="00E974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A4453D" w14:textId="77777777" w:rsidR="00E974FE" w:rsidRDefault="00E87B95">
    <w:pPr>
      <w:pStyle w:val="Header"/>
    </w:pPr>
    <w:r>
      <w:rPr>
        <w:noProof/>
      </w:rPr>
      <w:drawing>
        <wp:anchor distT="0" distB="0" distL="114300" distR="114300" simplePos="0" relativeHeight="251675648" behindDoc="1" locked="0" layoutInCell="1" allowOverlap="1" wp14:anchorId="782F5258" wp14:editId="7C93A279">
          <wp:simplePos x="895350" y="447675"/>
          <wp:positionH relativeFrom="page">
            <wp:align>center</wp:align>
          </wp:positionH>
          <wp:positionV relativeFrom="page">
            <wp:posOffset>264160</wp:posOffset>
          </wp:positionV>
          <wp:extent cx="7138800" cy="9531607"/>
          <wp:effectExtent l="0" t="0" r="508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800" cy="9531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974FE">
      <w:rPr>
        <w:noProof/>
      </w:rPr>
      <mc:AlternateContent>
        <mc:Choice Requires="wps">
          <w:drawing>
            <wp:anchor distT="0" distB="0" distL="114300" distR="114300" simplePos="0" relativeHeight="251640832" behindDoc="1" locked="0" layoutInCell="1" allowOverlap="1" wp14:anchorId="51E995D6" wp14:editId="46CCFE2F">
              <wp:simplePos x="0" y="0"/>
              <wp:positionH relativeFrom="page">
                <wp:align>center</wp:align>
              </wp:positionH>
              <wp:positionV relativeFrom="page">
                <wp:posOffset>422910</wp:posOffset>
              </wp:positionV>
              <wp:extent cx="7772400" cy="205920"/>
              <wp:effectExtent l="0" t="0" r="0" b="381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rgbClr val="17274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F43D784" id="Rectangle 2" o:spid="_x0000_s1026" style="position:absolute;margin-left:0;margin-top:33.3pt;width:612pt;height:16.2pt;z-index:-25167564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" fillcolor="#17274a" stroked="f" strokeweight="1pt">
              <w10:wrap anchorx="page" anchory="page"/>
            </v:rect>
          </w:pict>
        </mc:Fallback>
      </mc:AlternateContent>
    </w:r>
    <w:r w:rsidR="00E974FE">
      <w:rPr>
        <w:noProof/>
      </w:rPr>
      <mc:AlternateContent>
        <mc:Choice Requires="wps">
          <w:drawing>
            <wp:anchor distT="0" distB="0" distL="114300" distR="114300" simplePos="0" relativeHeight="251641856" behindDoc="1" locked="0" layoutInCell="1" allowOverlap="1" wp14:anchorId="14A09796" wp14:editId="41401F3A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557640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557640"/>
                      </a:xfrm>
                      <a:prstGeom prst="rect">
                        <a:avLst/>
                      </a:prstGeom>
                      <a:solidFill>
                        <a:srgbClr val="DF591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389A935" id="Rectangle 1" o:spid="_x0000_s1026" style="position:absolute;margin-left:0;margin-top:0;width:612pt;height:43.9pt;z-index:-25167462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" fillcolor="#df591d" stroked="f" strokeweight="1pt"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03F99B" w14:textId="77777777" w:rsidR="004B7734" w:rsidRDefault="004A4F01">
    <w:pPr>
      <w:pStyle w:val="Header"/>
    </w:pPr>
    <w:r>
      <w:rPr>
        <w:noProof/>
      </w:rPr>
      <w:drawing>
        <wp:anchor distT="0" distB="0" distL="114300" distR="114300" simplePos="0" relativeHeight="251644928" behindDoc="0" locked="0" layoutInCell="1" allowOverlap="1" wp14:anchorId="00AA8C6E" wp14:editId="549279A8">
          <wp:simplePos x="0" y="0"/>
          <wp:positionH relativeFrom="margin">
            <wp:align>center</wp:align>
          </wp:positionH>
          <wp:positionV relativeFrom="paragraph">
            <wp:posOffset>121285</wp:posOffset>
          </wp:positionV>
          <wp:extent cx="1564005" cy="1323975"/>
          <wp:effectExtent l="0" t="0" r="0" b="9525"/>
          <wp:wrapTopAndBottom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FA Convention Logo_Outlined Container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4005" cy="1323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B7734">
      <w:rPr>
        <w:noProof/>
      </w:rPr>
      <w:drawing>
        <wp:anchor distT="0" distB="0" distL="114300" distR="114300" simplePos="0" relativeHeight="251649024" behindDoc="1" locked="0" layoutInCell="1" allowOverlap="1" wp14:anchorId="2C93DDC2" wp14:editId="1252028B">
          <wp:simplePos x="895350" y="447675"/>
          <wp:positionH relativeFrom="page">
            <wp:align>center</wp:align>
          </wp:positionH>
          <wp:positionV relativeFrom="page">
            <wp:posOffset>264160</wp:posOffset>
          </wp:positionV>
          <wp:extent cx="7138800" cy="9531607"/>
          <wp:effectExtent l="0" t="0" r="508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800" cy="9531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7734">
      <w:rPr>
        <w:noProof/>
      </w:rPr>
      <mc:AlternateContent>
        <mc:Choice Requires="wps">
          <w:drawing>
            <wp:anchor distT="0" distB="0" distL="114300" distR="114300" simplePos="0" relativeHeight="251642880" behindDoc="1" locked="0" layoutInCell="1" allowOverlap="1" wp14:anchorId="3F458A0B" wp14:editId="6F38402C">
              <wp:simplePos x="0" y="0"/>
              <wp:positionH relativeFrom="page">
                <wp:align>center</wp:align>
              </wp:positionH>
              <wp:positionV relativeFrom="page">
                <wp:posOffset>1257300</wp:posOffset>
              </wp:positionV>
              <wp:extent cx="7772400" cy="205920"/>
              <wp:effectExtent l="0" t="0" r="0" b="3810"/>
              <wp:wrapNone/>
              <wp:docPr id="8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rgbClr val="17274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76A89A2" id="Rectangle 8" o:spid="_x0000_s1026" style="position:absolute;margin-left:0;margin-top:99pt;width:612pt;height:16.2pt;z-index:-25167360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" fillcolor="#17274a" stroked="f" strokeweight="1pt">
              <w10:wrap anchorx="page" anchory="page"/>
            </v:rect>
          </w:pict>
        </mc:Fallback>
      </mc:AlternateContent>
    </w:r>
    <w:r w:rsidR="004B7734">
      <w:rPr>
        <w:noProof/>
      </w:rPr>
      <mc:AlternateContent>
        <mc:Choice Requires="wps">
          <w:drawing>
            <wp:anchor distT="0" distB="0" distL="114300" distR="114300" simplePos="0" relativeHeight="251643904" behindDoc="1" locked="0" layoutInCell="1" allowOverlap="1" wp14:anchorId="0F6A9011" wp14:editId="5C02C23B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1257480"/>
              <wp:effectExtent l="0" t="0" r="0" b="0"/>
              <wp:wrapNone/>
              <wp:docPr id="9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1257480"/>
                      </a:xfrm>
                      <a:prstGeom prst="rect">
                        <a:avLst/>
                      </a:prstGeom>
                      <a:solidFill>
                        <a:srgbClr val="DF591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78042FD" id="Rectangle 9" o:spid="_x0000_s1026" style="position:absolute;margin-left:0;margin-top:0;width:612pt;height:99pt;z-index:-25167257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" fillcolor="#df591d" stroked="f" strokeweight="1pt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01" type="#_x0000_t75" style="width:12.75pt;height:9.75pt" o:bullet="t">
        <v:imagedata r:id="rId1" o:title="bullet"/>
      </v:shape>
    </w:pict>
  </w:numPicBullet>
  <w:abstractNum w:abstractNumId="0" w15:restartNumberingAfterBreak="0">
    <w:nsid w:val="FFFFFF7C"/>
    <w:multiLevelType w:val="singleLevel"/>
    <w:tmpl w:val="02EC65E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C618D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61CF66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56606E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4623FC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5014C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68AD02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A29A5C"/>
    <w:lvl w:ilvl="0">
      <w:start w:val="1"/>
      <w:numFmt w:val="bullet"/>
      <w:pStyle w:val="ListBullet2"/>
      <w:lvlText w:val=""/>
      <w:lvlJc w:val="left"/>
      <w:pPr>
        <w:ind w:left="644" w:hanging="360"/>
      </w:pPr>
      <w:rPr>
        <w:rFonts w:ascii="Wingdings" w:hAnsi="Wingdings" w:hint="default"/>
        <w:color w:val="011E41" w:themeColor="text2"/>
      </w:rPr>
    </w:lvl>
  </w:abstractNum>
  <w:abstractNum w:abstractNumId="8" w15:restartNumberingAfterBreak="0">
    <w:nsid w:val="FFFFFF88"/>
    <w:multiLevelType w:val="singleLevel"/>
    <w:tmpl w:val="0A7EFAB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38E5D10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011E41" w:themeColor="text2"/>
      </w:rPr>
    </w:lvl>
  </w:abstractNum>
  <w:abstractNum w:abstractNumId="10" w15:restartNumberingAfterBreak="0">
    <w:nsid w:val="0A337ABB"/>
    <w:multiLevelType w:val="multilevel"/>
    <w:tmpl w:val="08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13FB4958"/>
    <w:multiLevelType w:val="hybridMultilevel"/>
    <w:tmpl w:val="04C68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827866"/>
    <w:multiLevelType w:val="hybridMultilevel"/>
    <w:tmpl w:val="F14CB7A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1F3CD1"/>
    <w:multiLevelType w:val="hybridMultilevel"/>
    <w:tmpl w:val="8558F14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B92DD0"/>
    <w:multiLevelType w:val="hybridMultilevel"/>
    <w:tmpl w:val="B9F682DA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174CE7"/>
    <w:multiLevelType w:val="hybridMultilevel"/>
    <w:tmpl w:val="CCA2F7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D8767A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7226042"/>
    <w:multiLevelType w:val="hybridMultilevel"/>
    <w:tmpl w:val="8188B6FA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743CCB"/>
    <w:multiLevelType w:val="hybridMultilevel"/>
    <w:tmpl w:val="C78CE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FE7A62"/>
    <w:multiLevelType w:val="hybridMultilevel"/>
    <w:tmpl w:val="63A2A5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FD1D9B"/>
    <w:multiLevelType w:val="hybridMultilevel"/>
    <w:tmpl w:val="6EEE16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C36088"/>
    <w:multiLevelType w:val="multilevel"/>
    <w:tmpl w:val="08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6"/>
  </w:num>
  <w:num w:numId="2">
    <w:abstractNumId w:val="21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9"/>
  </w:num>
  <w:num w:numId="15">
    <w:abstractNumId w:val="12"/>
  </w:num>
  <w:num w:numId="16">
    <w:abstractNumId w:val="15"/>
  </w:num>
  <w:num w:numId="17">
    <w:abstractNumId w:val="13"/>
  </w:num>
  <w:num w:numId="18">
    <w:abstractNumId w:val="17"/>
  </w:num>
  <w:num w:numId="19">
    <w:abstractNumId w:val="14"/>
  </w:num>
  <w:num w:numId="20">
    <w:abstractNumId w:val="11"/>
  </w:num>
  <w:num w:numId="21">
    <w:abstractNumId w:val="18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A3F"/>
    <w:rsid w:val="00056C17"/>
    <w:rsid w:val="000639BF"/>
    <w:rsid w:val="00093178"/>
    <w:rsid w:val="000F2385"/>
    <w:rsid w:val="00106469"/>
    <w:rsid w:val="0011064E"/>
    <w:rsid w:val="001E56D8"/>
    <w:rsid w:val="001E6747"/>
    <w:rsid w:val="00206C6F"/>
    <w:rsid w:val="00226579"/>
    <w:rsid w:val="0028785F"/>
    <w:rsid w:val="00296347"/>
    <w:rsid w:val="002D1439"/>
    <w:rsid w:val="002E4ABB"/>
    <w:rsid w:val="0030275F"/>
    <w:rsid w:val="00394708"/>
    <w:rsid w:val="003D06F0"/>
    <w:rsid w:val="003F1000"/>
    <w:rsid w:val="00462466"/>
    <w:rsid w:val="0049616A"/>
    <w:rsid w:val="004A4F01"/>
    <w:rsid w:val="004B7734"/>
    <w:rsid w:val="004E0DB9"/>
    <w:rsid w:val="00500211"/>
    <w:rsid w:val="00575640"/>
    <w:rsid w:val="005B0FDD"/>
    <w:rsid w:val="005C6C87"/>
    <w:rsid w:val="005F0AE1"/>
    <w:rsid w:val="00603F8D"/>
    <w:rsid w:val="006F45AE"/>
    <w:rsid w:val="007208D7"/>
    <w:rsid w:val="00740B4F"/>
    <w:rsid w:val="0078444E"/>
    <w:rsid w:val="0079024C"/>
    <w:rsid w:val="007937F4"/>
    <w:rsid w:val="007B2573"/>
    <w:rsid w:val="007E01A1"/>
    <w:rsid w:val="008421CB"/>
    <w:rsid w:val="00884AD3"/>
    <w:rsid w:val="00995841"/>
    <w:rsid w:val="009B007B"/>
    <w:rsid w:val="00A67E6D"/>
    <w:rsid w:val="00A716EB"/>
    <w:rsid w:val="00AC0609"/>
    <w:rsid w:val="00AC4763"/>
    <w:rsid w:val="00B73261"/>
    <w:rsid w:val="00C05B76"/>
    <w:rsid w:val="00C10B54"/>
    <w:rsid w:val="00C43A64"/>
    <w:rsid w:val="00C65667"/>
    <w:rsid w:val="00C82B7A"/>
    <w:rsid w:val="00CA4A0C"/>
    <w:rsid w:val="00CB1A3F"/>
    <w:rsid w:val="00CC278D"/>
    <w:rsid w:val="00CC2A08"/>
    <w:rsid w:val="00CC48C6"/>
    <w:rsid w:val="00CE11D5"/>
    <w:rsid w:val="00D27E09"/>
    <w:rsid w:val="00E365EF"/>
    <w:rsid w:val="00E402FE"/>
    <w:rsid w:val="00E55329"/>
    <w:rsid w:val="00E80D18"/>
    <w:rsid w:val="00E87B95"/>
    <w:rsid w:val="00E974FE"/>
    <w:rsid w:val="00EC27BF"/>
    <w:rsid w:val="00ED2C7B"/>
    <w:rsid w:val="00FF42E6"/>
    <w:rsid w:val="00FF4CC1"/>
    <w:rsid w:val="00FF6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C4E375"/>
  <w15:chartTrackingRefBased/>
  <w15:docId w15:val="{A5B2A117-0100-4708-A2AB-D3F9C67A3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color w:val="011E41" w:themeColor="text2"/>
        <w:sz w:val="18"/>
        <w:szCs w:val="18"/>
        <w:lang w:val="en-GB" w:eastAsia="en-US" w:bidi="ar-SA"/>
      </w:rPr>
    </w:rPrDefault>
    <w:pPrDefault>
      <w:pPr>
        <w:spacing w:after="160" w:line="225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4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6" w:unhideWhenUsed="1" w:qFormat="1"/>
    <w:lsdException w:name="List Number" w:semiHidden="1" w:uiPriority="8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7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iPriority="12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48C6"/>
  </w:style>
  <w:style w:type="paragraph" w:styleId="Heading1">
    <w:name w:val="heading 1"/>
    <w:basedOn w:val="Normal"/>
    <w:next w:val="Normal"/>
    <w:link w:val="Heading1Char"/>
    <w:uiPriority w:val="9"/>
    <w:qFormat/>
    <w:rsid w:val="00E80D18"/>
    <w:pPr>
      <w:keepNext/>
      <w:keepLines/>
      <w:spacing w:after="200" w:line="592" w:lineRule="atLeast"/>
      <w:outlineLvl w:val="0"/>
    </w:pPr>
    <w:rPr>
      <w:rFonts w:asciiTheme="majorHAnsi" w:eastAsiaTheme="majorEastAsia" w:hAnsiTheme="majorHAnsi" w:cstheme="majorBidi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80D18"/>
    <w:pPr>
      <w:keepNext/>
      <w:keepLines/>
      <w:spacing w:before="40" w:after="0" w:line="336" w:lineRule="atLeast"/>
      <w:outlineLvl w:val="1"/>
    </w:pPr>
    <w:rPr>
      <w:rFonts w:asciiTheme="majorHAnsi" w:eastAsiaTheme="majorEastAsia" w:hAnsiTheme="majorHAnsi" w:cstheme="majorBidi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E80D18"/>
    <w:pPr>
      <w:keepNext/>
      <w:keepLines/>
      <w:spacing w:before="40" w:after="0" w:line="288" w:lineRule="atLeast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05B7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olor w:val="E1251B" w:themeColor="accent4"/>
      <w:sz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7B257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377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7B257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244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7B257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244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7B257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7B257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uiPriority w:val="99"/>
    <w:semiHidden/>
    <w:unhideWhenUsed/>
    <w:rsid w:val="007B2573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7B2573"/>
    <w:pPr>
      <w:numPr>
        <w:numId w:val="2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E80D18"/>
    <w:rPr>
      <w:rFonts w:asciiTheme="majorHAnsi" w:eastAsiaTheme="majorEastAsia" w:hAnsiTheme="majorHAnsi" w:cstheme="majorBidi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80D18"/>
    <w:rPr>
      <w:rFonts w:asciiTheme="majorHAnsi" w:eastAsiaTheme="majorEastAsia" w:hAnsiTheme="majorHAnsi" w:cstheme="majorBidi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4"/>
    <w:rsid w:val="00E80D18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C05B76"/>
    <w:rPr>
      <w:rFonts w:asciiTheme="majorHAnsi" w:eastAsiaTheme="majorEastAsia" w:hAnsiTheme="majorHAnsi" w:cstheme="majorBidi"/>
      <w:iCs/>
      <w:color w:val="E1251B" w:themeColor="accent4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2573"/>
    <w:rPr>
      <w:rFonts w:asciiTheme="majorHAnsi" w:eastAsiaTheme="majorEastAsia" w:hAnsiTheme="majorHAnsi" w:cstheme="majorBidi"/>
      <w:color w:val="00377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2573"/>
    <w:rPr>
      <w:rFonts w:asciiTheme="majorHAnsi" w:eastAsiaTheme="majorEastAsia" w:hAnsiTheme="majorHAnsi" w:cstheme="majorBidi"/>
      <w:color w:val="00244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2573"/>
    <w:rPr>
      <w:rFonts w:asciiTheme="majorHAnsi" w:eastAsiaTheme="majorEastAsia" w:hAnsiTheme="majorHAnsi" w:cstheme="majorBidi"/>
      <w:i/>
      <w:iCs/>
      <w:color w:val="00244B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257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257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uiPriority w:val="99"/>
    <w:semiHidden/>
    <w:unhideWhenUsed/>
    <w:rsid w:val="007B2573"/>
    <w:pPr>
      <w:numPr>
        <w:numId w:val="3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2573"/>
    <w:pPr>
      <w:spacing w:after="0" w:line="240" w:lineRule="auto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2573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7B2573"/>
  </w:style>
  <w:style w:type="paragraph" w:styleId="BlockText">
    <w:name w:val="Block Text"/>
    <w:basedOn w:val="Normal"/>
    <w:uiPriority w:val="99"/>
    <w:semiHidden/>
    <w:unhideWhenUsed/>
    <w:rsid w:val="007B2573"/>
    <w:pPr>
      <w:pBdr>
        <w:top w:val="single" w:sz="2" w:space="10" w:color="004A98" w:themeColor="accent1"/>
        <w:left w:val="single" w:sz="2" w:space="10" w:color="004A98" w:themeColor="accent1"/>
        <w:bottom w:val="single" w:sz="2" w:space="10" w:color="004A98" w:themeColor="accent1"/>
        <w:right w:val="single" w:sz="2" w:space="10" w:color="004A98" w:themeColor="accent1"/>
      </w:pBdr>
      <w:ind w:left="1152" w:right="1152"/>
    </w:pPr>
    <w:rPr>
      <w:rFonts w:eastAsiaTheme="minorEastAsia"/>
      <w:i/>
      <w:iCs/>
      <w:color w:val="004A98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7B257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B2573"/>
  </w:style>
  <w:style w:type="paragraph" w:styleId="BodyText2">
    <w:name w:val="Body Text 2"/>
    <w:basedOn w:val="Normal"/>
    <w:link w:val="BodyText2Char"/>
    <w:uiPriority w:val="99"/>
    <w:semiHidden/>
    <w:unhideWhenUsed/>
    <w:rsid w:val="007B257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B2573"/>
  </w:style>
  <w:style w:type="paragraph" w:styleId="BodyText3">
    <w:name w:val="Body Text 3"/>
    <w:basedOn w:val="Normal"/>
    <w:link w:val="BodyText3Char"/>
    <w:uiPriority w:val="99"/>
    <w:semiHidden/>
    <w:unhideWhenUsed/>
    <w:rsid w:val="007B257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B2573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B2573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B2573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B257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B2573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B2573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B2573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B2573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B2573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B257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B2573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rsid w:val="007B257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10"/>
    <w:unhideWhenUsed/>
    <w:qFormat/>
    <w:rsid w:val="00C65667"/>
    <w:pPr>
      <w:spacing w:before="40" w:line="168" w:lineRule="atLeast"/>
    </w:pPr>
    <w:rPr>
      <w:iCs/>
      <w:sz w:val="14"/>
    </w:rPr>
  </w:style>
  <w:style w:type="paragraph" w:styleId="Closing">
    <w:name w:val="Closing"/>
    <w:basedOn w:val="Normal"/>
    <w:link w:val="ClosingChar"/>
    <w:uiPriority w:val="99"/>
    <w:semiHidden/>
    <w:unhideWhenUsed/>
    <w:rsid w:val="007B2573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B2573"/>
  </w:style>
  <w:style w:type="character" w:styleId="CommentReference">
    <w:name w:val="annotation reference"/>
    <w:basedOn w:val="DefaultParagraphFont"/>
    <w:uiPriority w:val="99"/>
    <w:semiHidden/>
    <w:unhideWhenUsed/>
    <w:rsid w:val="007B25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25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25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25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2573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B2573"/>
  </w:style>
  <w:style w:type="character" w:customStyle="1" w:styleId="DateChar">
    <w:name w:val="Date Char"/>
    <w:basedOn w:val="DefaultParagraphFont"/>
    <w:link w:val="Date"/>
    <w:uiPriority w:val="99"/>
    <w:semiHidden/>
    <w:rsid w:val="007B2573"/>
  </w:style>
  <w:style w:type="paragraph" w:styleId="DocumentMap">
    <w:name w:val="Document Map"/>
    <w:basedOn w:val="Normal"/>
    <w:link w:val="DocumentMapChar"/>
    <w:uiPriority w:val="99"/>
    <w:semiHidden/>
    <w:unhideWhenUsed/>
    <w:rsid w:val="007B2573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B2573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B2573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B2573"/>
  </w:style>
  <w:style w:type="character" w:styleId="Emphasis">
    <w:name w:val="Emphasis"/>
    <w:basedOn w:val="DefaultParagraphFont"/>
    <w:uiPriority w:val="20"/>
    <w:semiHidden/>
    <w:rsid w:val="007B2573"/>
    <w:rPr>
      <w:i/>
      <w:iCs/>
    </w:rPr>
  </w:style>
  <w:style w:type="character" w:styleId="EndnoteReference">
    <w:name w:val="endnote reference"/>
    <w:basedOn w:val="DefaultParagraphFont"/>
    <w:uiPriority w:val="9"/>
    <w:semiHidden/>
    <w:unhideWhenUsed/>
    <w:rsid w:val="007B257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B2573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B2573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7B257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B2573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7B2573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E87B95"/>
    <w:pPr>
      <w:tabs>
        <w:tab w:val="center" w:pos="4513"/>
        <w:tab w:val="right" w:pos="9026"/>
      </w:tabs>
      <w:spacing w:after="0" w:line="240" w:lineRule="auto"/>
      <w:jc w:val="center"/>
    </w:pPr>
    <w:rPr>
      <w:b/>
      <w:color w:val="004A98" w:themeColor="accent1"/>
      <w:sz w:val="12"/>
    </w:rPr>
  </w:style>
  <w:style w:type="character" w:customStyle="1" w:styleId="FooterChar">
    <w:name w:val="Footer Char"/>
    <w:basedOn w:val="DefaultParagraphFont"/>
    <w:link w:val="Footer"/>
    <w:uiPriority w:val="99"/>
    <w:rsid w:val="00E87B95"/>
    <w:rPr>
      <w:b/>
      <w:color w:val="004A98" w:themeColor="accent1"/>
      <w:sz w:val="12"/>
    </w:rPr>
  </w:style>
  <w:style w:type="character" w:styleId="FootnoteReference">
    <w:name w:val="footnote reference"/>
    <w:basedOn w:val="DefaultParagraphFont"/>
    <w:uiPriority w:val="99"/>
    <w:semiHidden/>
    <w:unhideWhenUsed/>
    <w:rsid w:val="007B2573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B257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B2573"/>
    <w:rPr>
      <w:sz w:val="20"/>
      <w:szCs w:val="20"/>
    </w:rPr>
  </w:style>
  <w:style w:type="character" w:styleId="Hashtag">
    <w:name w:val="Hashtag"/>
    <w:basedOn w:val="DefaultParagraphFont"/>
    <w:uiPriority w:val="99"/>
    <w:semiHidden/>
    <w:unhideWhenUsed/>
    <w:rsid w:val="007B2573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B25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2573"/>
  </w:style>
  <w:style w:type="character" w:styleId="HTMLAcronym">
    <w:name w:val="HTML Acronym"/>
    <w:basedOn w:val="DefaultParagraphFont"/>
    <w:uiPriority w:val="99"/>
    <w:semiHidden/>
    <w:unhideWhenUsed/>
    <w:rsid w:val="007B2573"/>
  </w:style>
  <w:style w:type="paragraph" w:styleId="HTMLAddress">
    <w:name w:val="HTML Address"/>
    <w:basedOn w:val="Normal"/>
    <w:link w:val="HTMLAddressChar"/>
    <w:uiPriority w:val="99"/>
    <w:semiHidden/>
    <w:unhideWhenUsed/>
    <w:rsid w:val="007B2573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B2573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7B2573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7B2573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B257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B2573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7B2573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7B2573"/>
    <w:rPr>
      <w:i/>
      <w:iCs/>
    </w:rPr>
  </w:style>
  <w:style w:type="character" w:styleId="Hyperlink">
    <w:name w:val="Hyperlink"/>
    <w:basedOn w:val="DefaultParagraphFont"/>
    <w:uiPriority w:val="99"/>
    <w:unhideWhenUsed/>
    <w:rsid w:val="007B2573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B2573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rsid w:val="007B2573"/>
    <w:rPr>
      <w:i/>
      <w:iCs/>
      <w:color w:val="004A98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7B2573"/>
    <w:pPr>
      <w:pBdr>
        <w:top w:val="single" w:sz="4" w:space="10" w:color="004A98" w:themeColor="accent1"/>
        <w:bottom w:val="single" w:sz="4" w:space="10" w:color="004A98" w:themeColor="accent1"/>
      </w:pBdr>
      <w:spacing w:before="360" w:after="360"/>
      <w:ind w:left="864" w:right="864"/>
      <w:jc w:val="center"/>
    </w:pPr>
    <w:rPr>
      <w:i/>
      <w:iCs/>
      <w:color w:val="004A98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573"/>
    <w:rPr>
      <w:i/>
      <w:iCs/>
      <w:color w:val="004A98" w:themeColor="accent1"/>
    </w:rPr>
  </w:style>
  <w:style w:type="character" w:styleId="IntenseReference">
    <w:name w:val="Intense Reference"/>
    <w:basedOn w:val="DefaultParagraphFont"/>
    <w:uiPriority w:val="32"/>
    <w:semiHidden/>
    <w:rsid w:val="007B2573"/>
    <w:rPr>
      <w:b/>
      <w:bCs/>
      <w:smallCaps/>
      <w:color w:val="004A98" w:themeColor="accent1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7B2573"/>
  </w:style>
  <w:style w:type="paragraph" w:styleId="List">
    <w:name w:val="List"/>
    <w:basedOn w:val="Normal"/>
    <w:uiPriority w:val="99"/>
    <w:semiHidden/>
    <w:unhideWhenUsed/>
    <w:rsid w:val="007B257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B257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B257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B257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B2573"/>
    <w:pPr>
      <w:ind w:left="1415" w:hanging="283"/>
      <w:contextualSpacing/>
    </w:pPr>
  </w:style>
  <w:style w:type="paragraph" w:styleId="ListBullet">
    <w:name w:val="List Bullet"/>
    <w:basedOn w:val="Normal"/>
    <w:uiPriority w:val="6"/>
    <w:unhideWhenUsed/>
    <w:qFormat/>
    <w:rsid w:val="00C65667"/>
    <w:pPr>
      <w:numPr>
        <w:numId w:val="4"/>
      </w:numPr>
    </w:pPr>
  </w:style>
  <w:style w:type="paragraph" w:styleId="ListBullet2">
    <w:name w:val="List Bullet 2"/>
    <w:basedOn w:val="Normal"/>
    <w:uiPriority w:val="7"/>
    <w:unhideWhenUsed/>
    <w:qFormat/>
    <w:rsid w:val="00C65667"/>
    <w:pPr>
      <w:numPr>
        <w:numId w:val="5"/>
      </w:numPr>
    </w:pPr>
  </w:style>
  <w:style w:type="paragraph" w:styleId="ListBullet3">
    <w:name w:val="List Bullet 3"/>
    <w:basedOn w:val="Normal"/>
    <w:uiPriority w:val="99"/>
    <w:semiHidden/>
    <w:unhideWhenUsed/>
    <w:rsid w:val="007B2573"/>
    <w:pPr>
      <w:numPr>
        <w:numId w:val="6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7B2573"/>
    <w:pPr>
      <w:numPr>
        <w:numId w:val="7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7B2573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7B2573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B2573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B2573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B2573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B2573"/>
    <w:pPr>
      <w:spacing w:after="120"/>
      <w:ind w:left="1415"/>
      <w:contextualSpacing/>
    </w:pPr>
  </w:style>
  <w:style w:type="paragraph" w:styleId="ListNumber">
    <w:name w:val="List Number"/>
    <w:basedOn w:val="Normal"/>
    <w:uiPriority w:val="8"/>
    <w:unhideWhenUsed/>
    <w:qFormat/>
    <w:rsid w:val="00C65667"/>
    <w:pPr>
      <w:numPr>
        <w:numId w:val="9"/>
      </w:numPr>
      <w:ind w:left="357" w:hanging="357"/>
    </w:pPr>
  </w:style>
  <w:style w:type="paragraph" w:styleId="ListNumber2">
    <w:name w:val="List Number 2"/>
    <w:basedOn w:val="Normal"/>
    <w:uiPriority w:val="99"/>
    <w:semiHidden/>
    <w:unhideWhenUsed/>
    <w:rsid w:val="007B2573"/>
    <w:pPr>
      <w:numPr>
        <w:numId w:val="10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7B2573"/>
    <w:pPr>
      <w:numPr>
        <w:numId w:val="11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7B2573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7B2573"/>
    <w:pPr>
      <w:numPr>
        <w:numId w:val="13"/>
      </w:numPr>
      <w:contextualSpacing/>
    </w:pPr>
  </w:style>
  <w:style w:type="paragraph" w:styleId="ListParagraph">
    <w:name w:val="List Paragraph"/>
    <w:basedOn w:val="Normal"/>
    <w:uiPriority w:val="34"/>
    <w:qFormat/>
    <w:rsid w:val="007B2573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7B257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B2573"/>
    <w:rPr>
      <w:rFonts w:ascii="Consolas" w:hAnsi="Consolas" w:cs="Consolas"/>
      <w:sz w:val="20"/>
      <w:szCs w:val="20"/>
    </w:rPr>
  </w:style>
  <w:style w:type="character" w:styleId="Mention">
    <w:name w:val="Mention"/>
    <w:basedOn w:val="DefaultParagraphFont"/>
    <w:uiPriority w:val="99"/>
    <w:semiHidden/>
    <w:unhideWhenUsed/>
    <w:rsid w:val="007B2573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B25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B257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aliases w:val="Subhead"/>
    <w:uiPriority w:val="1"/>
    <w:qFormat/>
    <w:rsid w:val="007B2573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7B2573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7B257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B2573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B2573"/>
  </w:style>
  <w:style w:type="character" w:styleId="PageNumber">
    <w:name w:val="page number"/>
    <w:basedOn w:val="DefaultParagraphFont"/>
    <w:uiPriority w:val="99"/>
    <w:semiHidden/>
    <w:unhideWhenUsed/>
    <w:rsid w:val="007B2573"/>
  </w:style>
  <w:style w:type="character" w:styleId="PlaceholderText">
    <w:name w:val="Placeholder Text"/>
    <w:basedOn w:val="DefaultParagraphFont"/>
    <w:uiPriority w:val="99"/>
    <w:semiHidden/>
    <w:rsid w:val="007B2573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B2573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B2573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9"/>
    <w:qFormat/>
    <w:rsid w:val="00500211"/>
    <w:pPr>
      <w:spacing w:before="240" w:after="240" w:line="330" w:lineRule="atLeast"/>
      <w:ind w:left="1440" w:right="1440"/>
    </w:pPr>
    <w:rPr>
      <w:rFonts w:ascii="DM Serif Text" w:hAnsi="DM Serif Text"/>
      <w:b/>
      <w:iCs/>
      <w:color w:val="00ACE5" w:themeColor="accent5"/>
      <w:sz w:val="24"/>
    </w:rPr>
  </w:style>
  <w:style w:type="character" w:customStyle="1" w:styleId="QuoteChar">
    <w:name w:val="Quote Char"/>
    <w:basedOn w:val="DefaultParagraphFont"/>
    <w:link w:val="Quote"/>
    <w:uiPriority w:val="9"/>
    <w:rsid w:val="00500211"/>
    <w:rPr>
      <w:rFonts w:ascii="DM Serif Text" w:hAnsi="DM Serif Text"/>
      <w:b/>
      <w:iCs/>
      <w:color w:val="00ACE5" w:themeColor="accent5"/>
      <w:sz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B257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B2573"/>
  </w:style>
  <w:style w:type="paragraph" w:styleId="Signature">
    <w:name w:val="Signature"/>
    <w:basedOn w:val="Normal"/>
    <w:link w:val="SignatureChar"/>
    <w:uiPriority w:val="99"/>
    <w:semiHidden/>
    <w:unhideWhenUsed/>
    <w:rsid w:val="007B2573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B2573"/>
  </w:style>
  <w:style w:type="character" w:styleId="SmartHyperlink">
    <w:name w:val="Smart Hyperlink"/>
    <w:basedOn w:val="DefaultParagraphFont"/>
    <w:uiPriority w:val="99"/>
    <w:semiHidden/>
    <w:unhideWhenUsed/>
    <w:rsid w:val="007B2573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7B2573"/>
    <w:rPr>
      <w:color w:val="0000FF"/>
      <w:u w:val="single"/>
      <w:shd w:val="clear" w:color="auto" w:fill="F3F2F1"/>
    </w:rPr>
  </w:style>
  <w:style w:type="character" w:styleId="Strong">
    <w:name w:val="Strong"/>
    <w:basedOn w:val="DefaultParagraphFont"/>
    <w:uiPriority w:val="22"/>
    <w:semiHidden/>
    <w:rsid w:val="007B2573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7B257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B2573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rsid w:val="007B257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rsid w:val="007B2573"/>
    <w:rPr>
      <w:smallCaps/>
      <w:color w:val="5A5A5A" w:themeColor="text1" w:themeTint="A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7B2573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7B2573"/>
    <w:pPr>
      <w:spacing w:after="0"/>
    </w:pPr>
  </w:style>
  <w:style w:type="paragraph" w:styleId="Title">
    <w:name w:val="Title"/>
    <w:basedOn w:val="Normal"/>
    <w:next w:val="Normal"/>
    <w:link w:val="TitleChar"/>
    <w:uiPriority w:val="1"/>
    <w:qFormat/>
    <w:rsid w:val="00E80D18"/>
    <w:pPr>
      <w:keepNext/>
      <w:keepLines/>
      <w:pageBreakBefore/>
      <w:spacing w:after="200" w:line="520" w:lineRule="atLeast"/>
      <w:contextualSpacing/>
    </w:pPr>
    <w:rPr>
      <w:rFonts w:asciiTheme="majorHAnsi" w:eastAsiaTheme="majorEastAsia" w:hAnsiTheme="majorHAnsi" w:cstheme="majorBidi"/>
      <w:caps/>
      <w:color w:val="004A98" w:themeColor="accent1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E80D18"/>
    <w:rPr>
      <w:rFonts w:asciiTheme="majorHAnsi" w:eastAsiaTheme="majorEastAsia" w:hAnsiTheme="majorHAnsi" w:cstheme="majorBidi"/>
      <w:caps/>
      <w:color w:val="004A98" w:themeColor="accent1"/>
      <w:kern w:val="28"/>
      <w:sz w:val="48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7B257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7B2573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7B257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7B2573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7B2573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7B2573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B2573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7B2573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7B2573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7B2573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rsid w:val="007B2573"/>
    <w:p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7B257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656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C65667"/>
    <w:pPr>
      <w:spacing w:after="0" w:line="240" w:lineRule="auto"/>
    </w:pPr>
    <w:tblPr>
      <w:tblStyleRowBandSize w:val="1"/>
      <w:tblStyleColBandSize w:val="1"/>
      <w:tblBorders>
        <w:top w:val="single" w:sz="4" w:space="0" w:color="2890FF" w:themeColor="accent1" w:themeTint="99"/>
        <w:left w:val="single" w:sz="4" w:space="0" w:color="2890FF" w:themeColor="accent1" w:themeTint="99"/>
        <w:bottom w:val="single" w:sz="4" w:space="0" w:color="2890FF" w:themeColor="accent1" w:themeTint="99"/>
        <w:right w:val="single" w:sz="4" w:space="0" w:color="2890FF" w:themeColor="accent1" w:themeTint="99"/>
        <w:insideH w:val="single" w:sz="4" w:space="0" w:color="2890FF" w:themeColor="accent1" w:themeTint="99"/>
        <w:insideV w:val="single" w:sz="4" w:space="0" w:color="2890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A98" w:themeColor="accent1"/>
          <w:left w:val="single" w:sz="4" w:space="0" w:color="004A98" w:themeColor="accent1"/>
          <w:bottom w:val="single" w:sz="4" w:space="0" w:color="004A98" w:themeColor="accent1"/>
          <w:right w:val="single" w:sz="4" w:space="0" w:color="004A98" w:themeColor="accent1"/>
          <w:insideH w:val="nil"/>
          <w:insideV w:val="nil"/>
        </w:tcBorders>
        <w:shd w:val="clear" w:color="auto" w:fill="004A98" w:themeFill="accent1"/>
      </w:tcPr>
    </w:tblStylePr>
    <w:tblStylePr w:type="lastRow">
      <w:rPr>
        <w:b/>
        <w:bCs/>
      </w:rPr>
      <w:tblPr/>
      <w:tcPr>
        <w:tcBorders>
          <w:top w:val="double" w:sz="4" w:space="0" w:color="004A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AFF" w:themeFill="accent1" w:themeFillTint="33"/>
      </w:tcPr>
    </w:tblStylePr>
    <w:tblStylePr w:type="band1Horz">
      <w:tblPr/>
      <w:tcPr>
        <w:shd w:val="clear" w:color="auto" w:fill="B7DAFF" w:themeFill="accent1" w:themeFillTint="33"/>
      </w:tcPr>
    </w:tblStylePr>
  </w:style>
  <w:style w:type="table" w:customStyle="1" w:styleId="FFATable1">
    <w:name w:val="FFA Table 1"/>
    <w:basedOn w:val="TableNormal"/>
    <w:uiPriority w:val="99"/>
    <w:rsid w:val="00ED2C7B"/>
    <w:pPr>
      <w:spacing w:after="0" w:line="240" w:lineRule="auto"/>
    </w:p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28" w:type="dxa"/>
        <w:bottom w:w="28" w:type="dxa"/>
      </w:tblCellMar>
    </w:tblPr>
    <w:tcPr>
      <w:shd w:val="clear" w:color="auto" w:fill="F2DAB2" w:themeFill="background2"/>
    </w:tcPr>
    <w:tblStylePr w:type="firstRow">
      <w:rPr>
        <w:rFonts w:asciiTheme="majorHAnsi" w:hAnsiTheme="majorHAnsi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1E41" w:themeFill="text2"/>
      </w:tcPr>
    </w:tblStylePr>
  </w:style>
  <w:style w:type="paragraph" w:customStyle="1" w:styleId="FFABody">
    <w:name w:val="FFA Body"/>
    <w:basedOn w:val="Normal"/>
    <w:link w:val="FFABodyChar"/>
    <w:qFormat/>
    <w:rsid w:val="00603F8D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Verdana" w:eastAsiaTheme="minorEastAsia" w:hAnsi="Verdana" w:cs="Lasiver-Regular"/>
      <w:color w:val="070909"/>
      <w:sz w:val="17"/>
      <w:szCs w:val="17"/>
      <w:lang w:val="en-US" w:eastAsia="ja-JP"/>
    </w:rPr>
  </w:style>
  <w:style w:type="character" w:customStyle="1" w:styleId="FFABodyChar">
    <w:name w:val="FFA Body Char"/>
    <w:basedOn w:val="DefaultParagraphFont"/>
    <w:link w:val="FFABody"/>
    <w:rsid w:val="00603F8D"/>
    <w:rPr>
      <w:rFonts w:ascii="Verdana" w:eastAsiaTheme="minorEastAsia" w:hAnsi="Verdana" w:cs="Lasiver-Regular"/>
      <w:color w:val="070909"/>
      <w:sz w:val="17"/>
      <w:szCs w:val="17"/>
      <w:lang w:val="en-US" w:eastAsia="ja-JP"/>
    </w:rPr>
  </w:style>
  <w:style w:type="character" w:customStyle="1" w:styleId="normaltextrun">
    <w:name w:val="normaltextrun"/>
    <w:basedOn w:val="DefaultParagraphFont"/>
    <w:rsid w:val="00A67E6D"/>
  </w:style>
  <w:style w:type="character" w:customStyle="1" w:styleId="eop">
    <w:name w:val="eop"/>
    <w:basedOn w:val="DefaultParagraphFont"/>
    <w:rsid w:val="00A67E6D"/>
  </w:style>
  <w:style w:type="paragraph" w:customStyle="1" w:styleId="BodyCopy">
    <w:name w:val="Body Copy"/>
    <w:basedOn w:val="Normal"/>
    <w:qFormat/>
    <w:rsid w:val="00CC2A08"/>
    <w:pPr>
      <w:widowControl w:val="0"/>
      <w:suppressAutoHyphens/>
      <w:autoSpaceDE w:val="0"/>
      <w:autoSpaceDN w:val="0"/>
      <w:adjustRightInd w:val="0"/>
      <w:spacing w:after="90" w:line="240" w:lineRule="auto"/>
      <w:textAlignment w:val="center"/>
    </w:pPr>
    <w:rPr>
      <w:rFonts w:ascii="Verdana" w:eastAsia="Times New Roman" w:hAnsi="Verdana" w:cs="MinionPro-Regular"/>
      <w:color w:val="auto"/>
      <w:szCs w:val="38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einrich\Downloads\FFA%20Convention%20Member%20Document%20Template%20(6).dotx" TargetMode="External"/></Relationships>
</file>

<file path=word/theme/theme1.xml><?xml version="1.0" encoding="utf-8"?>
<a:theme xmlns:a="http://schemas.openxmlformats.org/drawingml/2006/main" name="Office Theme">
  <a:themeElements>
    <a:clrScheme name="FFA">
      <a:dk1>
        <a:sysClr val="windowText" lastClr="000000"/>
      </a:dk1>
      <a:lt1>
        <a:sysClr val="window" lastClr="FFFFFF"/>
      </a:lt1>
      <a:dk2>
        <a:srgbClr val="011E41"/>
      </a:dk2>
      <a:lt2>
        <a:srgbClr val="F2DAB2"/>
      </a:lt2>
      <a:accent1>
        <a:srgbClr val="004A98"/>
      </a:accent1>
      <a:accent2>
        <a:srgbClr val="ED7D31"/>
      </a:accent2>
      <a:accent3>
        <a:srgbClr val="F5B335"/>
      </a:accent3>
      <a:accent4>
        <a:srgbClr val="E1251B"/>
      </a:accent4>
      <a:accent5>
        <a:srgbClr val="00ACE5"/>
      </a:accent5>
      <a:accent6>
        <a:srgbClr val="51A99B"/>
      </a:accent6>
      <a:hlink>
        <a:srgbClr val="0563C1"/>
      </a:hlink>
      <a:folHlink>
        <a:srgbClr val="954F72"/>
      </a:folHlink>
    </a:clrScheme>
    <a:fontScheme name="FFA">
      <a:majorFont>
        <a:latin typeface="Anton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766EA-9685-4B7C-A741-FAEB41B75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FFA Convention Member Document Template (6)</Template>
  <TotalTime>1</TotalTime>
  <Pages>2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Weinrich, Ashli</cp:lastModifiedBy>
  <cp:revision>2</cp:revision>
  <dcterms:created xsi:type="dcterms:W3CDTF">2020-09-30T22:40:00Z</dcterms:created>
  <dcterms:modified xsi:type="dcterms:W3CDTF">2020-09-30T22:40:00Z</dcterms:modified>
</cp:coreProperties>
</file>