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EDDE3" w14:textId="77777777" w:rsidR="006D3C20" w:rsidRPr="0096287B" w:rsidRDefault="006D3C20" w:rsidP="006D3C20">
      <w:pPr>
        <w:pStyle w:val="Title"/>
        <w:rPr>
          <w:lang w:val="en-US"/>
        </w:rPr>
      </w:pPr>
      <w:bookmarkStart w:id="0" w:name="tues"/>
      <w:r w:rsidRPr="0096287B">
        <w:rPr>
          <w:lang w:val="en-US"/>
        </w:rPr>
        <w:t xml:space="preserve">Make Your Own Schedule </w:t>
      </w:r>
    </w:p>
    <w:bookmarkEnd w:id="0"/>
    <w:p w14:paraId="5CA327D4" w14:textId="77777777" w:rsidR="006D3C20" w:rsidRPr="0096287B" w:rsidRDefault="006D3C20" w:rsidP="006D3C20">
      <w:pPr>
        <w:rPr>
          <w:lang w:val="en-US"/>
        </w:rPr>
      </w:pPr>
      <w:r w:rsidRPr="0096287B">
        <w:rPr>
          <w:lang w:val="en-US"/>
        </w:rPr>
        <w:t xml:space="preserve">Utilize the convention live </w:t>
      </w:r>
      <w:hyperlink r:id="rId8" w:history="1">
        <w:r w:rsidRPr="0096287B">
          <w:rPr>
            <w:rStyle w:val="Hyperlink"/>
            <w:lang w:val="en-US"/>
          </w:rPr>
          <w:t>schedule</w:t>
        </w:r>
      </w:hyperlink>
      <w:r w:rsidRPr="0096287B">
        <w:rPr>
          <w:lang w:val="en-US"/>
        </w:rPr>
        <w:t xml:space="preserve"> and on-demand activities to personalize your own schedule for convention week, and encourage students to customize their own utilizing this template and/or the convention app.</w:t>
      </w:r>
    </w:p>
    <w:p w14:paraId="5BA25D2C" w14:textId="44C3C0AA" w:rsidR="002E4ABB" w:rsidRPr="006D3C20" w:rsidRDefault="006D3C20" w:rsidP="00A716EB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311E459" wp14:editId="4072218B">
                <wp:simplePos x="0" y="0"/>
                <wp:positionH relativeFrom="column">
                  <wp:posOffset>4191000</wp:posOffset>
                </wp:positionH>
                <wp:positionV relativeFrom="paragraph">
                  <wp:posOffset>289560</wp:posOffset>
                </wp:positionV>
                <wp:extent cx="1892300" cy="6762750"/>
                <wp:effectExtent l="19050" t="19050" r="1270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676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FD8F" w14:textId="77777777" w:rsidR="006D3C20" w:rsidRPr="00055CD7" w:rsidRDefault="006D3C20" w:rsidP="006D3C2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1" w:name="thur"/>
                            <w:r>
                              <w:rPr>
                                <w:b/>
                                <w:bCs/>
                              </w:rPr>
                              <w:t>Thursday</w:t>
                            </w:r>
                            <w:bookmarkEnd w:id="1"/>
                            <w:r>
                              <w:rPr>
                                <w:b/>
                                <w:bCs/>
                              </w:rPr>
                              <w:t>, Oct. 29</w:t>
                            </w:r>
                          </w:p>
                          <w:p w14:paraId="6AA41B5B" w14:textId="77777777" w:rsidR="006D3C20" w:rsidRDefault="006D3C20" w:rsidP="006D3C20">
                            <w:r>
                              <w:t>Morning:</w:t>
                            </w:r>
                          </w:p>
                          <w:p w14:paraId="34BA6C0B" w14:textId="77777777" w:rsidR="006D3C20" w:rsidRDefault="006D3C20" w:rsidP="006D3C20"/>
                          <w:p w14:paraId="6ECFB0BE" w14:textId="77777777" w:rsidR="006D3C20" w:rsidRDefault="006D3C20" w:rsidP="006D3C20"/>
                          <w:p w14:paraId="30BC658E" w14:textId="77777777" w:rsidR="006D3C20" w:rsidRDefault="006D3C20" w:rsidP="006D3C20"/>
                          <w:p w14:paraId="4690CE3B" w14:textId="77777777" w:rsidR="006D3C20" w:rsidRDefault="006D3C20" w:rsidP="006D3C20"/>
                          <w:p w14:paraId="3C447883" w14:textId="77777777" w:rsidR="006D3C20" w:rsidRDefault="006D3C20" w:rsidP="006D3C20"/>
                          <w:p w14:paraId="29D01395" w14:textId="77777777" w:rsidR="006D3C20" w:rsidRDefault="006D3C20" w:rsidP="006D3C20"/>
                          <w:p w14:paraId="2E8BF460" w14:textId="77777777" w:rsidR="006D3C20" w:rsidRDefault="006D3C20" w:rsidP="006D3C20"/>
                          <w:p w14:paraId="4A2AD806" w14:textId="77777777" w:rsidR="006D3C20" w:rsidRDefault="006D3C20" w:rsidP="006D3C20">
                            <w:r>
                              <w:t>Afternoon:</w:t>
                            </w:r>
                          </w:p>
                          <w:p w14:paraId="68AE2D27" w14:textId="77777777" w:rsidR="006D3C20" w:rsidRDefault="006D3C20" w:rsidP="006D3C20"/>
                          <w:p w14:paraId="7D071C3D" w14:textId="77777777" w:rsidR="006D3C20" w:rsidRDefault="006D3C20" w:rsidP="006D3C20"/>
                          <w:p w14:paraId="14D33FA8" w14:textId="77777777" w:rsidR="006D3C20" w:rsidRDefault="006D3C20" w:rsidP="006D3C20"/>
                          <w:p w14:paraId="073DCE4D" w14:textId="77777777" w:rsidR="006D3C20" w:rsidRDefault="006D3C20" w:rsidP="006D3C20"/>
                          <w:p w14:paraId="69201146" w14:textId="77777777" w:rsidR="006D3C20" w:rsidRDefault="006D3C20" w:rsidP="006D3C20"/>
                          <w:p w14:paraId="0E439834" w14:textId="77777777" w:rsidR="006D3C20" w:rsidRDefault="006D3C20" w:rsidP="006D3C20"/>
                          <w:p w14:paraId="5232BA56" w14:textId="77777777" w:rsidR="006D3C20" w:rsidRDefault="006D3C20" w:rsidP="006D3C20">
                            <w:r>
                              <w:t xml:space="preserve">Evening: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1E4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0pt;margin-top:22.8pt;width:149pt;height:532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" strokeweight="2.25pt">
                <v:textbox>
                  <w:txbxContent>
                    <w:p w14:paraId="0678FD8F" w14:textId="77777777" w:rsidR="006D3C20" w:rsidRPr="00055CD7" w:rsidRDefault="006D3C20" w:rsidP="006D3C20">
                      <w:pPr>
                        <w:jc w:val="center"/>
                        <w:rPr>
                          <w:b/>
                          <w:bCs/>
                        </w:rPr>
                      </w:pPr>
                      <w:bookmarkStart w:id="2" w:name="thur"/>
                      <w:r>
                        <w:rPr>
                          <w:b/>
                          <w:bCs/>
                        </w:rPr>
                        <w:t>Thursday</w:t>
                      </w:r>
                      <w:bookmarkEnd w:id="2"/>
                      <w:r>
                        <w:rPr>
                          <w:b/>
                          <w:bCs/>
                        </w:rPr>
                        <w:t>, Oct. 29</w:t>
                      </w:r>
                    </w:p>
                    <w:p w14:paraId="6AA41B5B" w14:textId="77777777" w:rsidR="006D3C20" w:rsidRDefault="006D3C20" w:rsidP="006D3C20">
                      <w:r>
                        <w:t>Morning:</w:t>
                      </w:r>
                    </w:p>
                    <w:p w14:paraId="34BA6C0B" w14:textId="77777777" w:rsidR="006D3C20" w:rsidRDefault="006D3C20" w:rsidP="006D3C20"/>
                    <w:p w14:paraId="6ECFB0BE" w14:textId="77777777" w:rsidR="006D3C20" w:rsidRDefault="006D3C20" w:rsidP="006D3C20"/>
                    <w:p w14:paraId="30BC658E" w14:textId="77777777" w:rsidR="006D3C20" w:rsidRDefault="006D3C20" w:rsidP="006D3C20"/>
                    <w:p w14:paraId="4690CE3B" w14:textId="77777777" w:rsidR="006D3C20" w:rsidRDefault="006D3C20" w:rsidP="006D3C20"/>
                    <w:p w14:paraId="3C447883" w14:textId="77777777" w:rsidR="006D3C20" w:rsidRDefault="006D3C20" w:rsidP="006D3C20"/>
                    <w:p w14:paraId="29D01395" w14:textId="77777777" w:rsidR="006D3C20" w:rsidRDefault="006D3C20" w:rsidP="006D3C20"/>
                    <w:p w14:paraId="2E8BF460" w14:textId="77777777" w:rsidR="006D3C20" w:rsidRDefault="006D3C20" w:rsidP="006D3C20"/>
                    <w:p w14:paraId="4A2AD806" w14:textId="77777777" w:rsidR="006D3C20" w:rsidRDefault="006D3C20" w:rsidP="006D3C20">
                      <w:r>
                        <w:t>Afternoon:</w:t>
                      </w:r>
                    </w:p>
                    <w:p w14:paraId="68AE2D27" w14:textId="77777777" w:rsidR="006D3C20" w:rsidRDefault="006D3C20" w:rsidP="006D3C20"/>
                    <w:p w14:paraId="7D071C3D" w14:textId="77777777" w:rsidR="006D3C20" w:rsidRDefault="006D3C20" w:rsidP="006D3C20"/>
                    <w:p w14:paraId="14D33FA8" w14:textId="77777777" w:rsidR="006D3C20" w:rsidRDefault="006D3C20" w:rsidP="006D3C20"/>
                    <w:p w14:paraId="073DCE4D" w14:textId="77777777" w:rsidR="006D3C20" w:rsidRDefault="006D3C20" w:rsidP="006D3C20"/>
                    <w:p w14:paraId="69201146" w14:textId="77777777" w:rsidR="006D3C20" w:rsidRDefault="006D3C20" w:rsidP="006D3C20"/>
                    <w:p w14:paraId="0E439834" w14:textId="77777777" w:rsidR="006D3C20" w:rsidRDefault="006D3C20" w:rsidP="006D3C20"/>
                    <w:p w14:paraId="5232BA56" w14:textId="77777777" w:rsidR="006D3C20" w:rsidRDefault="006D3C20" w:rsidP="006D3C20">
                      <w:r>
                        <w:t xml:space="preserve">Evening: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57DAAF5" wp14:editId="7114748F">
                <wp:simplePos x="0" y="0"/>
                <wp:positionH relativeFrom="column">
                  <wp:posOffset>2063750</wp:posOffset>
                </wp:positionH>
                <wp:positionV relativeFrom="paragraph">
                  <wp:posOffset>295910</wp:posOffset>
                </wp:positionV>
                <wp:extent cx="1892300" cy="6762750"/>
                <wp:effectExtent l="19050" t="19050" r="1270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676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35EF6" w14:textId="77777777" w:rsidR="006D3C20" w:rsidRPr="00055CD7" w:rsidRDefault="006D3C20" w:rsidP="006D3C2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3" w:name="wed"/>
                            <w:r>
                              <w:rPr>
                                <w:b/>
                                <w:bCs/>
                              </w:rPr>
                              <w:t>Wednesday</w:t>
                            </w:r>
                            <w:bookmarkEnd w:id="3"/>
                            <w:r>
                              <w:rPr>
                                <w:b/>
                                <w:bCs/>
                              </w:rPr>
                              <w:t>, Oct. 28</w:t>
                            </w:r>
                          </w:p>
                          <w:p w14:paraId="0AFF0EE3" w14:textId="77777777" w:rsidR="006D3C20" w:rsidRDefault="006D3C20" w:rsidP="006D3C20">
                            <w:r>
                              <w:t>Morning:</w:t>
                            </w:r>
                          </w:p>
                          <w:p w14:paraId="75EAD654" w14:textId="77777777" w:rsidR="006D3C20" w:rsidRDefault="006D3C20" w:rsidP="006D3C20"/>
                          <w:p w14:paraId="4D2D59BD" w14:textId="77777777" w:rsidR="006D3C20" w:rsidRDefault="006D3C20" w:rsidP="006D3C20"/>
                          <w:p w14:paraId="5FD88000" w14:textId="77777777" w:rsidR="006D3C20" w:rsidRDefault="006D3C20" w:rsidP="006D3C20"/>
                          <w:p w14:paraId="0FB35FC3" w14:textId="77777777" w:rsidR="006D3C20" w:rsidRDefault="006D3C20" w:rsidP="006D3C20"/>
                          <w:p w14:paraId="6F6D748F" w14:textId="77777777" w:rsidR="006D3C20" w:rsidRDefault="006D3C20" w:rsidP="006D3C20"/>
                          <w:p w14:paraId="551D7F0B" w14:textId="77777777" w:rsidR="006D3C20" w:rsidRDefault="006D3C20" w:rsidP="006D3C20"/>
                          <w:p w14:paraId="679FB4D1" w14:textId="77777777" w:rsidR="006D3C20" w:rsidRDefault="006D3C20" w:rsidP="006D3C20"/>
                          <w:p w14:paraId="74E89E5F" w14:textId="77777777" w:rsidR="006D3C20" w:rsidRDefault="006D3C20" w:rsidP="006D3C20">
                            <w:r>
                              <w:t>Afternoon:</w:t>
                            </w:r>
                          </w:p>
                          <w:p w14:paraId="1B10AAA9" w14:textId="77777777" w:rsidR="006D3C20" w:rsidRDefault="006D3C20" w:rsidP="006D3C20"/>
                          <w:p w14:paraId="696FCA84" w14:textId="77777777" w:rsidR="006D3C20" w:rsidRDefault="006D3C20" w:rsidP="006D3C20"/>
                          <w:p w14:paraId="00B921D8" w14:textId="77777777" w:rsidR="006D3C20" w:rsidRDefault="006D3C20" w:rsidP="006D3C20"/>
                          <w:p w14:paraId="5954008F" w14:textId="77777777" w:rsidR="006D3C20" w:rsidRDefault="006D3C20" w:rsidP="006D3C20"/>
                          <w:p w14:paraId="06A6446C" w14:textId="77777777" w:rsidR="006D3C20" w:rsidRDefault="006D3C20" w:rsidP="006D3C20"/>
                          <w:p w14:paraId="339B9357" w14:textId="77777777" w:rsidR="006D3C20" w:rsidRDefault="006D3C20" w:rsidP="006D3C20"/>
                          <w:p w14:paraId="72703B9B" w14:textId="77777777" w:rsidR="006D3C20" w:rsidRDefault="006D3C20" w:rsidP="006D3C20">
                            <w:r>
                              <w:t xml:space="preserve">Evening: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DAAF5" id="_x0000_s1027" type="#_x0000_t202" style="position:absolute;margin-left:162.5pt;margin-top:23.3pt;width:149pt;height:532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" strokeweight="2.25pt">
                <v:textbox>
                  <w:txbxContent>
                    <w:p w14:paraId="7F235EF6" w14:textId="77777777" w:rsidR="006D3C20" w:rsidRPr="00055CD7" w:rsidRDefault="006D3C20" w:rsidP="006D3C20">
                      <w:pPr>
                        <w:jc w:val="center"/>
                        <w:rPr>
                          <w:b/>
                          <w:bCs/>
                        </w:rPr>
                      </w:pPr>
                      <w:bookmarkStart w:id="4" w:name="wed"/>
                      <w:r>
                        <w:rPr>
                          <w:b/>
                          <w:bCs/>
                        </w:rPr>
                        <w:t>Wednesday</w:t>
                      </w:r>
                      <w:bookmarkEnd w:id="4"/>
                      <w:r>
                        <w:rPr>
                          <w:b/>
                          <w:bCs/>
                        </w:rPr>
                        <w:t>, Oct. 28</w:t>
                      </w:r>
                    </w:p>
                    <w:p w14:paraId="0AFF0EE3" w14:textId="77777777" w:rsidR="006D3C20" w:rsidRDefault="006D3C20" w:rsidP="006D3C20">
                      <w:r>
                        <w:t>Morning:</w:t>
                      </w:r>
                    </w:p>
                    <w:p w14:paraId="75EAD654" w14:textId="77777777" w:rsidR="006D3C20" w:rsidRDefault="006D3C20" w:rsidP="006D3C20"/>
                    <w:p w14:paraId="4D2D59BD" w14:textId="77777777" w:rsidR="006D3C20" w:rsidRDefault="006D3C20" w:rsidP="006D3C20"/>
                    <w:p w14:paraId="5FD88000" w14:textId="77777777" w:rsidR="006D3C20" w:rsidRDefault="006D3C20" w:rsidP="006D3C20"/>
                    <w:p w14:paraId="0FB35FC3" w14:textId="77777777" w:rsidR="006D3C20" w:rsidRDefault="006D3C20" w:rsidP="006D3C20"/>
                    <w:p w14:paraId="6F6D748F" w14:textId="77777777" w:rsidR="006D3C20" w:rsidRDefault="006D3C20" w:rsidP="006D3C20"/>
                    <w:p w14:paraId="551D7F0B" w14:textId="77777777" w:rsidR="006D3C20" w:rsidRDefault="006D3C20" w:rsidP="006D3C20"/>
                    <w:p w14:paraId="679FB4D1" w14:textId="77777777" w:rsidR="006D3C20" w:rsidRDefault="006D3C20" w:rsidP="006D3C20"/>
                    <w:p w14:paraId="74E89E5F" w14:textId="77777777" w:rsidR="006D3C20" w:rsidRDefault="006D3C20" w:rsidP="006D3C20">
                      <w:r>
                        <w:t>Afternoon:</w:t>
                      </w:r>
                    </w:p>
                    <w:p w14:paraId="1B10AAA9" w14:textId="77777777" w:rsidR="006D3C20" w:rsidRDefault="006D3C20" w:rsidP="006D3C20"/>
                    <w:p w14:paraId="696FCA84" w14:textId="77777777" w:rsidR="006D3C20" w:rsidRDefault="006D3C20" w:rsidP="006D3C20"/>
                    <w:p w14:paraId="00B921D8" w14:textId="77777777" w:rsidR="006D3C20" w:rsidRDefault="006D3C20" w:rsidP="006D3C20"/>
                    <w:p w14:paraId="5954008F" w14:textId="77777777" w:rsidR="006D3C20" w:rsidRDefault="006D3C20" w:rsidP="006D3C20"/>
                    <w:p w14:paraId="06A6446C" w14:textId="77777777" w:rsidR="006D3C20" w:rsidRDefault="006D3C20" w:rsidP="006D3C20"/>
                    <w:p w14:paraId="339B9357" w14:textId="77777777" w:rsidR="006D3C20" w:rsidRDefault="006D3C20" w:rsidP="006D3C20"/>
                    <w:p w14:paraId="72703B9B" w14:textId="77777777" w:rsidR="006D3C20" w:rsidRDefault="006D3C20" w:rsidP="006D3C20">
                      <w:r>
                        <w:t xml:space="preserve">Evening: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8C88005" wp14:editId="7EE41335">
                <wp:simplePos x="0" y="0"/>
                <wp:positionH relativeFrom="column">
                  <wp:posOffset>-88900</wp:posOffset>
                </wp:positionH>
                <wp:positionV relativeFrom="paragraph">
                  <wp:posOffset>292735</wp:posOffset>
                </wp:positionV>
                <wp:extent cx="1892300" cy="6762750"/>
                <wp:effectExtent l="19050" t="19050" r="12700" b="1905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676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BA2B1" w14:textId="77777777" w:rsidR="006D3C20" w:rsidRPr="00055CD7" w:rsidRDefault="006D3C20" w:rsidP="006D3C2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Tuesday, Oct. 27</w:t>
                            </w:r>
                          </w:p>
                          <w:p w14:paraId="118D4409" w14:textId="77777777" w:rsidR="006D3C20" w:rsidRDefault="006D3C20" w:rsidP="006D3C20">
                            <w:r>
                              <w:t>Morning:</w:t>
                            </w:r>
                          </w:p>
                          <w:p w14:paraId="7377B7AD" w14:textId="77777777" w:rsidR="006D3C20" w:rsidRDefault="006D3C20" w:rsidP="006D3C20"/>
                          <w:p w14:paraId="52CE60B5" w14:textId="77777777" w:rsidR="006D3C20" w:rsidRDefault="006D3C20" w:rsidP="006D3C20"/>
                          <w:p w14:paraId="5260D924" w14:textId="77777777" w:rsidR="006D3C20" w:rsidRDefault="006D3C20" w:rsidP="006D3C20"/>
                          <w:p w14:paraId="68772EAA" w14:textId="77777777" w:rsidR="006D3C20" w:rsidRDefault="006D3C20" w:rsidP="006D3C20"/>
                          <w:p w14:paraId="3F4621E0" w14:textId="77777777" w:rsidR="006D3C20" w:rsidRDefault="006D3C20" w:rsidP="006D3C20"/>
                          <w:p w14:paraId="008E5A5B" w14:textId="77777777" w:rsidR="006D3C20" w:rsidRDefault="006D3C20" w:rsidP="006D3C20"/>
                          <w:p w14:paraId="702D0F93" w14:textId="77777777" w:rsidR="006D3C20" w:rsidRDefault="006D3C20" w:rsidP="006D3C20"/>
                          <w:p w14:paraId="0BBB754A" w14:textId="77777777" w:rsidR="006D3C20" w:rsidRDefault="006D3C20" w:rsidP="006D3C20">
                            <w:r>
                              <w:t>Afternoon:</w:t>
                            </w:r>
                          </w:p>
                          <w:p w14:paraId="318F52B4" w14:textId="77777777" w:rsidR="006D3C20" w:rsidRDefault="006D3C20" w:rsidP="006D3C20"/>
                          <w:p w14:paraId="62648D6B" w14:textId="77777777" w:rsidR="006D3C20" w:rsidRDefault="006D3C20" w:rsidP="006D3C20"/>
                          <w:p w14:paraId="46922D65" w14:textId="77777777" w:rsidR="006D3C20" w:rsidRDefault="006D3C20" w:rsidP="006D3C20"/>
                          <w:p w14:paraId="70E44844" w14:textId="77777777" w:rsidR="006D3C20" w:rsidRDefault="006D3C20" w:rsidP="006D3C20"/>
                          <w:p w14:paraId="00B54AF9" w14:textId="77777777" w:rsidR="006D3C20" w:rsidRDefault="006D3C20" w:rsidP="006D3C20"/>
                          <w:p w14:paraId="4609E615" w14:textId="77777777" w:rsidR="006D3C20" w:rsidRDefault="006D3C20" w:rsidP="006D3C20"/>
                          <w:p w14:paraId="04CC933E" w14:textId="77777777" w:rsidR="006D3C20" w:rsidRDefault="006D3C20" w:rsidP="006D3C20">
                            <w:r>
                              <w:t xml:space="preserve">Evening: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8005" id="_x0000_s1028" type="#_x0000_t202" style="position:absolute;margin-left:-7pt;margin-top:23.05pt;width:149pt;height:532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" strokeweight="2.25pt">
                <v:textbox>
                  <w:txbxContent>
                    <w:p w14:paraId="56ABA2B1" w14:textId="77777777" w:rsidR="006D3C20" w:rsidRPr="00055CD7" w:rsidRDefault="006D3C20" w:rsidP="006D3C2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Tuesday, Oct. 27</w:t>
                      </w:r>
                    </w:p>
                    <w:p w14:paraId="118D4409" w14:textId="77777777" w:rsidR="006D3C20" w:rsidRDefault="006D3C20" w:rsidP="006D3C20">
                      <w:r>
                        <w:t>Morning:</w:t>
                      </w:r>
                    </w:p>
                    <w:p w14:paraId="7377B7AD" w14:textId="77777777" w:rsidR="006D3C20" w:rsidRDefault="006D3C20" w:rsidP="006D3C20"/>
                    <w:p w14:paraId="52CE60B5" w14:textId="77777777" w:rsidR="006D3C20" w:rsidRDefault="006D3C20" w:rsidP="006D3C20"/>
                    <w:p w14:paraId="5260D924" w14:textId="77777777" w:rsidR="006D3C20" w:rsidRDefault="006D3C20" w:rsidP="006D3C20"/>
                    <w:p w14:paraId="68772EAA" w14:textId="77777777" w:rsidR="006D3C20" w:rsidRDefault="006D3C20" w:rsidP="006D3C20"/>
                    <w:p w14:paraId="3F4621E0" w14:textId="77777777" w:rsidR="006D3C20" w:rsidRDefault="006D3C20" w:rsidP="006D3C20"/>
                    <w:p w14:paraId="008E5A5B" w14:textId="77777777" w:rsidR="006D3C20" w:rsidRDefault="006D3C20" w:rsidP="006D3C20"/>
                    <w:p w14:paraId="702D0F93" w14:textId="77777777" w:rsidR="006D3C20" w:rsidRDefault="006D3C20" w:rsidP="006D3C20"/>
                    <w:p w14:paraId="0BBB754A" w14:textId="77777777" w:rsidR="006D3C20" w:rsidRDefault="006D3C20" w:rsidP="006D3C20">
                      <w:r>
                        <w:t>Afternoon:</w:t>
                      </w:r>
                    </w:p>
                    <w:p w14:paraId="318F52B4" w14:textId="77777777" w:rsidR="006D3C20" w:rsidRDefault="006D3C20" w:rsidP="006D3C20"/>
                    <w:p w14:paraId="62648D6B" w14:textId="77777777" w:rsidR="006D3C20" w:rsidRDefault="006D3C20" w:rsidP="006D3C20"/>
                    <w:p w14:paraId="46922D65" w14:textId="77777777" w:rsidR="006D3C20" w:rsidRDefault="006D3C20" w:rsidP="006D3C20"/>
                    <w:p w14:paraId="70E44844" w14:textId="77777777" w:rsidR="006D3C20" w:rsidRDefault="006D3C20" w:rsidP="006D3C20"/>
                    <w:p w14:paraId="00B54AF9" w14:textId="77777777" w:rsidR="006D3C20" w:rsidRDefault="006D3C20" w:rsidP="006D3C20"/>
                    <w:p w14:paraId="4609E615" w14:textId="77777777" w:rsidR="006D3C20" w:rsidRDefault="006D3C20" w:rsidP="006D3C20"/>
                    <w:p w14:paraId="04CC933E" w14:textId="77777777" w:rsidR="006D3C20" w:rsidRDefault="006D3C20" w:rsidP="006D3C20">
                      <w:r>
                        <w:t xml:space="preserve">Evening: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96287B">
        <w:rPr>
          <w:lang w:val="en-US"/>
        </w:rPr>
        <w:t>Don’t</w:t>
      </w:r>
      <w:proofErr w:type="gramEnd"/>
      <w:r w:rsidRPr="0096287B">
        <w:rPr>
          <w:lang w:val="en-US"/>
        </w:rPr>
        <w:t xml:space="preserve"> forget to check out the teacher and student workshops! </w:t>
      </w:r>
      <w:r>
        <w:rPr>
          <w:i/>
          <w:iCs/>
          <w:lang w:val="en-US"/>
        </w:rPr>
        <w:t>(link coming soon)</w:t>
      </w:r>
      <w:r w:rsidRPr="0096287B">
        <w:rPr>
          <w:lang w:val="en-US"/>
        </w:rPr>
        <w:t xml:space="preserve">. </w:t>
      </w:r>
    </w:p>
    <w:sectPr w:rsidR="002E4ABB" w:rsidRPr="006D3C20" w:rsidSect="00CB1A3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579C5232-4CA0-4B5B-B23E-C6066EFB9A49}"/>
    <w:embedBold r:id="rId2" w:fontKey="{AA1AB61F-4999-436D-81C0-003BBE3042E7}"/>
    <w:embedItalic r:id="rId3" w:fontKey="{ADB0BF94-5DAE-41F5-8DE7-85F8D244D5A8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555B01FC-604B-43E6-B56B-9C43A7864809}"/>
    <w:embedBold r:id="rId5" w:fontKey="{CCE8193A-8DC6-4C6A-8EEE-65FC79DBAE09}"/>
    <w:embedItalic r:id="rId6" w:fontKey="{4D8B2DF1-968E-40D3-A4B3-2BD3FD60710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B69285D-9D42-4821-BD44-59D7F513880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EA48791C-39BE-4C32-A4DA-1330B8070408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A8D08E58-8AFD-4A4D-8F36-3CB88F75DD5A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CDBE97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C4049E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F7515B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2CBE7D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1BC1EE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5C0DB2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6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9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2"/>
  </w:num>
  <w:num w:numId="16">
    <w:abstractNumId w:val="15"/>
  </w:num>
  <w:num w:numId="17">
    <w:abstractNumId w:val="13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96347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D3C20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884AD3"/>
    <w:rsid w:val="00995841"/>
    <w:rsid w:val="009B007B"/>
    <w:rsid w:val="00A67E6D"/>
    <w:rsid w:val="00A716EB"/>
    <w:rsid w:val="00AC0609"/>
    <w:rsid w:val="00AC4763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C2A08"/>
    <w:rsid w:val="00CE11D5"/>
    <w:rsid w:val="00D27E09"/>
    <w:rsid w:val="00E402FE"/>
    <w:rsid w:val="00E55329"/>
    <w:rsid w:val="00E80D18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C20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  <w:style w:type="paragraph" w:customStyle="1" w:styleId="BodyCopy">
    <w:name w:val="Body Copy"/>
    <w:basedOn w:val="Normal"/>
    <w:qFormat/>
    <w:rsid w:val="00CC2A08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9j7mf3h0r9tg21x9zvvpecp5yydw3jr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2020-09-30T23:45:00Z</dcterms:created>
  <dcterms:modified xsi:type="dcterms:W3CDTF">2020-09-30T23:45:00Z</dcterms:modified>
</cp:coreProperties>
</file>