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6B263" w14:textId="77777777" w:rsidR="00522FEA" w:rsidRPr="004336E5" w:rsidRDefault="00522FEA" w:rsidP="00522FEA">
      <w:pPr>
        <w:keepNext/>
        <w:keepLines/>
        <w:pageBreakBefore/>
        <w:widowControl/>
        <w:spacing w:after="200" w:line="520" w:lineRule="atLeast"/>
        <w:contextualSpacing/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  <w:lang w:val="en-US"/>
        </w:rPr>
      </w:pPr>
      <w:bookmarkStart w:id="0" w:name="tues"/>
      <w:r w:rsidRPr="004336E5">
        <w:rPr>
          <w:rFonts w:asciiTheme="majorHAnsi" w:eastAsiaTheme="majorEastAsia" w:hAnsiTheme="majorHAnsi" w:cstheme="majorBidi"/>
          <w:caps/>
          <w:color w:val="004A98" w:themeColor="accent1"/>
          <w:kern w:val="28"/>
          <w:sz w:val="48"/>
          <w:szCs w:val="56"/>
          <w:lang w:val="en-US"/>
        </w:rPr>
        <w:t xml:space="preserve">Make Your Own Schedule </w:t>
      </w:r>
    </w:p>
    <w:p w14:paraId="6C663FF4" w14:textId="105A089D" w:rsidR="00522FEA" w:rsidRPr="004336E5" w:rsidRDefault="6DF5BCBC" w:rsidP="00522FEA">
      <w:pPr>
        <w:widowControl/>
        <w:spacing w:after="160" w:line="225" w:lineRule="atLeast"/>
        <w:rPr>
          <w:lang w:val="en-US"/>
        </w:rPr>
      </w:pPr>
      <w:bookmarkStart w:id="1" w:name="_Hlk83195421"/>
      <w:bookmarkEnd w:id="0"/>
      <w:r w:rsidRPr="6DF5BCBC">
        <w:rPr>
          <w:lang w:val="en-US"/>
        </w:rPr>
        <w:t xml:space="preserve">Utilize the convention </w:t>
      </w:r>
      <w:hyperlink r:id="rId8">
        <w:r w:rsidRPr="6DF5BCBC">
          <w:rPr>
            <w:color w:val="0563C1"/>
            <w:u w:val="single"/>
            <w:lang w:val="en-US"/>
          </w:rPr>
          <w:t>schedule</w:t>
        </w:r>
      </w:hyperlink>
      <w:r w:rsidRPr="6DF5BCBC">
        <w:rPr>
          <w:lang w:val="en-US"/>
        </w:rPr>
        <w:t xml:space="preserve"> and on-demand activities to personalize your own schedule for convention week, and encourage students to customize their own utilizing this template and/or the convention app.</w:t>
      </w:r>
    </w:p>
    <w:p w14:paraId="29B05220" w14:textId="77777777" w:rsidR="00522FEA" w:rsidRPr="004336E5" w:rsidRDefault="00522FEA" w:rsidP="00522FEA">
      <w:pPr>
        <w:widowControl/>
        <w:spacing w:after="160" w:line="225" w:lineRule="atLeast"/>
        <w:rPr>
          <w:lang w:val="en-US"/>
        </w:rPr>
      </w:pPr>
      <w:r w:rsidRPr="004336E5">
        <w:rPr>
          <w:lang w:val="en-US"/>
        </w:rPr>
        <w:t>Don’t forget to check out the teacher and student workshops</w:t>
      </w:r>
      <w:bookmarkEnd w:id="1"/>
      <w:r w:rsidRPr="004336E5">
        <w:rPr>
          <w:lang w:val="en-US"/>
        </w:rPr>
        <w:t xml:space="preserve">! </w:t>
      </w:r>
    </w:p>
    <w:p w14:paraId="6C4B7169" w14:textId="77777777" w:rsidR="00522FEA" w:rsidRDefault="00522FEA" w:rsidP="00522FEA">
      <w:pPr>
        <w:jc w:val="center"/>
      </w:pPr>
      <w:r w:rsidRPr="004336E5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DD47DD" wp14:editId="221AF22E">
                <wp:simplePos x="0" y="0"/>
                <wp:positionH relativeFrom="margin">
                  <wp:posOffset>-163195</wp:posOffset>
                </wp:positionH>
                <wp:positionV relativeFrom="paragraph">
                  <wp:posOffset>137160</wp:posOffset>
                </wp:positionV>
                <wp:extent cx="6343650" cy="6889115"/>
                <wp:effectExtent l="19050" t="19050" r="19050" b="26035"/>
                <wp:wrapNone/>
                <wp:docPr id="500" name="Group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3650" cy="6889115"/>
                          <a:chOff x="0" y="0"/>
                          <a:chExt cx="6759791" cy="6889115"/>
                        </a:xfrm>
                      </wpg:grpSpPr>
                      <wps:wsp>
                        <wps:cNvPr id="2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13865" cy="6889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D0DBD4" w14:textId="2C5B6355" w:rsidR="00522FEA" w:rsidRPr="00055CD7" w:rsidRDefault="00522FEA" w:rsidP="00522FE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Wednesday, </w:t>
                              </w:r>
                              <w:r w:rsidR="002A5847">
                                <w:rPr>
                                  <w:b/>
                                  <w:bCs/>
                                </w:rPr>
                                <w:t>Oct. 29</w:t>
                              </w:r>
                            </w:p>
                            <w:p w14:paraId="638E1A4C" w14:textId="77777777" w:rsidR="00522FEA" w:rsidRDefault="00522FEA" w:rsidP="00522FEA">
                              <w:r>
                                <w:t>Morning:</w:t>
                              </w:r>
                            </w:p>
                            <w:p w14:paraId="5D93BDFC" w14:textId="77777777" w:rsidR="00522FEA" w:rsidRDefault="00522FEA" w:rsidP="00522FEA"/>
                            <w:p w14:paraId="07EC475D" w14:textId="77777777" w:rsidR="00522FEA" w:rsidRDefault="00522FEA" w:rsidP="00522FEA"/>
                            <w:p w14:paraId="0E7A73F5" w14:textId="77777777" w:rsidR="00522FEA" w:rsidRDefault="00522FEA" w:rsidP="00522FEA"/>
                            <w:p w14:paraId="0ABF4830" w14:textId="77777777" w:rsidR="00522FEA" w:rsidRDefault="00522FEA" w:rsidP="00522FEA"/>
                            <w:p w14:paraId="6741062B" w14:textId="77777777" w:rsidR="00522FEA" w:rsidRDefault="00522FEA" w:rsidP="00522FEA"/>
                            <w:p w14:paraId="44968A52" w14:textId="77777777" w:rsidR="00522FEA" w:rsidRDefault="00522FEA" w:rsidP="00522FEA"/>
                            <w:p w14:paraId="5E453870" w14:textId="77777777" w:rsidR="00522FEA" w:rsidRDefault="00522FEA" w:rsidP="00522FEA"/>
                            <w:p w14:paraId="209319EC" w14:textId="77777777" w:rsidR="00522FEA" w:rsidRDefault="00522FEA" w:rsidP="00522FEA"/>
                            <w:p w14:paraId="46564887" w14:textId="77777777" w:rsidR="00522FEA" w:rsidRDefault="00522FEA" w:rsidP="00522FEA">
                              <w:r>
                                <w:t>Afternoon:</w:t>
                              </w:r>
                            </w:p>
                            <w:p w14:paraId="77293C0E" w14:textId="77777777" w:rsidR="00522FEA" w:rsidRDefault="00522FEA" w:rsidP="00522FEA"/>
                            <w:p w14:paraId="03F1DD33" w14:textId="77777777" w:rsidR="00522FEA" w:rsidRDefault="00522FEA" w:rsidP="00522FEA"/>
                            <w:p w14:paraId="70BFA798" w14:textId="77777777" w:rsidR="00522FEA" w:rsidRDefault="00522FEA" w:rsidP="00522FEA"/>
                            <w:p w14:paraId="038D69A9" w14:textId="77777777" w:rsidR="00522FEA" w:rsidRDefault="00522FEA" w:rsidP="00522FEA"/>
                            <w:p w14:paraId="631B1A2F" w14:textId="77777777" w:rsidR="00522FEA" w:rsidRDefault="00522FEA" w:rsidP="00522FEA"/>
                            <w:p w14:paraId="21C87A35" w14:textId="77777777" w:rsidR="00522FEA" w:rsidRDefault="00522FEA" w:rsidP="00522FEA"/>
                            <w:p w14:paraId="230503C5" w14:textId="77777777" w:rsidR="00522FEA" w:rsidRDefault="00522FEA" w:rsidP="00522FEA"/>
                            <w:p w14:paraId="126E5F1B" w14:textId="77777777" w:rsidR="00522FEA" w:rsidRDefault="00522FEA" w:rsidP="00522FEA"/>
                            <w:p w14:paraId="2F434DAD" w14:textId="77777777" w:rsidR="00522FEA" w:rsidRDefault="00522FEA" w:rsidP="00522FEA">
                              <w:r>
                                <w:t xml:space="preserve">Evening: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11841" y="0"/>
                            <a:ext cx="1713865" cy="6889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07A889" w14:textId="5F0BA5A9" w:rsidR="00522FEA" w:rsidRPr="00055CD7" w:rsidRDefault="00522FEA" w:rsidP="00522FE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Thursday, </w:t>
                              </w:r>
                              <w:r w:rsidR="002A5847">
                                <w:rPr>
                                  <w:b/>
                                  <w:bCs/>
                                </w:rPr>
                                <w:t>Oct. 30</w:t>
                              </w:r>
                            </w:p>
                            <w:p w14:paraId="74D95C91" w14:textId="77777777" w:rsidR="00522FEA" w:rsidRDefault="00522FEA" w:rsidP="00522FEA">
                              <w:r>
                                <w:t>Morning:</w:t>
                              </w:r>
                            </w:p>
                            <w:p w14:paraId="51C12DD8" w14:textId="77777777" w:rsidR="00522FEA" w:rsidRDefault="00522FEA" w:rsidP="00522FEA"/>
                            <w:p w14:paraId="7B08AB61" w14:textId="77777777" w:rsidR="00522FEA" w:rsidRDefault="00522FEA" w:rsidP="00522FEA"/>
                            <w:p w14:paraId="16A3A85E" w14:textId="77777777" w:rsidR="00522FEA" w:rsidRDefault="00522FEA" w:rsidP="00522FEA"/>
                            <w:p w14:paraId="1F7EE901" w14:textId="77777777" w:rsidR="00522FEA" w:rsidRDefault="00522FEA" w:rsidP="00522FEA"/>
                            <w:p w14:paraId="62BD9072" w14:textId="77777777" w:rsidR="00522FEA" w:rsidRDefault="00522FEA" w:rsidP="00522FEA"/>
                            <w:p w14:paraId="1D5B5163" w14:textId="77777777" w:rsidR="00522FEA" w:rsidRDefault="00522FEA" w:rsidP="00522FEA"/>
                            <w:p w14:paraId="534E12FD" w14:textId="77777777" w:rsidR="00522FEA" w:rsidRDefault="00522FEA" w:rsidP="00522FEA"/>
                            <w:p w14:paraId="753B4D72" w14:textId="77777777" w:rsidR="00522FEA" w:rsidRDefault="00522FEA" w:rsidP="00522FEA"/>
                            <w:p w14:paraId="7F1710F0" w14:textId="77777777" w:rsidR="00522FEA" w:rsidRDefault="00522FEA" w:rsidP="00522FEA">
                              <w:r>
                                <w:t>Afternoon:</w:t>
                              </w:r>
                            </w:p>
                            <w:p w14:paraId="32F1B136" w14:textId="77777777" w:rsidR="00522FEA" w:rsidRDefault="00522FEA" w:rsidP="00522FEA"/>
                            <w:p w14:paraId="7D283F5A" w14:textId="77777777" w:rsidR="00522FEA" w:rsidRDefault="00522FEA" w:rsidP="00522FEA"/>
                            <w:p w14:paraId="0C135EA1" w14:textId="77777777" w:rsidR="00522FEA" w:rsidRDefault="00522FEA" w:rsidP="00522FEA"/>
                            <w:p w14:paraId="5E21EE93" w14:textId="77777777" w:rsidR="00522FEA" w:rsidRDefault="00522FEA" w:rsidP="00522FEA"/>
                            <w:p w14:paraId="56CA5E0F" w14:textId="77777777" w:rsidR="00522FEA" w:rsidRDefault="00522FEA" w:rsidP="00522FEA"/>
                            <w:p w14:paraId="2C874B6E" w14:textId="77777777" w:rsidR="00522FEA" w:rsidRDefault="00522FEA" w:rsidP="00522FEA"/>
                            <w:p w14:paraId="5D65769A" w14:textId="77777777" w:rsidR="00522FEA" w:rsidRDefault="00522FEA" w:rsidP="00522FEA"/>
                            <w:p w14:paraId="1883E244" w14:textId="77777777" w:rsidR="00522FEA" w:rsidRDefault="00522FEA" w:rsidP="00522FEA"/>
                            <w:p w14:paraId="168C08E5" w14:textId="77777777" w:rsidR="00522FEA" w:rsidRDefault="00522FEA" w:rsidP="00522FEA">
                              <w:r>
                                <w:t xml:space="preserve">Evening: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3683" y="0"/>
                            <a:ext cx="1713865" cy="6889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3E09E4" w14:textId="0D5FA5CE" w:rsidR="00522FEA" w:rsidRPr="00055CD7" w:rsidRDefault="00522FEA" w:rsidP="00522FE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Friday, </w:t>
                              </w:r>
                              <w:r w:rsidR="002A5847">
                                <w:rPr>
                                  <w:b/>
                                  <w:bCs/>
                                </w:rPr>
                                <w:t>Oct. 31</w:t>
                              </w:r>
                            </w:p>
                            <w:p w14:paraId="080E3B5C" w14:textId="77777777" w:rsidR="00522FEA" w:rsidRDefault="00522FEA" w:rsidP="00522FEA">
                              <w:r>
                                <w:t>Morning:</w:t>
                              </w:r>
                            </w:p>
                            <w:p w14:paraId="2507EF7F" w14:textId="77777777" w:rsidR="00522FEA" w:rsidRDefault="00522FEA" w:rsidP="00522FEA"/>
                            <w:p w14:paraId="3C7BA205" w14:textId="77777777" w:rsidR="00522FEA" w:rsidRDefault="00522FEA" w:rsidP="00522FEA"/>
                            <w:p w14:paraId="6E036D36" w14:textId="77777777" w:rsidR="00522FEA" w:rsidRDefault="00522FEA" w:rsidP="00522FEA"/>
                            <w:p w14:paraId="148190D4" w14:textId="77777777" w:rsidR="00522FEA" w:rsidRDefault="00522FEA" w:rsidP="00522FEA"/>
                            <w:p w14:paraId="499DD12F" w14:textId="77777777" w:rsidR="00522FEA" w:rsidRDefault="00522FEA" w:rsidP="00522FEA"/>
                            <w:p w14:paraId="466ECC72" w14:textId="77777777" w:rsidR="00522FEA" w:rsidRDefault="00522FEA" w:rsidP="00522FEA"/>
                            <w:p w14:paraId="23A5F91F" w14:textId="77777777" w:rsidR="00522FEA" w:rsidRDefault="00522FEA" w:rsidP="00522FEA"/>
                            <w:p w14:paraId="3152ED95" w14:textId="77777777" w:rsidR="00522FEA" w:rsidRDefault="00522FEA" w:rsidP="00522FEA"/>
                            <w:p w14:paraId="5571465E" w14:textId="77777777" w:rsidR="00522FEA" w:rsidRDefault="00522FEA" w:rsidP="00522FEA">
                              <w:r>
                                <w:t>Afternoon:</w:t>
                              </w:r>
                            </w:p>
                            <w:p w14:paraId="75A56ACC" w14:textId="77777777" w:rsidR="00522FEA" w:rsidRDefault="00522FEA" w:rsidP="00522FEA"/>
                            <w:p w14:paraId="65FF0E77" w14:textId="77777777" w:rsidR="00522FEA" w:rsidRDefault="00522FEA" w:rsidP="00522FEA"/>
                            <w:p w14:paraId="04DADCE7" w14:textId="77777777" w:rsidR="00522FEA" w:rsidRDefault="00522FEA" w:rsidP="00522FEA"/>
                            <w:p w14:paraId="5B592C15" w14:textId="77777777" w:rsidR="00522FEA" w:rsidRDefault="00522FEA" w:rsidP="00522FEA"/>
                            <w:p w14:paraId="06FD1B3E" w14:textId="77777777" w:rsidR="00522FEA" w:rsidRDefault="00522FEA" w:rsidP="00522FEA"/>
                            <w:p w14:paraId="370AC56F" w14:textId="77777777" w:rsidR="00522FEA" w:rsidRDefault="00522FEA" w:rsidP="00522FEA"/>
                            <w:p w14:paraId="3344F7BC" w14:textId="77777777" w:rsidR="00522FEA" w:rsidRDefault="00522FEA" w:rsidP="00522FEA"/>
                            <w:p w14:paraId="77E0BAEA" w14:textId="77777777" w:rsidR="00522FEA" w:rsidRDefault="00522FEA" w:rsidP="00522FEA"/>
                            <w:p w14:paraId="036F9820" w14:textId="77777777" w:rsidR="00522FEA" w:rsidRDefault="00522FEA" w:rsidP="00522FEA">
                              <w:r>
                                <w:t xml:space="preserve">Evening: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35525" y="0"/>
                            <a:ext cx="1624266" cy="6889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2BB380" w14:textId="6CEB631C" w:rsidR="00522FEA" w:rsidRPr="00055CD7" w:rsidRDefault="00522FEA" w:rsidP="00522FE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Saturday, </w:t>
                              </w:r>
                              <w:r w:rsidR="001807CA">
                                <w:rPr>
                                  <w:b/>
                                  <w:bCs/>
                                </w:rPr>
                                <w:t xml:space="preserve">Nov. </w:t>
                              </w:r>
                              <w:r w:rsidR="002A5847">
                                <w:rPr>
                                  <w:b/>
                                  <w:bCs/>
                                </w:rPr>
                                <w:t>1</w:t>
                              </w:r>
                            </w:p>
                            <w:p w14:paraId="06923854" w14:textId="77777777" w:rsidR="00522FEA" w:rsidRDefault="00522FEA" w:rsidP="00522FEA">
                              <w:r>
                                <w:t>Morning:</w:t>
                              </w:r>
                            </w:p>
                            <w:p w14:paraId="3287A7B0" w14:textId="77777777" w:rsidR="00522FEA" w:rsidRDefault="00522FEA" w:rsidP="00522FEA"/>
                            <w:p w14:paraId="1938D51F" w14:textId="77777777" w:rsidR="00522FEA" w:rsidRDefault="00522FEA" w:rsidP="00522FEA"/>
                            <w:p w14:paraId="3454B2FF" w14:textId="77777777" w:rsidR="00522FEA" w:rsidRDefault="00522FEA" w:rsidP="00522FEA"/>
                            <w:p w14:paraId="3063A4F9" w14:textId="77777777" w:rsidR="00522FEA" w:rsidRDefault="00522FEA" w:rsidP="00522FEA"/>
                            <w:p w14:paraId="79BCB11B" w14:textId="77777777" w:rsidR="00522FEA" w:rsidRDefault="00522FEA" w:rsidP="00522FEA"/>
                            <w:p w14:paraId="56E3520B" w14:textId="77777777" w:rsidR="00522FEA" w:rsidRDefault="00522FEA" w:rsidP="00522FEA"/>
                            <w:p w14:paraId="69CF45F0" w14:textId="77777777" w:rsidR="00522FEA" w:rsidRDefault="00522FEA" w:rsidP="00522FEA"/>
                            <w:p w14:paraId="4FBAEF23" w14:textId="77777777" w:rsidR="00522FEA" w:rsidRDefault="00522FEA" w:rsidP="00522FEA"/>
                            <w:p w14:paraId="51750195" w14:textId="77777777" w:rsidR="00522FEA" w:rsidRDefault="00522FEA" w:rsidP="00522FEA">
                              <w:r>
                                <w:t>Afternoon:</w:t>
                              </w:r>
                            </w:p>
                            <w:p w14:paraId="10CA923D" w14:textId="77777777" w:rsidR="00522FEA" w:rsidRDefault="00522FEA" w:rsidP="00522FEA"/>
                            <w:p w14:paraId="4658F139" w14:textId="77777777" w:rsidR="00522FEA" w:rsidRDefault="00522FEA" w:rsidP="00522FEA"/>
                            <w:p w14:paraId="5D2AE0FC" w14:textId="77777777" w:rsidR="00522FEA" w:rsidRDefault="00522FEA" w:rsidP="00522FEA"/>
                            <w:p w14:paraId="5106161D" w14:textId="77777777" w:rsidR="00522FEA" w:rsidRDefault="00522FEA" w:rsidP="00522FEA"/>
                            <w:p w14:paraId="718B25F5" w14:textId="77777777" w:rsidR="00522FEA" w:rsidRDefault="00522FEA" w:rsidP="00522FEA"/>
                            <w:p w14:paraId="023C1687" w14:textId="77777777" w:rsidR="00522FEA" w:rsidRDefault="00522FEA" w:rsidP="00522FEA"/>
                            <w:p w14:paraId="5638E985" w14:textId="77777777" w:rsidR="00522FEA" w:rsidRDefault="00522FEA" w:rsidP="00522FEA"/>
                            <w:p w14:paraId="60638129" w14:textId="77777777" w:rsidR="00522FEA" w:rsidRDefault="00522FEA" w:rsidP="00522FEA"/>
                            <w:p w14:paraId="645EFDAD" w14:textId="77777777" w:rsidR="00522FEA" w:rsidRDefault="00522FEA" w:rsidP="00522FEA">
                              <w:r>
                                <w:t xml:space="preserve">Evening: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6DD47DD" id="Group 500" o:spid="_x0000_s1026" style="position:absolute;left:0;text-align:left;margin-left:-12.85pt;margin-top:10.8pt;width:499.5pt;height:542.45pt;z-index:251659264;mso-position-horizontal-relative:margin;mso-width-relative:margin" coordsize="67597,68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17138;height:68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" strokeweight="2.25pt">
                  <v:textbox>
                    <w:txbxContent>
                      <w:p w14:paraId="2CD0DBD4" w14:textId="2C5B6355" w:rsidR="00522FEA" w:rsidRPr="00055CD7" w:rsidRDefault="00522FEA" w:rsidP="00522FE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Wednesday, </w:t>
                        </w:r>
                        <w:r w:rsidR="002A5847">
                          <w:rPr>
                            <w:b/>
                            <w:bCs/>
                          </w:rPr>
                          <w:t>Oct. 29</w:t>
                        </w:r>
                      </w:p>
                      <w:p w14:paraId="638E1A4C" w14:textId="77777777" w:rsidR="00522FEA" w:rsidRDefault="00522FEA" w:rsidP="00522FEA">
                        <w:r>
                          <w:t>Morning:</w:t>
                        </w:r>
                      </w:p>
                      <w:p w14:paraId="5D93BDFC" w14:textId="77777777" w:rsidR="00522FEA" w:rsidRDefault="00522FEA" w:rsidP="00522FEA"/>
                      <w:p w14:paraId="07EC475D" w14:textId="77777777" w:rsidR="00522FEA" w:rsidRDefault="00522FEA" w:rsidP="00522FEA"/>
                      <w:p w14:paraId="0E7A73F5" w14:textId="77777777" w:rsidR="00522FEA" w:rsidRDefault="00522FEA" w:rsidP="00522FEA"/>
                      <w:p w14:paraId="0ABF4830" w14:textId="77777777" w:rsidR="00522FEA" w:rsidRDefault="00522FEA" w:rsidP="00522FEA"/>
                      <w:p w14:paraId="6741062B" w14:textId="77777777" w:rsidR="00522FEA" w:rsidRDefault="00522FEA" w:rsidP="00522FEA"/>
                      <w:p w14:paraId="44968A52" w14:textId="77777777" w:rsidR="00522FEA" w:rsidRDefault="00522FEA" w:rsidP="00522FEA"/>
                      <w:p w14:paraId="5E453870" w14:textId="77777777" w:rsidR="00522FEA" w:rsidRDefault="00522FEA" w:rsidP="00522FEA"/>
                      <w:p w14:paraId="209319EC" w14:textId="77777777" w:rsidR="00522FEA" w:rsidRDefault="00522FEA" w:rsidP="00522FEA"/>
                      <w:p w14:paraId="46564887" w14:textId="77777777" w:rsidR="00522FEA" w:rsidRDefault="00522FEA" w:rsidP="00522FEA">
                        <w:r>
                          <w:t>Afternoon:</w:t>
                        </w:r>
                      </w:p>
                      <w:p w14:paraId="77293C0E" w14:textId="77777777" w:rsidR="00522FEA" w:rsidRDefault="00522FEA" w:rsidP="00522FEA"/>
                      <w:p w14:paraId="03F1DD33" w14:textId="77777777" w:rsidR="00522FEA" w:rsidRDefault="00522FEA" w:rsidP="00522FEA"/>
                      <w:p w14:paraId="70BFA798" w14:textId="77777777" w:rsidR="00522FEA" w:rsidRDefault="00522FEA" w:rsidP="00522FEA"/>
                      <w:p w14:paraId="038D69A9" w14:textId="77777777" w:rsidR="00522FEA" w:rsidRDefault="00522FEA" w:rsidP="00522FEA"/>
                      <w:p w14:paraId="631B1A2F" w14:textId="77777777" w:rsidR="00522FEA" w:rsidRDefault="00522FEA" w:rsidP="00522FEA"/>
                      <w:p w14:paraId="21C87A35" w14:textId="77777777" w:rsidR="00522FEA" w:rsidRDefault="00522FEA" w:rsidP="00522FEA"/>
                      <w:p w14:paraId="230503C5" w14:textId="77777777" w:rsidR="00522FEA" w:rsidRDefault="00522FEA" w:rsidP="00522FEA"/>
                      <w:p w14:paraId="126E5F1B" w14:textId="77777777" w:rsidR="00522FEA" w:rsidRDefault="00522FEA" w:rsidP="00522FEA"/>
                      <w:p w14:paraId="2F434DAD" w14:textId="77777777" w:rsidR="00522FEA" w:rsidRDefault="00522FEA" w:rsidP="00522FEA">
                        <w:r>
                          <w:t xml:space="preserve">Evening: </w:t>
                        </w:r>
                      </w:p>
                    </w:txbxContent>
                  </v:textbox>
                </v:shape>
                <v:shape id="Text Box 2" o:spid="_x0000_s1028" type="#_x0000_t202" style="position:absolute;left:17118;width:17139;height:68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" strokeweight="2.25pt">
                  <v:textbox>
                    <w:txbxContent>
                      <w:p w14:paraId="4407A889" w14:textId="5F0BA5A9" w:rsidR="00522FEA" w:rsidRPr="00055CD7" w:rsidRDefault="00522FEA" w:rsidP="00522FE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Thursday, </w:t>
                        </w:r>
                        <w:r w:rsidR="002A5847">
                          <w:rPr>
                            <w:b/>
                            <w:bCs/>
                          </w:rPr>
                          <w:t>Oct. 30</w:t>
                        </w:r>
                      </w:p>
                      <w:p w14:paraId="74D95C91" w14:textId="77777777" w:rsidR="00522FEA" w:rsidRDefault="00522FEA" w:rsidP="00522FEA">
                        <w:r>
                          <w:t>Morning:</w:t>
                        </w:r>
                      </w:p>
                      <w:p w14:paraId="51C12DD8" w14:textId="77777777" w:rsidR="00522FEA" w:rsidRDefault="00522FEA" w:rsidP="00522FEA"/>
                      <w:p w14:paraId="7B08AB61" w14:textId="77777777" w:rsidR="00522FEA" w:rsidRDefault="00522FEA" w:rsidP="00522FEA"/>
                      <w:p w14:paraId="16A3A85E" w14:textId="77777777" w:rsidR="00522FEA" w:rsidRDefault="00522FEA" w:rsidP="00522FEA"/>
                      <w:p w14:paraId="1F7EE901" w14:textId="77777777" w:rsidR="00522FEA" w:rsidRDefault="00522FEA" w:rsidP="00522FEA"/>
                      <w:p w14:paraId="62BD9072" w14:textId="77777777" w:rsidR="00522FEA" w:rsidRDefault="00522FEA" w:rsidP="00522FEA"/>
                      <w:p w14:paraId="1D5B5163" w14:textId="77777777" w:rsidR="00522FEA" w:rsidRDefault="00522FEA" w:rsidP="00522FEA"/>
                      <w:p w14:paraId="534E12FD" w14:textId="77777777" w:rsidR="00522FEA" w:rsidRDefault="00522FEA" w:rsidP="00522FEA"/>
                      <w:p w14:paraId="753B4D72" w14:textId="77777777" w:rsidR="00522FEA" w:rsidRDefault="00522FEA" w:rsidP="00522FEA"/>
                      <w:p w14:paraId="7F1710F0" w14:textId="77777777" w:rsidR="00522FEA" w:rsidRDefault="00522FEA" w:rsidP="00522FEA">
                        <w:r>
                          <w:t>Afternoon:</w:t>
                        </w:r>
                      </w:p>
                      <w:p w14:paraId="32F1B136" w14:textId="77777777" w:rsidR="00522FEA" w:rsidRDefault="00522FEA" w:rsidP="00522FEA"/>
                      <w:p w14:paraId="7D283F5A" w14:textId="77777777" w:rsidR="00522FEA" w:rsidRDefault="00522FEA" w:rsidP="00522FEA"/>
                      <w:p w14:paraId="0C135EA1" w14:textId="77777777" w:rsidR="00522FEA" w:rsidRDefault="00522FEA" w:rsidP="00522FEA"/>
                      <w:p w14:paraId="5E21EE93" w14:textId="77777777" w:rsidR="00522FEA" w:rsidRDefault="00522FEA" w:rsidP="00522FEA"/>
                      <w:p w14:paraId="56CA5E0F" w14:textId="77777777" w:rsidR="00522FEA" w:rsidRDefault="00522FEA" w:rsidP="00522FEA"/>
                      <w:p w14:paraId="2C874B6E" w14:textId="77777777" w:rsidR="00522FEA" w:rsidRDefault="00522FEA" w:rsidP="00522FEA"/>
                      <w:p w14:paraId="5D65769A" w14:textId="77777777" w:rsidR="00522FEA" w:rsidRDefault="00522FEA" w:rsidP="00522FEA"/>
                      <w:p w14:paraId="1883E244" w14:textId="77777777" w:rsidR="00522FEA" w:rsidRDefault="00522FEA" w:rsidP="00522FEA"/>
                      <w:p w14:paraId="168C08E5" w14:textId="77777777" w:rsidR="00522FEA" w:rsidRDefault="00522FEA" w:rsidP="00522FEA">
                        <w:r>
                          <w:t xml:space="preserve">Evening: </w:t>
                        </w:r>
                      </w:p>
                    </w:txbxContent>
                  </v:textbox>
                </v:shape>
                <v:shape id="Text Box 2" o:spid="_x0000_s1029" type="#_x0000_t202" style="position:absolute;left:34236;width:17139;height:68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" strokeweight="2.25pt">
                  <v:textbox>
                    <w:txbxContent>
                      <w:p w14:paraId="153E09E4" w14:textId="0D5FA5CE" w:rsidR="00522FEA" w:rsidRPr="00055CD7" w:rsidRDefault="00522FEA" w:rsidP="00522FE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Friday, </w:t>
                        </w:r>
                        <w:r w:rsidR="002A5847">
                          <w:rPr>
                            <w:b/>
                            <w:bCs/>
                          </w:rPr>
                          <w:t>Oct. 31</w:t>
                        </w:r>
                      </w:p>
                      <w:p w14:paraId="080E3B5C" w14:textId="77777777" w:rsidR="00522FEA" w:rsidRDefault="00522FEA" w:rsidP="00522FEA">
                        <w:r>
                          <w:t>Morning:</w:t>
                        </w:r>
                      </w:p>
                      <w:p w14:paraId="2507EF7F" w14:textId="77777777" w:rsidR="00522FEA" w:rsidRDefault="00522FEA" w:rsidP="00522FEA"/>
                      <w:p w14:paraId="3C7BA205" w14:textId="77777777" w:rsidR="00522FEA" w:rsidRDefault="00522FEA" w:rsidP="00522FEA"/>
                      <w:p w14:paraId="6E036D36" w14:textId="77777777" w:rsidR="00522FEA" w:rsidRDefault="00522FEA" w:rsidP="00522FEA"/>
                      <w:p w14:paraId="148190D4" w14:textId="77777777" w:rsidR="00522FEA" w:rsidRDefault="00522FEA" w:rsidP="00522FEA"/>
                      <w:p w14:paraId="499DD12F" w14:textId="77777777" w:rsidR="00522FEA" w:rsidRDefault="00522FEA" w:rsidP="00522FEA"/>
                      <w:p w14:paraId="466ECC72" w14:textId="77777777" w:rsidR="00522FEA" w:rsidRDefault="00522FEA" w:rsidP="00522FEA"/>
                      <w:p w14:paraId="23A5F91F" w14:textId="77777777" w:rsidR="00522FEA" w:rsidRDefault="00522FEA" w:rsidP="00522FEA"/>
                      <w:p w14:paraId="3152ED95" w14:textId="77777777" w:rsidR="00522FEA" w:rsidRDefault="00522FEA" w:rsidP="00522FEA"/>
                      <w:p w14:paraId="5571465E" w14:textId="77777777" w:rsidR="00522FEA" w:rsidRDefault="00522FEA" w:rsidP="00522FEA">
                        <w:r>
                          <w:t>Afternoon:</w:t>
                        </w:r>
                      </w:p>
                      <w:p w14:paraId="75A56ACC" w14:textId="77777777" w:rsidR="00522FEA" w:rsidRDefault="00522FEA" w:rsidP="00522FEA"/>
                      <w:p w14:paraId="65FF0E77" w14:textId="77777777" w:rsidR="00522FEA" w:rsidRDefault="00522FEA" w:rsidP="00522FEA"/>
                      <w:p w14:paraId="04DADCE7" w14:textId="77777777" w:rsidR="00522FEA" w:rsidRDefault="00522FEA" w:rsidP="00522FEA"/>
                      <w:p w14:paraId="5B592C15" w14:textId="77777777" w:rsidR="00522FEA" w:rsidRDefault="00522FEA" w:rsidP="00522FEA"/>
                      <w:p w14:paraId="06FD1B3E" w14:textId="77777777" w:rsidR="00522FEA" w:rsidRDefault="00522FEA" w:rsidP="00522FEA"/>
                      <w:p w14:paraId="370AC56F" w14:textId="77777777" w:rsidR="00522FEA" w:rsidRDefault="00522FEA" w:rsidP="00522FEA"/>
                      <w:p w14:paraId="3344F7BC" w14:textId="77777777" w:rsidR="00522FEA" w:rsidRDefault="00522FEA" w:rsidP="00522FEA"/>
                      <w:p w14:paraId="77E0BAEA" w14:textId="77777777" w:rsidR="00522FEA" w:rsidRDefault="00522FEA" w:rsidP="00522FEA"/>
                      <w:p w14:paraId="036F9820" w14:textId="77777777" w:rsidR="00522FEA" w:rsidRDefault="00522FEA" w:rsidP="00522FEA">
                        <w:r>
                          <w:t xml:space="preserve">Evening: </w:t>
                        </w:r>
                      </w:p>
                    </w:txbxContent>
                  </v:textbox>
                </v:shape>
                <v:shape id="Text Box 2" o:spid="_x0000_s1030" type="#_x0000_t202" style="position:absolute;left:51355;width:16242;height:68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" strokeweight="2.25pt">
                  <v:textbox>
                    <w:txbxContent>
                      <w:p w14:paraId="6B2BB380" w14:textId="6CEB631C" w:rsidR="00522FEA" w:rsidRPr="00055CD7" w:rsidRDefault="00522FEA" w:rsidP="00522FE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Saturday, </w:t>
                        </w:r>
                        <w:r w:rsidR="001807CA">
                          <w:rPr>
                            <w:b/>
                            <w:bCs/>
                          </w:rPr>
                          <w:t xml:space="preserve">Nov. </w:t>
                        </w:r>
                        <w:r w:rsidR="002A5847">
                          <w:rPr>
                            <w:b/>
                            <w:bCs/>
                          </w:rPr>
                          <w:t>1</w:t>
                        </w:r>
                      </w:p>
                      <w:p w14:paraId="06923854" w14:textId="77777777" w:rsidR="00522FEA" w:rsidRDefault="00522FEA" w:rsidP="00522FEA">
                        <w:r>
                          <w:t>Morning:</w:t>
                        </w:r>
                      </w:p>
                      <w:p w14:paraId="3287A7B0" w14:textId="77777777" w:rsidR="00522FEA" w:rsidRDefault="00522FEA" w:rsidP="00522FEA"/>
                      <w:p w14:paraId="1938D51F" w14:textId="77777777" w:rsidR="00522FEA" w:rsidRDefault="00522FEA" w:rsidP="00522FEA"/>
                      <w:p w14:paraId="3454B2FF" w14:textId="77777777" w:rsidR="00522FEA" w:rsidRDefault="00522FEA" w:rsidP="00522FEA"/>
                      <w:p w14:paraId="3063A4F9" w14:textId="77777777" w:rsidR="00522FEA" w:rsidRDefault="00522FEA" w:rsidP="00522FEA"/>
                      <w:p w14:paraId="79BCB11B" w14:textId="77777777" w:rsidR="00522FEA" w:rsidRDefault="00522FEA" w:rsidP="00522FEA"/>
                      <w:p w14:paraId="56E3520B" w14:textId="77777777" w:rsidR="00522FEA" w:rsidRDefault="00522FEA" w:rsidP="00522FEA"/>
                      <w:p w14:paraId="69CF45F0" w14:textId="77777777" w:rsidR="00522FEA" w:rsidRDefault="00522FEA" w:rsidP="00522FEA"/>
                      <w:p w14:paraId="4FBAEF23" w14:textId="77777777" w:rsidR="00522FEA" w:rsidRDefault="00522FEA" w:rsidP="00522FEA"/>
                      <w:p w14:paraId="51750195" w14:textId="77777777" w:rsidR="00522FEA" w:rsidRDefault="00522FEA" w:rsidP="00522FEA">
                        <w:r>
                          <w:t>Afternoon:</w:t>
                        </w:r>
                      </w:p>
                      <w:p w14:paraId="10CA923D" w14:textId="77777777" w:rsidR="00522FEA" w:rsidRDefault="00522FEA" w:rsidP="00522FEA"/>
                      <w:p w14:paraId="4658F139" w14:textId="77777777" w:rsidR="00522FEA" w:rsidRDefault="00522FEA" w:rsidP="00522FEA"/>
                      <w:p w14:paraId="5D2AE0FC" w14:textId="77777777" w:rsidR="00522FEA" w:rsidRDefault="00522FEA" w:rsidP="00522FEA"/>
                      <w:p w14:paraId="5106161D" w14:textId="77777777" w:rsidR="00522FEA" w:rsidRDefault="00522FEA" w:rsidP="00522FEA"/>
                      <w:p w14:paraId="718B25F5" w14:textId="77777777" w:rsidR="00522FEA" w:rsidRDefault="00522FEA" w:rsidP="00522FEA"/>
                      <w:p w14:paraId="023C1687" w14:textId="77777777" w:rsidR="00522FEA" w:rsidRDefault="00522FEA" w:rsidP="00522FEA"/>
                      <w:p w14:paraId="5638E985" w14:textId="77777777" w:rsidR="00522FEA" w:rsidRDefault="00522FEA" w:rsidP="00522FEA"/>
                      <w:p w14:paraId="60638129" w14:textId="77777777" w:rsidR="00522FEA" w:rsidRDefault="00522FEA" w:rsidP="00522FEA"/>
                      <w:p w14:paraId="645EFDAD" w14:textId="77777777" w:rsidR="00522FEA" w:rsidRDefault="00522FEA" w:rsidP="00522FEA">
                        <w:r>
                          <w:t xml:space="preserve">Evening: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54AB68B" w14:textId="77777777" w:rsidR="00522FEA" w:rsidRPr="008A18FC" w:rsidRDefault="00522FEA" w:rsidP="00522FEA"/>
    <w:p w14:paraId="3E49AD77" w14:textId="77777777" w:rsidR="00522FEA" w:rsidRPr="008A18FC" w:rsidRDefault="00522FEA" w:rsidP="00522FEA"/>
    <w:p w14:paraId="2B908633" w14:textId="77777777" w:rsidR="00522FEA" w:rsidRPr="008A18FC" w:rsidRDefault="00522FEA" w:rsidP="00522FEA"/>
    <w:p w14:paraId="62790F71" w14:textId="77777777" w:rsidR="00522FEA" w:rsidRPr="008A18FC" w:rsidRDefault="00522FEA" w:rsidP="00522FEA"/>
    <w:p w14:paraId="595255BD" w14:textId="77777777" w:rsidR="00522FEA" w:rsidRPr="008A18FC" w:rsidRDefault="00522FEA" w:rsidP="00522FEA"/>
    <w:p w14:paraId="46B01EE2" w14:textId="77777777" w:rsidR="00522FEA" w:rsidRPr="008A18FC" w:rsidRDefault="00522FEA" w:rsidP="00522FEA"/>
    <w:p w14:paraId="6D9D9B2A" w14:textId="77777777" w:rsidR="00522FEA" w:rsidRPr="008A18FC" w:rsidRDefault="00522FEA" w:rsidP="00522FEA"/>
    <w:p w14:paraId="52569D02" w14:textId="77777777" w:rsidR="00522FEA" w:rsidRPr="008A18FC" w:rsidRDefault="00522FEA" w:rsidP="00522FEA"/>
    <w:p w14:paraId="5FD22E37" w14:textId="77777777" w:rsidR="00522FEA" w:rsidRPr="008A18FC" w:rsidRDefault="00522FEA" w:rsidP="00522FEA"/>
    <w:p w14:paraId="1D43E1AE" w14:textId="77777777" w:rsidR="00522FEA" w:rsidRPr="008A18FC" w:rsidRDefault="00522FEA" w:rsidP="00522FEA"/>
    <w:p w14:paraId="503580B0" w14:textId="77777777" w:rsidR="00522FEA" w:rsidRPr="008A18FC" w:rsidRDefault="00522FEA" w:rsidP="00522FEA"/>
    <w:p w14:paraId="2F96CDC9" w14:textId="77777777" w:rsidR="00522FEA" w:rsidRPr="008A18FC" w:rsidRDefault="00522FEA" w:rsidP="00522FEA"/>
    <w:p w14:paraId="4761566F" w14:textId="77777777" w:rsidR="00522FEA" w:rsidRPr="008A18FC" w:rsidRDefault="00522FEA" w:rsidP="00522FEA"/>
    <w:p w14:paraId="7C3DC5EC" w14:textId="77777777" w:rsidR="00522FEA" w:rsidRPr="008A18FC" w:rsidRDefault="00522FEA" w:rsidP="00522FEA"/>
    <w:p w14:paraId="68DEFAA0" w14:textId="77777777" w:rsidR="00522FEA" w:rsidRPr="008A18FC" w:rsidRDefault="00522FEA" w:rsidP="00522FEA"/>
    <w:p w14:paraId="4D41AAC2" w14:textId="77777777" w:rsidR="00522FEA" w:rsidRPr="008A18FC" w:rsidRDefault="00522FEA" w:rsidP="00522FEA"/>
    <w:p w14:paraId="6B40BE20" w14:textId="77777777" w:rsidR="00522FEA" w:rsidRPr="008A18FC" w:rsidRDefault="00522FEA" w:rsidP="00522FEA"/>
    <w:p w14:paraId="2DCAAFD0" w14:textId="77777777" w:rsidR="00522FEA" w:rsidRPr="008A18FC" w:rsidRDefault="00522FEA" w:rsidP="00522FEA"/>
    <w:p w14:paraId="53C77E7A" w14:textId="77777777" w:rsidR="00522FEA" w:rsidRPr="008A18FC" w:rsidRDefault="00522FEA" w:rsidP="00522FEA"/>
    <w:p w14:paraId="274BE5D7" w14:textId="77777777" w:rsidR="00522FEA" w:rsidRPr="008A18FC" w:rsidRDefault="00522FEA" w:rsidP="00522FEA"/>
    <w:p w14:paraId="25BD2294" w14:textId="77777777" w:rsidR="00522FEA" w:rsidRPr="008A18FC" w:rsidRDefault="00522FEA" w:rsidP="00522FEA"/>
    <w:p w14:paraId="63E44774" w14:textId="77777777" w:rsidR="00522FEA" w:rsidRPr="008A18FC" w:rsidRDefault="00522FEA" w:rsidP="00522FEA"/>
    <w:p w14:paraId="4796161D" w14:textId="77777777" w:rsidR="00522FEA" w:rsidRPr="008A18FC" w:rsidRDefault="00522FEA" w:rsidP="00522FEA"/>
    <w:p w14:paraId="63DB42BB" w14:textId="77777777" w:rsidR="00522FEA" w:rsidRPr="008A18FC" w:rsidRDefault="00522FEA" w:rsidP="00522FEA"/>
    <w:p w14:paraId="6D9BE4DC" w14:textId="77777777" w:rsidR="00522FEA" w:rsidRPr="008A18FC" w:rsidRDefault="00522FEA" w:rsidP="00522FEA"/>
    <w:p w14:paraId="10A7BF77" w14:textId="77777777" w:rsidR="00522FEA" w:rsidRPr="008A18FC" w:rsidRDefault="00522FEA" w:rsidP="00522FEA"/>
    <w:p w14:paraId="0E68EF4E" w14:textId="77777777" w:rsidR="00522FEA" w:rsidRPr="008A18FC" w:rsidRDefault="00522FEA" w:rsidP="00522FEA"/>
    <w:p w14:paraId="6AB14A37" w14:textId="77777777" w:rsidR="00522FEA" w:rsidRPr="008A18FC" w:rsidRDefault="00522FEA" w:rsidP="00522FEA"/>
    <w:p w14:paraId="2E7919BE" w14:textId="77777777" w:rsidR="00522FEA" w:rsidRDefault="00522FEA" w:rsidP="00522FEA"/>
    <w:p w14:paraId="25719658" w14:textId="09B4DD63" w:rsidR="004A6E06" w:rsidRPr="00D6014F" w:rsidRDefault="004A6E06" w:rsidP="00D6014F"/>
    <w:sectPr w:rsidR="004A6E06" w:rsidRPr="00D6014F" w:rsidSect="00B81C2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2" w:h="15842" w:code="1"/>
      <w:pgMar w:top="1411" w:right="1411" w:bottom="907" w:left="1411" w:header="706" w:footer="389" w:gutter="0"/>
      <w:cols w:space="12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9FDB0" w14:textId="77777777" w:rsidR="004420B4" w:rsidRDefault="004420B4" w:rsidP="00E974FE">
      <w:pPr>
        <w:spacing w:after="0"/>
      </w:pPr>
      <w:r>
        <w:separator/>
      </w:r>
    </w:p>
  </w:endnote>
  <w:endnote w:type="continuationSeparator" w:id="0">
    <w:p w14:paraId="319A6693" w14:textId="77777777" w:rsidR="004420B4" w:rsidRDefault="004420B4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E71807A0-BA28-49FB-8DBB-A21B4F0167BC}"/>
    <w:embedBold r:id="rId2" w:fontKey="{E7D9E7F3-F4D0-4FEC-8EDD-E9CF3FE4B59F}"/>
    <w:embedItalic r:id="rId3" w:fontKey="{3EEAC333-80B2-437E-A903-C0B77A7D9569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4" w:fontKey="{63EEC808-9219-4C95-AD99-01628DB1D299}"/>
    <w:embedBold r:id="rId5" w:fontKey="{F3C5FBE1-BC93-43A6-922B-DBA737A29D13}"/>
    <w:embedItalic r:id="rId6" w:fontKey="{C1393AA0-EF51-4F6D-98BF-D5BC0A23825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DE084D67-AC10-4E74-82BE-41663EBE87BC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18009035-360E-4C9D-BCBD-CB8A9809F2F4}"/>
  </w:font>
  <w:font w:name="DM Serif Text">
    <w:charset w:val="00"/>
    <w:family w:val="auto"/>
    <w:pitch w:val="variable"/>
    <w:sig w:usb0="8000006F" w:usb1="0000004B" w:usb2="00000000" w:usb3="00000000" w:csb0="0000019F" w:csb1="00000000"/>
    <w:embedBold r:id="rId9" w:fontKey="{EFE884B0-99F8-4721-92CC-5612414369B5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ourier New"/>
    <w:charset w:val="00"/>
    <w:family w:val="auto"/>
    <w:pitch w:val="default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024EDD82-E156-44E7-8A58-F49DC16BA09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186CA" w14:textId="77777777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A3578" w14:textId="77777777" w:rsidR="004420B4" w:rsidRDefault="004420B4" w:rsidP="00E974FE">
      <w:pPr>
        <w:spacing w:after="0"/>
      </w:pPr>
      <w:r>
        <w:separator/>
      </w:r>
    </w:p>
  </w:footnote>
  <w:footnote w:type="continuationSeparator" w:id="0">
    <w:p w14:paraId="042D35E1" w14:textId="77777777" w:rsidR="004420B4" w:rsidRDefault="004420B4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A847B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52A783B" wp14:editId="36677DF5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95D290D" wp14:editId="15FCC08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2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spid="_x0000_s1026" fillcolor="#f2dab2 [3214]" stroked="f" strokeweight="1pt" w14:anchorId="3B0D48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73991F" wp14:editId="19C6011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1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spid="_x0000_s1026" fillcolor="#011e41 [3215]" stroked="f" strokeweight="1pt" w14:anchorId="20A5EE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8F180" w14:textId="76723B0B" w:rsidR="004B7734" w:rsidRDefault="004B7734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A765C9C" wp14:editId="404369C3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B546D7" wp14:editId="47FE2659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8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spid="_x0000_s1026" fillcolor="#f2dab2 [3214]" stroked="f" strokeweight="1pt" w14:anchorId="42DBBF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4D64712" wp14:editId="3B71582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9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spid="_x0000_s1026" fillcolor="#011e41 [3215]" stroked="f" strokeweight="1pt" w14:anchorId="628D9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14.4pt;height:6.6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18"/>
  </w:num>
  <w:num w:numId="2" w16cid:durableId="1205869310">
    <w:abstractNumId w:val="23"/>
  </w:num>
  <w:num w:numId="3" w16cid:durableId="1885436296">
    <w:abstractNumId w:val="10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3"/>
  </w:num>
  <w:num w:numId="15" w16cid:durableId="1850832844">
    <w:abstractNumId w:val="21"/>
  </w:num>
  <w:num w:numId="16" w16cid:durableId="126028688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5"/>
  </w:num>
  <w:num w:numId="18" w16cid:durableId="1234271297">
    <w:abstractNumId w:val="11"/>
  </w:num>
  <w:num w:numId="19" w16cid:durableId="1680742411">
    <w:abstractNumId w:val="12"/>
  </w:num>
  <w:num w:numId="20" w16cid:durableId="553543780">
    <w:abstractNumId w:val="22"/>
  </w:num>
  <w:num w:numId="21" w16cid:durableId="221213012">
    <w:abstractNumId w:val="17"/>
  </w:num>
  <w:num w:numId="22" w16cid:durableId="1952322971">
    <w:abstractNumId w:val="14"/>
  </w:num>
  <w:num w:numId="23" w16cid:durableId="51924432">
    <w:abstractNumId w:val="20"/>
  </w:num>
  <w:num w:numId="24" w16cid:durableId="20203546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56C17"/>
    <w:rsid w:val="000639BF"/>
    <w:rsid w:val="00063CD1"/>
    <w:rsid w:val="00064EDB"/>
    <w:rsid w:val="000D61B7"/>
    <w:rsid w:val="000E424A"/>
    <w:rsid w:val="00106469"/>
    <w:rsid w:val="00170A94"/>
    <w:rsid w:val="001772B2"/>
    <w:rsid w:val="001807CA"/>
    <w:rsid w:val="001E56D8"/>
    <w:rsid w:val="001E6747"/>
    <w:rsid w:val="00206C6F"/>
    <w:rsid w:val="00226579"/>
    <w:rsid w:val="002266E8"/>
    <w:rsid w:val="0027652A"/>
    <w:rsid w:val="00280D54"/>
    <w:rsid w:val="0028785F"/>
    <w:rsid w:val="002A4532"/>
    <w:rsid w:val="002A5847"/>
    <w:rsid w:val="002C1378"/>
    <w:rsid w:val="002D1439"/>
    <w:rsid w:val="002E16D1"/>
    <w:rsid w:val="002E4ABB"/>
    <w:rsid w:val="002E7516"/>
    <w:rsid w:val="00394708"/>
    <w:rsid w:val="003C466A"/>
    <w:rsid w:val="003D06F0"/>
    <w:rsid w:val="003F1000"/>
    <w:rsid w:val="003F5A04"/>
    <w:rsid w:val="00417E6E"/>
    <w:rsid w:val="004420B4"/>
    <w:rsid w:val="00452EC8"/>
    <w:rsid w:val="00462466"/>
    <w:rsid w:val="0049616A"/>
    <w:rsid w:val="004A4F01"/>
    <w:rsid w:val="004A6E06"/>
    <w:rsid w:val="004B7734"/>
    <w:rsid w:val="004E0DB9"/>
    <w:rsid w:val="00500211"/>
    <w:rsid w:val="00522FEA"/>
    <w:rsid w:val="00542D1F"/>
    <w:rsid w:val="0056299C"/>
    <w:rsid w:val="00575640"/>
    <w:rsid w:val="005A13E5"/>
    <w:rsid w:val="005B0FDD"/>
    <w:rsid w:val="005C6C87"/>
    <w:rsid w:val="005D4595"/>
    <w:rsid w:val="005D64B0"/>
    <w:rsid w:val="005E0E0E"/>
    <w:rsid w:val="005E61C2"/>
    <w:rsid w:val="005F0AE1"/>
    <w:rsid w:val="00605E63"/>
    <w:rsid w:val="00626637"/>
    <w:rsid w:val="00634F33"/>
    <w:rsid w:val="006D1FA7"/>
    <w:rsid w:val="006F45AE"/>
    <w:rsid w:val="007208D7"/>
    <w:rsid w:val="00721B3A"/>
    <w:rsid w:val="00740B4F"/>
    <w:rsid w:val="00755EC3"/>
    <w:rsid w:val="0079024C"/>
    <w:rsid w:val="007A71A9"/>
    <w:rsid w:val="007B2573"/>
    <w:rsid w:val="007B526E"/>
    <w:rsid w:val="007D72BE"/>
    <w:rsid w:val="007E01A1"/>
    <w:rsid w:val="007E2BC1"/>
    <w:rsid w:val="00810556"/>
    <w:rsid w:val="008421CB"/>
    <w:rsid w:val="008D32E5"/>
    <w:rsid w:val="008E2A51"/>
    <w:rsid w:val="008E68C2"/>
    <w:rsid w:val="00995841"/>
    <w:rsid w:val="009B007B"/>
    <w:rsid w:val="009B30FC"/>
    <w:rsid w:val="009C0EC8"/>
    <w:rsid w:val="00A23EC1"/>
    <w:rsid w:val="00A47661"/>
    <w:rsid w:val="00A67697"/>
    <w:rsid w:val="00A903FD"/>
    <w:rsid w:val="00A952DF"/>
    <w:rsid w:val="00AA2D70"/>
    <w:rsid w:val="00AB57AC"/>
    <w:rsid w:val="00AC0609"/>
    <w:rsid w:val="00AC3AAE"/>
    <w:rsid w:val="00AD433D"/>
    <w:rsid w:val="00AE319F"/>
    <w:rsid w:val="00B03DBA"/>
    <w:rsid w:val="00B15142"/>
    <w:rsid w:val="00B73261"/>
    <w:rsid w:val="00B81C2D"/>
    <w:rsid w:val="00B95B62"/>
    <w:rsid w:val="00B97A03"/>
    <w:rsid w:val="00BC127B"/>
    <w:rsid w:val="00C05B76"/>
    <w:rsid w:val="00C10B54"/>
    <w:rsid w:val="00C43A64"/>
    <w:rsid w:val="00C65667"/>
    <w:rsid w:val="00C82B7A"/>
    <w:rsid w:val="00CA4A0C"/>
    <w:rsid w:val="00CA7966"/>
    <w:rsid w:val="00CC278D"/>
    <w:rsid w:val="00CE1486"/>
    <w:rsid w:val="00D203A2"/>
    <w:rsid w:val="00D212A9"/>
    <w:rsid w:val="00D21C93"/>
    <w:rsid w:val="00D27E09"/>
    <w:rsid w:val="00D6014F"/>
    <w:rsid w:val="00DA5D00"/>
    <w:rsid w:val="00DC5AF3"/>
    <w:rsid w:val="00DE7B1B"/>
    <w:rsid w:val="00E20179"/>
    <w:rsid w:val="00E225A5"/>
    <w:rsid w:val="00E52A52"/>
    <w:rsid w:val="00E55329"/>
    <w:rsid w:val="00E65C54"/>
    <w:rsid w:val="00E7230F"/>
    <w:rsid w:val="00E80D18"/>
    <w:rsid w:val="00E87B95"/>
    <w:rsid w:val="00E974FE"/>
    <w:rsid w:val="00EC27BF"/>
    <w:rsid w:val="00ED284E"/>
    <w:rsid w:val="00ED2C7B"/>
    <w:rsid w:val="00F31947"/>
    <w:rsid w:val="00F4691B"/>
    <w:rsid w:val="00F659D5"/>
    <w:rsid w:val="00F80AB6"/>
    <w:rsid w:val="00F93C8A"/>
    <w:rsid w:val="00FB6CBB"/>
    <w:rsid w:val="00FF1CEF"/>
    <w:rsid w:val="00FF42E6"/>
    <w:rsid w:val="00FF6472"/>
    <w:rsid w:val="6DF5B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FFABody">
    <w:name w:val="FFA Body"/>
    <w:basedOn w:val="Normal"/>
    <w:link w:val="FFABodyChar"/>
    <w:qFormat/>
    <w:rsid w:val="001772B2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772B2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4A6E06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vention.ffa.org/schedul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2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McGrady, Megan</cp:lastModifiedBy>
  <cp:revision>3</cp:revision>
  <cp:lastPrinted>2022-09-06T14:26:00Z</cp:lastPrinted>
  <dcterms:created xsi:type="dcterms:W3CDTF">2023-08-15T20:09:00Z</dcterms:created>
  <dcterms:modified xsi:type="dcterms:W3CDTF">2025-08-22T19:50:00Z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0a3d5839d821f80be47b1316cc1027e8ce3173379c29c049cc29e4dd85d68a5c</vt:lpwstr>
  </property>
</Properties>
</file>