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EDDE3" w14:textId="77777777" w:rsidR="006D3C20" w:rsidRPr="0096287B" w:rsidRDefault="006D3C20" w:rsidP="006D3C20">
      <w:pPr>
        <w:pStyle w:val="Title"/>
        <w:rPr>
          <w:lang w:val="en-US"/>
        </w:rPr>
      </w:pPr>
      <w:bookmarkStart w:id="0" w:name="tues"/>
      <w:r w:rsidRPr="0096287B">
        <w:rPr>
          <w:lang w:val="en-US"/>
        </w:rPr>
        <w:t xml:space="preserve">Make Your Own Schedule </w:t>
      </w:r>
    </w:p>
    <w:bookmarkEnd w:id="0"/>
    <w:p w14:paraId="5B25C101" w14:textId="77777777" w:rsidR="00126192" w:rsidRPr="0096287B" w:rsidRDefault="00126192" w:rsidP="00126192">
      <w:pPr>
        <w:rPr>
          <w:lang w:val="en-US"/>
        </w:rPr>
      </w:pPr>
      <w:r w:rsidRPr="0096287B">
        <w:rPr>
          <w:lang w:val="en-US"/>
        </w:rPr>
        <w:t xml:space="preserve">Utilize the convention </w:t>
      </w:r>
      <w:hyperlink r:id="rId8" w:history="1">
        <w:r w:rsidRPr="007E0CCF">
          <w:rPr>
            <w:rStyle w:val="Hyperlink"/>
            <w:lang w:val="en-US"/>
          </w:rPr>
          <w:t>schedule</w:t>
        </w:r>
      </w:hyperlink>
      <w:r w:rsidRPr="0096287B">
        <w:rPr>
          <w:lang w:val="en-US"/>
        </w:rPr>
        <w:t xml:space="preserve"> and on-demand activities to personalize your own schedule for convention week, and encourage students to customize their own utilizing this template and/or the convention app.</w:t>
      </w:r>
    </w:p>
    <w:p w14:paraId="5BA25D2C" w14:textId="2036EE17" w:rsidR="002E4ABB" w:rsidRPr="006D3C20" w:rsidRDefault="00126192" w:rsidP="00126192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BB10DF" wp14:editId="1C830D36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6849390" cy="6889115"/>
                <wp:effectExtent l="19050" t="19050" r="27940" b="26035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390" cy="6889115"/>
                          <a:chOff x="0" y="0"/>
                          <a:chExt cx="6849390" cy="6889115"/>
                        </a:xfrm>
                      </wpg:grpSpPr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34645E" w14:textId="77777777" w:rsidR="00126192" w:rsidRPr="00055CD7" w:rsidRDefault="00126192" w:rsidP="0012619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Wednesday, Oct. 27</w:t>
                              </w:r>
                            </w:p>
                            <w:p w14:paraId="21FB21AC" w14:textId="77777777" w:rsidR="00126192" w:rsidRDefault="00126192" w:rsidP="00126192">
                              <w:r>
                                <w:t>Morning:</w:t>
                              </w:r>
                            </w:p>
                            <w:p w14:paraId="3A478DD0" w14:textId="77777777" w:rsidR="00126192" w:rsidRDefault="00126192" w:rsidP="00126192"/>
                            <w:p w14:paraId="66184598" w14:textId="77777777" w:rsidR="00126192" w:rsidRDefault="00126192" w:rsidP="00126192"/>
                            <w:p w14:paraId="4C32BAAD" w14:textId="77777777" w:rsidR="00126192" w:rsidRDefault="00126192" w:rsidP="00126192"/>
                            <w:p w14:paraId="51304C3F" w14:textId="77777777" w:rsidR="00126192" w:rsidRDefault="00126192" w:rsidP="00126192"/>
                            <w:p w14:paraId="44E9FF14" w14:textId="77777777" w:rsidR="00126192" w:rsidRDefault="00126192" w:rsidP="00126192"/>
                            <w:p w14:paraId="5FEB7536" w14:textId="77777777" w:rsidR="00126192" w:rsidRDefault="00126192" w:rsidP="00126192"/>
                            <w:p w14:paraId="66FC7560" w14:textId="77777777" w:rsidR="00126192" w:rsidRDefault="00126192" w:rsidP="00126192"/>
                            <w:p w14:paraId="7E2FDF21" w14:textId="77777777" w:rsidR="00126192" w:rsidRDefault="00126192" w:rsidP="00126192">
                              <w:r>
                                <w:t>Afternoon:</w:t>
                              </w:r>
                            </w:p>
                            <w:p w14:paraId="0D8FED7A" w14:textId="77777777" w:rsidR="00126192" w:rsidRDefault="00126192" w:rsidP="00126192"/>
                            <w:p w14:paraId="659617CB" w14:textId="77777777" w:rsidR="00126192" w:rsidRDefault="00126192" w:rsidP="00126192"/>
                            <w:p w14:paraId="4A1BA29C" w14:textId="77777777" w:rsidR="00126192" w:rsidRDefault="00126192" w:rsidP="00126192"/>
                            <w:p w14:paraId="213A08AD" w14:textId="77777777" w:rsidR="00126192" w:rsidRDefault="00126192" w:rsidP="00126192"/>
                            <w:p w14:paraId="4A6B8BB2" w14:textId="77777777" w:rsidR="00126192" w:rsidRDefault="00126192" w:rsidP="00126192"/>
                            <w:p w14:paraId="1ADB0402" w14:textId="77777777" w:rsidR="00126192" w:rsidRDefault="00126192" w:rsidP="00126192"/>
                            <w:p w14:paraId="5F357A1F" w14:textId="77777777" w:rsidR="00126192" w:rsidRDefault="00126192" w:rsidP="00126192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1841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9AD659" w14:textId="77777777" w:rsidR="00126192" w:rsidRPr="00055CD7" w:rsidRDefault="00126192" w:rsidP="0012619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Thursday, Oct. 28</w:t>
                              </w:r>
                            </w:p>
                            <w:p w14:paraId="4C1DDB10" w14:textId="77777777" w:rsidR="00126192" w:rsidRDefault="00126192" w:rsidP="00126192">
                              <w:r>
                                <w:t>Morning:</w:t>
                              </w:r>
                            </w:p>
                            <w:p w14:paraId="3069E0A3" w14:textId="77777777" w:rsidR="00126192" w:rsidRDefault="00126192" w:rsidP="00126192"/>
                            <w:p w14:paraId="68DB8F4D" w14:textId="77777777" w:rsidR="00126192" w:rsidRDefault="00126192" w:rsidP="00126192"/>
                            <w:p w14:paraId="4A155EC1" w14:textId="77777777" w:rsidR="00126192" w:rsidRDefault="00126192" w:rsidP="00126192"/>
                            <w:p w14:paraId="30E0ED87" w14:textId="77777777" w:rsidR="00126192" w:rsidRDefault="00126192" w:rsidP="00126192"/>
                            <w:p w14:paraId="40051E99" w14:textId="77777777" w:rsidR="00126192" w:rsidRDefault="00126192" w:rsidP="00126192"/>
                            <w:p w14:paraId="1F73A328" w14:textId="77777777" w:rsidR="00126192" w:rsidRDefault="00126192" w:rsidP="00126192"/>
                            <w:p w14:paraId="32470BA0" w14:textId="77777777" w:rsidR="00126192" w:rsidRDefault="00126192" w:rsidP="00126192"/>
                            <w:p w14:paraId="6A95C7A6" w14:textId="77777777" w:rsidR="00126192" w:rsidRDefault="00126192" w:rsidP="00126192">
                              <w:r>
                                <w:t>Afternoon:</w:t>
                              </w:r>
                            </w:p>
                            <w:p w14:paraId="0F1912EF" w14:textId="77777777" w:rsidR="00126192" w:rsidRDefault="00126192" w:rsidP="00126192"/>
                            <w:p w14:paraId="4FF81651" w14:textId="77777777" w:rsidR="00126192" w:rsidRDefault="00126192" w:rsidP="00126192"/>
                            <w:p w14:paraId="7B7D03CE" w14:textId="77777777" w:rsidR="00126192" w:rsidRDefault="00126192" w:rsidP="00126192"/>
                            <w:p w14:paraId="0607E2A3" w14:textId="77777777" w:rsidR="00126192" w:rsidRDefault="00126192" w:rsidP="00126192"/>
                            <w:p w14:paraId="778E30CC" w14:textId="77777777" w:rsidR="00126192" w:rsidRDefault="00126192" w:rsidP="00126192"/>
                            <w:p w14:paraId="24F2FB0C" w14:textId="77777777" w:rsidR="00126192" w:rsidRDefault="00126192" w:rsidP="00126192"/>
                            <w:p w14:paraId="1895B56E" w14:textId="77777777" w:rsidR="00126192" w:rsidRDefault="00126192" w:rsidP="00126192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3683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5E0E09" w14:textId="77777777" w:rsidR="00126192" w:rsidRPr="00055CD7" w:rsidRDefault="00126192" w:rsidP="0012619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Friday, Oct. 29</w:t>
                              </w:r>
                            </w:p>
                            <w:p w14:paraId="2D4D3747" w14:textId="77777777" w:rsidR="00126192" w:rsidRDefault="00126192" w:rsidP="00126192">
                              <w:r>
                                <w:t>Morning:</w:t>
                              </w:r>
                            </w:p>
                            <w:p w14:paraId="064E67A1" w14:textId="77777777" w:rsidR="00126192" w:rsidRDefault="00126192" w:rsidP="00126192"/>
                            <w:p w14:paraId="08EA2DE2" w14:textId="77777777" w:rsidR="00126192" w:rsidRDefault="00126192" w:rsidP="00126192"/>
                            <w:p w14:paraId="1AEEF8E4" w14:textId="77777777" w:rsidR="00126192" w:rsidRDefault="00126192" w:rsidP="00126192"/>
                            <w:p w14:paraId="5CCF08BC" w14:textId="77777777" w:rsidR="00126192" w:rsidRDefault="00126192" w:rsidP="00126192"/>
                            <w:p w14:paraId="0D8F0032" w14:textId="77777777" w:rsidR="00126192" w:rsidRDefault="00126192" w:rsidP="00126192"/>
                            <w:p w14:paraId="42074738" w14:textId="77777777" w:rsidR="00126192" w:rsidRDefault="00126192" w:rsidP="00126192"/>
                            <w:p w14:paraId="2C440D01" w14:textId="77777777" w:rsidR="00126192" w:rsidRDefault="00126192" w:rsidP="00126192"/>
                            <w:p w14:paraId="49B3BB26" w14:textId="77777777" w:rsidR="00126192" w:rsidRDefault="00126192" w:rsidP="00126192">
                              <w:r>
                                <w:t>Afternoon:</w:t>
                              </w:r>
                            </w:p>
                            <w:p w14:paraId="0F1F8E34" w14:textId="77777777" w:rsidR="00126192" w:rsidRDefault="00126192" w:rsidP="00126192"/>
                            <w:p w14:paraId="489F1BDC" w14:textId="77777777" w:rsidR="00126192" w:rsidRDefault="00126192" w:rsidP="00126192"/>
                            <w:p w14:paraId="1AFC9EE4" w14:textId="77777777" w:rsidR="00126192" w:rsidRDefault="00126192" w:rsidP="00126192"/>
                            <w:p w14:paraId="68684DBE" w14:textId="77777777" w:rsidR="00126192" w:rsidRDefault="00126192" w:rsidP="00126192"/>
                            <w:p w14:paraId="047B65B7" w14:textId="77777777" w:rsidR="00126192" w:rsidRDefault="00126192" w:rsidP="00126192"/>
                            <w:p w14:paraId="0CF9E258" w14:textId="77777777" w:rsidR="00126192" w:rsidRDefault="00126192" w:rsidP="00126192"/>
                            <w:p w14:paraId="696CFAAC" w14:textId="77777777" w:rsidR="00126192" w:rsidRDefault="00126192" w:rsidP="00126192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35525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D974E0" w14:textId="77777777" w:rsidR="00126192" w:rsidRPr="00055CD7" w:rsidRDefault="00126192" w:rsidP="0012619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Saturday, Oct. 30</w:t>
                              </w:r>
                            </w:p>
                            <w:p w14:paraId="7565676D" w14:textId="77777777" w:rsidR="00126192" w:rsidRDefault="00126192" w:rsidP="00126192">
                              <w:r>
                                <w:t>Morning:</w:t>
                              </w:r>
                            </w:p>
                            <w:p w14:paraId="4E3DA753" w14:textId="77777777" w:rsidR="00126192" w:rsidRDefault="00126192" w:rsidP="00126192"/>
                            <w:p w14:paraId="2E48F631" w14:textId="77777777" w:rsidR="00126192" w:rsidRDefault="00126192" w:rsidP="00126192"/>
                            <w:p w14:paraId="401983E0" w14:textId="77777777" w:rsidR="00126192" w:rsidRDefault="00126192" w:rsidP="00126192"/>
                            <w:p w14:paraId="2DE50C8E" w14:textId="77777777" w:rsidR="00126192" w:rsidRDefault="00126192" w:rsidP="00126192"/>
                            <w:p w14:paraId="471F77CE" w14:textId="77777777" w:rsidR="00126192" w:rsidRDefault="00126192" w:rsidP="00126192"/>
                            <w:p w14:paraId="1D43F9F9" w14:textId="77777777" w:rsidR="00126192" w:rsidRDefault="00126192" w:rsidP="00126192"/>
                            <w:p w14:paraId="53D97AA8" w14:textId="77777777" w:rsidR="00126192" w:rsidRDefault="00126192" w:rsidP="00126192"/>
                            <w:p w14:paraId="59435785" w14:textId="77777777" w:rsidR="00126192" w:rsidRDefault="00126192" w:rsidP="00126192">
                              <w:r>
                                <w:t>Afternoon:</w:t>
                              </w:r>
                            </w:p>
                            <w:p w14:paraId="07817704" w14:textId="77777777" w:rsidR="00126192" w:rsidRDefault="00126192" w:rsidP="00126192"/>
                            <w:p w14:paraId="0CBF84EF" w14:textId="77777777" w:rsidR="00126192" w:rsidRDefault="00126192" w:rsidP="00126192"/>
                            <w:p w14:paraId="2A5B8C4F" w14:textId="77777777" w:rsidR="00126192" w:rsidRDefault="00126192" w:rsidP="00126192"/>
                            <w:p w14:paraId="1522711E" w14:textId="77777777" w:rsidR="00126192" w:rsidRDefault="00126192" w:rsidP="00126192"/>
                            <w:p w14:paraId="655A4B23" w14:textId="77777777" w:rsidR="00126192" w:rsidRDefault="00126192" w:rsidP="00126192"/>
                            <w:p w14:paraId="5401633E" w14:textId="77777777" w:rsidR="00126192" w:rsidRDefault="00126192" w:rsidP="00126192"/>
                            <w:p w14:paraId="54492015" w14:textId="77777777" w:rsidR="00126192" w:rsidRDefault="00126192" w:rsidP="00126192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B10DF" id="Group 500" o:spid="_x0000_s1026" style="position:absolute;margin-left:0;margin-top:18pt;width:539.3pt;height:542.45pt;z-index:251659264;mso-position-horizontal:center;mso-position-horizontal-relative:margin" coordsize="68493,6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7138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" strokeweight="2.25pt">
                  <v:textbox>
                    <w:txbxContent>
                      <w:p w14:paraId="1134645E" w14:textId="77777777" w:rsidR="00126192" w:rsidRPr="00055CD7" w:rsidRDefault="00126192" w:rsidP="001261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Wednesday, Oct. 27</w:t>
                        </w:r>
                      </w:p>
                      <w:p w14:paraId="21FB21AC" w14:textId="77777777" w:rsidR="00126192" w:rsidRDefault="00126192" w:rsidP="00126192">
                        <w:r>
                          <w:t>Morning:</w:t>
                        </w:r>
                      </w:p>
                      <w:p w14:paraId="3A478DD0" w14:textId="77777777" w:rsidR="00126192" w:rsidRDefault="00126192" w:rsidP="00126192"/>
                      <w:p w14:paraId="66184598" w14:textId="77777777" w:rsidR="00126192" w:rsidRDefault="00126192" w:rsidP="00126192"/>
                      <w:p w14:paraId="4C32BAAD" w14:textId="77777777" w:rsidR="00126192" w:rsidRDefault="00126192" w:rsidP="00126192"/>
                      <w:p w14:paraId="51304C3F" w14:textId="77777777" w:rsidR="00126192" w:rsidRDefault="00126192" w:rsidP="00126192"/>
                      <w:p w14:paraId="44E9FF14" w14:textId="77777777" w:rsidR="00126192" w:rsidRDefault="00126192" w:rsidP="00126192"/>
                      <w:p w14:paraId="5FEB7536" w14:textId="77777777" w:rsidR="00126192" w:rsidRDefault="00126192" w:rsidP="00126192"/>
                      <w:p w14:paraId="66FC7560" w14:textId="77777777" w:rsidR="00126192" w:rsidRDefault="00126192" w:rsidP="00126192"/>
                      <w:p w14:paraId="7E2FDF21" w14:textId="77777777" w:rsidR="00126192" w:rsidRDefault="00126192" w:rsidP="00126192">
                        <w:r>
                          <w:t>Afternoon:</w:t>
                        </w:r>
                      </w:p>
                      <w:p w14:paraId="0D8FED7A" w14:textId="77777777" w:rsidR="00126192" w:rsidRDefault="00126192" w:rsidP="00126192"/>
                      <w:p w14:paraId="659617CB" w14:textId="77777777" w:rsidR="00126192" w:rsidRDefault="00126192" w:rsidP="00126192"/>
                      <w:p w14:paraId="4A1BA29C" w14:textId="77777777" w:rsidR="00126192" w:rsidRDefault="00126192" w:rsidP="00126192"/>
                      <w:p w14:paraId="213A08AD" w14:textId="77777777" w:rsidR="00126192" w:rsidRDefault="00126192" w:rsidP="00126192"/>
                      <w:p w14:paraId="4A6B8BB2" w14:textId="77777777" w:rsidR="00126192" w:rsidRDefault="00126192" w:rsidP="00126192"/>
                      <w:p w14:paraId="1ADB0402" w14:textId="77777777" w:rsidR="00126192" w:rsidRDefault="00126192" w:rsidP="00126192"/>
                      <w:p w14:paraId="5F357A1F" w14:textId="77777777" w:rsidR="00126192" w:rsidRDefault="00126192" w:rsidP="00126192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o:spid="_x0000_s1028" type="#_x0000_t202" style="position:absolute;left:17118;width:17139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" strokeweight="2.25pt">
                  <v:textbox>
                    <w:txbxContent>
                      <w:p w14:paraId="219AD659" w14:textId="77777777" w:rsidR="00126192" w:rsidRPr="00055CD7" w:rsidRDefault="00126192" w:rsidP="001261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Thursday, Oct. 28</w:t>
                        </w:r>
                      </w:p>
                      <w:p w14:paraId="4C1DDB10" w14:textId="77777777" w:rsidR="00126192" w:rsidRDefault="00126192" w:rsidP="00126192">
                        <w:r>
                          <w:t>Morning:</w:t>
                        </w:r>
                      </w:p>
                      <w:p w14:paraId="3069E0A3" w14:textId="77777777" w:rsidR="00126192" w:rsidRDefault="00126192" w:rsidP="00126192"/>
                      <w:p w14:paraId="68DB8F4D" w14:textId="77777777" w:rsidR="00126192" w:rsidRDefault="00126192" w:rsidP="00126192"/>
                      <w:p w14:paraId="4A155EC1" w14:textId="77777777" w:rsidR="00126192" w:rsidRDefault="00126192" w:rsidP="00126192"/>
                      <w:p w14:paraId="30E0ED87" w14:textId="77777777" w:rsidR="00126192" w:rsidRDefault="00126192" w:rsidP="00126192"/>
                      <w:p w14:paraId="40051E99" w14:textId="77777777" w:rsidR="00126192" w:rsidRDefault="00126192" w:rsidP="00126192"/>
                      <w:p w14:paraId="1F73A328" w14:textId="77777777" w:rsidR="00126192" w:rsidRDefault="00126192" w:rsidP="00126192"/>
                      <w:p w14:paraId="32470BA0" w14:textId="77777777" w:rsidR="00126192" w:rsidRDefault="00126192" w:rsidP="00126192"/>
                      <w:p w14:paraId="6A95C7A6" w14:textId="77777777" w:rsidR="00126192" w:rsidRDefault="00126192" w:rsidP="00126192">
                        <w:r>
                          <w:t>Afternoon:</w:t>
                        </w:r>
                      </w:p>
                      <w:p w14:paraId="0F1912EF" w14:textId="77777777" w:rsidR="00126192" w:rsidRDefault="00126192" w:rsidP="00126192"/>
                      <w:p w14:paraId="4FF81651" w14:textId="77777777" w:rsidR="00126192" w:rsidRDefault="00126192" w:rsidP="00126192"/>
                      <w:p w14:paraId="7B7D03CE" w14:textId="77777777" w:rsidR="00126192" w:rsidRDefault="00126192" w:rsidP="00126192"/>
                      <w:p w14:paraId="0607E2A3" w14:textId="77777777" w:rsidR="00126192" w:rsidRDefault="00126192" w:rsidP="00126192"/>
                      <w:p w14:paraId="778E30CC" w14:textId="77777777" w:rsidR="00126192" w:rsidRDefault="00126192" w:rsidP="00126192"/>
                      <w:p w14:paraId="24F2FB0C" w14:textId="77777777" w:rsidR="00126192" w:rsidRDefault="00126192" w:rsidP="00126192"/>
                      <w:p w14:paraId="1895B56E" w14:textId="77777777" w:rsidR="00126192" w:rsidRDefault="00126192" w:rsidP="00126192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o:spid="_x0000_s1029" type="#_x0000_t202" style="position:absolute;left:34236;width:17139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" strokeweight="2.25pt">
                  <v:textbox>
                    <w:txbxContent>
                      <w:p w14:paraId="425E0E09" w14:textId="77777777" w:rsidR="00126192" w:rsidRPr="00055CD7" w:rsidRDefault="00126192" w:rsidP="001261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Friday, Oct. 29</w:t>
                        </w:r>
                      </w:p>
                      <w:p w14:paraId="2D4D3747" w14:textId="77777777" w:rsidR="00126192" w:rsidRDefault="00126192" w:rsidP="00126192">
                        <w:r>
                          <w:t>Morning:</w:t>
                        </w:r>
                      </w:p>
                      <w:p w14:paraId="064E67A1" w14:textId="77777777" w:rsidR="00126192" w:rsidRDefault="00126192" w:rsidP="00126192"/>
                      <w:p w14:paraId="08EA2DE2" w14:textId="77777777" w:rsidR="00126192" w:rsidRDefault="00126192" w:rsidP="00126192"/>
                      <w:p w14:paraId="1AEEF8E4" w14:textId="77777777" w:rsidR="00126192" w:rsidRDefault="00126192" w:rsidP="00126192"/>
                      <w:p w14:paraId="5CCF08BC" w14:textId="77777777" w:rsidR="00126192" w:rsidRDefault="00126192" w:rsidP="00126192"/>
                      <w:p w14:paraId="0D8F0032" w14:textId="77777777" w:rsidR="00126192" w:rsidRDefault="00126192" w:rsidP="00126192"/>
                      <w:p w14:paraId="42074738" w14:textId="77777777" w:rsidR="00126192" w:rsidRDefault="00126192" w:rsidP="00126192"/>
                      <w:p w14:paraId="2C440D01" w14:textId="77777777" w:rsidR="00126192" w:rsidRDefault="00126192" w:rsidP="00126192"/>
                      <w:p w14:paraId="49B3BB26" w14:textId="77777777" w:rsidR="00126192" w:rsidRDefault="00126192" w:rsidP="00126192">
                        <w:r>
                          <w:t>Afternoon:</w:t>
                        </w:r>
                      </w:p>
                      <w:p w14:paraId="0F1F8E34" w14:textId="77777777" w:rsidR="00126192" w:rsidRDefault="00126192" w:rsidP="00126192"/>
                      <w:p w14:paraId="489F1BDC" w14:textId="77777777" w:rsidR="00126192" w:rsidRDefault="00126192" w:rsidP="00126192"/>
                      <w:p w14:paraId="1AFC9EE4" w14:textId="77777777" w:rsidR="00126192" w:rsidRDefault="00126192" w:rsidP="00126192"/>
                      <w:p w14:paraId="68684DBE" w14:textId="77777777" w:rsidR="00126192" w:rsidRDefault="00126192" w:rsidP="00126192"/>
                      <w:p w14:paraId="047B65B7" w14:textId="77777777" w:rsidR="00126192" w:rsidRDefault="00126192" w:rsidP="00126192"/>
                      <w:p w14:paraId="0CF9E258" w14:textId="77777777" w:rsidR="00126192" w:rsidRDefault="00126192" w:rsidP="00126192"/>
                      <w:p w14:paraId="696CFAAC" w14:textId="77777777" w:rsidR="00126192" w:rsidRDefault="00126192" w:rsidP="00126192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o:spid="_x0000_s1030" type="#_x0000_t202" style="position:absolute;left:51355;width:17138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" strokeweight="2.25pt">
                  <v:textbox>
                    <w:txbxContent>
                      <w:p w14:paraId="14D974E0" w14:textId="77777777" w:rsidR="00126192" w:rsidRPr="00055CD7" w:rsidRDefault="00126192" w:rsidP="001261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Saturday, Oct. 30</w:t>
                        </w:r>
                      </w:p>
                      <w:p w14:paraId="7565676D" w14:textId="77777777" w:rsidR="00126192" w:rsidRDefault="00126192" w:rsidP="00126192">
                        <w:r>
                          <w:t>Morning:</w:t>
                        </w:r>
                      </w:p>
                      <w:p w14:paraId="4E3DA753" w14:textId="77777777" w:rsidR="00126192" w:rsidRDefault="00126192" w:rsidP="00126192"/>
                      <w:p w14:paraId="2E48F631" w14:textId="77777777" w:rsidR="00126192" w:rsidRDefault="00126192" w:rsidP="00126192"/>
                      <w:p w14:paraId="401983E0" w14:textId="77777777" w:rsidR="00126192" w:rsidRDefault="00126192" w:rsidP="00126192"/>
                      <w:p w14:paraId="2DE50C8E" w14:textId="77777777" w:rsidR="00126192" w:rsidRDefault="00126192" w:rsidP="00126192"/>
                      <w:p w14:paraId="471F77CE" w14:textId="77777777" w:rsidR="00126192" w:rsidRDefault="00126192" w:rsidP="00126192"/>
                      <w:p w14:paraId="1D43F9F9" w14:textId="77777777" w:rsidR="00126192" w:rsidRDefault="00126192" w:rsidP="00126192"/>
                      <w:p w14:paraId="53D97AA8" w14:textId="77777777" w:rsidR="00126192" w:rsidRDefault="00126192" w:rsidP="00126192"/>
                      <w:p w14:paraId="59435785" w14:textId="77777777" w:rsidR="00126192" w:rsidRDefault="00126192" w:rsidP="00126192">
                        <w:r>
                          <w:t>Afternoon:</w:t>
                        </w:r>
                      </w:p>
                      <w:p w14:paraId="07817704" w14:textId="77777777" w:rsidR="00126192" w:rsidRDefault="00126192" w:rsidP="00126192"/>
                      <w:p w14:paraId="0CBF84EF" w14:textId="77777777" w:rsidR="00126192" w:rsidRDefault="00126192" w:rsidP="00126192"/>
                      <w:p w14:paraId="2A5B8C4F" w14:textId="77777777" w:rsidR="00126192" w:rsidRDefault="00126192" w:rsidP="00126192"/>
                      <w:p w14:paraId="1522711E" w14:textId="77777777" w:rsidR="00126192" w:rsidRDefault="00126192" w:rsidP="00126192"/>
                      <w:p w14:paraId="655A4B23" w14:textId="77777777" w:rsidR="00126192" w:rsidRDefault="00126192" w:rsidP="00126192"/>
                      <w:p w14:paraId="5401633E" w14:textId="77777777" w:rsidR="00126192" w:rsidRDefault="00126192" w:rsidP="00126192"/>
                      <w:p w14:paraId="54492015" w14:textId="77777777" w:rsidR="00126192" w:rsidRDefault="00126192" w:rsidP="00126192">
                        <w:r>
                          <w:t xml:space="preserve">Evening: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6287B">
        <w:rPr>
          <w:lang w:val="en-US"/>
        </w:rPr>
        <w:t>Don’t forget to check out the teacher and student workshops</w:t>
      </w:r>
      <w:r w:rsidR="006D3C20" w:rsidRPr="0096287B">
        <w:rPr>
          <w:lang w:val="en-US"/>
        </w:rPr>
        <w:t>!</w:t>
      </w:r>
    </w:p>
    <w:sectPr w:rsidR="002E4ABB" w:rsidRPr="006D3C20" w:rsidSect="00CB1A3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C1B70" w14:textId="77777777" w:rsidR="00CB1A3F" w:rsidRDefault="00CB1A3F" w:rsidP="00E974FE">
      <w:pPr>
        <w:spacing w:after="0" w:line="240" w:lineRule="auto"/>
      </w:pPr>
      <w:r>
        <w:separator/>
      </w:r>
    </w:p>
  </w:endnote>
  <w:endnote w:type="continuationSeparator" w:id="0">
    <w:p w14:paraId="2F3D00C6" w14:textId="77777777" w:rsidR="00CB1A3F" w:rsidRDefault="00CB1A3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ED66279C-9532-4455-BA86-7DB40A0F6939}"/>
    <w:embedBold r:id="rId2" w:fontKey="{39EA9B1D-B060-43F2-B88C-869AC45A7BEA}"/>
    <w:embedItalic r:id="rId3" w:fontKey="{4F17E1B1-325D-4DCB-9A90-D7E9FBF0E4C1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CCB31BE7-0C02-49FA-BC41-014BDA2A9442}"/>
    <w:embedBold r:id="rId5" w:fontKey="{27E717F7-D3B2-42A6-90AE-27AC3D50EA2C}"/>
    <w:embedItalic r:id="rId6" w:fontKey="{53B2372D-4C8D-4F7B-80E6-D4673390F35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55E211C-B523-47A0-8896-B4486A550C6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6B24B1BE-0767-4F7B-99C6-B432F9DD3A05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775807C1-FE98-41D8-B9BF-4ECEEA20206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734C8EC9-142C-474B-B345-A25A4B8E68E0}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49052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D1BA288" wp14:editId="4836FD9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CDBE97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D38C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9F0AC3E" wp14:editId="510CBCC2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C4049E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5798" w14:textId="77777777" w:rsidR="00CB1A3F" w:rsidRDefault="00CB1A3F" w:rsidP="00E974FE">
      <w:pPr>
        <w:spacing w:after="0" w:line="240" w:lineRule="auto"/>
      </w:pPr>
      <w:r>
        <w:separator/>
      </w:r>
    </w:p>
  </w:footnote>
  <w:footnote w:type="continuationSeparator" w:id="0">
    <w:p w14:paraId="320159B5" w14:textId="77777777" w:rsidR="00CB1A3F" w:rsidRDefault="00CB1A3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453D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F5258" wp14:editId="4A76FD8B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1E995D6" wp14:editId="0926128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F7515B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09796" wp14:editId="6FE41C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2CBE7D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F99B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0AA8C6E" wp14:editId="29DA08E4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C93DDC2" wp14:editId="3FAF330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458A0B" wp14:editId="69CD98C4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1BC1EE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6A9011" wp14:editId="06258F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5C0DB2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6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9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2"/>
  </w:num>
  <w:num w:numId="16">
    <w:abstractNumId w:val="15"/>
  </w:num>
  <w:num w:numId="17">
    <w:abstractNumId w:val="13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3F"/>
    <w:rsid w:val="00056C17"/>
    <w:rsid w:val="000639BF"/>
    <w:rsid w:val="00093178"/>
    <w:rsid w:val="000F2385"/>
    <w:rsid w:val="00106469"/>
    <w:rsid w:val="0011064E"/>
    <w:rsid w:val="00126192"/>
    <w:rsid w:val="001E56D8"/>
    <w:rsid w:val="001E6747"/>
    <w:rsid w:val="00206C6F"/>
    <w:rsid w:val="00226579"/>
    <w:rsid w:val="0028785F"/>
    <w:rsid w:val="00296347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03F8D"/>
    <w:rsid w:val="006D3C20"/>
    <w:rsid w:val="006F45AE"/>
    <w:rsid w:val="007208D7"/>
    <w:rsid w:val="00740B4F"/>
    <w:rsid w:val="0078444E"/>
    <w:rsid w:val="0079024C"/>
    <w:rsid w:val="007937F4"/>
    <w:rsid w:val="007B2573"/>
    <w:rsid w:val="007E01A1"/>
    <w:rsid w:val="008421CB"/>
    <w:rsid w:val="00884AD3"/>
    <w:rsid w:val="00995841"/>
    <w:rsid w:val="009B007B"/>
    <w:rsid w:val="00A67E6D"/>
    <w:rsid w:val="00A716EB"/>
    <w:rsid w:val="00AC0609"/>
    <w:rsid w:val="00AC4763"/>
    <w:rsid w:val="00B73261"/>
    <w:rsid w:val="00C05B76"/>
    <w:rsid w:val="00C10B54"/>
    <w:rsid w:val="00C43A64"/>
    <w:rsid w:val="00C65667"/>
    <w:rsid w:val="00C82B7A"/>
    <w:rsid w:val="00CA4A0C"/>
    <w:rsid w:val="00CB1A3F"/>
    <w:rsid w:val="00CC278D"/>
    <w:rsid w:val="00CC2A08"/>
    <w:rsid w:val="00CE11D5"/>
    <w:rsid w:val="00D27E09"/>
    <w:rsid w:val="00E402FE"/>
    <w:rsid w:val="00E55329"/>
    <w:rsid w:val="00E80D18"/>
    <w:rsid w:val="00E87B95"/>
    <w:rsid w:val="00E974FE"/>
    <w:rsid w:val="00EC27BF"/>
    <w:rsid w:val="00ED2C7B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E375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C20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603F8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603F8D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normaltextrun">
    <w:name w:val="normaltextrun"/>
    <w:basedOn w:val="DefaultParagraphFont"/>
    <w:rsid w:val="00A67E6D"/>
  </w:style>
  <w:style w:type="character" w:customStyle="1" w:styleId="eop">
    <w:name w:val="eop"/>
    <w:basedOn w:val="DefaultParagraphFont"/>
    <w:rsid w:val="00A67E6D"/>
  </w:style>
  <w:style w:type="paragraph" w:customStyle="1" w:styleId="BodyCopy">
    <w:name w:val="Body Copy"/>
    <w:basedOn w:val="Normal"/>
    <w:qFormat/>
    <w:rsid w:val="00CC2A08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vention.ffa.org/schedul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6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(6)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2021-09-22T13:31:00Z</dcterms:created>
  <dcterms:modified xsi:type="dcterms:W3CDTF">2021-09-22T13:31:00Z</dcterms:modified>
</cp:coreProperties>
</file>