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0D0A" w14:textId="77777777" w:rsidR="00F617E3" w:rsidRPr="0096287B" w:rsidRDefault="00F617E3" w:rsidP="00F617E3">
      <w:pPr>
        <w:pStyle w:val="Title"/>
        <w:rPr>
          <w:rFonts w:eastAsia="MS Mincho"/>
          <w:lang w:val="en-US" w:eastAsia="ja-JP"/>
        </w:rPr>
      </w:pPr>
      <w:bookmarkStart w:id="0" w:name="impact2"/>
      <w:r w:rsidRPr="0096287B">
        <w:rPr>
          <w:rFonts w:eastAsia="MS Mincho"/>
          <w:lang w:val="en-US" w:eastAsia="ja-JP"/>
        </w:rPr>
        <w:t xml:space="preserve">Making an Impact </w:t>
      </w:r>
    </w:p>
    <w:bookmarkEnd w:id="0"/>
    <w:p w14:paraId="1CB4F21B" w14:textId="77777777" w:rsidR="00F617E3" w:rsidRPr="0096287B" w:rsidRDefault="00F617E3" w:rsidP="00F617E3">
      <w:pPr>
        <w:rPr>
          <w:lang w:val="en-US" w:eastAsia="ja-JP"/>
        </w:rPr>
      </w:pPr>
      <w:r w:rsidRPr="00F617E3">
        <w:rPr>
          <w:rStyle w:val="Heading4Char"/>
        </w:rPr>
        <w:t>Directions:</w:t>
      </w:r>
      <w:r w:rsidRPr="0096287B">
        <w:rPr>
          <w:lang w:val="en-US" w:eastAsia="ja-JP"/>
        </w:rPr>
        <w:t xml:space="preserve"> </w:t>
      </w:r>
      <w:r w:rsidRPr="0096287B">
        <w:rPr>
          <w:rFonts w:eastAsia="MS Mincho" w:cs="Lasiver-Regular"/>
          <w:color w:val="070909"/>
          <w:lang w:val="en-US" w:eastAsia="ja-JP"/>
        </w:rPr>
        <w:t xml:space="preserve">Complete the following activity about a national FFA officer’s retiring address or a keynote speaker’s comments from </w:t>
      </w:r>
      <w:r w:rsidRPr="0096287B">
        <w:rPr>
          <w:lang w:val="en-US"/>
        </w:rPr>
        <w:t>the National FFA Convention &amp; Expo</w:t>
      </w:r>
      <w:r w:rsidRPr="0096287B">
        <w:rPr>
          <w:rFonts w:eastAsia="MS Mincho" w:cs="Lasiver-Regular"/>
          <w:color w:val="070909"/>
          <w:lang w:val="en-US" w:eastAsia="ja-JP"/>
        </w:rPr>
        <w:t xml:space="preserve">. </w:t>
      </w:r>
    </w:p>
    <w:p w14:paraId="64B8B57F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  <w:r w:rsidRPr="0096287B">
        <w:rPr>
          <w:rFonts w:ascii="Verdana" w:eastAsia="MS Mincho" w:hAnsi="Verdana" w:cs="Lasiver-Regular"/>
          <w:noProof/>
          <w:color w:val="070909"/>
          <w:sz w:val="17"/>
          <w:szCs w:val="17"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4EB119B" wp14:editId="790F688F">
                <wp:simplePos x="0" y="0"/>
                <wp:positionH relativeFrom="column">
                  <wp:posOffset>3916680</wp:posOffset>
                </wp:positionH>
                <wp:positionV relativeFrom="page">
                  <wp:posOffset>1892300</wp:posOffset>
                </wp:positionV>
                <wp:extent cx="2368550" cy="2768600"/>
                <wp:effectExtent l="0" t="0" r="12700" b="12700"/>
                <wp:wrapSquare wrapText="bothSides"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2768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0E164" w14:textId="77777777" w:rsidR="00F617E3" w:rsidRPr="0009114E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09114E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Write down one quote/phrase from the presentation that is meaningful or inspirational to you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Pr="0009114E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</w:t>
                            </w:r>
                            <w:r w:rsidRPr="0009114E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xplain why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or </w:t>
                            </w:r>
                            <w:r w:rsidRPr="0009114E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how it impacts you.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B11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4pt;margin-top:149pt;width:186.5pt;height:21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" fillcolor="white [3201]" strokecolor="#004a98 [3204]" strokeweight="1pt">
                <v:textbox>
                  <w:txbxContent>
                    <w:p w14:paraId="1670E164" w14:textId="77777777" w:rsidR="00F617E3" w:rsidRPr="0009114E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09114E">
                        <w:rPr>
                          <w:rFonts w:asciiTheme="minorHAnsi" w:hAnsiTheme="minorHAnsi"/>
                          <w:sz w:val="18"/>
                          <w:szCs w:val="18"/>
                        </w:rPr>
                        <w:t>Write down one quote/phrase from the presentation that is meaningful or inspirational to you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.</w:t>
                      </w:r>
                      <w:r w:rsidRPr="0009114E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E</w:t>
                      </w:r>
                      <w:r w:rsidRPr="0009114E">
                        <w:rPr>
                          <w:rFonts w:asciiTheme="minorHAnsi" w:hAnsiTheme="minorHAnsi"/>
                          <w:sz w:val="18"/>
                          <w:szCs w:val="18"/>
                        </w:rPr>
                        <w:t>xplain why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or </w:t>
                      </w:r>
                      <w:r w:rsidRPr="0009114E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how it impacts you.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D17B21D" w14:textId="4A7EAD95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eastAsia="MS Mincho" w:cs="Lasiver-Regular"/>
          <w:color w:val="070909"/>
          <w:lang w:val="en-US" w:eastAsia="ja-JP"/>
        </w:rPr>
      </w:pPr>
      <w:r w:rsidRPr="0096287B">
        <w:rPr>
          <w:rFonts w:eastAsia="MS Mincho" w:cs="Lasiver-Regular"/>
          <w:noProof/>
          <w:color w:val="070909"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2B1C86" wp14:editId="436945B3">
                <wp:simplePos x="0" y="0"/>
                <wp:positionH relativeFrom="column">
                  <wp:posOffset>-287020</wp:posOffset>
                </wp:positionH>
                <wp:positionV relativeFrom="page">
                  <wp:posOffset>2387600</wp:posOffset>
                </wp:positionV>
                <wp:extent cx="3975100" cy="990600"/>
                <wp:effectExtent l="38100" t="0" r="0" b="19050"/>
                <wp:wrapSquare wrapText="bothSides"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0" cy="990600"/>
                        </a:xfrm>
                        <a:prstGeom prst="bracePair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3836790" w14:textId="77777777" w:rsidR="00F617E3" w:rsidRDefault="00F617E3" w:rsidP="00F617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B1C86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_x0000_s1027" type="#_x0000_t186" style="position:absolute;margin-left:-22.6pt;margin-top:188pt;width:313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" strokecolor="#004a98 [3204]" strokeweight="1.5pt">
                <v:stroke joinstyle="miter"/>
                <v:textbox>
                  <w:txbxContent>
                    <w:p w14:paraId="03836790" w14:textId="77777777" w:rsidR="00F617E3" w:rsidRDefault="00F617E3" w:rsidP="00F617E3"/>
                  </w:txbxContent>
                </v:textbox>
                <w10:wrap type="square" anchory="page"/>
              </v:shape>
            </w:pict>
          </mc:Fallback>
        </mc:AlternateContent>
      </w:r>
      <w:r w:rsidRPr="0096287B">
        <w:rPr>
          <w:rFonts w:eastAsia="MS Mincho" w:cs="Lasiver-Regular"/>
          <w:color w:val="070909"/>
          <w:lang w:val="en-US" w:eastAsia="ja-JP"/>
        </w:rPr>
        <w:t>What is the main subject of the retiring address or keynote speaker’s message?</w:t>
      </w:r>
    </w:p>
    <w:p w14:paraId="3118C85F" w14:textId="2D30F6F4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  <w:r w:rsidRPr="0096287B">
        <w:rPr>
          <w:rFonts w:ascii="Verdana" w:eastAsia="MS Mincho" w:hAnsi="Verdana" w:cs="Lasiver-Regular"/>
          <w:noProof/>
          <w:color w:val="070909"/>
          <w:sz w:val="17"/>
          <w:szCs w:val="17"/>
          <w:lang w:val="en-US" w:eastAsia="ja-JP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DC745C2" wp14:editId="70CC06E7">
                <wp:simplePos x="0" y="0"/>
                <wp:positionH relativeFrom="margin">
                  <wp:posOffset>-166370</wp:posOffset>
                </wp:positionH>
                <wp:positionV relativeFrom="paragraph">
                  <wp:posOffset>1253490</wp:posOffset>
                </wp:positionV>
                <wp:extent cx="3810000" cy="2984500"/>
                <wp:effectExtent l="0" t="0" r="19050" b="25400"/>
                <wp:wrapNone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2984500"/>
                          <a:chOff x="0" y="0"/>
                          <a:chExt cx="3054350" cy="2984500"/>
                        </a:xfrm>
                      </wpg:grpSpPr>
                      <wps:wsp>
                        <wps:cNvPr id="2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54350" cy="29845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28B58F" w14:textId="77777777" w:rsidR="00F617E3" w:rsidRPr="008015F4" w:rsidRDefault="00F617E3" w:rsidP="00F617E3">
                              <w:pPr>
                                <w:pStyle w:val="FFABody"/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  <w:r w:rsidRPr="0009114E"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What are three things you have learned</w:t>
                              </w:r>
                              <w:r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 xml:space="preserve"> or </w:t>
                              </w:r>
                              <w:r w:rsidRPr="0009114E"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 xml:space="preserve">taken away from this </w:t>
                              </w:r>
                              <w:r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message</w:t>
                              </w:r>
                              <w:r w:rsidRPr="0009114E"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39" name="Group 239"/>
                        <wpg:cNvGrpSpPr/>
                        <wpg:grpSpPr>
                          <a:xfrm>
                            <a:off x="139700" y="736600"/>
                            <a:ext cx="381000" cy="1625600"/>
                            <a:chOff x="0" y="0"/>
                            <a:chExt cx="381000" cy="1625600"/>
                          </a:xfrm>
                        </wpg:grpSpPr>
                        <wps:wsp>
                          <wps:cNvPr id="240" name="Arrow: Right 240"/>
                          <wps:cNvSpPr/>
                          <wps:spPr>
                            <a:xfrm>
                              <a:off x="0" y="0"/>
                              <a:ext cx="381000" cy="215900"/>
                            </a:xfrm>
                            <a:prstGeom prst="rightArrow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1" name="Arrow: Right 241"/>
                          <wps:cNvSpPr/>
                          <wps:spPr>
                            <a:xfrm>
                              <a:off x="0" y="723900"/>
                              <a:ext cx="381000" cy="215900"/>
                            </a:xfrm>
                            <a:prstGeom prst="rightArrow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2" name="Arrow: Right 242"/>
                          <wps:cNvSpPr/>
                          <wps:spPr>
                            <a:xfrm>
                              <a:off x="0" y="1409700"/>
                              <a:ext cx="381000" cy="215900"/>
                            </a:xfrm>
                            <a:prstGeom prst="rightArrow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C745C2" id="Group 237" o:spid="_x0000_s1028" style="position:absolute;left:0;text-align:left;margin-left:-13.1pt;margin-top:98.7pt;width:300pt;height:235pt;z-index:251661312;mso-position-horizontal-relative:margin;mso-width-relative:margin;mso-height-relative:margin" coordsize="30543,29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">
                <v:shape id="_x0000_s1029" type="#_x0000_t202" style="position:absolute;width:30543;height:29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" fillcolor="white [3201]" strokecolor="#004a98 [3204]" strokeweight="1pt">
                  <v:textbox>
                    <w:txbxContent>
                      <w:p w14:paraId="6328B58F" w14:textId="77777777" w:rsidR="00F617E3" w:rsidRPr="008015F4" w:rsidRDefault="00F617E3" w:rsidP="00F617E3">
                        <w:pPr>
                          <w:pStyle w:val="FFABody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09114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What are three things you have learned</w:t>
                        </w:r>
                        <w: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 xml:space="preserve"> or </w:t>
                        </w:r>
                        <w:r w:rsidRPr="0009114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 xml:space="preserve">taken away from this </w:t>
                        </w:r>
                        <w: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message</w:t>
                        </w:r>
                        <w:r w:rsidRPr="0009114E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?</w:t>
                        </w:r>
                      </w:p>
                    </w:txbxContent>
                  </v:textbox>
                </v:shape>
                <v:group id="Group 239" o:spid="_x0000_s1030" style="position:absolute;left:1397;top:7366;width:3810;height:16256" coordsize="3810,16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240" o:spid="_x0000_s1031" type="#_x0000_t13" style="position:absolute;width:381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" adj="15480" fillcolor="white [3201]" strokecolor="#004a98 [3204]" strokeweight="1pt"/>
                  <v:shape id="Arrow: Right 241" o:spid="_x0000_s1032" type="#_x0000_t13" style="position:absolute;top:7239;width:381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" adj="15480" fillcolor="white [3201]" strokecolor="#004a98 [3204]" strokeweight="1pt"/>
                  <v:shape id="Arrow: Right 242" o:spid="_x0000_s1033" type="#_x0000_t13" style="position:absolute;top:14097;width:381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" adj="15480" fillcolor="white [3201]" strokecolor="#004a98 [3204]" strokeweight="1pt"/>
                </v:group>
                <w10:wrap anchorx="margin"/>
              </v:group>
            </w:pict>
          </mc:Fallback>
        </mc:AlternateContent>
      </w:r>
    </w:p>
    <w:p w14:paraId="1ECBA314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053C0372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  <w:r w:rsidRPr="0096287B"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  <w:t xml:space="preserve"> </w:t>
      </w:r>
    </w:p>
    <w:p w14:paraId="6A5CE356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088A398E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39CEB1DC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498A2461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53A286D0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1D1AB0C8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23FCAC9E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  <w:r w:rsidRPr="0096287B">
        <w:rPr>
          <w:rFonts w:ascii="Verdana" w:eastAsia="MS Mincho" w:hAnsi="Verdana" w:cs="Lasiver-Regular"/>
          <w:noProof/>
          <w:color w:val="070909"/>
          <w:sz w:val="17"/>
          <w:szCs w:val="17"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E31CD8B" wp14:editId="37A730A1">
                <wp:simplePos x="0" y="0"/>
                <wp:positionH relativeFrom="column">
                  <wp:posOffset>3751580</wp:posOffset>
                </wp:positionH>
                <wp:positionV relativeFrom="page">
                  <wp:posOffset>4794250</wp:posOffset>
                </wp:positionV>
                <wp:extent cx="2368550" cy="2432050"/>
                <wp:effectExtent l="0" t="0" r="12700" b="25400"/>
                <wp:wrapSquare wrapText="bothSides"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2432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A1C45" w14:textId="77777777" w:rsidR="00F617E3" w:rsidRPr="0009114E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How would you summarize this message to explain it to your friends?</w:t>
                            </w:r>
                            <w:r w:rsidRPr="0009114E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1CD8B" id="_x0000_s1034" type="#_x0000_t202" style="position:absolute;margin-left:295.4pt;margin-top:377.5pt;width:186.5pt;height:19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" fillcolor="white [3201]" strokecolor="#004a98 [3204]" strokeweight="1pt">
                <v:textbox>
                  <w:txbxContent>
                    <w:p w14:paraId="2BCA1C45" w14:textId="77777777" w:rsidR="00F617E3" w:rsidRPr="0009114E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How would you summarize this message to explain it to your friends?</w:t>
                      </w:r>
                      <w:r w:rsidRPr="0009114E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F76F993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02513D85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01B1C4E0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1BDA89A4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29DF0EE6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6D4B53D6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7DDC211D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  <w:r w:rsidRPr="0096287B">
        <w:rPr>
          <w:rFonts w:ascii="Verdana" w:eastAsia="MS Mincho" w:hAnsi="Verdana" w:cs="Lasiver-Regular"/>
          <w:noProof/>
          <w:color w:val="070909"/>
          <w:sz w:val="17"/>
          <w:szCs w:val="17"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014FE1" wp14:editId="616237D6">
                <wp:simplePos x="0" y="0"/>
                <wp:positionH relativeFrom="column">
                  <wp:posOffset>-236220</wp:posOffset>
                </wp:positionH>
                <wp:positionV relativeFrom="page">
                  <wp:posOffset>6750050</wp:posOffset>
                </wp:positionV>
                <wp:extent cx="3232150" cy="2552700"/>
                <wp:effectExtent l="0" t="0" r="25400" b="19050"/>
                <wp:wrapSquare wrapText="bothSides"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2552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B5D6F" w14:textId="77777777" w:rsidR="00F617E3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How can you apply what your learned from the message in your life today? </w:t>
                            </w:r>
                          </w:p>
                          <w:p w14:paraId="602C210C" w14:textId="77777777" w:rsidR="00F617E3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  <w:p w14:paraId="17FCAC44" w14:textId="77777777" w:rsidR="00F617E3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  <w:p w14:paraId="53697D8D" w14:textId="77777777" w:rsidR="00F617E3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  <w:p w14:paraId="110263B1" w14:textId="77777777" w:rsidR="00F617E3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  <w:p w14:paraId="23B72C22" w14:textId="77777777" w:rsidR="00F617E3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  <w:p w14:paraId="4524DBFC" w14:textId="77777777" w:rsidR="00F617E3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  <w:p w14:paraId="32181EE6" w14:textId="77777777" w:rsidR="00F617E3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  <w:p w14:paraId="62663AEA" w14:textId="77777777" w:rsidR="00F617E3" w:rsidRPr="0009114E" w:rsidRDefault="00F617E3" w:rsidP="00F617E3">
                            <w:pPr>
                              <w:pStyle w:val="FFABody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In the future?</w:t>
                            </w:r>
                            <w:r w:rsidRPr="0009114E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14FE1" id="_x0000_s1035" type="#_x0000_t202" style="position:absolute;left:0;text-align:left;margin-left:-18.6pt;margin-top:531.5pt;width:254.5pt;height:20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" fillcolor="white [3201]" strokecolor="#004a98 [3204]" strokeweight="1pt">
                <v:textbox>
                  <w:txbxContent>
                    <w:p w14:paraId="03AB5D6F" w14:textId="77777777" w:rsidR="00F617E3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How can you apply what your learned from the message in your life today? </w:t>
                      </w:r>
                    </w:p>
                    <w:p w14:paraId="602C210C" w14:textId="77777777" w:rsidR="00F617E3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  <w:p w14:paraId="17FCAC44" w14:textId="77777777" w:rsidR="00F617E3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  <w:p w14:paraId="53697D8D" w14:textId="77777777" w:rsidR="00F617E3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  <w:p w14:paraId="110263B1" w14:textId="77777777" w:rsidR="00F617E3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  <w:p w14:paraId="23B72C22" w14:textId="77777777" w:rsidR="00F617E3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  <w:p w14:paraId="4524DBFC" w14:textId="77777777" w:rsidR="00F617E3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  <w:p w14:paraId="32181EE6" w14:textId="77777777" w:rsidR="00F617E3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  <w:p w14:paraId="62663AEA" w14:textId="77777777" w:rsidR="00F617E3" w:rsidRPr="0009114E" w:rsidRDefault="00F617E3" w:rsidP="00F617E3">
                      <w:pPr>
                        <w:pStyle w:val="FFABody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In the future?</w:t>
                      </w:r>
                      <w:r w:rsidRPr="0009114E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005096D" wp14:editId="2C4757AA">
                <wp:simplePos x="0" y="0"/>
                <wp:positionH relativeFrom="column">
                  <wp:posOffset>3122930</wp:posOffset>
                </wp:positionH>
                <wp:positionV relativeFrom="page">
                  <wp:posOffset>7308850</wp:posOffset>
                </wp:positionV>
                <wp:extent cx="3143250" cy="1972310"/>
                <wp:effectExtent l="38100" t="19050" r="57150" b="46990"/>
                <wp:wrapTight wrapText="bothSides">
                  <wp:wrapPolygon edited="0">
                    <wp:start x="14400" y="-209"/>
                    <wp:lineTo x="9033" y="0"/>
                    <wp:lineTo x="9033" y="3338"/>
                    <wp:lineTo x="4189" y="3338"/>
                    <wp:lineTo x="4189" y="5424"/>
                    <wp:lineTo x="4844" y="6676"/>
                    <wp:lineTo x="916" y="6676"/>
                    <wp:lineTo x="916" y="8554"/>
                    <wp:lineTo x="2225" y="10014"/>
                    <wp:lineTo x="-262" y="12518"/>
                    <wp:lineTo x="0" y="13352"/>
                    <wp:lineTo x="1833" y="16690"/>
                    <wp:lineTo x="1047" y="16690"/>
                    <wp:lineTo x="1047" y="17942"/>
                    <wp:lineTo x="4582" y="20028"/>
                    <wp:lineTo x="4582" y="21906"/>
                    <wp:lineTo x="5367" y="21906"/>
                    <wp:lineTo x="6545" y="20028"/>
                    <wp:lineTo x="8640" y="20028"/>
                    <wp:lineTo x="15316" y="17525"/>
                    <wp:lineTo x="15185" y="16690"/>
                    <wp:lineTo x="18327" y="16482"/>
                    <wp:lineTo x="18982" y="15647"/>
                    <wp:lineTo x="17542" y="13352"/>
                    <wp:lineTo x="18065" y="12935"/>
                    <wp:lineTo x="18196" y="11057"/>
                    <wp:lineTo x="17673" y="10014"/>
                    <wp:lineTo x="17804" y="10014"/>
                    <wp:lineTo x="21862" y="6676"/>
                    <wp:lineTo x="15055" y="-209"/>
                    <wp:lineTo x="14400" y="-209"/>
                  </wp:wrapPolygon>
                </wp:wrapTight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972310"/>
                        </a:xfrm>
                        <a:prstGeom prst="irregularSeal2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F094A" w14:textId="77777777" w:rsidR="00F617E3" w:rsidRDefault="00F617E3" w:rsidP="00F617E3">
                            <w:r>
                              <w:t xml:space="preserve">Create a hashtag for this message.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5096D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_x0000_s1036" type="#_x0000_t72" style="position:absolute;left:0;text-align:left;margin-left:245.9pt;margin-top:575.5pt;width:247.5pt;height:155.3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" fillcolor="white [3201]" strokecolor="#004a98 [3204]" strokeweight="1pt">
                <v:textbox>
                  <w:txbxContent>
                    <w:p w14:paraId="06EF094A" w14:textId="77777777" w:rsidR="00F617E3" w:rsidRDefault="00F617E3" w:rsidP="00F617E3">
                      <w:r>
                        <w:t xml:space="preserve">Create a hashtag for this message.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00EF56CA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ind w:left="576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78E14398" w14:textId="77777777" w:rsidR="00F617E3" w:rsidRPr="0096287B" w:rsidRDefault="00F617E3" w:rsidP="00F617E3">
      <w:pPr>
        <w:suppressAutoHyphens/>
        <w:autoSpaceDE w:val="0"/>
        <w:autoSpaceDN w:val="0"/>
        <w:adjustRightInd w:val="0"/>
        <w:spacing w:after="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val="en-US" w:eastAsia="ja-JP"/>
        </w:rPr>
      </w:pPr>
    </w:p>
    <w:p w14:paraId="25719658" w14:textId="09B4DD63" w:rsidR="004A6E06" w:rsidRPr="00F617E3" w:rsidRDefault="004A6E06" w:rsidP="00F617E3"/>
    <w:sectPr w:rsidR="004A6E06" w:rsidRPr="00F617E3" w:rsidSect="00B81C2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7DE0551C-566C-4E75-B155-19F12DBD8223}"/>
    <w:embedBold r:id="rId2" w:fontKey="{A966E67C-DD4A-4F3C-BFDC-B8604EE44D96}"/>
    <w:embedItalic r:id="rId3" w:fontKey="{023124AB-AD7C-4FD1-9E93-E87F75063607}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  <w:embedRegular r:id="rId4" w:fontKey="{47959C16-E58C-4C6B-9D5A-3966E2123828}"/>
    <w:embedBold r:id="rId5" w:fontKey="{3D5583DE-2D99-40B3-A334-B8DB9E72C4AA}"/>
    <w:embedItalic r:id="rId6" w:fontKey="{CB695BAF-3792-4928-8B64-A34065CB28A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F0CC891E-A304-44AE-B673-05D845E7B02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8018A993-AD6A-4764-96F7-93AA848D0FD0}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  <w:embedBold r:id="rId9" w:fontKey="{4E24A257-1A48-4FBA-B7B1-C48767862831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8D4286F3-FE1A-414F-BCEE-ED473590A1D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A3235879-869D-4435-9259-E1203FA92E8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4pt;height:7.2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9"/>
  </w:num>
  <w:num w:numId="2" w16cid:durableId="1205869310">
    <w:abstractNumId w:val="26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22"/>
  </w:num>
  <w:num w:numId="16" w16cid:durableId="12602868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5"/>
  </w:num>
  <w:num w:numId="18" w16cid:durableId="1234271297">
    <w:abstractNumId w:val="11"/>
  </w:num>
  <w:num w:numId="19" w16cid:durableId="1680742411">
    <w:abstractNumId w:val="12"/>
  </w:num>
  <w:num w:numId="20" w16cid:durableId="553543780">
    <w:abstractNumId w:val="23"/>
  </w:num>
  <w:num w:numId="21" w16cid:durableId="221213012">
    <w:abstractNumId w:val="18"/>
  </w:num>
  <w:num w:numId="22" w16cid:durableId="1952322971">
    <w:abstractNumId w:val="14"/>
  </w:num>
  <w:num w:numId="23" w16cid:durableId="51924432">
    <w:abstractNumId w:val="21"/>
  </w:num>
  <w:num w:numId="24" w16cid:durableId="2020354677">
    <w:abstractNumId w:val="16"/>
  </w:num>
  <w:num w:numId="25" w16cid:durableId="1420562297">
    <w:abstractNumId w:val="24"/>
  </w:num>
  <w:num w:numId="26" w16cid:durableId="2120445984">
    <w:abstractNumId w:val="17"/>
  </w:num>
  <w:num w:numId="27" w16cid:durableId="4850492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12DB2"/>
    <w:rsid w:val="00170A94"/>
    <w:rsid w:val="001772B2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A5EEA"/>
    <w:rsid w:val="004A6E06"/>
    <w:rsid w:val="004B7734"/>
    <w:rsid w:val="004E0DB9"/>
    <w:rsid w:val="00500211"/>
    <w:rsid w:val="00522FEA"/>
    <w:rsid w:val="00542D1F"/>
    <w:rsid w:val="0056299C"/>
    <w:rsid w:val="00575640"/>
    <w:rsid w:val="00584953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036D2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952DF"/>
    <w:rsid w:val="00A97ACA"/>
    <w:rsid w:val="00AA2D70"/>
    <w:rsid w:val="00AB57AC"/>
    <w:rsid w:val="00AC0609"/>
    <w:rsid w:val="00AC3AAE"/>
    <w:rsid w:val="00AD433D"/>
    <w:rsid w:val="00AE319F"/>
    <w:rsid w:val="00B03DBA"/>
    <w:rsid w:val="00B15142"/>
    <w:rsid w:val="00B436E7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419AC"/>
    <w:rsid w:val="00D6014F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31947"/>
    <w:rsid w:val="00F4691B"/>
    <w:rsid w:val="00F617E3"/>
    <w:rsid w:val="00F659D5"/>
    <w:rsid w:val="00F80AB6"/>
    <w:rsid w:val="00F93C8A"/>
    <w:rsid w:val="00FB6CBB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4A5EEA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2</cp:revision>
  <cp:lastPrinted>2021-08-25T13:01:00Z</cp:lastPrinted>
  <dcterms:created xsi:type="dcterms:W3CDTF">2022-08-17T15:36:00Z</dcterms:created>
  <dcterms:modified xsi:type="dcterms:W3CDTF">2022-08-17T15:36:00Z</dcterms:modified>
</cp:coreProperties>
</file>