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151AE" w14:textId="7E39D739" w:rsidR="00023EF2" w:rsidRPr="0096287B" w:rsidRDefault="000C7128" w:rsidP="00023EF2">
      <w:pPr>
        <w:pStyle w:val="Title"/>
        <w:rPr>
          <w:lang w:val="en-US"/>
        </w:rPr>
      </w:pPr>
      <w:bookmarkStart w:id="0" w:name="connect"/>
      <w:bookmarkStart w:id="1" w:name="_Hlk83194718"/>
      <w:r w:rsidRPr="0096287B">
        <w:rPr>
          <w:lang w:val="en-US"/>
        </w:rPr>
        <w:t>MAk</w:t>
      </w:r>
      <w:r>
        <w:rPr>
          <w:lang w:val="en-US"/>
        </w:rPr>
        <w:t>ing</w:t>
      </w:r>
      <w:r w:rsidRPr="0096287B">
        <w:rPr>
          <w:lang w:val="en-US"/>
        </w:rPr>
        <w:t xml:space="preserve"> </w:t>
      </w:r>
      <w:r w:rsidR="00023EF2" w:rsidRPr="0096287B">
        <w:rPr>
          <w:lang w:val="en-US"/>
        </w:rPr>
        <w:t>Meaningful COnnections</w:t>
      </w:r>
    </w:p>
    <w:p w14:paraId="54772F91" w14:textId="62DBD7F8" w:rsidR="00023EF2" w:rsidRPr="0096287B" w:rsidRDefault="00023EF2" w:rsidP="00023EF2">
      <w:pPr>
        <w:rPr>
          <w:lang w:val="en-US"/>
        </w:rPr>
      </w:pPr>
      <w:bookmarkStart w:id="2" w:name="_Hlk83194802"/>
      <w:bookmarkEnd w:id="0"/>
      <w:r w:rsidRPr="0096287B">
        <w:rPr>
          <w:lang w:val="en-US"/>
        </w:rPr>
        <w:t xml:space="preserve">Directions: Utilize the various opportunities to </w:t>
      </w:r>
      <w:r>
        <w:rPr>
          <w:lang w:val="en-US"/>
        </w:rPr>
        <w:t xml:space="preserve">meet in person </w:t>
      </w:r>
      <w:r w:rsidRPr="0096287B">
        <w:rPr>
          <w:lang w:val="en-US"/>
        </w:rPr>
        <w:t>to make meaningful connections with your fellow FFA members.</w:t>
      </w:r>
      <w:r w:rsidR="00DF1173">
        <w:rPr>
          <w:lang w:val="en-US"/>
        </w:rPr>
        <w:t xml:space="preserve"> Or if you are not at convention, </w:t>
      </w:r>
      <w:r w:rsidR="00891FB1">
        <w:rPr>
          <w:lang w:val="en-US"/>
        </w:rPr>
        <w:t>watch the #SpeakAg State Showcase videos.</w:t>
      </w:r>
    </w:p>
    <w:p w14:paraId="7B689FB8" w14:textId="6F594962" w:rsidR="00023EF2" w:rsidRPr="0096287B" w:rsidRDefault="00023EF2" w:rsidP="00023EF2">
      <w:pPr>
        <w:rPr>
          <w:lang w:val="en-US"/>
        </w:rPr>
      </w:pPr>
      <w:r w:rsidRPr="0096287B">
        <w:rPr>
          <w:lang w:val="en-US"/>
        </w:rPr>
        <w:t>As you meet FFA members during convention</w:t>
      </w:r>
      <w:r w:rsidR="00ED4BA2">
        <w:rPr>
          <w:lang w:val="en-US"/>
        </w:rPr>
        <w:t>,</w:t>
      </w:r>
      <w:r w:rsidR="00C34FA3">
        <w:rPr>
          <w:lang w:val="en-US"/>
        </w:rPr>
        <w:t xml:space="preserve"> </w:t>
      </w:r>
      <w:r w:rsidRPr="0096287B">
        <w:rPr>
          <w:lang w:val="en-US"/>
        </w:rPr>
        <w:t xml:space="preserve">collect the </w:t>
      </w:r>
      <w:r>
        <w:rPr>
          <w:lang w:val="en-US"/>
        </w:rPr>
        <w:t xml:space="preserve">following </w:t>
      </w:r>
      <w:r w:rsidRPr="0096287B">
        <w:rPr>
          <w:lang w:val="en-US"/>
        </w:rPr>
        <w:t xml:space="preserve">information and record </w:t>
      </w:r>
      <w:r>
        <w:rPr>
          <w:lang w:val="en-US"/>
        </w:rPr>
        <w:t xml:space="preserve">it </w:t>
      </w:r>
      <w:r w:rsidRPr="0096287B">
        <w:rPr>
          <w:lang w:val="en-US"/>
        </w:rPr>
        <w:t>on the respective state</w:t>
      </w:r>
      <w:r>
        <w:rPr>
          <w:lang w:val="en-US"/>
        </w:rPr>
        <w:t>’</w:t>
      </w:r>
      <w:r w:rsidRPr="0096287B">
        <w:rPr>
          <w:lang w:val="en-US"/>
        </w:rPr>
        <w:t xml:space="preserve">s space. </w:t>
      </w:r>
      <w:r>
        <w:rPr>
          <w:lang w:val="en-US"/>
        </w:rPr>
        <w:t xml:space="preserve">If attending </w:t>
      </w:r>
      <w:r w:rsidR="005E728B">
        <w:rPr>
          <w:lang w:val="en-US"/>
        </w:rPr>
        <w:t xml:space="preserve">convention </w:t>
      </w:r>
      <w:r>
        <w:rPr>
          <w:lang w:val="en-US"/>
        </w:rPr>
        <w:t xml:space="preserve">virtually, check out the </w:t>
      </w:r>
      <w:r w:rsidR="00C34FA3">
        <w:rPr>
          <w:lang w:val="en-US"/>
        </w:rPr>
        <w:t>videos in the #SpeakAg State Showcase</w:t>
      </w:r>
      <w:r w:rsidR="00EA0256">
        <w:rPr>
          <w:lang w:val="en-US"/>
        </w:rPr>
        <w:t xml:space="preserve"> found on the Convention website</w:t>
      </w:r>
      <w:r w:rsidR="00C34FA3">
        <w:rPr>
          <w:lang w:val="en-US"/>
        </w:rPr>
        <w:t xml:space="preserve"> to learn about products grown in each </w:t>
      </w:r>
      <w:r w:rsidR="003A6C32">
        <w:rPr>
          <w:lang w:val="en-US"/>
        </w:rPr>
        <w:t xml:space="preserve">state. These videos will be student made! </w:t>
      </w:r>
      <w:r w:rsidR="00EA0256">
        <w:rPr>
          <w:lang w:val="en-US"/>
        </w:rPr>
        <w:t>(</w:t>
      </w:r>
      <w:hyperlink r:id="rId8" w:history="1">
        <w:r w:rsidR="00EA0256" w:rsidRPr="00EA0256">
          <w:rPr>
            <w:rStyle w:val="Hyperlink"/>
            <w:lang w:val="en-US"/>
          </w:rPr>
          <w:t>Convention website</w:t>
        </w:r>
      </w:hyperlink>
      <w:r w:rsidR="00EA0256">
        <w:rPr>
          <w:lang w:val="en-US"/>
        </w:rPr>
        <w:t>)</w:t>
      </w:r>
    </w:p>
    <w:p w14:paraId="77C45212" w14:textId="77777777" w:rsidR="00023EF2" w:rsidRPr="0096287B" w:rsidRDefault="00023EF2" w:rsidP="00023EF2">
      <w:pPr>
        <w:pStyle w:val="ListParagraph"/>
        <w:widowControl/>
        <w:numPr>
          <w:ilvl w:val="0"/>
          <w:numId w:val="43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Name</w:t>
      </w:r>
    </w:p>
    <w:p w14:paraId="418D8309" w14:textId="77777777" w:rsidR="00023EF2" w:rsidRPr="0096287B" w:rsidRDefault="00023EF2" w:rsidP="00023EF2">
      <w:pPr>
        <w:pStyle w:val="ListParagraph"/>
        <w:widowControl/>
        <w:numPr>
          <w:ilvl w:val="0"/>
          <w:numId w:val="43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Chapter</w:t>
      </w:r>
    </w:p>
    <w:p w14:paraId="6CE8CBE8" w14:textId="77777777" w:rsidR="00023EF2" w:rsidRPr="0096287B" w:rsidRDefault="00023EF2" w:rsidP="00023EF2">
      <w:pPr>
        <w:pStyle w:val="ListParagraph"/>
        <w:widowControl/>
        <w:numPr>
          <w:ilvl w:val="0"/>
          <w:numId w:val="43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State Product</w:t>
      </w:r>
      <w:bookmarkEnd w:id="2"/>
    </w:p>
    <w:p w14:paraId="39E362BE" w14:textId="77777777" w:rsidR="00023EF2" w:rsidRPr="0096287B" w:rsidRDefault="00023EF2" w:rsidP="00023EF2">
      <w:pPr>
        <w:rPr>
          <w:lang w:val="en-US"/>
        </w:rPr>
        <w:sectPr w:rsidR="00023EF2" w:rsidRPr="0096287B" w:rsidSect="000F1E9F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2242" w:h="15842" w:code="1"/>
          <w:pgMar w:top="1412" w:right="1412" w:bottom="1412" w:left="1440" w:header="0" w:footer="384" w:gutter="0"/>
          <w:cols w:space="708"/>
          <w:docGrid w:linePitch="360"/>
        </w:sectPr>
      </w:pPr>
    </w:p>
    <w:p w14:paraId="634FD662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Alabama ______________________</w:t>
      </w:r>
    </w:p>
    <w:p w14:paraId="08E052C2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Alaska ________________________</w:t>
      </w:r>
    </w:p>
    <w:p w14:paraId="20D39832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Arizona _______________________</w:t>
      </w:r>
    </w:p>
    <w:p w14:paraId="683EE955" w14:textId="474248D1" w:rsidR="000C7128" w:rsidRDefault="000C7128" w:rsidP="00023EF2">
      <w:pPr>
        <w:rPr>
          <w:sz w:val="19"/>
          <w:szCs w:val="19"/>
          <w:lang w:val="en-US"/>
        </w:rPr>
      </w:pPr>
      <w:r>
        <w:rPr>
          <w:sz w:val="19"/>
          <w:szCs w:val="19"/>
          <w:lang w:val="en-US"/>
        </w:rPr>
        <w:t xml:space="preserve">Arkansas </w:t>
      </w:r>
      <w:r w:rsidRPr="00B55A7F">
        <w:rPr>
          <w:sz w:val="19"/>
          <w:szCs w:val="19"/>
          <w:lang w:val="en-US"/>
        </w:rPr>
        <w:t>_______________________</w:t>
      </w:r>
    </w:p>
    <w:p w14:paraId="70828715" w14:textId="5B97C3C9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California ______________________</w:t>
      </w:r>
    </w:p>
    <w:p w14:paraId="5A85376C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Colorado ______________________</w:t>
      </w:r>
    </w:p>
    <w:p w14:paraId="43AC21BF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Connecticut ____________________</w:t>
      </w:r>
    </w:p>
    <w:p w14:paraId="3D976B5D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Delaware ______________________</w:t>
      </w:r>
    </w:p>
    <w:p w14:paraId="74FE937E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Florida _______________________</w:t>
      </w:r>
    </w:p>
    <w:p w14:paraId="656D3844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Georgia ______________________</w:t>
      </w:r>
    </w:p>
    <w:p w14:paraId="2A146D5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Hawaii _______________________</w:t>
      </w:r>
    </w:p>
    <w:p w14:paraId="6CB32D8B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Idaho ________________________</w:t>
      </w:r>
    </w:p>
    <w:p w14:paraId="30E71B44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Illinois _______________________</w:t>
      </w:r>
    </w:p>
    <w:p w14:paraId="2D0DDD97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Indiana ______________________</w:t>
      </w:r>
    </w:p>
    <w:p w14:paraId="07FAB430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Iowa ________________________</w:t>
      </w:r>
    </w:p>
    <w:p w14:paraId="37DF501B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Kansas _______________________</w:t>
      </w:r>
    </w:p>
    <w:p w14:paraId="0D10FE4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Kentucky _____________________</w:t>
      </w:r>
    </w:p>
    <w:p w14:paraId="5FF7441A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Louisiana _____________________</w:t>
      </w:r>
    </w:p>
    <w:p w14:paraId="2BFC8BA3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Maine _______________________</w:t>
      </w:r>
    </w:p>
    <w:p w14:paraId="1285BF2A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Maryland _____________________</w:t>
      </w:r>
    </w:p>
    <w:p w14:paraId="300364A8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Massachusetts _________________</w:t>
      </w:r>
    </w:p>
    <w:p w14:paraId="0D3955EE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Michigan _____________________</w:t>
      </w:r>
    </w:p>
    <w:p w14:paraId="6BA23737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Minnesota ____________________</w:t>
      </w:r>
    </w:p>
    <w:p w14:paraId="492D3C2E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Mississippi ____________________</w:t>
      </w:r>
    </w:p>
    <w:p w14:paraId="676A8CA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Missouri ______________________</w:t>
      </w:r>
    </w:p>
    <w:p w14:paraId="7DA2914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Montana _____________________</w:t>
      </w:r>
    </w:p>
    <w:p w14:paraId="60AC038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Nebraska _____________________</w:t>
      </w:r>
    </w:p>
    <w:p w14:paraId="420FDE1B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Nevada ______________________</w:t>
      </w:r>
    </w:p>
    <w:p w14:paraId="75C89503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New Hampshire ________________</w:t>
      </w:r>
    </w:p>
    <w:p w14:paraId="2B0980D0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New Jersey ___________________</w:t>
      </w:r>
    </w:p>
    <w:p w14:paraId="269F749F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New Mexico ___________________</w:t>
      </w:r>
    </w:p>
    <w:p w14:paraId="4E49AF0F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New York _____________________</w:t>
      </w:r>
    </w:p>
    <w:p w14:paraId="7BCDAE3C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North Carolina _________________</w:t>
      </w:r>
    </w:p>
    <w:p w14:paraId="1CA22132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North Dakota __________________</w:t>
      </w:r>
    </w:p>
    <w:p w14:paraId="12E03623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Ohio ________________________</w:t>
      </w:r>
    </w:p>
    <w:p w14:paraId="3E898E51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Oklahoma ____________________</w:t>
      </w:r>
    </w:p>
    <w:p w14:paraId="3E259CB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Oregon ______________________</w:t>
      </w:r>
    </w:p>
    <w:p w14:paraId="43F99914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Pennsylvania __________________</w:t>
      </w:r>
    </w:p>
    <w:p w14:paraId="59727F7D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Puerto Rico ___________________</w:t>
      </w:r>
    </w:p>
    <w:p w14:paraId="1891B57B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Rhode Island __________________</w:t>
      </w:r>
    </w:p>
    <w:p w14:paraId="28EBE5B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South Carolina __________________</w:t>
      </w:r>
    </w:p>
    <w:p w14:paraId="7CD8292A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South Dakota ___________________</w:t>
      </w:r>
    </w:p>
    <w:p w14:paraId="0BB03D5A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Tennessee _____________________</w:t>
      </w:r>
    </w:p>
    <w:p w14:paraId="032E5A60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Texas _________________________</w:t>
      </w:r>
    </w:p>
    <w:p w14:paraId="244DBC97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Utah _________________________</w:t>
      </w:r>
    </w:p>
    <w:p w14:paraId="5548AAAC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Vermont ______________________</w:t>
      </w:r>
    </w:p>
    <w:p w14:paraId="5FC873B5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Virginia _______________________</w:t>
      </w:r>
    </w:p>
    <w:p w14:paraId="280BBDD3" w14:textId="77777777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Virgin Islands ___________________</w:t>
      </w:r>
    </w:p>
    <w:p w14:paraId="45217FB6" w14:textId="604E1CD9" w:rsidR="000C7128" w:rsidRDefault="000C7128" w:rsidP="00023EF2">
      <w:pPr>
        <w:rPr>
          <w:sz w:val="19"/>
          <w:szCs w:val="19"/>
          <w:lang w:val="en-US"/>
        </w:rPr>
      </w:pPr>
      <w:r>
        <w:rPr>
          <w:sz w:val="19"/>
          <w:szCs w:val="19"/>
          <w:lang w:val="en-US"/>
        </w:rPr>
        <w:t xml:space="preserve">Washington </w:t>
      </w:r>
      <w:r w:rsidRPr="00B55A7F">
        <w:rPr>
          <w:sz w:val="19"/>
          <w:szCs w:val="19"/>
          <w:lang w:val="en-US"/>
        </w:rPr>
        <w:t>_______________________</w:t>
      </w:r>
    </w:p>
    <w:p w14:paraId="793E7668" w14:textId="2BB44638" w:rsidR="000C7128" w:rsidRDefault="000C7128" w:rsidP="00023EF2">
      <w:pPr>
        <w:rPr>
          <w:sz w:val="19"/>
          <w:szCs w:val="19"/>
          <w:lang w:val="en-US"/>
        </w:rPr>
      </w:pPr>
      <w:r>
        <w:rPr>
          <w:sz w:val="19"/>
          <w:szCs w:val="19"/>
          <w:lang w:val="en-US"/>
        </w:rPr>
        <w:t xml:space="preserve">West Virginia </w:t>
      </w:r>
      <w:r w:rsidRPr="00B55A7F">
        <w:rPr>
          <w:sz w:val="19"/>
          <w:szCs w:val="19"/>
          <w:lang w:val="en-US"/>
        </w:rPr>
        <w:t>_______________________</w:t>
      </w:r>
    </w:p>
    <w:p w14:paraId="657DFDAC" w14:textId="0DC5D30E" w:rsidR="00023EF2" w:rsidRPr="00B55A7F" w:rsidRDefault="00023EF2" w:rsidP="00023EF2">
      <w:pPr>
        <w:rPr>
          <w:sz w:val="19"/>
          <w:szCs w:val="19"/>
          <w:lang w:val="en-US"/>
        </w:rPr>
      </w:pPr>
      <w:r w:rsidRPr="00B55A7F">
        <w:rPr>
          <w:sz w:val="19"/>
          <w:szCs w:val="19"/>
          <w:lang w:val="en-US"/>
        </w:rPr>
        <w:t>Wisconsin _____________________</w:t>
      </w:r>
    </w:p>
    <w:p w14:paraId="2D79AE44" w14:textId="77777777" w:rsidR="00023EF2" w:rsidRPr="0096287B" w:rsidRDefault="00023EF2" w:rsidP="00023EF2">
      <w:pPr>
        <w:rPr>
          <w:sz w:val="20"/>
          <w:szCs w:val="20"/>
          <w:lang w:val="en-US"/>
        </w:rPr>
        <w:sectPr w:rsidR="00023EF2" w:rsidRPr="0096287B" w:rsidSect="00976A21">
          <w:type w:val="continuous"/>
          <w:pgSz w:w="12242" w:h="15842" w:code="1"/>
          <w:pgMar w:top="1412" w:right="1412" w:bottom="1412" w:left="1412" w:header="709" w:footer="384" w:gutter="0"/>
          <w:cols w:num="2" w:space="720"/>
          <w:docGrid w:linePitch="360"/>
        </w:sectPr>
      </w:pPr>
      <w:r w:rsidRPr="00B55A7F">
        <w:rPr>
          <w:sz w:val="19"/>
          <w:szCs w:val="19"/>
          <w:lang w:val="en-US"/>
        </w:rPr>
        <w:t>Wyoming _____________________</w:t>
      </w:r>
    </w:p>
    <w:bookmarkEnd w:id="1"/>
    <w:p w14:paraId="41A94037" w14:textId="5FF35E58" w:rsidR="00023EF2" w:rsidRDefault="00023EF2" w:rsidP="00023EF2"/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8401DB46-2ADF-475A-A8D4-D793A3D0E757}"/>
    <w:embedBold r:id="rId2" w:fontKey="{B30B37AD-9B36-4A3D-9053-CCDF5977A4E1}"/>
    <w:embedItalic r:id="rId3" w:fontKey="{295825BF-3199-4974-9225-29262792BBE3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6005FFF2-1307-494D-BE8C-26ECA7A3B6B2}"/>
    <w:embedBold r:id="rId5" w:fontKey="{DAB5854A-0891-4FDA-B07D-7C9486CBE19F}"/>
    <w:embedItalic r:id="rId6" w:fontKey="{E011764E-8F20-4985-86D5-46A7912A458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0F995134-6108-4195-990C-39A6449CCDC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135F65CB-D2F4-40DB-94C7-B3F74BE78BFF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E3D928E0-DA5A-47B3-A8FB-C78766EEC7D1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656496EA-4F17-484D-9C00-392D895CE1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B4797635-14AB-403D-BB59-6D2BD8C2D43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96E8" w14:textId="77777777" w:rsidR="00092DB3" w:rsidRDefault="00092DB3" w:rsidP="00092DB3">
    <w:pPr>
      <w:pStyle w:val="Footer"/>
    </w:pPr>
    <w:bookmarkStart w:id="3" w:name="_Hlk143177066"/>
    <w:bookmarkStart w:id="4" w:name="_Hlk143177067"/>
    <w:r w:rsidRPr="00E87B95">
      <w:t>National FFA Organization Headquarters    6060 FFA Drive   |   Indianapolis, IN  46268-0960   |   317-802-6060   |   888-332-2668   |   FFA.org</w:t>
    </w:r>
    <w:bookmarkEnd w:id="3"/>
    <w:bookmarkEnd w:id="4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1640" w14:textId="77777777" w:rsidR="000F1E9F" w:rsidRDefault="000F1E9F" w:rsidP="000F1E9F">
    <w:pPr>
      <w:pStyle w:val="Footer"/>
    </w:pPr>
  </w:p>
  <w:p w14:paraId="4B0F8CC1" w14:textId="77777777" w:rsidR="000F1E9F" w:rsidRDefault="000F1E9F" w:rsidP="000F1E9F">
    <w:pPr>
      <w:pStyle w:val="Footer"/>
    </w:pPr>
  </w:p>
  <w:p w14:paraId="0D7CD92A" w14:textId="77777777" w:rsidR="000F1E9F" w:rsidRDefault="000F1E9F" w:rsidP="000F1E9F">
    <w:pPr>
      <w:pStyle w:val="Footer"/>
    </w:pPr>
  </w:p>
  <w:p w14:paraId="6EB6712E" w14:textId="77777777" w:rsidR="000F1E9F" w:rsidRDefault="000F1E9F" w:rsidP="000F1E9F">
    <w:pPr>
      <w:pStyle w:val="Footer"/>
    </w:pPr>
  </w:p>
  <w:p w14:paraId="505B2D72" w14:textId="77777777" w:rsidR="000F1E9F" w:rsidRDefault="000F1E9F" w:rsidP="000F1E9F">
    <w:pPr>
      <w:pStyle w:val="Footer"/>
    </w:pPr>
  </w:p>
  <w:p w14:paraId="27A849EA" w14:textId="6820E0C1" w:rsidR="000F1E9F" w:rsidRDefault="000F1E9F" w:rsidP="000F1E9F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F471" w14:textId="58EE9E17" w:rsidR="00CB45E4" w:rsidRDefault="00092DB3">
    <w:pPr>
      <w:pStyle w:val="Header"/>
    </w:pPr>
    <w:r>
      <w:rPr>
        <w:noProof/>
      </w:rPr>
      <w:drawing>
        <wp:anchor distT="0" distB="0" distL="114300" distR="114300" simplePos="0" relativeHeight="251693056" behindDoc="1" locked="0" layoutInCell="1" allowOverlap="1" wp14:anchorId="613FFC2A" wp14:editId="212D4600">
          <wp:simplePos x="0" y="0"/>
          <wp:positionH relativeFrom="page">
            <wp:posOffset>323850</wp:posOffset>
          </wp:positionH>
          <wp:positionV relativeFrom="page">
            <wp:posOffset>266065</wp:posOffset>
          </wp:positionV>
          <wp:extent cx="7138670" cy="9531350"/>
          <wp:effectExtent l="0" t="0" r="5080" b="0"/>
          <wp:wrapNone/>
          <wp:docPr id="495" name="Picture 495" descr="A picture containing schematic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picture containing schematic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6D0E04B5" wp14:editId="01A48FCC">
              <wp:simplePos x="0" y="0"/>
              <wp:positionH relativeFrom="page">
                <wp:posOffset>9525</wp:posOffset>
              </wp:positionH>
              <wp:positionV relativeFrom="page">
                <wp:posOffset>1905</wp:posOffset>
              </wp:positionV>
              <wp:extent cx="7772400" cy="557530"/>
              <wp:effectExtent l="0" t="0" r="0" b="0"/>
              <wp:wrapNone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53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23B067" id="Rectangle 38" o:spid="_x0000_s1026" style="position:absolute;margin-left:.75pt;margin-top:.15pt;width:612pt;height:43.9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" fillcolor="#011e41 [3215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9508666" wp14:editId="3DE7D35E">
              <wp:simplePos x="0" y="0"/>
              <wp:positionH relativeFrom="page">
                <wp:posOffset>9525</wp:posOffset>
              </wp:positionH>
              <wp:positionV relativeFrom="page">
                <wp:posOffset>424815</wp:posOffset>
              </wp:positionV>
              <wp:extent cx="7772400" cy="205920"/>
              <wp:effectExtent l="0" t="0" r="0" b="3810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5916A7" id="Rectangle 37" o:spid="_x0000_s1026" style="position:absolute;margin-left:.75pt;margin-top:33.45pt;width:612pt;height:16.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" fillcolor="#f2dab2 [3214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3B2CA" w14:textId="15ADC957" w:rsidR="00E133D8" w:rsidRDefault="000F1E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1" locked="0" layoutInCell="1" allowOverlap="1" wp14:anchorId="119F22B5" wp14:editId="119C127B">
              <wp:simplePos x="0" y="0"/>
              <wp:positionH relativeFrom="page">
                <wp:posOffset>1270</wp:posOffset>
              </wp:positionH>
              <wp:positionV relativeFrom="page">
                <wp:posOffset>436336</wp:posOffset>
              </wp:positionV>
              <wp:extent cx="7772400" cy="205920"/>
              <wp:effectExtent l="0" t="0" r="0" b="381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46E296" id="Rectangle 470" o:spid="_x0000_s1026" style="position:absolute;margin-left:.1pt;margin-top:34.35pt;width:612pt;height:16.2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eTkvzf&#10;AAAACA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C81BE9">
      <w:rPr>
        <w:noProof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749C7C24" wp14:editId="2B7DC111">
              <wp:simplePos x="0" y="0"/>
              <wp:positionH relativeFrom="page">
                <wp:align>right</wp:align>
              </wp:positionH>
              <wp:positionV relativeFrom="page">
                <wp:posOffset>15240</wp:posOffset>
              </wp:positionV>
              <wp:extent cx="7772400" cy="557530"/>
              <wp:effectExtent l="0" t="0" r="0" b="0"/>
              <wp:wrapNone/>
              <wp:docPr id="468" name="Rectangle 4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53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F85141" id="Rectangle 468" o:spid="_x0000_s1026" style="position:absolute;margin-left:560.8pt;margin-top:1.2pt;width:612pt;height:43.9pt;z-index:-2516715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  <w:p w14:paraId="5E2BC609" w14:textId="09DF144C" w:rsidR="00E133D8" w:rsidRDefault="00E133D8">
    <w:pPr>
      <w:pStyle w:val="Header"/>
    </w:pPr>
  </w:p>
  <w:p w14:paraId="089F8698" w14:textId="5DEFA8B5" w:rsidR="00E133D8" w:rsidRDefault="00E133D8">
    <w:pPr>
      <w:pStyle w:val="Header"/>
    </w:pPr>
  </w:p>
  <w:p w14:paraId="41605A4F" w14:textId="7BB2676D" w:rsidR="00E133D8" w:rsidRDefault="00E133D8">
    <w:pPr>
      <w:pStyle w:val="Header"/>
    </w:pPr>
  </w:p>
  <w:p w14:paraId="3A5219CE" w14:textId="1FB4040A" w:rsidR="00E133D8" w:rsidRDefault="00E133D8">
    <w:pPr>
      <w:pStyle w:val="Header"/>
    </w:pPr>
  </w:p>
  <w:p w14:paraId="0531F84D" w14:textId="4711C544" w:rsidR="00E133D8" w:rsidRDefault="000F1E9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0FB0F1F" wp14:editId="31EF6590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7138670" cy="9531350"/>
          <wp:effectExtent l="0" t="0" r="5080" b="0"/>
          <wp:wrapNone/>
          <wp:docPr id="473" name="Picture 473" descr="A picture containing schematic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picture containing schematic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3186C4" w14:textId="433018E6" w:rsidR="00E133D8" w:rsidRDefault="00E133D8">
    <w:pPr>
      <w:pStyle w:val="Header"/>
    </w:pPr>
  </w:p>
  <w:p w14:paraId="43F9D8BA" w14:textId="77777777" w:rsidR="00E133D8" w:rsidRDefault="00E133D8">
    <w:pPr>
      <w:pStyle w:val="Header"/>
    </w:pPr>
  </w:p>
  <w:p w14:paraId="7F5F620E" w14:textId="77777777" w:rsidR="00E133D8" w:rsidRDefault="00E133D8">
    <w:pPr>
      <w:pStyle w:val="Header"/>
    </w:pPr>
  </w:p>
  <w:p w14:paraId="388DAF5F" w14:textId="68D0D050" w:rsidR="00E133D8" w:rsidRDefault="00E133D8">
    <w:pPr>
      <w:pStyle w:val="Header"/>
    </w:pPr>
  </w:p>
  <w:p w14:paraId="50F04DF0" w14:textId="237EA1C5" w:rsidR="00CB45E4" w:rsidRDefault="00CB45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E718A3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DDA1EE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78BA5B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8BA0A0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D6D97"/>
    <w:rsid w:val="006E1DF2"/>
    <w:rsid w:val="006E4AD9"/>
    <w:rsid w:val="006F45AE"/>
    <w:rsid w:val="006F5CFD"/>
    <w:rsid w:val="006F5E22"/>
    <w:rsid w:val="006F62FD"/>
    <w:rsid w:val="006F68A9"/>
    <w:rsid w:val="00706BC7"/>
    <w:rsid w:val="00706F9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4BDE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079B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D6A36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ffa.org/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2023-08-17T19:39:00Z</cp:lastPrinted>
  <dcterms:created xsi:type="dcterms:W3CDTF">2023-08-17T19:42:00Z</dcterms:created>
  <dcterms:modified xsi:type="dcterms:W3CDTF">2023-08-17T19:42:00Z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