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BA83A" w14:textId="7CA7FDCA" w:rsidR="00C05B76" w:rsidRDefault="00B73656" w:rsidP="00C05B76">
      <w:pPr>
        <w:pStyle w:val="Title"/>
      </w:pPr>
      <w:r>
        <w:t xml:space="preserve">Making </w:t>
      </w:r>
      <w:r w:rsidR="006B59AF">
        <w:t xml:space="preserve">Some </w:t>
      </w:r>
      <w:r>
        <w:t>Meaningful Connections</w:t>
      </w:r>
    </w:p>
    <w:p w14:paraId="3E440538" w14:textId="412957F8" w:rsidR="00B73656" w:rsidRPr="0096287B" w:rsidRDefault="00B73656" w:rsidP="00B73656">
      <w:pPr>
        <w:rPr>
          <w:lang w:val="en-US"/>
        </w:rPr>
      </w:pPr>
      <w:r w:rsidRPr="0096287B">
        <w:rPr>
          <w:lang w:val="en-US"/>
        </w:rPr>
        <w:t>Directions: Utilize the various opportunities to live chat and meet via student connection rooms to make meaningful connections with your fellow FFA members.</w:t>
      </w:r>
    </w:p>
    <w:p w14:paraId="52891686" w14:textId="77777777" w:rsidR="00B73656" w:rsidRPr="0096287B" w:rsidRDefault="00B73656" w:rsidP="00B73656">
      <w:pPr>
        <w:rPr>
          <w:lang w:val="en-US"/>
        </w:rPr>
      </w:pPr>
      <w:r w:rsidRPr="0096287B">
        <w:rPr>
          <w:lang w:val="en-US"/>
        </w:rPr>
        <w:t xml:space="preserve">As you meet FFA members during convention, collect the </w:t>
      </w:r>
      <w:r>
        <w:rPr>
          <w:lang w:val="en-US"/>
        </w:rPr>
        <w:t xml:space="preserve">following </w:t>
      </w:r>
      <w:r w:rsidRPr="0096287B">
        <w:rPr>
          <w:lang w:val="en-US"/>
        </w:rPr>
        <w:t xml:space="preserve">information and record </w:t>
      </w:r>
      <w:r>
        <w:rPr>
          <w:lang w:val="en-US"/>
        </w:rPr>
        <w:t xml:space="preserve">it </w:t>
      </w:r>
      <w:r w:rsidRPr="0096287B">
        <w:rPr>
          <w:lang w:val="en-US"/>
        </w:rPr>
        <w:t>on the respective state</w:t>
      </w:r>
      <w:r>
        <w:rPr>
          <w:lang w:val="en-US"/>
        </w:rPr>
        <w:t>’</w:t>
      </w:r>
      <w:r w:rsidRPr="0096287B">
        <w:rPr>
          <w:lang w:val="en-US"/>
        </w:rPr>
        <w:t>s space. After recording the information</w:t>
      </w:r>
      <w:r>
        <w:rPr>
          <w:lang w:val="en-US"/>
        </w:rPr>
        <w:t>,</w:t>
      </w:r>
      <w:r w:rsidRPr="0096287B">
        <w:rPr>
          <w:lang w:val="en-US"/>
        </w:rPr>
        <w:t xml:space="preserve"> shade in the state on</w:t>
      </w:r>
      <w:r>
        <w:rPr>
          <w:lang w:val="en-US"/>
        </w:rPr>
        <w:t xml:space="preserve"> the</w:t>
      </w:r>
      <w:r w:rsidRPr="0096287B">
        <w:rPr>
          <w:lang w:val="en-US"/>
        </w:rPr>
        <w:t xml:space="preserve"> </w:t>
      </w:r>
      <w:hyperlink r:id="rId8" w:history="1">
        <w:r w:rsidRPr="0096287B">
          <w:rPr>
            <w:rStyle w:val="Hyperlink"/>
            <w:lang w:val="en-US"/>
          </w:rPr>
          <w:t>map</w:t>
        </w:r>
      </w:hyperlink>
      <w:r w:rsidRPr="0096287B">
        <w:rPr>
          <w:lang w:val="en-US"/>
        </w:rPr>
        <w:t>.</w:t>
      </w:r>
    </w:p>
    <w:p w14:paraId="70320312" w14:textId="77777777" w:rsidR="00B73656" w:rsidRPr="0096287B" w:rsidRDefault="00B73656" w:rsidP="00B73656">
      <w:pPr>
        <w:pStyle w:val="ListParagraph"/>
        <w:numPr>
          <w:ilvl w:val="0"/>
          <w:numId w:val="14"/>
        </w:numPr>
        <w:rPr>
          <w:lang w:val="en-US"/>
        </w:rPr>
      </w:pPr>
      <w:r w:rsidRPr="0096287B">
        <w:rPr>
          <w:lang w:val="en-US"/>
        </w:rPr>
        <w:t>Name</w:t>
      </w:r>
    </w:p>
    <w:p w14:paraId="49ACB510" w14:textId="6A20ABE5" w:rsidR="00B73656" w:rsidRDefault="00B73656" w:rsidP="00B73656">
      <w:pPr>
        <w:pStyle w:val="ListParagraph"/>
        <w:numPr>
          <w:ilvl w:val="0"/>
          <w:numId w:val="14"/>
        </w:numPr>
        <w:rPr>
          <w:lang w:val="en-US"/>
        </w:rPr>
      </w:pPr>
      <w:r w:rsidRPr="0096287B">
        <w:rPr>
          <w:lang w:val="en-US"/>
        </w:rPr>
        <w:t>Chapter</w:t>
      </w:r>
    </w:p>
    <w:p w14:paraId="6F820617" w14:textId="79B3B4E2" w:rsidR="00B73656" w:rsidRPr="00B73656" w:rsidRDefault="00B73656" w:rsidP="00B73656">
      <w:pPr>
        <w:pStyle w:val="ListParagraph"/>
        <w:numPr>
          <w:ilvl w:val="0"/>
          <w:numId w:val="14"/>
        </w:numPr>
        <w:rPr>
          <w:lang w:val="en-US"/>
        </w:rPr>
      </w:pPr>
      <w:r>
        <w:rPr>
          <w:lang w:val="en-US"/>
        </w:rPr>
        <w:t>State Product</w:t>
      </w:r>
    </w:p>
    <w:p w14:paraId="7693B621" w14:textId="77777777" w:rsidR="00B73656" w:rsidRDefault="00B73656" w:rsidP="00B73656">
      <w:pPr>
        <w:rPr>
          <w:sz w:val="20"/>
          <w:szCs w:val="20"/>
          <w:lang w:val="en-US"/>
        </w:rPr>
        <w:sectPr w:rsidR="00B73656" w:rsidSect="00B73656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2242" w:h="15842" w:code="1"/>
          <w:pgMar w:top="1412" w:right="1412" w:bottom="1412" w:left="1412" w:header="709" w:footer="384" w:gutter="0"/>
          <w:cols w:space="708"/>
          <w:docGrid w:linePitch="360"/>
        </w:sectPr>
      </w:pPr>
    </w:p>
    <w:p w14:paraId="06CFEFCB" w14:textId="7E2F45BF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Alabama ______________________</w:t>
      </w:r>
    </w:p>
    <w:p w14:paraId="722EF0A5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Alaska ________________________</w:t>
      </w:r>
    </w:p>
    <w:p w14:paraId="0DD2E919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Arizona _______________________</w:t>
      </w:r>
    </w:p>
    <w:p w14:paraId="6F4520FF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California ______________________</w:t>
      </w:r>
    </w:p>
    <w:p w14:paraId="4A0FCA53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Colorado ______________________</w:t>
      </w:r>
    </w:p>
    <w:p w14:paraId="5AD1BD60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Connecticut ____________________</w:t>
      </w:r>
    </w:p>
    <w:p w14:paraId="3B5AE2F1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Delaware ______________________</w:t>
      </w:r>
    </w:p>
    <w:p w14:paraId="28C113F0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Florida _______________________</w:t>
      </w:r>
    </w:p>
    <w:p w14:paraId="1226B69B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Georgia ______________________</w:t>
      </w:r>
    </w:p>
    <w:p w14:paraId="723818AB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Hawaii _______________________</w:t>
      </w:r>
    </w:p>
    <w:p w14:paraId="6D175972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Idaho ________________________</w:t>
      </w:r>
    </w:p>
    <w:p w14:paraId="33CF5809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Illinois _______________________</w:t>
      </w:r>
    </w:p>
    <w:p w14:paraId="34712138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Indiana ______________________</w:t>
      </w:r>
    </w:p>
    <w:p w14:paraId="731433E9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Iowa ________________________</w:t>
      </w:r>
    </w:p>
    <w:p w14:paraId="6918784A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Kansas _______________________</w:t>
      </w:r>
    </w:p>
    <w:p w14:paraId="6ACB9874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Kentucky _____________________</w:t>
      </w:r>
    </w:p>
    <w:p w14:paraId="1FA497B9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Louisiana _____________________</w:t>
      </w:r>
    </w:p>
    <w:p w14:paraId="085D582C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Maine _______________________</w:t>
      </w:r>
    </w:p>
    <w:p w14:paraId="000C39CC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Maryland _____________________</w:t>
      </w:r>
    </w:p>
    <w:p w14:paraId="70120838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Massachusetts _________________</w:t>
      </w:r>
    </w:p>
    <w:p w14:paraId="7ED246A0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Michigan _____________________</w:t>
      </w:r>
    </w:p>
    <w:p w14:paraId="63EC6088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Minnesota ____________________</w:t>
      </w:r>
    </w:p>
    <w:p w14:paraId="7E403DB5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Mississippi ____________________</w:t>
      </w:r>
    </w:p>
    <w:p w14:paraId="018C5613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Missouri ______________________</w:t>
      </w:r>
    </w:p>
    <w:p w14:paraId="7FCEBA31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Montana _____________________</w:t>
      </w:r>
    </w:p>
    <w:p w14:paraId="38C9D8D9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Nebraska _____________________</w:t>
      </w:r>
    </w:p>
    <w:p w14:paraId="3290C331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Nevada ______________________</w:t>
      </w:r>
    </w:p>
    <w:p w14:paraId="769CF7C7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New Hampshire ________________</w:t>
      </w:r>
    </w:p>
    <w:p w14:paraId="7EDA8A58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New Jersey ___________________</w:t>
      </w:r>
    </w:p>
    <w:p w14:paraId="20FA5851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New Mexico ___________________</w:t>
      </w:r>
    </w:p>
    <w:p w14:paraId="3F1AE920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New York _____________________</w:t>
      </w:r>
    </w:p>
    <w:p w14:paraId="066E5854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North Carolina _________________</w:t>
      </w:r>
    </w:p>
    <w:p w14:paraId="523F50FA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North Dakota __________________</w:t>
      </w:r>
    </w:p>
    <w:p w14:paraId="62126514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Ohio ________________________</w:t>
      </w:r>
    </w:p>
    <w:p w14:paraId="76BC9D6F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Oklahoma ____________________</w:t>
      </w:r>
    </w:p>
    <w:p w14:paraId="3CF09E1D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Oregon ______________________</w:t>
      </w:r>
    </w:p>
    <w:p w14:paraId="75EEA2DC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Pennsylvania __________________</w:t>
      </w:r>
    </w:p>
    <w:p w14:paraId="5EEADA71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Puerto Rico ___________________</w:t>
      </w:r>
    </w:p>
    <w:p w14:paraId="72CAF917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Rhode Island __________________</w:t>
      </w:r>
    </w:p>
    <w:p w14:paraId="6FC2D19A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South Carolina __________________</w:t>
      </w:r>
    </w:p>
    <w:p w14:paraId="1FEFF0AA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South Dakota ___________________</w:t>
      </w:r>
    </w:p>
    <w:p w14:paraId="52F07D01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Tennessee _____________________</w:t>
      </w:r>
    </w:p>
    <w:p w14:paraId="6EF861A2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Texas _________________________</w:t>
      </w:r>
    </w:p>
    <w:p w14:paraId="49C66EA0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Utah _________________________</w:t>
      </w:r>
    </w:p>
    <w:p w14:paraId="5C8EC3D2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Vermont ______________________</w:t>
      </w:r>
    </w:p>
    <w:p w14:paraId="6BFB2501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Virginia _______________________</w:t>
      </w:r>
    </w:p>
    <w:p w14:paraId="1CC78FC7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Virgin Islands ___________________</w:t>
      </w:r>
    </w:p>
    <w:p w14:paraId="2EE374E0" w14:textId="77777777" w:rsidR="00B73656" w:rsidRPr="0096287B" w:rsidRDefault="00B73656" w:rsidP="00B73656">
      <w:pPr>
        <w:rPr>
          <w:sz w:val="20"/>
          <w:szCs w:val="20"/>
          <w:lang w:val="en-US"/>
        </w:rPr>
      </w:pPr>
      <w:r w:rsidRPr="0096287B">
        <w:rPr>
          <w:sz w:val="20"/>
          <w:szCs w:val="20"/>
          <w:lang w:val="en-US"/>
        </w:rPr>
        <w:t>Wisconsin _____________________</w:t>
      </w:r>
    </w:p>
    <w:p w14:paraId="72D3B712" w14:textId="0BD31F52" w:rsidR="00E80D18" w:rsidRPr="00B73656" w:rsidRDefault="00B73656" w:rsidP="00E80D18">
      <w:pPr>
        <w:rPr>
          <w:lang w:val="en-US"/>
        </w:rPr>
      </w:pPr>
      <w:r w:rsidRPr="0096287B">
        <w:rPr>
          <w:sz w:val="20"/>
          <w:szCs w:val="20"/>
          <w:lang w:val="en-US"/>
        </w:rPr>
        <w:t>Wyoming ____________________</w:t>
      </w:r>
    </w:p>
    <w:sectPr w:rsidR="00E80D18" w:rsidRPr="00B73656" w:rsidSect="00B73656">
      <w:type w:val="continuous"/>
      <w:pgSz w:w="12242" w:h="15842" w:code="1"/>
      <w:pgMar w:top="1412" w:right="1412" w:bottom="1412" w:left="1412" w:header="709" w:footer="38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681F0D" w14:textId="77777777" w:rsidR="00B73656" w:rsidRDefault="00B73656" w:rsidP="00E974FE">
      <w:pPr>
        <w:spacing w:after="0" w:line="240" w:lineRule="auto"/>
      </w:pPr>
      <w:r>
        <w:separator/>
      </w:r>
    </w:p>
  </w:endnote>
  <w:endnote w:type="continuationSeparator" w:id="0">
    <w:p w14:paraId="0D080D05" w14:textId="77777777" w:rsidR="00B73656" w:rsidRDefault="00B73656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78757A89-D437-4E32-9639-B3F3DCA956BF}"/>
    <w:embedBold r:id="rId2" w:fontKey="{280ABFD7-3A17-410A-92E6-BF39E32CAE38}"/>
    <w:embedItalic r:id="rId3" w:fontKey="{88FDC90D-0DCD-4EA1-A61E-2A3A2BDD0130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C000088C-4F38-4A2C-ACE0-A4BBE0C84814}"/>
    <w:embedBold r:id="rId5" w:fontKey="{E41876EF-B53C-4197-B9C0-3039BD27D604}"/>
    <w:embedItalic r:id="rId6" w:fontKey="{0596CA8A-D15C-44C6-8F60-708CD6201F8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58E9B038-2787-4C20-A096-FC41883E499C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74F8A4BB-BEE4-4E4E-BCE3-D31342A572B9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E2CF1C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C98F796" wp14:editId="035F06CB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F59791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64F74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5D3DFB23" wp14:editId="2DD84DED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C9C255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CCDD4F" w14:textId="77777777" w:rsidR="00B73656" w:rsidRDefault="00B73656" w:rsidP="00E974FE">
      <w:pPr>
        <w:spacing w:after="0" w:line="240" w:lineRule="auto"/>
      </w:pPr>
      <w:r>
        <w:separator/>
      </w:r>
    </w:p>
  </w:footnote>
  <w:footnote w:type="continuationSeparator" w:id="0">
    <w:p w14:paraId="6A03256E" w14:textId="77777777" w:rsidR="00B73656" w:rsidRDefault="00B73656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06A1AC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6D3653F4" wp14:editId="583F9C6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1B609A8D" wp14:editId="6415D95B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C9E15D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540527F" wp14:editId="7FA9B53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15818A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69176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F94504B" wp14:editId="27D9301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52163938" wp14:editId="399DFDE6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D223140" wp14:editId="23C85625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D6F658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79D8083" wp14:editId="50580ED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83AB3B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7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56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D1439"/>
    <w:rsid w:val="002E4ABB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B59AF"/>
    <w:rsid w:val="006F45AE"/>
    <w:rsid w:val="007208D7"/>
    <w:rsid w:val="00740B4F"/>
    <w:rsid w:val="0079024C"/>
    <w:rsid w:val="007B2573"/>
    <w:rsid w:val="007E01A1"/>
    <w:rsid w:val="008421CB"/>
    <w:rsid w:val="00995841"/>
    <w:rsid w:val="009B007B"/>
    <w:rsid w:val="00AC0609"/>
    <w:rsid w:val="00B73261"/>
    <w:rsid w:val="00B73656"/>
    <w:rsid w:val="00C05B76"/>
    <w:rsid w:val="00C10B54"/>
    <w:rsid w:val="00C43A64"/>
    <w:rsid w:val="00C65667"/>
    <w:rsid w:val="00C82B7A"/>
    <w:rsid w:val="00CA4A0C"/>
    <w:rsid w:val="00CC278D"/>
    <w:rsid w:val="00D27E09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CBBA12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12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734"/>
  </w:style>
  <w:style w:type="paragraph" w:styleId="Heading1">
    <w:name w:val="heading 1"/>
    <w:basedOn w:val="Normal"/>
    <w:next w:val="Normal"/>
    <w:link w:val="Heading1Char"/>
    <w:uiPriority w:val="2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a.box.com/s/lrfazeajb9qv8hvbrm9v7pgoxmgbhdr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5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(5)</Template>
  <TotalTime>5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2</cp:revision>
  <dcterms:created xsi:type="dcterms:W3CDTF">2020-09-30T21:37:00Z</dcterms:created>
  <dcterms:modified xsi:type="dcterms:W3CDTF">2020-09-30T22:17:00Z</dcterms:modified>
</cp:coreProperties>
</file>