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BA83A" w14:textId="7CA7FDCA" w:rsidR="00C05B76" w:rsidRDefault="00B73656" w:rsidP="00C05B76">
      <w:pPr>
        <w:pStyle w:val="Title"/>
      </w:pPr>
      <w:r>
        <w:t xml:space="preserve">Making </w:t>
      </w:r>
      <w:r w:rsidR="006B59AF">
        <w:t xml:space="preserve">Some </w:t>
      </w:r>
      <w:r>
        <w:t>Meaningful Connections</w:t>
      </w:r>
    </w:p>
    <w:p w14:paraId="60B99734" w14:textId="77777777" w:rsidR="000F159A" w:rsidRPr="0096287B" w:rsidRDefault="000F159A" w:rsidP="000F159A">
      <w:pPr>
        <w:rPr>
          <w:lang w:val="en-US"/>
        </w:rPr>
      </w:pPr>
      <w:r w:rsidRPr="0096287B">
        <w:rPr>
          <w:lang w:val="en-US"/>
        </w:rPr>
        <w:t xml:space="preserve">Directions: Utilize the various opportunities to </w:t>
      </w:r>
      <w:r>
        <w:rPr>
          <w:lang w:val="en-US"/>
        </w:rPr>
        <w:t xml:space="preserve">meet in person or </w:t>
      </w:r>
      <w:r w:rsidRPr="0096287B">
        <w:rPr>
          <w:lang w:val="en-US"/>
        </w:rPr>
        <w:t>live chat to make meaningful connections with your fellow FFA members.</w:t>
      </w:r>
    </w:p>
    <w:p w14:paraId="4AEA87D2" w14:textId="77777777" w:rsidR="000F159A" w:rsidRPr="0096287B" w:rsidRDefault="000F159A" w:rsidP="000F159A">
      <w:pPr>
        <w:rPr>
          <w:lang w:val="en-US"/>
        </w:rPr>
      </w:pPr>
      <w:r w:rsidRPr="0096287B">
        <w:rPr>
          <w:lang w:val="en-US"/>
        </w:rPr>
        <w:t xml:space="preserve">As you meet FFA members during convention, collect the </w:t>
      </w:r>
      <w:r>
        <w:rPr>
          <w:lang w:val="en-US"/>
        </w:rPr>
        <w:t xml:space="preserve">following </w:t>
      </w:r>
      <w:r w:rsidRPr="0096287B">
        <w:rPr>
          <w:lang w:val="en-US"/>
        </w:rPr>
        <w:t xml:space="preserve">information and record </w:t>
      </w:r>
      <w:r>
        <w:rPr>
          <w:lang w:val="en-US"/>
        </w:rPr>
        <w:t xml:space="preserve">it </w:t>
      </w:r>
      <w:r w:rsidRPr="0096287B">
        <w:rPr>
          <w:lang w:val="en-US"/>
        </w:rPr>
        <w:t>on the respective state</w:t>
      </w:r>
      <w:r>
        <w:rPr>
          <w:lang w:val="en-US"/>
        </w:rPr>
        <w:t>’</w:t>
      </w:r>
      <w:r w:rsidRPr="0096287B">
        <w:rPr>
          <w:lang w:val="en-US"/>
        </w:rPr>
        <w:t xml:space="preserve">s space. </w:t>
      </w:r>
      <w:r>
        <w:rPr>
          <w:lang w:val="en-US"/>
        </w:rPr>
        <w:t xml:space="preserve">If attending virtually, check out the officer teams from each </w:t>
      </w:r>
      <w:hyperlink r:id="rId8" w:history="1">
        <w:r>
          <w:rPr>
            <w:rStyle w:val="Hyperlink"/>
            <w:lang w:val="en-US"/>
          </w:rPr>
          <w:t>s</w:t>
        </w:r>
        <w:r w:rsidRPr="008814EE">
          <w:rPr>
            <w:rStyle w:val="Hyperlink"/>
            <w:lang w:val="en-US"/>
          </w:rPr>
          <w:t xml:space="preserve">tate </w:t>
        </w:r>
        <w:r>
          <w:rPr>
            <w:rStyle w:val="Hyperlink"/>
            <w:lang w:val="en-US"/>
          </w:rPr>
          <w:t>a</w:t>
        </w:r>
        <w:r w:rsidRPr="008814EE">
          <w:rPr>
            <w:rStyle w:val="Hyperlink"/>
            <w:lang w:val="en-US"/>
          </w:rPr>
          <w:t>ssociation</w:t>
        </w:r>
      </w:hyperlink>
      <w:r>
        <w:rPr>
          <w:lang w:val="en-US"/>
        </w:rPr>
        <w:t xml:space="preserve"> and then research the state products. </w:t>
      </w:r>
      <w:r w:rsidRPr="0096287B">
        <w:rPr>
          <w:lang w:val="en-US"/>
        </w:rPr>
        <w:t>After recording the information</w:t>
      </w:r>
      <w:r>
        <w:rPr>
          <w:lang w:val="en-US"/>
        </w:rPr>
        <w:t>,</w:t>
      </w:r>
      <w:r w:rsidRPr="0096287B">
        <w:rPr>
          <w:lang w:val="en-US"/>
        </w:rPr>
        <w:t xml:space="preserve"> shade in the state on</w:t>
      </w:r>
      <w:r>
        <w:rPr>
          <w:lang w:val="en-US"/>
        </w:rPr>
        <w:t xml:space="preserve"> the</w:t>
      </w:r>
      <w:r w:rsidRPr="0096287B">
        <w:rPr>
          <w:lang w:val="en-US"/>
        </w:rPr>
        <w:t xml:space="preserve"> </w:t>
      </w:r>
      <w:hyperlink r:id="rId9" w:history="1">
        <w:r w:rsidRPr="0096287B">
          <w:rPr>
            <w:rStyle w:val="Hyperlink"/>
            <w:lang w:val="en-US"/>
          </w:rPr>
          <w:t>map</w:t>
        </w:r>
      </w:hyperlink>
      <w:r w:rsidRPr="0096287B">
        <w:rPr>
          <w:lang w:val="en-US"/>
        </w:rPr>
        <w:t>.</w:t>
      </w:r>
    </w:p>
    <w:p w14:paraId="22696CA4" w14:textId="77777777" w:rsidR="000F159A" w:rsidRPr="0096287B" w:rsidRDefault="000F159A" w:rsidP="000F159A">
      <w:pPr>
        <w:pStyle w:val="ListParagraph"/>
        <w:numPr>
          <w:ilvl w:val="0"/>
          <w:numId w:val="14"/>
        </w:numPr>
        <w:rPr>
          <w:lang w:val="en-US"/>
        </w:rPr>
      </w:pPr>
      <w:r w:rsidRPr="0096287B">
        <w:rPr>
          <w:lang w:val="en-US"/>
        </w:rPr>
        <w:t>Name</w:t>
      </w:r>
    </w:p>
    <w:p w14:paraId="417991E4" w14:textId="77777777" w:rsidR="000F159A" w:rsidRPr="0096287B" w:rsidRDefault="000F159A" w:rsidP="000F159A">
      <w:pPr>
        <w:pStyle w:val="ListParagraph"/>
        <w:numPr>
          <w:ilvl w:val="0"/>
          <w:numId w:val="14"/>
        </w:numPr>
        <w:rPr>
          <w:lang w:val="en-US"/>
        </w:rPr>
      </w:pPr>
      <w:r w:rsidRPr="0096287B">
        <w:rPr>
          <w:lang w:val="en-US"/>
        </w:rPr>
        <w:t>Chapter</w:t>
      </w:r>
    </w:p>
    <w:p w14:paraId="6F820617" w14:textId="6FDEA826" w:rsidR="00B73656" w:rsidRPr="00B73656" w:rsidRDefault="000F159A" w:rsidP="000F159A">
      <w:pPr>
        <w:pStyle w:val="ListParagraph"/>
        <w:numPr>
          <w:ilvl w:val="0"/>
          <w:numId w:val="14"/>
        </w:numPr>
        <w:rPr>
          <w:lang w:val="en-US"/>
        </w:rPr>
      </w:pPr>
      <w:r w:rsidRPr="0096287B">
        <w:rPr>
          <w:lang w:val="en-US"/>
        </w:rPr>
        <w:t>State Product</w:t>
      </w:r>
    </w:p>
    <w:p w14:paraId="7693B621" w14:textId="77777777" w:rsidR="00B73656" w:rsidRDefault="00B73656" w:rsidP="00B73656">
      <w:pPr>
        <w:rPr>
          <w:sz w:val="20"/>
          <w:szCs w:val="20"/>
          <w:lang w:val="en-US"/>
        </w:rPr>
        <w:sectPr w:rsidR="00B73656" w:rsidSect="00B73656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2242" w:h="15842" w:code="1"/>
          <w:pgMar w:top="1412" w:right="1412" w:bottom="1412" w:left="1412" w:header="709" w:footer="384" w:gutter="0"/>
          <w:cols w:space="708"/>
          <w:docGrid w:linePitch="360"/>
        </w:sectPr>
      </w:pPr>
    </w:p>
    <w:p w14:paraId="06CFEFCB" w14:textId="7E2F45BF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Alabama ______________________</w:t>
      </w:r>
    </w:p>
    <w:p w14:paraId="722EF0A5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Alaska ________________________</w:t>
      </w:r>
    </w:p>
    <w:p w14:paraId="0DD2E919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Arizona _______________________</w:t>
      </w:r>
    </w:p>
    <w:p w14:paraId="6F4520FF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California ______________________</w:t>
      </w:r>
    </w:p>
    <w:p w14:paraId="4A0FCA53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Colorado ______________________</w:t>
      </w:r>
    </w:p>
    <w:p w14:paraId="5AD1BD60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Connecticut ____________________</w:t>
      </w:r>
    </w:p>
    <w:p w14:paraId="3B5AE2F1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Delaware ______________________</w:t>
      </w:r>
    </w:p>
    <w:p w14:paraId="28C113F0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Florida _______________________</w:t>
      </w:r>
    </w:p>
    <w:p w14:paraId="1226B69B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Georgia ______________________</w:t>
      </w:r>
    </w:p>
    <w:p w14:paraId="723818AB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Hawaii _______________________</w:t>
      </w:r>
    </w:p>
    <w:p w14:paraId="6D175972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Idaho ________________________</w:t>
      </w:r>
    </w:p>
    <w:p w14:paraId="33CF5809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Illinois _______________________</w:t>
      </w:r>
    </w:p>
    <w:p w14:paraId="34712138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Indiana ______________________</w:t>
      </w:r>
    </w:p>
    <w:p w14:paraId="731433E9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Iowa ________________________</w:t>
      </w:r>
    </w:p>
    <w:p w14:paraId="6918784A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Kansas _______________________</w:t>
      </w:r>
    </w:p>
    <w:p w14:paraId="6ACB9874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Kentucky _____________________</w:t>
      </w:r>
    </w:p>
    <w:p w14:paraId="1FA497B9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Louisiana _____________________</w:t>
      </w:r>
    </w:p>
    <w:p w14:paraId="085D582C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Maine _______________________</w:t>
      </w:r>
    </w:p>
    <w:p w14:paraId="000C39CC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Maryland _____________________</w:t>
      </w:r>
    </w:p>
    <w:p w14:paraId="70120838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Massachusetts _________________</w:t>
      </w:r>
    </w:p>
    <w:p w14:paraId="7ED246A0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Michigan _____________________</w:t>
      </w:r>
    </w:p>
    <w:p w14:paraId="63EC6088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Minnesota ____________________</w:t>
      </w:r>
    </w:p>
    <w:p w14:paraId="7E403DB5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Mississippi ____________________</w:t>
      </w:r>
    </w:p>
    <w:p w14:paraId="018C5613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Missouri ______________________</w:t>
      </w:r>
    </w:p>
    <w:p w14:paraId="7FCEBA31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Montana _____________________</w:t>
      </w:r>
    </w:p>
    <w:p w14:paraId="38C9D8D9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Nebraska _____________________</w:t>
      </w:r>
    </w:p>
    <w:p w14:paraId="3290C331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Nevada ______________________</w:t>
      </w:r>
    </w:p>
    <w:p w14:paraId="769CF7C7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New Hampshire ________________</w:t>
      </w:r>
    </w:p>
    <w:p w14:paraId="7EDA8A58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New Jersey ___________________</w:t>
      </w:r>
    </w:p>
    <w:p w14:paraId="20FA5851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New Mexico ___________________</w:t>
      </w:r>
    </w:p>
    <w:p w14:paraId="3F1AE920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New York _____________________</w:t>
      </w:r>
    </w:p>
    <w:p w14:paraId="066E5854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North Carolina _________________</w:t>
      </w:r>
    </w:p>
    <w:p w14:paraId="523F50FA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North Dakota __________________</w:t>
      </w:r>
    </w:p>
    <w:p w14:paraId="62126514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Ohio ________________________</w:t>
      </w:r>
    </w:p>
    <w:p w14:paraId="76BC9D6F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Oklahoma ____________________</w:t>
      </w:r>
    </w:p>
    <w:p w14:paraId="3CF09E1D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Oregon ______________________</w:t>
      </w:r>
    </w:p>
    <w:p w14:paraId="75EEA2DC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Pennsylvania __________________</w:t>
      </w:r>
    </w:p>
    <w:p w14:paraId="5EEADA71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Puerto Rico ___________________</w:t>
      </w:r>
    </w:p>
    <w:p w14:paraId="72CAF917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Rhode Island __________________</w:t>
      </w:r>
    </w:p>
    <w:p w14:paraId="6FC2D19A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South Carolina __________________</w:t>
      </w:r>
    </w:p>
    <w:p w14:paraId="1FEFF0AA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South Dakota ___________________</w:t>
      </w:r>
    </w:p>
    <w:p w14:paraId="52F07D01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Tennessee _____________________</w:t>
      </w:r>
    </w:p>
    <w:p w14:paraId="6EF861A2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Texas _________________________</w:t>
      </w:r>
    </w:p>
    <w:p w14:paraId="49C66EA0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Utah _________________________</w:t>
      </w:r>
    </w:p>
    <w:p w14:paraId="5C8EC3D2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Vermont ______________________</w:t>
      </w:r>
    </w:p>
    <w:p w14:paraId="6BFB2501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Virginia _______________________</w:t>
      </w:r>
    </w:p>
    <w:p w14:paraId="1CC78FC7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Virgin Islands ___________________</w:t>
      </w:r>
    </w:p>
    <w:p w14:paraId="2EE374E0" w14:textId="77777777" w:rsidR="00B73656" w:rsidRPr="000F159A" w:rsidRDefault="00B73656" w:rsidP="00B73656">
      <w:pPr>
        <w:rPr>
          <w:sz w:val="19"/>
          <w:szCs w:val="19"/>
          <w:lang w:val="en-US"/>
        </w:rPr>
      </w:pPr>
      <w:r w:rsidRPr="000F159A">
        <w:rPr>
          <w:sz w:val="19"/>
          <w:szCs w:val="19"/>
          <w:lang w:val="en-US"/>
        </w:rPr>
        <w:t>Wisconsin _____________________</w:t>
      </w:r>
    </w:p>
    <w:p w14:paraId="72D3B712" w14:textId="0BD31F52" w:rsidR="00E80D18" w:rsidRPr="00B73656" w:rsidRDefault="00B73656" w:rsidP="00E80D18">
      <w:pPr>
        <w:rPr>
          <w:lang w:val="en-US"/>
        </w:rPr>
      </w:pPr>
      <w:r w:rsidRPr="000F159A">
        <w:rPr>
          <w:sz w:val="19"/>
          <w:szCs w:val="19"/>
          <w:lang w:val="en-US"/>
        </w:rPr>
        <w:t>Wyoming ____________________</w:t>
      </w:r>
    </w:p>
    <w:sectPr w:rsidR="00E80D18" w:rsidRPr="00B73656" w:rsidSect="00B73656">
      <w:type w:val="continuous"/>
      <w:pgSz w:w="12242" w:h="15842" w:code="1"/>
      <w:pgMar w:top="1412" w:right="1412" w:bottom="1412" w:left="1412" w:header="709" w:footer="384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81F0D" w14:textId="77777777" w:rsidR="00B73656" w:rsidRDefault="00B73656" w:rsidP="00E974FE">
      <w:pPr>
        <w:spacing w:after="0" w:line="240" w:lineRule="auto"/>
      </w:pPr>
      <w:r>
        <w:separator/>
      </w:r>
    </w:p>
  </w:endnote>
  <w:endnote w:type="continuationSeparator" w:id="0">
    <w:p w14:paraId="0D080D05" w14:textId="77777777" w:rsidR="00B73656" w:rsidRDefault="00B73656" w:rsidP="00E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1" w:fontKey="{4D3EF2C8-78FF-46D3-96A1-2A32B4383F6F}"/>
    <w:embedBold r:id="rId2" w:fontKey="{7407240F-E122-4222-A03F-837977EEA0C5}"/>
    <w:embedItalic r:id="rId3" w:fontKey="{FF62DF44-E126-4397-AF28-7F0654C385C9}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  <w:embedRegular r:id="rId4" w:fontKey="{8B293524-3476-4F2A-B6F9-0A890584B61B}"/>
    <w:embedBold r:id="rId5" w:fontKey="{21018AE0-E2EE-4162-B6D6-D886B900DCB5}"/>
    <w:embedItalic r:id="rId6" w:fontKey="{709801D4-50BB-48D6-959D-AB22E1156FC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9BD7A6F5-0B10-4512-91F9-BC8A14D1A1D9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D6E75C67-7A3F-4D02-8523-9B065576D946}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  <w:embedBold r:id="rId9" w:fontKey="{D7D82171-7415-4EA2-A592-9FA0349746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2CF1C" w14:textId="77777777" w:rsidR="00E974F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2C98F796" wp14:editId="035F06CB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F59791" id="Rectangle 7" o:spid="_x0000_s1026" style="position:absolute;margin-left:-18pt;margin-top:743.25pt;width:9in;height:102.7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" fillcolor="#df5931" strokecolor="#17274a" strokeweight="1pt">
              <w10:wrap anchorx="page" anchory="page"/>
            </v:rect>
          </w:pict>
        </mc:Fallback>
      </mc:AlternateContent>
    </w:r>
    <w:r w:rsidR="00E87B95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64F74" w14:textId="77777777" w:rsidR="006F45A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4" behindDoc="1" locked="0" layoutInCell="1" allowOverlap="1" wp14:anchorId="5D3DFB23" wp14:editId="2DD84DED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C9C255" id="Rectangle 5" o:spid="_x0000_s1026" style="position:absolute;margin-left:-1.5pt;margin-top:748.5pt;width:628.5pt;height:96pt;z-index:-2516592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" fillcolor="#df5931" strokecolor="#17274a" strokeweight="1pt">
              <w10:wrap anchorx="page" anchory="page"/>
            </v:rect>
          </w:pict>
        </mc:Fallback>
      </mc:AlternateContent>
    </w:r>
    <w:r w:rsidR="006F45AE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CDD4F" w14:textId="77777777" w:rsidR="00B73656" w:rsidRDefault="00B73656" w:rsidP="00E974FE">
      <w:pPr>
        <w:spacing w:after="0" w:line="240" w:lineRule="auto"/>
      </w:pPr>
      <w:r>
        <w:separator/>
      </w:r>
    </w:p>
  </w:footnote>
  <w:footnote w:type="continuationSeparator" w:id="0">
    <w:p w14:paraId="6A03256E" w14:textId="77777777" w:rsidR="00B73656" w:rsidRDefault="00B73656" w:rsidP="00E9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6A1AC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6D3653F4" wp14:editId="583F9C6B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1B609A8D" wp14:editId="6415D95B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C9E15D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" fillcolor="#17274a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540527F" wp14:editId="7FA9B53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15818A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" fillcolor="#df591d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69176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F94504B" wp14:editId="27D93014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734">
      <w:rPr>
        <w:noProof/>
      </w:rPr>
      <w:drawing>
        <wp:anchor distT="0" distB="0" distL="114300" distR="114300" simplePos="0" relativeHeight="251666432" behindDoc="1" locked="0" layoutInCell="1" allowOverlap="1" wp14:anchorId="52163938" wp14:editId="399DFDE6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D223140" wp14:editId="23C85625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D6F658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" fillcolor="#17274a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79D8083" wp14:editId="50580ED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83AB3B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" fillcolor="#df591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726" type="#_x0000_t75" style="width:12.75pt;height:9.7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26123CA"/>
    <w:multiLevelType w:val="hybridMultilevel"/>
    <w:tmpl w:val="53624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B13391"/>
    <w:multiLevelType w:val="hybridMultilevel"/>
    <w:tmpl w:val="6CCC5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4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56"/>
    <w:rsid w:val="00056C17"/>
    <w:rsid w:val="000639BF"/>
    <w:rsid w:val="00093178"/>
    <w:rsid w:val="000F159A"/>
    <w:rsid w:val="000F2385"/>
    <w:rsid w:val="00106469"/>
    <w:rsid w:val="0011064E"/>
    <w:rsid w:val="001E56D8"/>
    <w:rsid w:val="001E6747"/>
    <w:rsid w:val="00206C6F"/>
    <w:rsid w:val="00226579"/>
    <w:rsid w:val="0028785F"/>
    <w:rsid w:val="002D1439"/>
    <w:rsid w:val="002E4ABB"/>
    <w:rsid w:val="00394708"/>
    <w:rsid w:val="003D06F0"/>
    <w:rsid w:val="003F1000"/>
    <w:rsid w:val="00462466"/>
    <w:rsid w:val="0049616A"/>
    <w:rsid w:val="004A4F01"/>
    <w:rsid w:val="004B7734"/>
    <w:rsid w:val="004E0DB9"/>
    <w:rsid w:val="00500211"/>
    <w:rsid w:val="00575640"/>
    <w:rsid w:val="005B0FDD"/>
    <w:rsid w:val="005C6C87"/>
    <w:rsid w:val="005F0AE1"/>
    <w:rsid w:val="006B59AF"/>
    <w:rsid w:val="006F45AE"/>
    <w:rsid w:val="007208D7"/>
    <w:rsid w:val="00740B4F"/>
    <w:rsid w:val="0079024C"/>
    <w:rsid w:val="007B2573"/>
    <w:rsid w:val="007E01A1"/>
    <w:rsid w:val="008421CB"/>
    <w:rsid w:val="00995841"/>
    <w:rsid w:val="009B007B"/>
    <w:rsid w:val="00AC0609"/>
    <w:rsid w:val="00B73261"/>
    <w:rsid w:val="00B73656"/>
    <w:rsid w:val="00C05B76"/>
    <w:rsid w:val="00C10B54"/>
    <w:rsid w:val="00C43A64"/>
    <w:rsid w:val="00C65667"/>
    <w:rsid w:val="00C82B7A"/>
    <w:rsid w:val="00CA4A0C"/>
    <w:rsid w:val="00CC278D"/>
    <w:rsid w:val="00D27E09"/>
    <w:rsid w:val="00E55329"/>
    <w:rsid w:val="00E80D18"/>
    <w:rsid w:val="00E87B95"/>
    <w:rsid w:val="00E974FE"/>
    <w:rsid w:val="00EC27BF"/>
    <w:rsid w:val="00ED2C7B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CBBA12"/>
  <w15:chartTrackingRefBased/>
  <w15:docId w15:val="{A5B2A117-0100-4708-A2AB-D3F9C67A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734"/>
  </w:style>
  <w:style w:type="paragraph" w:styleId="Heading1">
    <w:name w:val="heading 1"/>
    <w:basedOn w:val="Normal"/>
    <w:next w:val="Normal"/>
    <w:link w:val="Heading1Char"/>
    <w:uiPriority w:val="2"/>
    <w:qFormat/>
    <w:rsid w:val="00E80D18"/>
    <w:pPr>
      <w:keepNext/>
      <w:keepLines/>
      <w:spacing w:after="200" w:line="592" w:lineRule="atLeast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E80D18"/>
    <w:pPr>
      <w:keepNext/>
      <w:keepLines/>
      <w:spacing w:before="40" w:after="0" w:line="336" w:lineRule="atLeast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80D18"/>
    <w:rPr>
      <w:rFonts w:asciiTheme="majorHAnsi" w:eastAsiaTheme="majorEastAsia" w:hAnsiTheme="majorHAnsi" w:cstheme="majorBidi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E80D18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semiHidden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 w:line="240" w:lineRule="auto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spacing w:after="120"/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E80D18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80D18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fa.org/state-ffa-associations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fa.box.com/s/lrfazeajb9qv8hvbrm9v7pgoxmgbhdri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einrich\Downloads\FFA%20Convention%20Member%20Document%20Template%20(5)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66EA-9685-4B7C-A741-FAEB41B7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Member Document Template (5)</Template>
  <TotalTime>1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2</cp:revision>
  <dcterms:created xsi:type="dcterms:W3CDTF">2021-09-22T13:20:00Z</dcterms:created>
  <dcterms:modified xsi:type="dcterms:W3CDTF">2021-09-22T13:20:00Z</dcterms:modified>
</cp:coreProperties>
</file>