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09F15" w14:textId="77777777" w:rsidR="007937F4" w:rsidRPr="0096287B" w:rsidRDefault="007937F4" w:rsidP="007937F4">
      <w:pPr>
        <w:pStyle w:val="Title"/>
        <w:rPr>
          <w:lang w:val="en-US"/>
        </w:rPr>
      </w:pPr>
      <w:bookmarkStart w:id="0" w:name="impact1"/>
      <w:r w:rsidRPr="0096287B">
        <w:rPr>
          <w:lang w:val="en-US"/>
        </w:rPr>
        <w:t xml:space="preserve">Making an Impact </w:t>
      </w:r>
    </w:p>
    <w:bookmarkEnd w:id="0"/>
    <w:p w14:paraId="3283CDDC" w14:textId="77777777" w:rsidR="007937F4" w:rsidRPr="0096287B" w:rsidRDefault="007937F4" w:rsidP="007937F4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F31B47A" wp14:editId="20E566C4">
                <wp:simplePos x="0" y="0"/>
                <wp:positionH relativeFrom="column">
                  <wp:posOffset>-350520</wp:posOffset>
                </wp:positionH>
                <wp:positionV relativeFrom="paragraph">
                  <wp:posOffset>327660</wp:posOffset>
                </wp:positionV>
                <wp:extent cx="6591300" cy="7409815"/>
                <wp:effectExtent l="76200" t="0" r="38100" b="19685"/>
                <wp:wrapNone/>
                <wp:docPr id="223" name="Group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7409815"/>
                          <a:chOff x="0" y="0"/>
                          <a:chExt cx="7126027" cy="7536362"/>
                        </a:xfrm>
                      </wpg:grpSpPr>
                      <wps:wsp>
                        <wps:cNvPr id="219" name="Text Box 219"/>
                        <wps:cNvSpPr txBox="1"/>
                        <wps:spPr>
                          <a:xfrm>
                            <a:off x="1793349" y="4624478"/>
                            <a:ext cx="3829049" cy="8970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F5C0592" w14:textId="77777777" w:rsidR="007937F4" w:rsidRPr="000878DE" w:rsidRDefault="007937F4" w:rsidP="007937F4">
                              <w:r w:rsidRPr="000878DE">
                                <w:t>What do these two quotes/statements mean to you?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Picture 22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3857" y="0"/>
                            <a:ext cx="5810250" cy="2940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Text Box 214"/>
                        <wps:cNvSpPr txBox="1"/>
                        <wps:spPr>
                          <a:xfrm>
                            <a:off x="2527099" y="1108526"/>
                            <a:ext cx="2209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4E7B52" w14:textId="77777777" w:rsidR="007937F4" w:rsidRPr="000878DE" w:rsidRDefault="007937F4" w:rsidP="007937F4">
                              <w:pPr>
                                <w:jc w:val="center"/>
                              </w:pPr>
                              <w:r w:rsidRPr="000878DE">
                                <w:t>In one sentence, what is the overarching message?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Cloud 217"/>
                        <wps:cNvSpPr/>
                        <wps:spPr>
                          <a:xfrm>
                            <a:off x="4525702" y="2714263"/>
                            <a:ext cx="2600325" cy="2105025"/>
                          </a:xfrm>
                          <a:prstGeom prst="clou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Cloud 218"/>
                        <wps:cNvSpPr/>
                        <wps:spPr>
                          <a:xfrm>
                            <a:off x="0" y="2766350"/>
                            <a:ext cx="2600325" cy="2190750"/>
                          </a:xfrm>
                          <a:prstGeom prst="clou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Round Diagonal Corner Rectangle 39"/>
                        <wps:cNvSpPr/>
                        <wps:spPr>
                          <a:xfrm>
                            <a:off x="239389" y="5723611"/>
                            <a:ext cx="6574155" cy="1812751"/>
                          </a:xfrm>
                          <a:prstGeom prst="round2Diag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DDC4FF" w14:textId="77777777" w:rsidR="007937F4" w:rsidRPr="000878DE" w:rsidRDefault="007937F4" w:rsidP="007937F4">
                              <w:r w:rsidRPr="000878DE">
                                <w:t xml:space="preserve">In </w:t>
                              </w:r>
                              <w:r>
                                <w:t>three or more</w:t>
                              </w:r>
                              <w:r w:rsidRPr="000878DE">
                                <w:t xml:space="preserve"> sentences</w:t>
                              </w:r>
                              <w:r>
                                <w:t>,</w:t>
                              </w:r>
                              <w:r w:rsidRPr="000878DE">
                                <w:t xml:space="preserve"> describe how you </w:t>
                              </w:r>
                              <w:r>
                                <w:t>will</w:t>
                              </w:r>
                              <w:r w:rsidRPr="000878DE">
                                <w:t xml:space="preserve"> apply this message</w:t>
                              </w:r>
                              <w:r>
                                <w:t xml:space="preserve"> in</w:t>
                              </w:r>
                              <w:r w:rsidRPr="000878DE">
                                <w:t xml:space="preserve"> </w:t>
                              </w:r>
                              <w:r>
                                <w:t xml:space="preserve">your life, your </w:t>
                              </w:r>
                              <w:proofErr w:type="gramStart"/>
                              <w:r>
                                <w:t>school</w:t>
                              </w:r>
                              <w:proofErr w:type="gramEnd"/>
                              <w:r w:rsidRPr="000878DE">
                                <w:t xml:space="preserve"> and your community.</w:t>
                              </w:r>
                            </w:p>
                            <w:p w14:paraId="27DB13B3" w14:textId="77777777" w:rsidR="007937F4" w:rsidRDefault="007937F4" w:rsidP="007937F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 Box 213"/>
                        <wps:cNvSpPr txBox="1"/>
                        <wps:spPr>
                          <a:xfrm rot="20166221">
                            <a:off x="41834" y="209055"/>
                            <a:ext cx="1129575" cy="7148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8F8230" w14:textId="77777777" w:rsidR="007937F4" w:rsidRPr="008015F4" w:rsidRDefault="007937F4" w:rsidP="007937F4">
                              <w:r w:rsidRPr="008015F4">
                                <w:t>Speaker Name: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31B47A" id="Group 223" o:spid="_x0000_s1026" style="position:absolute;margin-left:-27.6pt;margin-top:25.8pt;width:519pt;height:583.45pt;z-index:251660800;mso-width-relative:margin;mso-height-relative:margin" coordsize="71260,75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9" o:spid="_x0000_s1027" type="#_x0000_t202" style="position:absolute;left:17933;top:46244;width:38290;height:8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" fillcolor="white [3201]" stroked="f" strokeweight=".5pt">
                  <v:textbox>
                    <w:txbxContent>
                      <w:p w14:paraId="3F5C0592" w14:textId="77777777" w:rsidR="007937F4" w:rsidRPr="000878DE" w:rsidRDefault="007937F4" w:rsidP="007937F4">
                        <w:r w:rsidRPr="000878DE">
                          <w:t>What do these two quotes/statements mean to you?</w:t>
                        </w:r>
                      </w:p>
                    </w:txbxContent>
                  </v:textbox>
                </v:shape>
                <v:shape id="Picture 221" o:spid="_x0000_s1028" type="#_x0000_t75" style="position:absolute;left:6638;width:58103;height:29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">
                  <v:imagedata r:id="rId9" o:title=""/>
                </v:shape>
                <v:shape id="Text Box 214" o:spid="_x0000_s1029" type="#_x0000_t202" style="position:absolute;left:25270;top:11085;width:2209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+5C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kSzh90w8AnL3AwAA//8DAFBLAQItABQABgAIAAAAIQDb4fbL7gAAAIUBAAATAAAAAAAAAAAA&#10;AAAAAAAAAABbQ29udGVudF9UeXBlc10ueG1sUEsBAi0AFAAGAAgAAAAhAFr0LFu/AAAAFQEAAAsA&#10;AAAAAAAAAAAAAAAAHwEAAF9yZWxzLy5yZWxzUEsBAi0AFAAGAAgAAAAhAM2X7kLEAAAA3AAAAA8A&#10;AAAAAAAAAAAAAAAABwIAAGRycy9kb3ducmV2LnhtbFBLBQYAAAAAAwADALcAAAD4AgAAAAA=&#10;" filled="f" stroked="f">
                  <v:textbox>
                    <w:txbxContent>
                      <w:p w14:paraId="484E7B52" w14:textId="77777777" w:rsidR="007937F4" w:rsidRPr="000878DE" w:rsidRDefault="007937F4" w:rsidP="007937F4">
                        <w:pPr>
                          <w:jc w:val="center"/>
                        </w:pPr>
                        <w:r w:rsidRPr="000878DE">
                          <w:t>In one sentence, what is the overarching message?</w:t>
                        </w:r>
                      </w:p>
                    </w:txbxContent>
                  </v:textbox>
                </v:shape>
                <v:shape id="Cloud 217" o:spid="_x0000_s1030" style="position:absolute;left:45257;top:27142;width:26003;height:21050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00244b [1604]" strokeweight="1pt">
                  <v:stroke joinstyle="miter"/>
                  <v:path arrowok="t" o:connecttype="custom" o:connectlocs="282484,1275538;130016,1236702;417015,1700539;350322,1719104;991855,1904755;951647,1819970;1735175,1693327;1719104,1786348;2054317,1118489;2250003,1466208;2515935,748161;2428776,878556;2306825,264395;2311400,325987;1750284,192571;1794947,114022;1332727,229993;1354336,162262;842698,252993;920948,318677;248415,769357;234752,700213" o:connectangles="0,0,0,0,0,0,0,0,0,0,0,0,0,0,0,0,0,0,0,0,0,0"/>
                </v:shape>
                <v:shape id="Cloud 218" o:spid="_x0000_s1031" style="position:absolute;top:27663;width:26003;height:21908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00244b [1604]" strokeweight="1pt">
                  <v:stroke joinstyle="miter"/>
                  <v:path arrowok="t" o:connecttype="custom" o:connectlocs="282484,1327483;130016,1287066;417015,1769791;350322,1789113;991855,1982324;951647,1894086;1735175,1762286;1719104,1859095;2054317,1164039;2250003,1525918;2515935,778629;2428776,914334;2306825,275162;2311400,339262;1750284,200413;1794947,118666;1332727,239360;1354336,168870;842698,263296;920948,331655;248415,800689;234752,728729" o:connectangles="0,0,0,0,0,0,0,0,0,0,0,0,0,0,0,0,0,0,0,0,0,0"/>
                </v:shape>
                <v:shape id="Round Diagonal Corner Rectangle 39" o:spid="_x0000_s1032" style="position:absolute;left:2393;top:57236;width:65742;height:18127;visibility:visible;mso-wrap-style:square;v-text-anchor:top" coordsize="6574155,18127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" adj="-11796480,,5400" path="m302131,l6574155,r,l6574155,1510620v,166862,-135269,302131,-302131,302131l,1812751r,l,302131c,135269,135269,,302131,xe" filled="f" strokecolor="#00244b [1604]" strokeweight="1pt">
                  <v:stroke joinstyle="miter"/>
                  <v:formulas/>
                  <v:path arrowok="t" o:connecttype="custom" o:connectlocs="302131,0;6574155,0;6574155,0;6574155,1510620;6272024,1812751;0,1812751;0,1812751;0,302131;302131,0" o:connectangles="0,0,0,0,0,0,0,0,0" textboxrect="0,0,6574155,1812751"/>
                  <v:textbox>
                    <w:txbxContent>
                      <w:p w14:paraId="05DDC4FF" w14:textId="77777777" w:rsidR="007937F4" w:rsidRPr="000878DE" w:rsidRDefault="007937F4" w:rsidP="007937F4">
                        <w:r w:rsidRPr="000878DE">
                          <w:t xml:space="preserve">In </w:t>
                        </w:r>
                        <w:r>
                          <w:t>three or more</w:t>
                        </w:r>
                        <w:r w:rsidRPr="000878DE">
                          <w:t xml:space="preserve"> sentences</w:t>
                        </w:r>
                        <w:r>
                          <w:t>,</w:t>
                        </w:r>
                        <w:r w:rsidRPr="000878DE">
                          <w:t xml:space="preserve"> describe how you </w:t>
                        </w:r>
                        <w:r>
                          <w:t>will</w:t>
                        </w:r>
                        <w:r w:rsidRPr="000878DE">
                          <w:t xml:space="preserve"> apply this message</w:t>
                        </w:r>
                        <w:r>
                          <w:t xml:space="preserve"> in</w:t>
                        </w:r>
                        <w:r w:rsidRPr="000878DE">
                          <w:t xml:space="preserve"> </w:t>
                        </w:r>
                        <w:r>
                          <w:t xml:space="preserve">your life, your </w:t>
                        </w:r>
                        <w:proofErr w:type="gramStart"/>
                        <w:r>
                          <w:t>school</w:t>
                        </w:r>
                        <w:proofErr w:type="gramEnd"/>
                        <w:r w:rsidRPr="000878DE">
                          <w:t xml:space="preserve"> and your community.</w:t>
                        </w:r>
                      </w:p>
                      <w:p w14:paraId="27DB13B3" w14:textId="77777777" w:rsidR="007937F4" w:rsidRDefault="007937F4" w:rsidP="007937F4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13" o:spid="_x0000_s1033" type="#_x0000_t202" style="position:absolute;left:418;top:2090;width:11296;height:7149;rotation:-15660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" fillcolor="white [3201]" stroked="f" strokeweight=".5pt">
                  <v:textbox>
                    <w:txbxContent>
                      <w:p w14:paraId="1A8F8230" w14:textId="77777777" w:rsidR="007937F4" w:rsidRPr="008015F4" w:rsidRDefault="007937F4" w:rsidP="007937F4">
                        <w:r w:rsidRPr="008015F4">
                          <w:t>Speaker Name: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6287B">
        <w:rPr>
          <w:lang w:val="en-US"/>
        </w:rPr>
        <w:t xml:space="preserve">Directions: Complete the following activity about a national FFA officer’s retiring address or a keynote speaker’s comments from the National FFA Convention &amp; Expo. </w:t>
      </w:r>
    </w:p>
    <w:p w14:paraId="5BA25D2C" w14:textId="35AB8EAE" w:rsidR="002E4ABB" w:rsidRPr="007937F4" w:rsidRDefault="007937F4" w:rsidP="007937F4">
      <w:pPr>
        <w:pStyle w:val="Heading1"/>
        <w:spacing w:after="0"/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A43AC2" wp14:editId="066ED7E2">
                <wp:simplePos x="0" y="0"/>
                <wp:positionH relativeFrom="margin">
                  <wp:posOffset>2078990</wp:posOffset>
                </wp:positionH>
                <wp:positionV relativeFrom="paragraph">
                  <wp:posOffset>3485515</wp:posOffset>
                </wp:positionV>
                <wp:extent cx="1657350" cy="971550"/>
                <wp:effectExtent l="0" t="0" r="0" b="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821BD8" w14:textId="77777777" w:rsidR="007937F4" w:rsidRPr="000878DE" w:rsidRDefault="007937F4" w:rsidP="007937F4">
                            <w:pPr>
                              <w:jc w:val="center"/>
                            </w:pPr>
                            <w:r w:rsidRPr="000878DE">
                              <w:t>In each cloud, write down one quote or statement from the presentation</w:t>
                            </w:r>
                            <w:r>
                              <w:t xml:space="preserve"> that is meaningful or inspirational to you</w:t>
                            </w:r>
                            <w:r w:rsidRPr="000878DE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A43AC2" id="Text Box 211" o:spid="_x0000_s1034" type="#_x0000_t202" style="position:absolute;margin-left:163.7pt;margin-top:274.45pt;width:130.5pt;height:76.5pt;z-index:2516577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" fillcolor="white [3201]" stroked="f" strokeweight=".5pt">
                <v:textbox>
                  <w:txbxContent>
                    <w:p w14:paraId="0E821BD8" w14:textId="77777777" w:rsidR="007937F4" w:rsidRPr="000878DE" w:rsidRDefault="007937F4" w:rsidP="007937F4">
                      <w:pPr>
                        <w:jc w:val="center"/>
                      </w:pPr>
                      <w:r w:rsidRPr="000878DE">
                        <w:t>In each cloud, write down one quote or statement from the presentation</w:t>
                      </w:r>
                      <w:r>
                        <w:t xml:space="preserve"> that is meaningful or inspirational to you</w:t>
                      </w:r>
                      <w:r w:rsidRPr="000878DE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5C9D71" wp14:editId="2D10D590">
                <wp:simplePos x="0" y="0"/>
                <wp:positionH relativeFrom="column">
                  <wp:posOffset>4965699</wp:posOffset>
                </wp:positionH>
                <wp:positionV relativeFrom="paragraph">
                  <wp:posOffset>171450</wp:posOffset>
                </wp:positionV>
                <wp:extent cx="1044813" cy="702874"/>
                <wp:effectExtent l="114300" t="209550" r="117475" b="21209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71971">
                          <a:off x="0" y="0"/>
                          <a:ext cx="1044813" cy="702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72EDFC" w14:textId="77777777" w:rsidR="007937F4" w:rsidRPr="008015F4" w:rsidRDefault="007937F4" w:rsidP="007937F4">
                            <w:r>
                              <w:t>Message Title</w:t>
                            </w:r>
                            <w:r w:rsidRPr="008015F4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C9D71" id="Text Box 230" o:spid="_x0000_s1035" type="#_x0000_t202" style="position:absolute;margin-left:391pt;margin-top:13.5pt;width:82.25pt;height:55.35pt;rotation:1826238fd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" fillcolor="white [3201]" stroked="f" strokeweight=".5pt">
                <v:textbox>
                  <w:txbxContent>
                    <w:p w14:paraId="3072EDFC" w14:textId="77777777" w:rsidR="007937F4" w:rsidRPr="008015F4" w:rsidRDefault="007937F4" w:rsidP="007937F4">
                      <w:r>
                        <w:t>Message Title</w:t>
                      </w:r>
                      <w:r w:rsidRPr="008015F4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4ABB" w:rsidRPr="007937F4" w:rsidSect="00CB1A3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C1B70" w14:textId="77777777" w:rsidR="00CB1A3F" w:rsidRDefault="00CB1A3F" w:rsidP="00E974FE">
      <w:pPr>
        <w:spacing w:after="0" w:line="240" w:lineRule="auto"/>
      </w:pPr>
      <w:r>
        <w:separator/>
      </w:r>
    </w:p>
  </w:endnote>
  <w:endnote w:type="continuationSeparator" w:id="0">
    <w:p w14:paraId="2F3D00C6" w14:textId="77777777" w:rsidR="00CB1A3F" w:rsidRDefault="00CB1A3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58AF0D35-23A9-4BAA-9A6A-B8AA8C051C21}"/>
    <w:embedBold r:id="rId2" w:fontKey="{C343EB59-1AA7-468D-B189-50875406D189}"/>
    <w:embedItalic r:id="rId3" w:fontKey="{42889341-8B72-4BC3-B467-FC2843E7D5AC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E06B3305-9549-44B1-AA3A-68C6C7CACF02}"/>
    <w:embedBold r:id="rId5" w:fontKey="{E54B4239-E950-43FA-B08B-812A8E563F45}"/>
    <w:embedItalic r:id="rId6" w:fontKey="{5BA7F726-B872-4941-8A82-6DEB3E7F19A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4BF8EF7-AA88-4439-B684-D12F2881E88B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AD3B7230-8799-4F9A-9543-2AF0A2ABA346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2E24A919-B67C-4240-A6E7-DC1DE4E0FA02}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9052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D1BA288" wp14:editId="4836FD9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843BC3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D38C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9F0AC3E" wp14:editId="510CBCC2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30D5B5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D5798" w14:textId="77777777" w:rsidR="00CB1A3F" w:rsidRDefault="00CB1A3F" w:rsidP="00E974FE">
      <w:pPr>
        <w:spacing w:after="0" w:line="240" w:lineRule="auto"/>
      </w:pPr>
      <w:r>
        <w:separator/>
      </w:r>
    </w:p>
  </w:footnote>
  <w:footnote w:type="continuationSeparator" w:id="0">
    <w:p w14:paraId="320159B5" w14:textId="77777777" w:rsidR="00CB1A3F" w:rsidRDefault="00CB1A3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453D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F5258" wp14:editId="4A76FD8B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1E995D6" wp14:editId="0926128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7A3E41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09796" wp14:editId="6FE41C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04C0E8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F99B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0AA8C6E" wp14:editId="29DA08E4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C93DDC2" wp14:editId="3FAF330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458A0B" wp14:editId="69CD98C4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1E2DF0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6A9011" wp14:editId="06258F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81629D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3F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03F8D"/>
    <w:rsid w:val="006F45AE"/>
    <w:rsid w:val="007208D7"/>
    <w:rsid w:val="00740B4F"/>
    <w:rsid w:val="0079024C"/>
    <w:rsid w:val="007937F4"/>
    <w:rsid w:val="007B2573"/>
    <w:rsid w:val="007E01A1"/>
    <w:rsid w:val="008421CB"/>
    <w:rsid w:val="00995841"/>
    <w:rsid w:val="009B007B"/>
    <w:rsid w:val="00AC0609"/>
    <w:rsid w:val="00B73261"/>
    <w:rsid w:val="00C05B76"/>
    <w:rsid w:val="00C10B54"/>
    <w:rsid w:val="00C43A64"/>
    <w:rsid w:val="00C65667"/>
    <w:rsid w:val="00C82B7A"/>
    <w:rsid w:val="00CA4A0C"/>
    <w:rsid w:val="00CB1A3F"/>
    <w:rsid w:val="00CC278D"/>
    <w:rsid w:val="00D27E09"/>
    <w:rsid w:val="00E55329"/>
    <w:rsid w:val="00E80D18"/>
    <w:rsid w:val="00E87B95"/>
    <w:rsid w:val="00E974FE"/>
    <w:rsid w:val="00EC27BF"/>
    <w:rsid w:val="00ED2C7B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E375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12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7F4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603F8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603F8D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6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(6)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2</cp:revision>
  <dcterms:created xsi:type="dcterms:W3CDTF">2020-09-30T22:24:00Z</dcterms:created>
  <dcterms:modified xsi:type="dcterms:W3CDTF">2020-09-30T22:24:00Z</dcterms:modified>
</cp:coreProperties>
</file>