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95C87" w14:textId="77777777" w:rsidR="00CB1A3F" w:rsidRPr="0096287B" w:rsidRDefault="00CB1A3F" w:rsidP="00CB1A3F">
      <w:pPr>
        <w:pStyle w:val="Title"/>
        <w:rPr>
          <w:lang w:val="en-US"/>
        </w:rPr>
      </w:pPr>
      <w:bookmarkStart w:id="0" w:name="impact3"/>
      <w:r w:rsidRPr="0096287B">
        <w:rPr>
          <w:lang w:val="en-US"/>
        </w:rPr>
        <w:t xml:space="preserve">Making an Impact </w:t>
      </w:r>
    </w:p>
    <w:bookmarkEnd w:id="0"/>
    <w:p w14:paraId="2BFF5414" w14:textId="77777777" w:rsidR="00CB1A3F" w:rsidRPr="0096287B" w:rsidRDefault="00CB1A3F" w:rsidP="00CB1A3F">
      <w:pPr>
        <w:rPr>
          <w:b/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FEF929" wp14:editId="17A995FB">
                <wp:simplePos x="0" y="0"/>
                <wp:positionH relativeFrom="column">
                  <wp:posOffset>2068830</wp:posOffset>
                </wp:positionH>
                <wp:positionV relativeFrom="paragraph">
                  <wp:posOffset>200660</wp:posOffset>
                </wp:positionV>
                <wp:extent cx="4146550" cy="1524000"/>
                <wp:effectExtent l="133350" t="0" r="25400" b="38100"/>
                <wp:wrapNone/>
                <wp:docPr id="246" name="Thought Bubble: Cloud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0" cy="1524000"/>
                        </a:xfrm>
                        <a:prstGeom prst="cloudCallout">
                          <a:avLst>
                            <a:gd name="adj1" fmla="val -52086"/>
                            <a:gd name="adj2" fmla="val -30156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A4220" w14:textId="77777777" w:rsidR="00CB1A3F" w:rsidRPr="008B3F24" w:rsidRDefault="00CB1A3F" w:rsidP="00CB1A3F">
                            <w:pPr>
                              <w:rPr>
                                <w:lang w:val="en-US"/>
                              </w:rPr>
                            </w:pPr>
                            <w:r w:rsidRPr="008B3F24">
                              <w:rPr>
                                <w:lang w:val="en-US"/>
                              </w:rPr>
                              <w:t xml:space="preserve">What is your initial reaction after </w:t>
                            </w:r>
                            <w:r>
                              <w:rPr>
                                <w:lang w:val="en-US"/>
                              </w:rPr>
                              <w:t>watching</w:t>
                            </w:r>
                            <w:r w:rsidRPr="008B3F2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>this</w:t>
                            </w:r>
                            <w:r w:rsidRPr="008B3F2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>message</w:t>
                            </w:r>
                            <w:r w:rsidRPr="008B3F24">
                              <w:rPr>
                                <w:lang w:val="en-US"/>
                              </w:rPr>
                              <w:t xml:space="preserve">? </w:t>
                            </w:r>
                          </w:p>
                          <w:p w14:paraId="6347C454" w14:textId="77777777" w:rsidR="00CB1A3F" w:rsidRDefault="00CB1A3F" w:rsidP="00CB1A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FEF929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246" o:spid="_x0000_s1026" type="#_x0000_t106" style="position:absolute;margin-left:162.9pt;margin-top:15.8pt;width:326.5pt;height:12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" adj="-451,4286" fillcolor="white [3201]" strokecolor="#004a98 [3204]" strokeweight="1pt">
                <v:stroke joinstyle="miter"/>
                <v:textbox>
                  <w:txbxContent>
                    <w:p w14:paraId="6E7A4220" w14:textId="77777777" w:rsidR="00CB1A3F" w:rsidRPr="008B3F24" w:rsidRDefault="00CB1A3F" w:rsidP="00CB1A3F">
                      <w:pPr>
                        <w:rPr>
                          <w:lang w:val="en-US"/>
                        </w:rPr>
                      </w:pPr>
                      <w:r w:rsidRPr="008B3F24">
                        <w:rPr>
                          <w:lang w:val="en-US"/>
                        </w:rPr>
                        <w:t xml:space="preserve">What is your initial reaction after </w:t>
                      </w:r>
                      <w:r>
                        <w:rPr>
                          <w:lang w:val="en-US"/>
                        </w:rPr>
                        <w:t>watching</w:t>
                      </w:r>
                      <w:r w:rsidRPr="008B3F24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>this</w:t>
                      </w:r>
                      <w:r w:rsidRPr="008B3F24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>message</w:t>
                      </w:r>
                      <w:r w:rsidRPr="008B3F24">
                        <w:rPr>
                          <w:lang w:val="en-US"/>
                        </w:rPr>
                        <w:t xml:space="preserve">? </w:t>
                      </w:r>
                    </w:p>
                    <w:p w14:paraId="6347C454" w14:textId="77777777" w:rsidR="00CB1A3F" w:rsidRDefault="00CB1A3F" w:rsidP="00CB1A3F"/>
                  </w:txbxContent>
                </v:textbox>
              </v:shape>
            </w:pict>
          </mc:Fallback>
        </mc:AlternateContent>
      </w:r>
      <w:r w:rsidRPr="0096287B">
        <w:rPr>
          <w:bCs/>
          <w:lang w:val="en-US"/>
        </w:rPr>
        <w:t>Directions:</w:t>
      </w:r>
      <w:r w:rsidRPr="0096287B">
        <w:rPr>
          <w:b/>
          <w:lang w:val="en-US"/>
        </w:rPr>
        <w:t xml:space="preserve"> </w:t>
      </w:r>
      <w:r w:rsidRPr="0096287B">
        <w:rPr>
          <w:lang w:val="en-US"/>
        </w:rPr>
        <w:t xml:space="preserve">Complete the following activity about a national FFA officer’s retiring address or a keynote speaker’s comments from the National FFA Convention &amp; Expo. </w:t>
      </w:r>
    </w:p>
    <w:p w14:paraId="7D493D1B" w14:textId="77777777" w:rsidR="00CB1A3F" w:rsidRPr="0096287B" w:rsidRDefault="00CB1A3F" w:rsidP="00CB1A3F">
      <w:pPr>
        <w:rPr>
          <w:lang w:val="en-US"/>
        </w:rPr>
      </w:pPr>
      <w:bookmarkStart w:id="1" w:name="_Hlk51132873"/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EB7567" wp14:editId="6703EB99">
                <wp:simplePos x="0" y="0"/>
                <wp:positionH relativeFrom="column">
                  <wp:posOffset>-312420</wp:posOffset>
                </wp:positionH>
                <wp:positionV relativeFrom="paragraph">
                  <wp:posOffset>60960</wp:posOffset>
                </wp:positionV>
                <wp:extent cx="1200150" cy="628650"/>
                <wp:effectExtent l="57150" t="114300" r="57150" b="114300"/>
                <wp:wrapNone/>
                <wp:docPr id="245" name="Text Box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40453">
                          <a:off x="0" y="0"/>
                          <a:ext cx="120015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EAFE62" w14:textId="77777777" w:rsidR="00CB1A3F" w:rsidRDefault="00CB1A3F" w:rsidP="00CB1A3F">
                            <w:r>
                              <w:t>Message Title: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EB7567" id="_x0000_t202" coordsize="21600,21600" o:spt="202" path="m,l,21600r21600,l21600,xe">
                <v:stroke joinstyle="miter"/>
                <v:path gradientshapeok="t" o:connecttype="rect"/>
              </v:shapetype>
              <v:shape id="Text Box 245" o:spid="_x0000_s1027" type="#_x0000_t202" style="position:absolute;margin-left:-24.6pt;margin-top:4.8pt;width:94.5pt;height:49.5pt;rotation:-720401fd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" fillcolor="white [3201]" stroked="f" strokeweight=".5pt">
                <v:textbox>
                  <w:txbxContent>
                    <w:p w14:paraId="65EAFE62" w14:textId="77777777" w:rsidR="00CB1A3F" w:rsidRDefault="00CB1A3F" w:rsidP="00CB1A3F">
                      <w:r>
                        <w:t>Message Title:</w:t>
                      </w:r>
                    </w:p>
                  </w:txbxContent>
                </v:textbox>
              </v:shape>
            </w:pict>
          </mc:Fallback>
        </mc:AlternateContent>
      </w:r>
    </w:p>
    <w:p w14:paraId="7DBA3DB3" w14:textId="77777777" w:rsidR="00CB1A3F" w:rsidRPr="0096287B" w:rsidRDefault="00CB1A3F" w:rsidP="00CB1A3F">
      <w:pPr>
        <w:rPr>
          <w:lang w:val="en-US"/>
        </w:rPr>
      </w:pPr>
    </w:p>
    <w:p w14:paraId="6CDDF6D5" w14:textId="77777777" w:rsidR="00CB1A3F" w:rsidRPr="0096287B" w:rsidRDefault="00CB1A3F" w:rsidP="00CB1A3F">
      <w:pPr>
        <w:rPr>
          <w:lang w:val="en-US"/>
        </w:rPr>
      </w:pPr>
      <w:r w:rsidRPr="0096287B">
        <w:rPr>
          <w:lang w:val="en-US"/>
        </w:rPr>
        <w:tab/>
      </w:r>
      <w:r w:rsidRPr="0096287B">
        <w:rPr>
          <w:lang w:val="en-US"/>
        </w:rPr>
        <w:tab/>
      </w:r>
      <w:r w:rsidRPr="0096287B">
        <w:rPr>
          <w:lang w:val="en-US"/>
        </w:rPr>
        <w:tab/>
      </w:r>
      <w:r w:rsidRPr="0096287B">
        <w:rPr>
          <w:lang w:val="en-US"/>
        </w:rPr>
        <w:tab/>
      </w:r>
      <w:r w:rsidRPr="0096287B">
        <w:rPr>
          <w:lang w:val="en-US"/>
        </w:rPr>
        <w:tab/>
      </w:r>
      <w:r w:rsidRPr="0096287B">
        <w:rPr>
          <w:lang w:val="en-US"/>
        </w:rPr>
        <w:tab/>
      </w:r>
    </w:p>
    <w:p w14:paraId="1A533E7F" w14:textId="77777777" w:rsidR="00CB1A3F" w:rsidRPr="0096287B" w:rsidRDefault="00CB1A3F" w:rsidP="00CB1A3F">
      <w:pPr>
        <w:rPr>
          <w:lang w:val="en-US"/>
        </w:rPr>
      </w:pPr>
    </w:p>
    <w:p w14:paraId="06913E05" w14:textId="77777777" w:rsidR="00CB1A3F" w:rsidRPr="0096287B" w:rsidRDefault="00CB1A3F" w:rsidP="00CB1A3F">
      <w:pPr>
        <w:rPr>
          <w:lang w:val="en-US"/>
        </w:rPr>
      </w:pPr>
    </w:p>
    <w:p w14:paraId="0D04FBEB" w14:textId="77777777" w:rsidR="00CB1A3F" w:rsidRPr="0096287B" w:rsidRDefault="00CB1A3F" w:rsidP="00CB1A3F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723E1A" wp14:editId="65C5260A">
                <wp:simplePos x="0" y="0"/>
                <wp:positionH relativeFrom="column">
                  <wp:posOffset>-229870</wp:posOffset>
                </wp:positionH>
                <wp:positionV relativeFrom="page">
                  <wp:posOffset>3175000</wp:posOffset>
                </wp:positionV>
                <wp:extent cx="4152900" cy="2006600"/>
                <wp:effectExtent l="0" t="0" r="19050" b="12700"/>
                <wp:wrapSquare wrapText="bothSides"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20066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C0999A" w14:textId="77777777" w:rsidR="00CB1A3F" w:rsidRDefault="00CB1A3F" w:rsidP="00CB1A3F">
                            <w:r>
                              <w:t>Summarize the message in two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723E1A" id="Text Box 2" o:spid="_x0000_s1028" style="position:absolute;margin-left:-18.1pt;margin-top:250pt;width:327pt;height:15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" fillcolor="white [3201]" strokecolor="#004a98 [3204]" strokeweight="1pt">
                <v:stroke joinstyle="miter"/>
                <v:textbox>
                  <w:txbxContent>
                    <w:p w14:paraId="11C0999A" w14:textId="77777777" w:rsidR="00CB1A3F" w:rsidRDefault="00CB1A3F" w:rsidP="00CB1A3F">
                      <w:r>
                        <w:t>Summarize the message in two sentences.</w:t>
                      </w:r>
                    </w:p>
                  </w:txbxContent>
                </v:textbox>
                <w10:wrap type="square" anchory="page"/>
              </v:roundrect>
            </w:pict>
          </mc:Fallback>
        </mc:AlternateContent>
      </w:r>
    </w:p>
    <w:p w14:paraId="13411F65" w14:textId="77777777" w:rsidR="00CB1A3F" w:rsidRPr="0096287B" w:rsidRDefault="00CB1A3F" w:rsidP="00CB1A3F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751291F" wp14:editId="5FA35BC8">
                <wp:simplePos x="0" y="0"/>
                <wp:positionH relativeFrom="column">
                  <wp:posOffset>3954780</wp:posOffset>
                </wp:positionH>
                <wp:positionV relativeFrom="page">
                  <wp:posOffset>3644900</wp:posOffset>
                </wp:positionV>
                <wp:extent cx="2266950" cy="2946400"/>
                <wp:effectExtent l="0" t="0" r="19050" b="463550"/>
                <wp:wrapSquare wrapText="bothSides"/>
                <wp:docPr id="2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2946400"/>
                        </a:xfrm>
                        <a:prstGeom prst="wedgeRoundRectCallout">
                          <a:avLst>
                            <a:gd name="adj1" fmla="val -41061"/>
                            <a:gd name="adj2" fmla="val 63981"/>
                            <a:gd name="adj3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7CF0C6" w14:textId="77777777" w:rsidR="00CB1A3F" w:rsidRPr="008B3F24" w:rsidRDefault="00CB1A3F" w:rsidP="00CB1A3F">
                            <w:pPr>
                              <w:rPr>
                                <w:lang w:val="en-US"/>
                              </w:rPr>
                            </w:pPr>
                            <w:r w:rsidRPr="008B3F24">
                              <w:rPr>
                                <w:lang w:val="en-US"/>
                              </w:rPr>
                              <w:t>What is a quote/statement from the speech that resonated with you</w:t>
                            </w:r>
                            <w:r>
                              <w:rPr>
                                <w:lang w:val="en-US"/>
                              </w:rPr>
                              <w:t>?</w:t>
                            </w:r>
                            <w:r w:rsidRPr="008B3F2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>E</w:t>
                            </w:r>
                            <w:r w:rsidRPr="008B3F24">
                              <w:rPr>
                                <w:lang w:val="en-US"/>
                              </w:rPr>
                              <w:t>xplain why</w:t>
                            </w:r>
                            <w:r>
                              <w:rPr>
                                <w:lang w:val="en-US"/>
                              </w:rPr>
                              <w:t>.</w:t>
                            </w:r>
                          </w:p>
                          <w:p w14:paraId="242D89CA" w14:textId="77777777" w:rsidR="00CB1A3F" w:rsidRDefault="00CB1A3F" w:rsidP="00CB1A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51291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_x0000_s1029" type="#_x0000_t62" style="position:absolute;margin-left:311.4pt;margin-top:287pt;width:178.5pt;height:23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" adj="1931,24620" fillcolor="white [3201]" strokecolor="#004a98 [3204]" strokeweight="1pt">
                <v:textbox>
                  <w:txbxContent>
                    <w:p w14:paraId="107CF0C6" w14:textId="77777777" w:rsidR="00CB1A3F" w:rsidRPr="008B3F24" w:rsidRDefault="00CB1A3F" w:rsidP="00CB1A3F">
                      <w:pPr>
                        <w:rPr>
                          <w:lang w:val="en-US"/>
                        </w:rPr>
                      </w:pPr>
                      <w:r w:rsidRPr="008B3F24">
                        <w:rPr>
                          <w:lang w:val="en-US"/>
                        </w:rPr>
                        <w:t>What is a quote/statement from the speech that resonated with you</w:t>
                      </w:r>
                      <w:r>
                        <w:rPr>
                          <w:lang w:val="en-US"/>
                        </w:rPr>
                        <w:t>?</w:t>
                      </w:r>
                      <w:r w:rsidRPr="008B3F24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>E</w:t>
                      </w:r>
                      <w:r w:rsidRPr="008B3F24">
                        <w:rPr>
                          <w:lang w:val="en-US"/>
                        </w:rPr>
                        <w:t>xplain why</w:t>
                      </w:r>
                      <w:r>
                        <w:rPr>
                          <w:lang w:val="en-US"/>
                        </w:rPr>
                        <w:t>.</w:t>
                      </w:r>
                    </w:p>
                    <w:p w14:paraId="242D89CA" w14:textId="77777777" w:rsidR="00CB1A3F" w:rsidRDefault="00CB1A3F" w:rsidP="00CB1A3F"/>
                  </w:txbxContent>
                </v:textbox>
                <w10:wrap type="square" anchory="page"/>
              </v:shape>
            </w:pict>
          </mc:Fallback>
        </mc:AlternateContent>
      </w:r>
    </w:p>
    <w:p w14:paraId="445E21EF" w14:textId="77777777" w:rsidR="00CB1A3F" w:rsidRPr="0096287B" w:rsidRDefault="00CB1A3F" w:rsidP="00CB1A3F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904F97A" wp14:editId="6EE36D6C">
                <wp:simplePos x="0" y="0"/>
                <wp:positionH relativeFrom="column">
                  <wp:posOffset>-229870</wp:posOffset>
                </wp:positionH>
                <wp:positionV relativeFrom="page">
                  <wp:posOffset>5480050</wp:posOffset>
                </wp:positionV>
                <wp:extent cx="4152900" cy="2298700"/>
                <wp:effectExtent l="0" t="0" r="19050" b="25400"/>
                <wp:wrapSquare wrapText="bothSides"/>
                <wp:docPr id="2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22987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70E7BC" w14:textId="77777777" w:rsidR="00CB1A3F" w:rsidRDefault="00CB1A3F" w:rsidP="00CB1A3F">
                            <w:r>
                              <w:t>What do you think is the key takeaway from this message?</w:t>
                            </w:r>
                          </w:p>
                          <w:p w14:paraId="3E76C96D" w14:textId="77777777" w:rsidR="00CB1A3F" w:rsidRDefault="00CB1A3F" w:rsidP="00CB1A3F"/>
                          <w:p w14:paraId="6E1A38EE" w14:textId="77777777" w:rsidR="00CB1A3F" w:rsidRDefault="00CB1A3F" w:rsidP="00CB1A3F"/>
                          <w:p w14:paraId="7F06F699" w14:textId="77777777" w:rsidR="00CB1A3F" w:rsidRDefault="00CB1A3F" w:rsidP="00CB1A3F"/>
                          <w:p w14:paraId="492F3A67" w14:textId="77777777" w:rsidR="00CB1A3F" w:rsidRDefault="00CB1A3F" w:rsidP="00CB1A3F">
                            <w:r>
                              <w:t>How can you apply it in your own life?</w:t>
                            </w:r>
                          </w:p>
                          <w:p w14:paraId="33E04DC5" w14:textId="77777777" w:rsidR="00CB1A3F" w:rsidRDefault="00CB1A3F" w:rsidP="00CB1A3F"/>
                          <w:p w14:paraId="3F145BED" w14:textId="77777777" w:rsidR="00CB1A3F" w:rsidRDefault="00CB1A3F" w:rsidP="00CB1A3F"/>
                          <w:p w14:paraId="0B177961" w14:textId="77777777" w:rsidR="00CB1A3F" w:rsidRDefault="00CB1A3F" w:rsidP="00CB1A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04F97A" id="_x0000_s1030" style="position:absolute;margin-left:-18.1pt;margin-top:431.5pt;width:327pt;height:18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" fillcolor="white [3201]" strokecolor="#004a98 [3204]" strokeweight="1pt">
                <v:stroke joinstyle="miter"/>
                <v:textbox>
                  <w:txbxContent>
                    <w:p w14:paraId="1870E7BC" w14:textId="77777777" w:rsidR="00CB1A3F" w:rsidRDefault="00CB1A3F" w:rsidP="00CB1A3F">
                      <w:r>
                        <w:t>What do you think is the key takeaway from this message?</w:t>
                      </w:r>
                    </w:p>
                    <w:p w14:paraId="3E76C96D" w14:textId="77777777" w:rsidR="00CB1A3F" w:rsidRDefault="00CB1A3F" w:rsidP="00CB1A3F"/>
                    <w:p w14:paraId="6E1A38EE" w14:textId="77777777" w:rsidR="00CB1A3F" w:rsidRDefault="00CB1A3F" w:rsidP="00CB1A3F"/>
                    <w:p w14:paraId="7F06F699" w14:textId="77777777" w:rsidR="00CB1A3F" w:rsidRDefault="00CB1A3F" w:rsidP="00CB1A3F"/>
                    <w:p w14:paraId="492F3A67" w14:textId="77777777" w:rsidR="00CB1A3F" w:rsidRDefault="00CB1A3F" w:rsidP="00CB1A3F">
                      <w:r>
                        <w:t>How can you apply it in your own life?</w:t>
                      </w:r>
                    </w:p>
                    <w:p w14:paraId="33E04DC5" w14:textId="77777777" w:rsidR="00CB1A3F" w:rsidRDefault="00CB1A3F" w:rsidP="00CB1A3F"/>
                    <w:p w14:paraId="3F145BED" w14:textId="77777777" w:rsidR="00CB1A3F" w:rsidRDefault="00CB1A3F" w:rsidP="00CB1A3F"/>
                    <w:p w14:paraId="0B177961" w14:textId="77777777" w:rsidR="00CB1A3F" w:rsidRDefault="00CB1A3F" w:rsidP="00CB1A3F"/>
                  </w:txbxContent>
                </v:textbox>
                <w10:wrap type="square" anchory="page"/>
              </v:roundrect>
            </w:pict>
          </mc:Fallback>
        </mc:AlternateContent>
      </w:r>
    </w:p>
    <w:p w14:paraId="6A48A929" w14:textId="77777777" w:rsidR="00CB1A3F" w:rsidRPr="0096287B" w:rsidRDefault="00CB1A3F" w:rsidP="00CB1A3F">
      <w:pPr>
        <w:rPr>
          <w:lang w:val="en-US"/>
        </w:rPr>
      </w:pPr>
      <w:r w:rsidRPr="0096287B">
        <w:rPr>
          <w:lang w:val="en-US"/>
        </w:rPr>
        <w:tab/>
        <w:t xml:space="preserve"> </w:t>
      </w:r>
    </w:p>
    <w:p w14:paraId="5BA25D2C" w14:textId="5579FF49" w:rsidR="002E4ABB" w:rsidRPr="00CB1A3F" w:rsidRDefault="00CB1A3F" w:rsidP="00CB1A3F">
      <w:r w:rsidRPr="0096287B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5E9B99A" wp14:editId="12821C0B">
                <wp:simplePos x="0" y="0"/>
                <wp:positionH relativeFrom="margin">
                  <wp:align>right</wp:align>
                </wp:positionH>
                <wp:positionV relativeFrom="page">
                  <wp:posOffset>7981950</wp:posOffset>
                </wp:positionV>
                <wp:extent cx="6172200" cy="1085850"/>
                <wp:effectExtent l="0" t="0" r="19050" b="19050"/>
                <wp:wrapSquare wrapText="bothSides"/>
                <wp:docPr id="2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08585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EEF29" w14:textId="77777777" w:rsidR="00CB1A3F" w:rsidRDefault="00CB1A3F" w:rsidP="00CB1A3F">
                            <w:r>
                              <w:t>What does this message make you think about regarding your own personal growth?</w:t>
                            </w:r>
                          </w:p>
                          <w:p w14:paraId="0809DDF3" w14:textId="77777777" w:rsidR="00CB1A3F" w:rsidRDefault="00CB1A3F" w:rsidP="00CB1A3F"/>
                          <w:p w14:paraId="7D9475E3" w14:textId="77777777" w:rsidR="00CB1A3F" w:rsidRDefault="00CB1A3F" w:rsidP="00CB1A3F"/>
                          <w:p w14:paraId="437B71A9" w14:textId="77777777" w:rsidR="00CB1A3F" w:rsidRDefault="00CB1A3F" w:rsidP="00CB1A3F"/>
                          <w:p w14:paraId="71C44552" w14:textId="77777777" w:rsidR="00CB1A3F" w:rsidRDefault="00CB1A3F" w:rsidP="00CB1A3F"/>
                          <w:p w14:paraId="11A44E55" w14:textId="77777777" w:rsidR="00CB1A3F" w:rsidRDefault="00CB1A3F" w:rsidP="00CB1A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E9B99A" id="_x0000_s1031" style="position:absolute;margin-left:434.8pt;margin-top:628.5pt;width:486pt;height:85.5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" fillcolor="white [3201]" strokecolor="#004a98 [3204]" strokeweight="1pt">
                <v:stroke joinstyle="miter"/>
                <v:textbox>
                  <w:txbxContent>
                    <w:p w14:paraId="4F5EEF29" w14:textId="77777777" w:rsidR="00CB1A3F" w:rsidRDefault="00CB1A3F" w:rsidP="00CB1A3F">
                      <w:r>
                        <w:t>What does this message make you think about regarding your own personal growth?</w:t>
                      </w:r>
                    </w:p>
                    <w:p w14:paraId="0809DDF3" w14:textId="77777777" w:rsidR="00CB1A3F" w:rsidRDefault="00CB1A3F" w:rsidP="00CB1A3F"/>
                    <w:p w14:paraId="7D9475E3" w14:textId="77777777" w:rsidR="00CB1A3F" w:rsidRDefault="00CB1A3F" w:rsidP="00CB1A3F"/>
                    <w:p w14:paraId="437B71A9" w14:textId="77777777" w:rsidR="00CB1A3F" w:rsidRDefault="00CB1A3F" w:rsidP="00CB1A3F"/>
                    <w:p w14:paraId="71C44552" w14:textId="77777777" w:rsidR="00CB1A3F" w:rsidRDefault="00CB1A3F" w:rsidP="00CB1A3F"/>
                    <w:p w14:paraId="11A44E55" w14:textId="77777777" w:rsidR="00CB1A3F" w:rsidRDefault="00CB1A3F" w:rsidP="00CB1A3F"/>
                  </w:txbxContent>
                </v:textbox>
                <w10:wrap type="square" anchorx="margin" anchory="page"/>
              </v:roundrect>
            </w:pict>
          </mc:Fallback>
        </mc:AlternateContent>
      </w:r>
      <w:bookmarkEnd w:id="1"/>
    </w:p>
    <w:sectPr w:rsidR="002E4ABB" w:rsidRPr="00CB1A3F" w:rsidSect="00CB1A3F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C1B70" w14:textId="77777777" w:rsidR="00CB1A3F" w:rsidRDefault="00CB1A3F" w:rsidP="00E974FE">
      <w:pPr>
        <w:spacing w:after="0" w:line="240" w:lineRule="auto"/>
      </w:pPr>
      <w:r>
        <w:separator/>
      </w:r>
    </w:p>
  </w:endnote>
  <w:endnote w:type="continuationSeparator" w:id="0">
    <w:p w14:paraId="2F3D00C6" w14:textId="77777777" w:rsidR="00CB1A3F" w:rsidRDefault="00CB1A3F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">
    <w:altName w:val="Calibri"/>
    <w:panose1 w:val="02000505000000020004"/>
    <w:charset w:val="00"/>
    <w:family w:val="auto"/>
    <w:pitch w:val="variable"/>
    <w:sig w:usb0="8000002F" w:usb1="4000204A" w:usb2="00000000" w:usb3="00000000" w:csb0="00000001" w:csb1="00000000"/>
    <w:embedRegular r:id="rId1" w:fontKey="{B96F9A63-557D-454C-BBBE-6456A393794F}"/>
    <w:embedBold r:id="rId2" w:fontKey="{6E075621-5B99-43B1-8986-DB42B59D28EB}"/>
    <w:embedItalic r:id="rId3" w:fontKey="{1BE73002-3023-4200-B99C-8898940C6527}"/>
  </w:font>
  <w:font w:name="Anton">
    <w:altName w:val="Calibri"/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7F8FA210-FB54-48C7-A816-7A3E4FF353B0}"/>
    <w:embedBold r:id="rId5" w:fontKey="{94231619-05E3-47C3-A5B1-BD8B576DC5B7}"/>
    <w:embedItalic r:id="rId6" w:fontKey="{91F49CA7-6B51-490E-8528-7B45DF428EA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43E1732F-3243-4487-B432-278D6469F454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FDEED3AE-7875-4AA8-B8A7-41803950CA0B}"/>
  </w:font>
  <w:font w:name="DM Serif Text">
    <w:altName w:val="Calibri"/>
    <w:charset w:val="00"/>
    <w:family w:val="auto"/>
    <w:pitch w:val="variable"/>
    <w:sig w:usb0="A00002EF" w:usb1="0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49052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D1BA288" wp14:editId="4836FD91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6EF10A" id="Rectangle 7" o:spid="_x0000_s1026" style="position:absolute;margin-left:-18pt;margin-top:743.25pt;width:9in;height:102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DD38C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4" behindDoc="1" locked="0" layoutInCell="1" allowOverlap="1" wp14:anchorId="69F0AC3E" wp14:editId="510CBCC2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1F1702" id="Rectangle 5" o:spid="_x0000_s1026" style="position:absolute;margin-left:-1.5pt;margin-top:748.5pt;width:628.5pt;height:96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D5798" w14:textId="77777777" w:rsidR="00CB1A3F" w:rsidRDefault="00CB1A3F" w:rsidP="00E974FE">
      <w:pPr>
        <w:spacing w:after="0" w:line="240" w:lineRule="auto"/>
      </w:pPr>
      <w:r>
        <w:separator/>
      </w:r>
    </w:p>
  </w:footnote>
  <w:footnote w:type="continuationSeparator" w:id="0">
    <w:p w14:paraId="320159B5" w14:textId="77777777" w:rsidR="00CB1A3F" w:rsidRDefault="00CB1A3F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4453D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82F5258" wp14:editId="4A76FD8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1E995D6" wp14:editId="09261281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65BBC1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4A09796" wp14:editId="6FE41C3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7D8C74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3F99B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0AA8C6E" wp14:editId="29DA08E4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66432" behindDoc="1" locked="0" layoutInCell="1" allowOverlap="1" wp14:anchorId="2C93DDC2" wp14:editId="3FAF3308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F458A0B" wp14:editId="69CD98C4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EDBAF1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F6A9011" wp14:editId="06258F2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CE4B10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1" type="#_x0000_t75" style="width:12.75pt;height:9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3F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D1439"/>
    <w:rsid w:val="002E4ABB"/>
    <w:rsid w:val="00394708"/>
    <w:rsid w:val="003D06F0"/>
    <w:rsid w:val="003F1000"/>
    <w:rsid w:val="00462466"/>
    <w:rsid w:val="0049616A"/>
    <w:rsid w:val="004A4F01"/>
    <w:rsid w:val="004B7734"/>
    <w:rsid w:val="004E0DB9"/>
    <w:rsid w:val="00500211"/>
    <w:rsid w:val="00575640"/>
    <w:rsid w:val="005B0FDD"/>
    <w:rsid w:val="005C6C87"/>
    <w:rsid w:val="005F0AE1"/>
    <w:rsid w:val="006F45AE"/>
    <w:rsid w:val="007208D7"/>
    <w:rsid w:val="00740B4F"/>
    <w:rsid w:val="0079024C"/>
    <w:rsid w:val="007B2573"/>
    <w:rsid w:val="007E01A1"/>
    <w:rsid w:val="008421CB"/>
    <w:rsid w:val="00995841"/>
    <w:rsid w:val="009B007B"/>
    <w:rsid w:val="00AC0609"/>
    <w:rsid w:val="00B73261"/>
    <w:rsid w:val="00C05B76"/>
    <w:rsid w:val="00C10B54"/>
    <w:rsid w:val="00C43A64"/>
    <w:rsid w:val="00C65667"/>
    <w:rsid w:val="00C82B7A"/>
    <w:rsid w:val="00CA4A0C"/>
    <w:rsid w:val="00CB1A3F"/>
    <w:rsid w:val="00CC278D"/>
    <w:rsid w:val="00D27E09"/>
    <w:rsid w:val="00E55329"/>
    <w:rsid w:val="00E80D18"/>
    <w:rsid w:val="00E87B95"/>
    <w:rsid w:val="00E974FE"/>
    <w:rsid w:val="00EC27BF"/>
    <w:rsid w:val="00ED2C7B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4E375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12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A3F"/>
  </w:style>
  <w:style w:type="paragraph" w:styleId="Heading1">
    <w:name w:val="heading 1"/>
    <w:basedOn w:val="Normal"/>
    <w:next w:val="Normal"/>
    <w:link w:val="Heading1Char"/>
    <w:uiPriority w:val="2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6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(6)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Weinrich, Ashli</cp:lastModifiedBy>
  <cp:revision>1</cp:revision>
  <dcterms:created xsi:type="dcterms:W3CDTF">2020-09-30T22:09:00Z</dcterms:created>
  <dcterms:modified xsi:type="dcterms:W3CDTF">2020-09-30T22:23:00Z</dcterms:modified>
</cp:coreProperties>
</file>