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DA166" w14:textId="77777777" w:rsidR="00A44870" w:rsidRPr="00B664E3" w:rsidRDefault="00A44870" w:rsidP="001053F5">
      <w:pPr>
        <w:pStyle w:val="DocumentTitle"/>
        <w:rPr>
          <w:sz w:val="48"/>
          <w:szCs w:val="48"/>
        </w:rPr>
      </w:pPr>
      <w:r>
        <w:t>Marketing and Communications</w:t>
      </w:r>
    </w:p>
    <w:p w14:paraId="6DC5B1E0" w14:textId="77777777" w:rsidR="00A44870" w:rsidRPr="00B664E3" w:rsidRDefault="00A44870" w:rsidP="001053F5">
      <w:pPr>
        <w:pStyle w:val="FFASubhead-MontserratBold"/>
        <w:rPr>
          <w:rFonts w:ascii="Anton" w:hAnsi="Anton"/>
          <w:b w:val="0"/>
          <w:bCs w:val="0"/>
          <w:i/>
          <w:iCs/>
          <w:sz w:val="28"/>
          <w:szCs w:val="28"/>
        </w:rPr>
      </w:pPr>
      <w:r w:rsidRPr="00B664E3">
        <w:rPr>
          <w:rFonts w:ascii="Anton" w:hAnsi="Anton"/>
          <w:b w:val="0"/>
          <w:bCs w:val="0"/>
          <w:i/>
          <w:iCs/>
          <w:color w:val="auto"/>
          <w:sz w:val="28"/>
          <w:szCs w:val="28"/>
        </w:rPr>
        <w:t xml:space="preserve">Description of </w:t>
      </w:r>
      <w:r>
        <w:rPr>
          <w:rFonts w:ascii="Anton" w:hAnsi="Anton"/>
          <w:b w:val="0"/>
          <w:bCs w:val="0"/>
          <w:i/>
          <w:iCs/>
          <w:color w:val="auto"/>
          <w:sz w:val="28"/>
          <w:szCs w:val="28"/>
        </w:rPr>
        <w:t>Activity</w:t>
      </w:r>
      <w:r w:rsidRPr="00B664E3">
        <w:rPr>
          <w:rFonts w:ascii="Anton" w:hAnsi="Anton"/>
          <w:b w:val="0"/>
          <w:bCs w:val="0"/>
          <w:i/>
          <w:iCs/>
          <w:color w:val="auto"/>
          <w:sz w:val="28"/>
          <w:szCs w:val="28"/>
        </w:rPr>
        <w:t xml:space="preserve">: </w:t>
      </w:r>
      <w:r w:rsidRPr="00133AF1">
        <w:rPr>
          <w:rFonts w:ascii="Anton" w:hAnsi="Anton"/>
          <w:b w:val="0"/>
          <w:bCs w:val="0"/>
          <w:i/>
          <w:iCs/>
          <w:color w:val="auto"/>
          <w:sz w:val="28"/>
          <w:szCs w:val="28"/>
        </w:rPr>
        <w:t>Marketing plays a crucial role in connecting businesses to consumers, especially in industries like agriculture where storytelling and advocacy can make a big impact. This lesson uses Culver’s as a real-world example to explore how effective marketing strategies can promote both products and agricultural awareness.</w:t>
      </w:r>
    </w:p>
    <w:p w14:paraId="5445C6D3" w14:textId="77777777" w:rsidR="00A44870" w:rsidRDefault="00A44870" w:rsidP="001053F5">
      <w:pPr>
        <w:rPr>
          <w:rFonts w:ascii="Montserrat" w:hAnsi="Montserrat" w:cs="Arial"/>
          <w:b/>
          <w:bCs/>
          <w:color w:val="004D8C"/>
          <w:sz w:val="20"/>
          <w:szCs w:val="20"/>
          <w:lang w:val="en-GB"/>
        </w:rPr>
      </w:pPr>
    </w:p>
    <w:p w14:paraId="13E96E96" w14:textId="77777777" w:rsidR="00A44870" w:rsidRDefault="00A44870" w:rsidP="001053F5">
      <w:pPr>
        <w:pStyle w:val="FFASubhead-MontserratBold"/>
        <w:rPr>
          <w:rStyle w:val="Strong"/>
          <w:b/>
          <w:bCs/>
        </w:rPr>
      </w:pPr>
      <w:r>
        <w:rPr>
          <w:rStyle w:val="Strong"/>
          <w:b/>
          <w:bCs/>
        </w:rPr>
        <w:t>STUDENT LEARNING OBJECTIVES:</w:t>
      </w:r>
    </w:p>
    <w:p w14:paraId="7D44337A" w14:textId="77777777" w:rsidR="00A44870" w:rsidRPr="00ED50A4" w:rsidRDefault="00A44870" w:rsidP="001053F5">
      <w:pPr>
        <w:pStyle w:val="FFABody"/>
      </w:pPr>
      <w:r w:rsidRPr="00ED50A4">
        <w:t>After completing these activities, students will …</w:t>
      </w:r>
    </w:p>
    <w:p w14:paraId="3C77B7FF" w14:textId="77777777" w:rsidR="00A44870" w:rsidRDefault="00A44870" w:rsidP="001053F5">
      <w:pPr>
        <w:pStyle w:val="FFABody"/>
        <w:numPr>
          <w:ilvl w:val="0"/>
          <w:numId w:val="13"/>
        </w:numPr>
      </w:pPr>
      <w:r>
        <w:t>Describe the role of marketing in agriculture.</w:t>
      </w:r>
    </w:p>
    <w:p w14:paraId="57DA8209" w14:textId="3278040E" w:rsidR="00A44870" w:rsidRDefault="00A44870" w:rsidP="001053F5">
      <w:pPr>
        <w:pStyle w:val="FFABody"/>
        <w:numPr>
          <w:ilvl w:val="0"/>
          <w:numId w:val="13"/>
        </w:numPr>
      </w:pPr>
      <w:r>
        <w:t xml:space="preserve">Identify the four </w:t>
      </w:r>
      <w:proofErr w:type="gramStart"/>
      <w:r>
        <w:t>P’s</w:t>
      </w:r>
      <w:proofErr w:type="gramEnd"/>
      <w:r>
        <w:t xml:space="preserve"> of marketing.</w:t>
      </w:r>
    </w:p>
    <w:p w14:paraId="74BB6949" w14:textId="77777777" w:rsidR="00A44870" w:rsidRDefault="00A44870" w:rsidP="001053F5">
      <w:pPr>
        <w:pStyle w:val="FFABody"/>
        <w:numPr>
          <w:ilvl w:val="0"/>
          <w:numId w:val="13"/>
        </w:numPr>
      </w:pPr>
      <w:r>
        <w:t xml:space="preserve">Develop a marketing strategy for a new Culver’s product. </w:t>
      </w:r>
    </w:p>
    <w:p w14:paraId="54C30370" w14:textId="77777777" w:rsidR="00A44870" w:rsidRDefault="00A44870" w:rsidP="001053F5">
      <w:pPr>
        <w:pStyle w:val="FFASubhead-MontserratBold"/>
        <w:rPr>
          <w:rStyle w:val="Strong"/>
          <w:b/>
          <w:bCs/>
        </w:rPr>
      </w:pPr>
    </w:p>
    <w:p w14:paraId="5867CB82" w14:textId="77777777" w:rsidR="00A44870" w:rsidRPr="00C41C63" w:rsidRDefault="00A44870" w:rsidP="001053F5">
      <w:pPr>
        <w:pStyle w:val="FFASubhead-MontserratBold"/>
        <w:rPr>
          <w:rStyle w:val="Strong"/>
          <w:color w:val="auto"/>
          <w:sz w:val="18"/>
          <w:szCs w:val="18"/>
        </w:rPr>
      </w:pPr>
      <w:r>
        <w:rPr>
          <w:rStyle w:val="Strong"/>
          <w:b/>
          <w:bCs/>
        </w:rPr>
        <w:t xml:space="preserve">SUGGESTED TIME: </w:t>
      </w:r>
      <w:r>
        <w:rPr>
          <w:rStyle w:val="Strong"/>
          <w:b/>
          <w:bCs/>
        </w:rPr>
        <w:br/>
      </w:r>
      <w:r>
        <w:rPr>
          <w:rStyle w:val="Strong"/>
          <w:color w:val="auto"/>
          <w:sz w:val="18"/>
          <w:szCs w:val="18"/>
        </w:rPr>
        <w:t xml:space="preserve">150 </w:t>
      </w:r>
      <w:r w:rsidRPr="00C41C63">
        <w:rPr>
          <w:rStyle w:val="Strong"/>
          <w:color w:val="auto"/>
          <w:sz w:val="18"/>
          <w:szCs w:val="18"/>
        </w:rPr>
        <w:t>minutes (*Time requirements may vary based upon student understanding and class schedule.)</w:t>
      </w:r>
    </w:p>
    <w:p w14:paraId="20F722AE" w14:textId="77777777" w:rsidR="00A44870" w:rsidRDefault="00A44870" w:rsidP="001053F5">
      <w:pPr>
        <w:pStyle w:val="FFASubhead-MontserratBold"/>
        <w:rPr>
          <w:rStyle w:val="Strong"/>
          <w:b/>
          <w:bCs/>
        </w:rPr>
      </w:pPr>
    </w:p>
    <w:p w14:paraId="43FA28A1" w14:textId="77777777" w:rsidR="00A44870" w:rsidRDefault="00A44870" w:rsidP="001053F5">
      <w:pPr>
        <w:pStyle w:val="FFASubhead-MontserratBold"/>
        <w:rPr>
          <w:rStyle w:val="Strong"/>
          <w:b/>
          <w:bCs/>
        </w:rPr>
      </w:pPr>
      <w:r>
        <w:rPr>
          <w:rStyle w:val="Strong"/>
          <w:b/>
          <w:bCs/>
        </w:rPr>
        <w:t>RESOURCES/REFERENCES:</w:t>
      </w:r>
    </w:p>
    <w:p w14:paraId="0BD660BE" w14:textId="4A0E26CD" w:rsidR="00C56CC4" w:rsidRDefault="00C56CC4" w:rsidP="001053F5">
      <w:pPr>
        <w:pStyle w:val="FFABody"/>
        <w:numPr>
          <w:ilvl w:val="0"/>
          <w:numId w:val="14"/>
        </w:numPr>
      </w:pPr>
      <w:r>
        <w:t>Culver’s Virtual Field</w:t>
      </w:r>
      <w:r w:rsidR="00DE3C81">
        <w:t xml:space="preserve"> T</w:t>
      </w:r>
      <w:r>
        <w:t xml:space="preserve">rip Video, </w:t>
      </w:r>
      <w:hyperlink r:id="rId8" w:history="1">
        <w:r w:rsidR="00DE3C81" w:rsidRPr="00444834">
          <w:rPr>
            <w:rStyle w:val="Hyperlink"/>
          </w:rPr>
          <w:t>https://AgExplorer.FFA.org/virtual-field-trips/fresh-frozen-custard-careers-from-dairy-to-dish/</w:t>
        </w:r>
      </w:hyperlink>
    </w:p>
    <w:p w14:paraId="6EF583E6" w14:textId="41CDB646" w:rsidR="00A44870" w:rsidRDefault="00A44870" w:rsidP="001053F5">
      <w:pPr>
        <w:pStyle w:val="FFABody"/>
        <w:numPr>
          <w:ilvl w:val="0"/>
          <w:numId w:val="14"/>
        </w:numPr>
      </w:pPr>
      <w:r>
        <w:t xml:space="preserve">Video: “Four </w:t>
      </w:r>
      <w:proofErr w:type="gramStart"/>
      <w:r>
        <w:t>P’s</w:t>
      </w:r>
      <w:proofErr w:type="gramEnd"/>
      <w:r>
        <w:t xml:space="preserve"> of Marketing,” </w:t>
      </w:r>
      <w:hyperlink r:id="rId9" w:history="1">
        <w:r w:rsidRPr="000F5FCD">
          <w:rPr>
            <w:rStyle w:val="Hyperlink"/>
          </w:rPr>
          <w:t>https://www.youtube.com/watch?v=Mco8vBAwOmA&amp;t=3s</w:t>
        </w:r>
      </w:hyperlink>
      <w:r>
        <w:t xml:space="preserve"> </w:t>
      </w:r>
    </w:p>
    <w:p w14:paraId="5BD1FF78" w14:textId="6BB51024" w:rsidR="00A44870" w:rsidRPr="00F945D4" w:rsidRDefault="00A44870" w:rsidP="001053F5">
      <w:pPr>
        <w:pStyle w:val="FFABody"/>
        <w:numPr>
          <w:ilvl w:val="0"/>
          <w:numId w:val="14"/>
        </w:numPr>
        <w:rPr>
          <w:rStyle w:val="Strong"/>
          <w:b w:val="0"/>
          <w:bCs w:val="0"/>
        </w:rPr>
      </w:pPr>
      <w:r>
        <w:t xml:space="preserve">Video: “Culver’s Commercial,” </w:t>
      </w:r>
      <w:hyperlink r:id="rId10" w:history="1">
        <w:r w:rsidRPr="000F5FCD">
          <w:rPr>
            <w:rStyle w:val="Hyperlink"/>
          </w:rPr>
          <w:t>https://www.youtube.com/watch?v=Lk2Ehrzvbmw</w:t>
        </w:r>
      </w:hyperlink>
      <w:r>
        <w:t xml:space="preserve"> </w:t>
      </w:r>
    </w:p>
    <w:p w14:paraId="2242949C" w14:textId="77777777" w:rsidR="00A44870" w:rsidRDefault="00A44870" w:rsidP="001053F5">
      <w:pPr>
        <w:pStyle w:val="FFASubhead-MontserratBold"/>
        <w:rPr>
          <w:rStyle w:val="Strong"/>
          <w:b/>
          <w:bCs/>
        </w:rPr>
      </w:pPr>
      <w:r>
        <w:rPr>
          <w:rStyle w:val="Strong"/>
          <w:b/>
          <w:bCs/>
        </w:rPr>
        <w:br/>
        <w:t>EQUIPMENT AND SUPPLIES NEEDED:</w:t>
      </w:r>
    </w:p>
    <w:p w14:paraId="6F4BDB5E" w14:textId="77777777" w:rsidR="00A44870" w:rsidRDefault="00A44870" w:rsidP="001053F5">
      <w:pPr>
        <w:pStyle w:val="FFABody"/>
        <w:numPr>
          <w:ilvl w:val="0"/>
          <w:numId w:val="16"/>
        </w:numPr>
      </w:pPr>
      <w:r>
        <w:t>A copy of the “Farm Fresh Marketing” worksheet for each student</w:t>
      </w:r>
    </w:p>
    <w:p w14:paraId="4C2B95EA" w14:textId="77777777" w:rsidR="00A44870" w:rsidRDefault="00A44870" w:rsidP="001053F5">
      <w:pPr>
        <w:pStyle w:val="FFABody"/>
        <w:numPr>
          <w:ilvl w:val="0"/>
          <w:numId w:val="16"/>
        </w:numPr>
      </w:pPr>
      <w:r>
        <w:t>Blank paper</w:t>
      </w:r>
    </w:p>
    <w:p w14:paraId="3F231A15" w14:textId="77777777" w:rsidR="00A44870" w:rsidRDefault="00A44870" w:rsidP="001053F5">
      <w:pPr>
        <w:pStyle w:val="FFABody"/>
        <w:numPr>
          <w:ilvl w:val="0"/>
          <w:numId w:val="16"/>
        </w:numPr>
      </w:pPr>
      <w:r>
        <w:t xml:space="preserve">Crayons, markers, colored pencils </w:t>
      </w:r>
    </w:p>
    <w:p w14:paraId="40AC7CEF" w14:textId="77777777" w:rsidR="00A44870" w:rsidRDefault="00A44870" w:rsidP="001053F5">
      <w:pPr>
        <w:pStyle w:val="FFABody"/>
        <w:numPr>
          <w:ilvl w:val="0"/>
          <w:numId w:val="16"/>
        </w:numPr>
      </w:pPr>
      <w:r>
        <w:t>Internet access to play the videos in real time or embed them in a PowerPoint ahead of time</w:t>
      </w:r>
    </w:p>
    <w:p w14:paraId="3441A67B" w14:textId="22423F63" w:rsidR="00A44870" w:rsidRPr="00F945D4" w:rsidRDefault="00A44870" w:rsidP="001053F5">
      <w:pPr>
        <w:pStyle w:val="FFABody"/>
        <w:numPr>
          <w:ilvl w:val="0"/>
          <w:numId w:val="16"/>
        </w:numPr>
        <w:rPr>
          <w:rStyle w:val="Strong"/>
          <w:b w:val="0"/>
          <w:bCs w:val="0"/>
        </w:rPr>
      </w:pPr>
      <w:r>
        <w:t xml:space="preserve">Cut out </w:t>
      </w:r>
      <w:hyperlink r:id="rId11" w:history="1">
        <w:r w:rsidRPr="003B1676">
          <w:rPr>
            <w:rStyle w:val="Hyperlink"/>
          </w:rPr>
          <w:t xml:space="preserve">Logos for </w:t>
        </w:r>
        <w:r>
          <w:rPr>
            <w:rStyle w:val="Hyperlink"/>
          </w:rPr>
          <w:t>G</w:t>
        </w:r>
        <w:r w:rsidRPr="003B1676">
          <w:rPr>
            <w:rStyle w:val="Hyperlink"/>
          </w:rPr>
          <w:t>rouping</w:t>
        </w:r>
      </w:hyperlink>
      <w:r>
        <w:t xml:space="preserve">, one logo per student (make sure that three or four students have each logo) </w:t>
      </w:r>
      <w:r w:rsidRPr="00F945D4">
        <w:rPr>
          <w:rStyle w:val="Strong"/>
          <w:szCs w:val="18"/>
        </w:rPr>
        <w:br/>
      </w:r>
    </w:p>
    <w:p w14:paraId="559C855D" w14:textId="77777777" w:rsidR="00A44870" w:rsidRDefault="00A44870" w:rsidP="001053F5">
      <w:pPr>
        <w:pStyle w:val="FFASubhead-MontserratBold"/>
        <w:rPr>
          <w:rStyle w:val="Strong"/>
          <w:b/>
          <w:bCs/>
        </w:rPr>
      </w:pPr>
      <w:r>
        <w:rPr>
          <w:rStyle w:val="Strong"/>
          <w:b/>
          <w:bCs/>
        </w:rPr>
        <w:t>VOCABULARY:</w:t>
      </w:r>
    </w:p>
    <w:p w14:paraId="70B521F7" w14:textId="77777777" w:rsidR="00A44870" w:rsidRDefault="00A44870" w:rsidP="001053F5">
      <w:pPr>
        <w:pStyle w:val="FFABody"/>
        <w:numPr>
          <w:ilvl w:val="0"/>
          <w:numId w:val="17"/>
        </w:numPr>
      </w:pPr>
      <w:r>
        <w:t>Campaign</w:t>
      </w:r>
    </w:p>
    <w:p w14:paraId="6FE4F11F" w14:textId="77777777" w:rsidR="00A44870" w:rsidRDefault="00A44870" w:rsidP="001053F5">
      <w:pPr>
        <w:pStyle w:val="FFABody"/>
        <w:numPr>
          <w:ilvl w:val="0"/>
          <w:numId w:val="17"/>
        </w:numPr>
      </w:pPr>
      <w:r>
        <w:t>Logo</w:t>
      </w:r>
    </w:p>
    <w:p w14:paraId="3D031DC9" w14:textId="77777777" w:rsidR="00A44870" w:rsidRDefault="00A44870" w:rsidP="001053F5">
      <w:pPr>
        <w:pStyle w:val="FFABody"/>
        <w:numPr>
          <w:ilvl w:val="0"/>
          <w:numId w:val="17"/>
        </w:numPr>
      </w:pPr>
      <w:r>
        <w:t xml:space="preserve">Marketing </w:t>
      </w:r>
    </w:p>
    <w:p w14:paraId="3B9A74AC" w14:textId="77777777" w:rsidR="00A44870" w:rsidRDefault="00A44870" w:rsidP="001053F5">
      <w:pPr>
        <w:pStyle w:val="FFABody"/>
        <w:numPr>
          <w:ilvl w:val="0"/>
          <w:numId w:val="17"/>
        </w:numPr>
      </w:pPr>
      <w:r>
        <w:t xml:space="preserve">Promotion </w:t>
      </w:r>
    </w:p>
    <w:p w14:paraId="2F7ABD5B" w14:textId="77777777" w:rsidR="00A44870" w:rsidRPr="00F945D4" w:rsidRDefault="00A44870" w:rsidP="001053F5">
      <w:pPr>
        <w:pStyle w:val="FFABody"/>
        <w:numPr>
          <w:ilvl w:val="0"/>
          <w:numId w:val="17"/>
        </w:numPr>
        <w:rPr>
          <w:rStyle w:val="Strong"/>
          <w:b w:val="0"/>
          <w:bCs w:val="0"/>
        </w:rPr>
      </w:pPr>
      <w:r>
        <w:t>Target audience</w:t>
      </w:r>
      <w:r w:rsidRPr="00F945D4">
        <w:rPr>
          <w:rStyle w:val="Strong"/>
          <w:szCs w:val="18"/>
        </w:rPr>
        <w:br/>
      </w:r>
    </w:p>
    <w:p w14:paraId="12BF21DB" w14:textId="77777777" w:rsidR="00A44870" w:rsidRDefault="00A44870" w:rsidP="001053F5">
      <w:pPr>
        <w:pStyle w:val="FFASubhead-MontserratBold"/>
        <w:rPr>
          <w:rStyle w:val="Strong"/>
          <w:b/>
          <w:bCs/>
        </w:rPr>
      </w:pPr>
      <w:r>
        <w:rPr>
          <w:rStyle w:val="Strong"/>
          <w:b/>
          <w:bCs/>
        </w:rPr>
        <w:t>STUDENT ACTIVITY SHEETS:</w:t>
      </w:r>
    </w:p>
    <w:p w14:paraId="49828136" w14:textId="77777777" w:rsidR="00A44870" w:rsidRPr="00C41C63" w:rsidRDefault="00A44870" w:rsidP="001053F5">
      <w:pPr>
        <w:pStyle w:val="FFASubhead-MontserratBold"/>
        <w:rPr>
          <w:rStyle w:val="Strong"/>
          <w:color w:val="auto"/>
          <w:sz w:val="18"/>
          <w:szCs w:val="18"/>
        </w:rPr>
      </w:pPr>
      <w:r w:rsidRPr="00C41C63">
        <w:rPr>
          <w:rStyle w:val="Strong"/>
          <w:color w:val="auto"/>
          <w:sz w:val="18"/>
          <w:szCs w:val="18"/>
        </w:rPr>
        <w:t>Direct access to student activity sheets without lesson plan or answer key for easy upload to a learning management system or printing for classwork.</w:t>
      </w:r>
    </w:p>
    <w:p w14:paraId="2EA3C65E" w14:textId="77777777" w:rsidR="00A44870" w:rsidRPr="00C41C63" w:rsidRDefault="00A44870" w:rsidP="001053F5">
      <w:pPr>
        <w:pStyle w:val="FFASubhead-MontserratBold"/>
        <w:rPr>
          <w:rStyle w:val="Strong"/>
          <w:color w:val="auto"/>
          <w:sz w:val="18"/>
          <w:szCs w:val="18"/>
        </w:rPr>
      </w:pPr>
    </w:p>
    <w:p w14:paraId="50B0E019" w14:textId="77777777" w:rsidR="00EF08C1" w:rsidRDefault="00EF08C1" w:rsidP="001053F5">
      <w:pPr>
        <w:pStyle w:val="FFASubhead-MontserratBold"/>
        <w:rPr>
          <w:rStyle w:val="Strong"/>
          <w:color w:val="auto"/>
          <w:sz w:val="18"/>
          <w:szCs w:val="18"/>
        </w:rPr>
      </w:pPr>
      <w:hyperlink r:id="rId12" w:history="1">
        <w:r w:rsidRPr="00EF08C1">
          <w:rPr>
            <w:rStyle w:val="Hyperlink"/>
            <w:b w:val="0"/>
            <w:bCs w:val="0"/>
            <w:sz w:val="18"/>
            <w:szCs w:val="18"/>
          </w:rPr>
          <w:t>https://ffa.box.com/s/q31nagx7fueypfxqx2sdn45ggtio0syy</w:t>
        </w:r>
      </w:hyperlink>
      <w:r>
        <w:rPr>
          <w:rStyle w:val="Strong"/>
          <w:color w:val="auto"/>
          <w:sz w:val="18"/>
          <w:szCs w:val="18"/>
        </w:rPr>
        <w:t xml:space="preserve"> </w:t>
      </w:r>
      <w:r w:rsidR="00A44870" w:rsidRPr="00C41C63">
        <w:rPr>
          <w:rStyle w:val="Strong"/>
          <w:color w:val="auto"/>
          <w:sz w:val="18"/>
          <w:szCs w:val="18"/>
        </w:rPr>
        <w:t>(Word)</w:t>
      </w:r>
    </w:p>
    <w:p w14:paraId="30745B8C" w14:textId="7B764B5E" w:rsidR="00A44870" w:rsidRPr="00C41C63" w:rsidRDefault="00EF08C1" w:rsidP="001053F5">
      <w:pPr>
        <w:pStyle w:val="FFASubhead-MontserratBold"/>
        <w:rPr>
          <w:rStyle w:val="Strong"/>
          <w:color w:val="auto"/>
          <w:sz w:val="18"/>
          <w:szCs w:val="18"/>
        </w:rPr>
      </w:pPr>
      <w:hyperlink r:id="rId13" w:history="1">
        <w:r w:rsidRPr="00EF08C1">
          <w:rPr>
            <w:rStyle w:val="Hyperlink"/>
            <w:b w:val="0"/>
            <w:bCs w:val="0"/>
            <w:sz w:val="18"/>
            <w:szCs w:val="18"/>
          </w:rPr>
          <w:t>https://ffa.box.com/s/q31nagx7fueypfxqx2sdn45ggtio0syy</w:t>
        </w:r>
      </w:hyperlink>
      <w:r>
        <w:rPr>
          <w:rStyle w:val="Strong"/>
          <w:color w:val="auto"/>
          <w:sz w:val="18"/>
          <w:szCs w:val="18"/>
        </w:rPr>
        <w:t xml:space="preserve"> (</w:t>
      </w:r>
      <w:r w:rsidR="00A44870" w:rsidRPr="00C41C63">
        <w:rPr>
          <w:rStyle w:val="Strong"/>
          <w:color w:val="auto"/>
          <w:sz w:val="18"/>
          <w:szCs w:val="18"/>
        </w:rPr>
        <w:t>PDF)</w:t>
      </w:r>
    </w:p>
    <w:p w14:paraId="7AE8D5FC" w14:textId="35FFA1AA" w:rsidR="00A44870" w:rsidRDefault="00FD590C" w:rsidP="001053F5">
      <w:pPr>
        <w:pStyle w:val="FFASubhead-MontserratBold"/>
        <w:rPr>
          <w:rStyle w:val="Strong"/>
          <w:color w:val="auto"/>
          <w:sz w:val="18"/>
          <w:szCs w:val="18"/>
        </w:rPr>
      </w:pPr>
      <w:hyperlink r:id="rId14" w:history="1">
        <w:r w:rsidRPr="00FD590C">
          <w:rPr>
            <w:rStyle w:val="Hyperlink"/>
            <w:b w:val="0"/>
            <w:bCs w:val="0"/>
            <w:sz w:val="18"/>
            <w:szCs w:val="18"/>
          </w:rPr>
          <w:t>https://docs.google.com/document/d/1Lb-GU0NtiLMQuvwOyVUrvWXf9jF12Lw8beGCOEGToNg/copy</w:t>
        </w:r>
      </w:hyperlink>
      <w:r>
        <w:rPr>
          <w:rStyle w:val="Strong"/>
          <w:color w:val="auto"/>
          <w:sz w:val="18"/>
          <w:szCs w:val="18"/>
        </w:rPr>
        <w:t xml:space="preserve"> </w:t>
      </w:r>
      <w:r w:rsidR="00A44870" w:rsidRPr="00C41C63">
        <w:rPr>
          <w:rStyle w:val="Strong"/>
          <w:color w:val="auto"/>
          <w:sz w:val="18"/>
          <w:szCs w:val="18"/>
        </w:rPr>
        <w:t>(Google)</w:t>
      </w:r>
    </w:p>
    <w:p w14:paraId="5166135D" w14:textId="77777777" w:rsidR="00A44870" w:rsidRDefault="00A44870" w:rsidP="001053F5">
      <w:pPr>
        <w:pStyle w:val="FFASubhead-MontserratBold"/>
        <w:rPr>
          <w:rStyle w:val="Strong"/>
          <w:color w:val="auto"/>
          <w:sz w:val="18"/>
          <w:szCs w:val="18"/>
        </w:rPr>
      </w:pPr>
    </w:p>
    <w:p w14:paraId="5401C980" w14:textId="77777777" w:rsidR="00A44870" w:rsidRDefault="00A44870" w:rsidP="001053F5">
      <w:pPr>
        <w:pStyle w:val="FFASubhead-MontserratBold"/>
        <w:rPr>
          <w:rStyle w:val="Strong"/>
          <w:b/>
          <w:bCs/>
        </w:rPr>
      </w:pPr>
      <w:r>
        <w:rPr>
          <w:rStyle w:val="Strong"/>
          <w:b/>
          <w:bCs/>
        </w:rPr>
        <w:lastRenderedPageBreak/>
        <w:t>LESSON PLAN:</w:t>
      </w:r>
    </w:p>
    <w:p w14:paraId="639C10DC" w14:textId="77777777" w:rsidR="00A44870" w:rsidRDefault="00A44870" w:rsidP="001053F5">
      <w:pPr>
        <w:pStyle w:val="FFABody"/>
        <w:rPr>
          <w:rStyle w:val="Strong"/>
          <w:b w:val="0"/>
          <w:bCs w:val="0"/>
        </w:rPr>
      </w:pPr>
    </w:p>
    <w:p w14:paraId="753FAE32" w14:textId="77777777" w:rsidR="00A44870" w:rsidRPr="00437208" w:rsidRDefault="00A44870" w:rsidP="001053F5">
      <w:pPr>
        <w:pStyle w:val="FFABody"/>
        <w:numPr>
          <w:ilvl w:val="0"/>
          <w:numId w:val="20"/>
        </w:numPr>
        <w:rPr>
          <w:rStyle w:val="Strong"/>
          <w:b w:val="0"/>
          <w:bCs w:val="0"/>
        </w:rPr>
      </w:pPr>
      <w:r w:rsidRPr="00ED50A4">
        <w:rPr>
          <w:rStyle w:val="Strong"/>
        </w:rPr>
        <w:t>Bell Ringer:</w:t>
      </w:r>
      <w:r w:rsidRPr="00437208">
        <w:rPr>
          <w:rStyle w:val="Strong"/>
          <w:b w:val="0"/>
          <w:bCs w:val="0"/>
        </w:rPr>
        <w:t xml:space="preserve"> </w:t>
      </w:r>
      <w:r>
        <w:t>Think of your favorite restaurant or brands. How do they convince you to buy their products?</w:t>
      </w:r>
    </w:p>
    <w:p w14:paraId="270AB20C" w14:textId="77777777" w:rsidR="00A44870" w:rsidRDefault="00A44870" w:rsidP="001053F5">
      <w:pPr>
        <w:pStyle w:val="FFABody"/>
        <w:ind w:left="720"/>
        <w:rPr>
          <w:rStyle w:val="Strong"/>
          <w:b w:val="0"/>
          <w:bCs w:val="0"/>
        </w:rPr>
      </w:pPr>
    </w:p>
    <w:p w14:paraId="605D2FD4" w14:textId="77777777" w:rsidR="00A44870" w:rsidRPr="00F945D4" w:rsidRDefault="00A44870" w:rsidP="001053F5">
      <w:pPr>
        <w:pStyle w:val="FFABody"/>
        <w:numPr>
          <w:ilvl w:val="0"/>
          <w:numId w:val="20"/>
        </w:numPr>
      </w:pPr>
      <w:r w:rsidRPr="5B0844EF">
        <w:rPr>
          <w:rStyle w:val="Strong"/>
        </w:rPr>
        <w:t>Introduction:</w:t>
      </w:r>
      <w:r w:rsidRPr="5B0844EF">
        <w:rPr>
          <w:rStyle w:val="Strong"/>
          <w:b w:val="0"/>
          <w:bCs w:val="0"/>
        </w:rPr>
        <w:t xml:space="preserve"> </w:t>
      </w:r>
      <w:r w:rsidRPr="5B0844EF">
        <w:rPr>
          <w:i/>
          <w:iCs/>
        </w:rPr>
        <w:t xml:space="preserve">Have you ever thought about how businesses convince you to choose their products over others? Today, we’re going to dive into the world of marketing and see how Culver’s uses creative strategies to not only promote their food but also support agriculture. Let’s explore how marketing connects the dairy to the dish! </w:t>
      </w:r>
      <w:r>
        <w:br/>
      </w:r>
    </w:p>
    <w:p w14:paraId="7200BE11" w14:textId="325CEC31" w:rsidR="00A44870" w:rsidRDefault="00A44870" w:rsidP="001053F5">
      <w:pPr>
        <w:pStyle w:val="FFABody"/>
        <w:ind w:left="720"/>
        <w:rPr>
          <w:rStyle w:val="Strong"/>
          <w:b w:val="0"/>
          <w:bCs w:val="0"/>
        </w:rPr>
      </w:pPr>
      <w:r>
        <w:rPr>
          <w:rStyle w:val="Strong"/>
          <w:b w:val="0"/>
          <w:bCs w:val="0"/>
        </w:rPr>
        <w:t xml:space="preserve">Play the Marketing and Communications segment from the </w:t>
      </w:r>
      <w:hyperlink r:id="rId15" w:history="1">
        <w:r w:rsidRPr="00C56CC4">
          <w:rPr>
            <w:rStyle w:val="Hyperlink"/>
          </w:rPr>
          <w:t>Culver’s Virtual Field Trip</w:t>
        </w:r>
      </w:hyperlink>
      <w:r>
        <w:rPr>
          <w:rStyle w:val="Strong"/>
          <w:b w:val="0"/>
          <w:bCs w:val="0"/>
        </w:rPr>
        <w:t xml:space="preserve"> on </w:t>
      </w:r>
      <w:proofErr w:type="spellStart"/>
      <w:r>
        <w:rPr>
          <w:rStyle w:val="Strong"/>
          <w:b w:val="0"/>
          <w:bCs w:val="0"/>
        </w:rPr>
        <w:t>AgExplorer</w:t>
      </w:r>
      <w:proofErr w:type="spellEnd"/>
      <w:r>
        <w:rPr>
          <w:rStyle w:val="Strong"/>
          <w:b w:val="0"/>
          <w:bCs w:val="0"/>
        </w:rPr>
        <w:t>. Have students complete the questions on the Marketing and Communications section of the Culver’s Virtual Field Trip Student Guide.</w:t>
      </w:r>
    </w:p>
    <w:p w14:paraId="21887B27" w14:textId="77777777" w:rsidR="00A44870" w:rsidRDefault="00A44870" w:rsidP="001053F5">
      <w:pPr>
        <w:pStyle w:val="FFABody"/>
        <w:ind w:left="720"/>
        <w:rPr>
          <w:rStyle w:val="Strong"/>
          <w:b w:val="0"/>
          <w:bCs w:val="0"/>
        </w:rPr>
      </w:pPr>
    </w:p>
    <w:p w14:paraId="0BE94D14" w14:textId="77777777" w:rsidR="00A44870" w:rsidRDefault="00A44870" w:rsidP="001053F5">
      <w:pPr>
        <w:pStyle w:val="FFABody"/>
        <w:numPr>
          <w:ilvl w:val="0"/>
          <w:numId w:val="14"/>
        </w:numPr>
      </w:pPr>
      <w:r w:rsidRPr="00ED50A4">
        <w:rPr>
          <w:rStyle w:val="Strong"/>
        </w:rPr>
        <w:t>Activity:</w:t>
      </w:r>
      <w:r w:rsidRPr="00437208">
        <w:rPr>
          <w:rStyle w:val="Strong"/>
          <w:b w:val="0"/>
          <w:bCs w:val="0"/>
        </w:rPr>
        <w:t xml:space="preserve"> </w:t>
      </w:r>
      <w:r>
        <w:t>Each student needs a copy of the worksheet “Farm Fresh Marketing.”</w:t>
      </w:r>
    </w:p>
    <w:p w14:paraId="103EBDCD" w14:textId="62868384" w:rsidR="00A44870" w:rsidRDefault="00A44870" w:rsidP="001053F5">
      <w:pPr>
        <w:pStyle w:val="FFABody"/>
        <w:numPr>
          <w:ilvl w:val="1"/>
          <w:numId w:val="18"/>
        </w:numPr>
      </w:pPr>
      <w:r w:rsidRPr="158B117B">
        <w:rPr>
          <w:rStyle w:val="SubHeadingsChar"/>
        </w:rPr>
        <w:t>Part 1:</w:t>
      </w:r>
      <w:r>
        <w:t xml:space="preserve"> Have students complete the logo activity on their student activity sheets. </w:t>
      </w:r>
      <w:r w:rsidRPr="158B117B">
        <w:t xml:space="preserve">Turn this into a fun game! The teacher will cut out the cards and hide them around the room. Students will then search for the hidden cards, identify them and record their answers. The student who identifies the most cards correctly in the shortest amount of time wins the game! </w:t>
      </w:r>
      <w:r>
        <w:t>I</w:t>
      </w:r>
      <w:r w:rsidRPr="158B117B">
        <w:rPr>
          <w:rFonts w:eastAsia="Microsoft JhengHei UI"/>
        </w:rPr>
        <w:t>f they are unsure, instruct them to leave it blank. When done, students should answer the discussion questions.</w:t>
      </w:r>
    </w:p>
    <w:p w14:paraId="52042A87" w14:textId="77777777" w:rsidR="00A44870" w:rsidRDefault="00A44870" w:rsidP="001053F5">
      <w:pPr>
        <w:pStyle w:val="FFABody"/>
        <w:ind w:left="1440"/>
      </w:pPr>
    </w:p>
    <w:p w14:paraId="04E05AB5" w14:textId="5D7054E4" w:rsidR="00A44870" w:rsidRDefault="00A44870" w:rsidP="001053F5">
      <w:pPr>
        <w:pStyle w:val="FFABody"/>
        <w:numPr>
          <w:ilvl w:val="1"/>
          <w:numId w:val="18"/>
        </w:numPr>
      </w:pPr>
      <w:r>
        <w:rPr>
          <w:rStyle w:val="SubHeadingsChar"/>
        </w:rPr>
        <w:t>Part 2:</w:t>
      </w:r>
      <w:r>
        <w:t xml:space="preserve"> Show the </w:t>
      </w:r>
      <w:hyperlink r:id="rId16" w:history="1">
        <w:r>
          <w:rPr>
            <w:rStyle w:val="Hyperlink"/>
          </w:rPr>
          <w:t>Four</w:t>
        </w:r>
        <w:r w:rsidRPr="00C454C4">
          <w:rPr>
            <w:rStyle w:val="Hyperlink"/>
          </w:rPr>
          <w:t xml:space="preserve"> </w:t>
        </w:r>
        <w:proofErr w:type="gramStart"/>
        <w:r>
          <w:rPr>
            <w:rStyle w:val="Hyperlink"/>
          </w:rPr>
          <w:t>P</w:t>
        </w:r>
        <w:r w:rsidRPr="00C454C4">
          <w:rPr>
            <w:rStyle w:val="Hyperlink"/>
          </w:rPr>
          <w:t>’s</w:t>
        </w:r>
        <w:proofErr w:type="gramEnd"/>
        <w:r w:rsidRPr="00C454C4">
          <w:rPr>
            <w:rStyle w:val="Hyperlink"/>
          </w:rPr>
          <w:t xml:space="preserve"> of marketing video</w:t>
        </w:r>
      </w:hyperlink>
      <w:r>
        <w:t>. Have students answer the questions on their student activity sheets as they follow along. When done, s</w:t>
      </w:r>
      <w:r w:rsidRPr="00A07CAF">
        <w:t xml:space="preserve">how </w:t>
      </w:r>
      <w:r>
        <w:t>the</w:t>
      </w:r>
      <w:r w:rsidRPr="00A07CAF">
        <w:t xml:space="preserve"> </w:t>
      </w:r>
      <w:hyperlink r:id="rId17" w:history="1">
        <w:r w:rsidRPr="00C454C4">
          <w:rPr>
            <w:rStyle w:val="Hyperlink"/>
          </w:rPr>
          <w:t>Culver’s commercial</w:t>
        </w:r>
      </w:hyperlink>
      <w:r>
        <w:t xml:space="preserve">. As students watch, have them answer the questions on their student activity sheets. </w:t>
      </w:r>
      <w:r w:rsidRPr="00A07CAF">
        <w:t xml:space="preserve"> </w:t>
      </w:r>
      <w:r>
        <w:t xml:space="preserve">When done with the video, they will answer the discussion questions. </w:t>
      </w:r>
    </w:p>
    <w:p w14:paraId="2E04872E" w14:textId="77777777" w:rsidR="00A44870" w:rsidRDefault="00A44870" w:rsidP="001053F5">
      <w:pPr>
        <w:pStyle w:val="ListParagraph"/>
        <w:rPr>
          <w:rStyle w:val="SubHeadingsChar"/>
        </w:rPr>
      </w:pPr>
    </w:p>
    <w:p w14:paraId="7EC2B6BD" w14:textId="7ABE7ECC" w:rsidR="00A44870" w:rsidRPr="00F945D4" w:rsidRDefault="00A44870" w:rsidP="001053F5">
      <w:pPr>
        <w:pStyle w:val="FFABody"/>
        <w:numPr>
          <w:ilvl w:val="1"/>
          <w:numId w:val="18"/>
        </w:numPr>
      </w:pPr>
      <w:r>
        <w:rPr>
          <w:rStyle w:val="SubHeadingsChar"/>
        </w:rPr>
        <w:t>Part 3:</w:t>
      </w:r>
      <w:r>
        <w:t xml:space="preserve"> Put students in groups of three or four</w:t>
      </w:r>
      <w:r>
        <w:rPr>
          <w:rFonts w:eastAsia="Microsoft JhengHei UI"/>
          <w:szCs w:val="18"/>
        </w:rPr>
        <w:t xml:space="preserve"> by utilizing the Logos for Grouping document. Depending on your class size, make sure that three or four students have each logo. They will have to find the other individuals with their logo and that will be their group. </w:t>
      </w:r>
      <w:r w:rsidRPr="00285D44">
        <w:rPr>
          <w:rFonts w:eastAsia="Microsoft JhengHei UI"/>
          <w:szCs w:val="18"/>
        </w:rPr>
        <w:t xml:space="preserve">In </w:t>
      </w:r>
      <w:r>
        <w:rPr>
          <w:rFonts w:eastAsia="Microsoft JhengHei UI"/>
          <w:szCs w:val="18"/>
        </w:rPr>
        <w:t>their</w:t>
      </w:r>
      <w:r w:rsidRPr="00285D44">
        <w:rPr>
          <w:rFonts w:eastAsia="Microsoft JhengHei UI"/>
          <w:szCs w:val="18"/>
        </w:rPr>
        <w:t xml:space="preserve"> assigned group</w:t>
      </w:r>
      <w:r>
        <w:rPr>
          <w:rFonts w:eastAsia="Microsoft JhengHei UI"/>
          <w:szCs w:val="18"/>
        </w:rPr>
        <w:t>s</w:t>
      </w:r>
      <w:r w:rsidRPr="00285D44">
        <w:rPr>
          <w:rFonts w:eastAsia="Microsoft JhengHei UI"/>
          <w:szCs w:val="18"/>
        </w:rPr>
        <w:t xml:space="preserve">, </w:t>
      </w:r>
      <w:r>
        <w:rPr>
          <w:rFonts w:eastAsia="Microsoft JhengHei UI"/>
          <w:szCs w:val="18"/>
        </w:rPr>
        <w:t xml:space="preserve">students will </w:t>
      </w:r>
      <w:r w:rsidRPr="00285D44">
        <w:rPr>
          <w:rFonts w:eastAsia="Microsoft JhengHei UI"/>
          <w:szCs w:val="18"/>
        </w:rPr>
        <w:t xml:space="preserve">read the scenario below and complete </w:t>
      </w:r>
      <w:r>
        <w:rPr>
          <w:rFonts w:eastAsia="Microsoft JhengHei UI"/>
          <w:szCs w:val="18"/>
        </w:rPr>
        <w:t>their</w:t>
      </w:r>
      <w:r w:rsidRPr="00285D44">
        <w:rPr>
          <w:rFonts w:eastAsia="Microsoft JhengHei UI"/>
          <w:szCs w:val="18"/>
        </w:rPr>
        <w:t xml:space="preserve"> marketing plan</w:t>
      </w:r>
      <w:r>
        <w:rPr>
          <w:rFonts w:eastAsia="Microsoft JhengHei UI"/>
          <w:szCs w:val="18"/>
        </w:rPr>
        <w:t>s</w:t>
      </w:r>
      <w:r w:rsidRPr="00285D44">
        <w:rPr>
          <w:rFonts w:eastAsia="Microsoft JhengHei UI"/>
          <w:szCs w:val="18"/>
        </w:rPr>
        <w:t xml:space="preserve"> with the requirements listed. The template and rubric will help guide </w:t>
      </w:r>
      <w:r>
        <w:rPr>
          <w:rFonts w:eastAsia="Microsoft JhengHei UI"/>
          <w:szCs w:val="18"/>
        </w:rPr>
        <w:t>them</w:t>
      </w:r>
      <w:r w:rsidRPr="00285D44">
        <w:rPr>
          <w:rFonts w:eastAsia="Microsoft JhengHei UI"/>
          <w:szCs w:val="18"/>
        </w:rPr>
        <w:t xml:space="preserve">. When done, </w:t>
      </w:r>
      <w:r>
        <w:rPr>
          <w:rFonts w:eastAsia="Microsoft JhengHei UI"/>
          <w:szCs w:val="18"/>
        </w:rPr>
        <w:t xml:space="preserve">students will be presenting their plans to the class. </w:t>
      </w:r>
      <w:r w:rsidRPr="00285D44">
        <w:rPr>
          <w:rFonts w:eastAsia="Microsoft JhengHei UI"/>
          <w:szCs w:val="18"/>
        </w:rPr>
        <w:t xml:space="preserve"> </w:t>
      </w:r>
      <w:r>
        <w:rPr>
          <w:rFonts w:eastAsia="Microsoft JhengHei UI"/>
          <w:szCs w:val="18"/>
        </w:rPr>
        <w:br/>
      </w:r>
    </w:p>
    <w:p w14:paraId="0EE9785C" w14:textId="6F2449AA" w:rsidR="00A44870" w:rsidRDefault="00A44870" w:rsidP="001053F5">
      <w:pPr>
        <w:pStyle w:val="FFABody"/>
        <w:rPr>
          <w:b/>
          <w:bCs/>
          <w:i/>
          <w:iCs/>
        </w:rPr>
      </w:pPr>
      <w:r w:rsidRPr="008754D0">
        <w:rPr>
          <w:b/>
          <w:bCs/>
        </w:rPr>
        <w:t xml:space="preserve">Congratulations! You have been hired by Culver’s as </w:t>
      </w:r>
      <w:r>
        <w:rPr>
          <w:b/>
          <w:bCs/>
        </w:rPr>
        <w:t>its</w:t>
      </w:r>
      <w:r w:rsidRPr="008754D0">
        <w:rPr>
          <w:b/>
          <w:bCs/>
        </w:rPr>
        <w:t xml:space="preserve"> newest marketing team to develop an exciting campaign for the </w:t>
      </w:r>
      <w:r w:rsidRPr="008754D0">
        <w:rPr>
          <w:b/>
          <w:bCs/>
          <w:i/>
          <w:iCs/>
        </w:rPr>
        <w:t>Farm Fresh Flavor Initiative</w:t>
      </w:r>
      <w:r>
        <w:rPr>
          <w:b/>
          <w:bCs/>
        </w:rPr>
        <w:t>.</w:t>
      </w:r>
    </w:p>
    <w:p w14:paraId="2DBB131A" w14:textId="77777777" w:rsidR="00A44870" w:rsidRPr="008754D0" w:rsidRDefault="00A44870" w:rsidP="001053F5">
      <w:pPr>
        <w:pStyle w:val="FFABody"/>
        <w:rPr>
          <w:b/>
          <w:bCs/>
        </w:rPr>
      </w:pPr>
    </w:p>
    <w:p w14:paraId="7CD89054" w14:textId="77777777" w:rsidR="00A44870" w:rsidRPr="008754D0" w:rsidRDefault="00A44870" w:rsidP="001053F5">
      <w:pPr>
        <w:pStyle w:val="FFABody"/>
      </w:pPr>
      <w:r w:rsidRPr="008754D0">
        <w:t>Culver’s is looking to highlight its commitment to farm-fresh ingredients and support for local agriculture. Your team has been given the mission to create a marketing campaign that will:</w:t>
      </w:r>
    </w:p>
    <w:p w14:paraId="1B25D616" w14:textId="77777777" w:rsidR="00A44870" w:rsidRPr="008754D0" w:rsidRDefault="00A44870" w:rsidP="001053F5">
      <w:pPr>
        <w:pStyle w:val="FFABody"/>
        <w:numPr>
          <w:ilvl w:val="0"/>
          <w:numId w:val="24"/>
        </w:numPr>
      </w:pPr>
      <w:r w:rsidRPr="008754D0">
        <w:t xml:space="preserve">Promote a </w:t>
      </w:r>
      <w:r w:rsidRPr="008754D0">
        <w:rPr>
          <w:i/>
          <w:iCs/>
        </w:rPr>
        <w:t>new farm-to-table menu item</w:t>
      </w:r>
      <w:r w:rsidRPr="008754D0">
        <w:t xml:space="preserve"> that celebrates fresh, locally sourced ingredients.</w:t>
      </w:r>
    </w:p>
    <w:p w14:paraId="1592CF4E" w14:textId="5E2AEC14" w:rsidR="00A44870" w:rsidRPr="008754D0" w:rsidRDefault="00A44870" w:rsidP="001053F5">
      <w:pPr>
        <w:pStyle w:val="FFABody"/>
        <w:numPr>
          <w:ilvl w:val="0"/>
          <w:numId w:val="24"/>
        </w:numPr>
      </w:pPr>
      <w:r w:rsidRPr="008754D0">
        <w:t>Appeal to customers who value quality, sustainability and community support.</w:t>
      </w:r>
    </w:p>
    <w:p w14:paraId="3C27977D" w14:textId="77777777" w:rsidR="00A44870" w:rsidRPr="008754D0" w:rsidRDefault="00A44870" w:rsidP="001053F5">
      <w:pPr>
        <w:pStyle w:val="FFABody"/>
        <w:numPr>
          <w:ilvl w:val="0"/>
          <w:numId w:val="24"/>
        </w:numPr>
      </w:pPr>
      <w:r w:rsidRPr="008754D0">
        <w:t>Showcase Culver’s as a leader in connecting consumers with the heart of agriculture.</w:t>
      </w:r>
    </w:p>
    <w:p w14:paraId="55EB5A12" w14:textId="77777777" w:rsidR="00A44870" w:rsidRDefault="00A44870" w:rsidP="001053F5">
      <w:pPr>
        <w:pStyle w:val="FFABody"/>
        <w:rPr>
          <w:b/>
          <w:bCs/>
        </w:rPr>
      </w:pPr>
    </w:p>
    <w:p w14:paraId="40EB3F34" w14:textId="77777777" w:rsidR="00A44870" w:rsidRPr="008754D0" w:rsidRDefault="00A44870" w:rsidP="001053F5">
      <w:pPr>
        <w:pStyle w:val="FFABody"/>
        <w:rPr>
          <w:b/>
          <w:bCs/>
        </w:rPr>
      </w:pPr>
      <w:r w:rsidRPr="008754D0">
        <w:rPr>
          <w:b/>
          <w:bCs/>
        </w:rPr>
        <w:t>Challenge Requirements:</w:t>
      </w:r>
    </w:p>
    <w:p w14:paraId="1BE47F7D" w14:textId="7E0EFD71" w:rsidR="00A44870" w:rsidRPr="008754D0" w:rsidRDefault="00A44870" w:rsidP="001053F5">
      <w:pPr>
        <w:pStyle w:val="FFABody"/>
        <w:numPr>
          <w:ilvl w:val="0"/>
          <w:numId w:val="25"/>
        </w:numPr>
      </w:pPr>
      <w:r w:rsidRPr="008754D0">
        <w:t xml:space="preserve">Design an innovative marketing strategy that incorporates the </w:t>
      </w:r>
      <w:r>
        <w:t>four</w:t>
      </w:r>
      <w:r w:rsidRPr="008754D0">
        <w:t xml:space="preserve"> </w:t>
      </w:r>
      <w:proofErr w:type="gramStart"/>
      <w:r w:rsidRPr="008754D0">
        <w:t>P’s</w:t>
      </w:r>
      <w:proofErr w:type="gramEnd"/>
      <w:r w:rsidRPr="008754D0">
        <w:t xml:space="preserve"> of </w:t>
      </w:r>
      <w:r>
        <w:t>m</w:t>
      </w:r>
      <w:r w:rsidRPr="008754D0">
        <w:t>arketing (Product, Price, Place, Promotion).</w:t>
      </w:r>
    </w:p>
    <w:p w14:paraId="27FBB0D5" w14:textId="77777777" w:rsidR="00A44870" w:rsidRDefault="00A44870" w:rsidP="001053F5">
      <w:pPr>
        <w:pStyle w:val="FFABody"/>
        <w:numPr>
          <w:ilvl w:val="0"/>
          <w:numId w:val="25"/>
        </w:numPr>
      </w:pPr>
      <w:r w:rsidRPr="008754D0">
        <w:t>Develop a creative marketi</w:t>
      </w:r>
      <w:r>
        <w:t>ng plan that includes a:</w:t>
      </w:r>
    </w:p>
    <w:p w14:paraId="7DBBADB9" w14:textId="201DDD33" w:rsidR="00A44870" w:rsidRDefault="00A44870" w:rsidP="001053F5">
      <w:pPr>
        <w:pStyle w:val="FFABody"/>
        <w:numPr>
          <w:ilvl w:val="1"/>
          <w:numId w:val="25"/>
        </w:numPr>
      </w:pPr>
      <w:r>
        <w:t>Flyer/poster</w:t>
      </w:r>
    </w:p>
    <w:p w14:paraId="240483F3" w14:textId="34BBBED3" w:rsidR="00A44870" w:rsidRDefault="00A44870" w:rsidP="001053F5">
      <w:pPr>
        <w:pStyle w:val="FFABody"/>
        <w:numPr>
          <w:ilvl w:val="1"/>
          <w:numId w:val="25"/>
        </w:numPr>
      </w:pPr>
      <w:r>
        <w:t>Social media post</w:t>
      </w:r>
    </w:p>
    <w:p w14:paraId="5C46D0ED" w14:textId="593B5424" w:rsidR="00A44870" w:rsidRPr="008754D0" w:rsidRDefault="00A44870" w:rsidP="001053F5">
      <w:pPr>
        <w:pStyle w:val="FFABody"/>
        <w:numPr>
          <w:ilvl w:val="1"/>
          <w:numId w:val="25"/>
        </w:numPr>
      </w:pPr>
      <w:r>
        <w:t xml:space="preserve">30-second video </w:t>
      </w:r>
    </w:p>
    <w:p w14:paraId="23C9F129" w14:textId="5417D952" w:rsidR="00A44870" w:rsidRDefault="00A44870" w:rsidP="001053F5">
      <w:pPr>
        <w:pStyle w:val="FFABody"/>
        <w:numPr>
          <w:ilvl w:val="0"/>
          <w:numId w:val="25"/>
        </w:numPr>
      </w:pPr>
      <w:r w:rsidRPr="008754D0">
        <w:lastRenderedPageBreak/>
        <w:t>Prepare a short pitch (</w:t>
      </w:r>
      <w:r>
        <w:t>two to three</w:t>
      </w:r>
      <w:r w:rsidRPr="008754D0">
        <w:t xml:space="preserve"> minutes) to present your campaign, convincing Culver’s executives (your classmates) why your strategy will make the new menu item a hit!</w:t>
      </w:r>
      <w:r>
        <w:t xml:space="preserve"> Use the template below to help guide you. </w:t>
      </w:r>
    </w:p>
    <w:p w14:paraId="15357C4D" w14:textId="77777777" w:rsidR="00A44870" w:rsidRPr="00F945D4" w:rsidRDefault="00A44870" w:rsidP="001053F5">
      <w:pPr>
        <w:pStyle w:val="FFABody"/>
        <w:rPr>
          <w:rStyle w:val="Strong"/>
          <w:b w:val="0"/>
          <w:bCs w:val="0"/>
        </w:rPr>
      </w:pPr>
      <w:r w:rsidRPr="00F945D4">
        <w:rPr>
          <w:rStyle w:val="Strong"/>
          <w:b w:val="0"/>
          <w:bCs w:val="0"/>
        </w:rPr>
        <w:br/>
      </w:r>
    </w:p>
    <w:p w14:paraId="3FEE579C" w14:textId="31F8FC60" w:rsidR="00A44870" w:rsidRPr="00437208" w:rsidRDefault="00A44870" w:rsidP="001053F5">
      <w:pPr>
        <w:pStyle w:val="FFABody"/>
        <w:numPr>
          <w:ilvl w:val="0"/>
          <w:numId w:val="24"/>
        </w:numPr>
        <w:rPr>
          <w:rStyle w:val="Strong"/>
          <w:b w:val="0"/>
          <w:bCs w:val="0"/>
        </w:rPr>
      </w:pPr>
      <w:r w:rsidRPr="00ED50A4">
        <w:rPr>
          <w:rStyle w:val="Strong"/>
        </w:rPr>
        <w:t>Follow-</w:t>
      </w:r>
      <w:r>
        <w:rPr>
          <w:rStyle w:val="Strong"/>
        </w:rPr>
        <w:t>u</w:t>
      </w:r>
      <w:r w:rsidRPr="00ED50A4">
        <w:rPr>
          <w:rStyle w:val="Strong"/>
        </w:rPr>
        <w:t>p:</w:t>
      </w:r>
      <w:r w:rsidRPr="00437208">
        <w:rPr>
          <w:rStyle w:val="Strong"/>
          <w:b w:val="0"/>
          <w:bCs w:val="0"/>
        </w:rPr>
        <w:t xml:space="preserve"> </w:t>
      </w:r>
      <w:r>
        <w:rPr>
          <w:rStyle w:val="Strong"/>
          <w:b w:val="0"/>
          <w:bCs w:val="0"/>
        </w:rPr>
        <w:t xml:space="preserve">Have students vote on their favorite pitch. </w:t>
      </w:r>
      <w:r w:rsidRPr="00437208">
        <w:rPr>
          <w:rStyle w:val="Strong"/>
          <w:b w:val="0"/>
          <w:bCs w:val="0"/>
        </w:rPr>
        <w:br/>
      </w:r>
    </w:p>
    <w:p w14:paraId="35A3DA02" w14:textId="10BE4ED2" w:rsidR="00A44870" w:rsidRPr="00437208" w:rsidRDefault="00A44870" w:rsidP="001053F5">
      <w:pPr>
        <w:pStyle w:val="FFABody"/>
        <w:numPr>
          <w:ilvl w:val="0"/>
          <w:numId w:val="24"/>
        </w:numPr>
        <w:rPr>
          <w:rStyle w:val="Strong"/>
          <w:b w:val="0"/>
          <w:bCs w:val="0"/>
        </w:rPr>
      </w:pPr>
      <w:r w:rsidRPr="00ED50A4">
        <w:rPr>
          <w:rStyle w:val="Strong"/>
        </w:rPr>
        <w:t>Optional – Extended Learning Opportunities (Not factored into time requirement):</w:t>
      </w:r>
      <w:r w:rsidRPr="00437208">
        <w:rPr>
          <w:rStyle w:val="Strong"/>
          <w:b w:val="0"/>
          <w:bCs w:val="0"/>
        </w:rPr>
        <w:t xml:space="preserve"> </w:t>
      </w:r>
      <w:r w:rsidRPr="00105AA9">
        <w:t>Host a local marketing professional, Culver’s representative or FFA alumni to speak about real-world marketing practices.</w:t>
      </w:r>
      <w:r w:rsidRPr="00437208">
        <w:rPr>
          <w:rStyle w:val="Strong"/>
          <w:b w:val="0"/>
          <w:bCs w:val="0"/>
        </w:rPr>
        <w:br/>
      </w:r>
    </w:p>
    <w:p w14:paraId="69EF4C80" w14:textId="6FE288E1" w:rsidR="00A44870" w:rsidRPr="00437208" w:rsidRDefault="00A44870" w:rsidP="001053F5">
      <w:pPr>
        <w:pStyle w:val="FFABody"/>
        <w:numPr>
          <w:ilvl w:val="0"/>
          <w:numId w:val="24"/>
        </w:numPr>
        <w:rPr>
          <w:rStyle w:val="Strong"/>
          <w:b w:val="0"/>
          <w:bCs w:val="0"/>
        </w:rPr>
        <w:sectPr w:rsidR="00A44870" w:rsidRPr="00437208" w:rsidSect="00A44870">
          <w:headerReference w:type="even" r:id="rId18"/>
          <w:headerReference w:type="default" r:id="rId19"/>
          <w:footerReference w:type="even" r:id="rId20"/>
          <w:footerReference w:type="default" r:id="rId21"/>
          <w:headerReference w:type="first" r:id="rId22"/>
          <w:footerReference w:type="first" r:id="rId23"/>
          <w:pgSz w:w="12240" w:h="15840"/>
          <w:pgMar w:top="2691" w:right="990" w:bottom="1440" w:left="1080" w:header="720" w:footer="720" w:gutter="0"/>
          <w:cols w:space="720"/>
          <w:docGrid w:linePitch="360"/>
        </w:sectPr>
      </w:pPr>
      <w:r w:rsidRPr="00ED50A4">
        <w:rPr>
          <w:rStyle w:val="Strong"/>
        </w:rPr>
        <w:t>Exit Ticke</w:t>
      </w:r>
      <w:r>
        <w:rPr>
          <w:rStyle w:val="Strong"/>
        </w:rPr>
        <w:t>t:</w:t>
      </w:r>
      <w:r w:rsidRPr="00437208">
        <w:rPr>
          <w:rStyle w:val="Strong"/>
          <w:b w:val="0"/>
          <w:bCs w:val="0"/>
        </w:rPr>
        <w:t xml:space="preserve"> </w:t>
      </w:r>
      <w:r>
        <w:rPr>
          <w:rStyle w:val="Strong"/>
          <w:b w:val="0"/>
          <w:bCs w:val="0"/>
        </w:rPr>
        <w:t xml:space="preserve"> </w:t>
      </w:r>
      <w:r w:rsidRPr="001B2B08">
        <w:t>What is one thing you learned about marketing today that could help in your SAE, FFA chapter or future career?</w:t>
      </w:r>
    </w:p>
    <w:p w14:paraId="1C56B92C" w14:textId="77777777" w:rsidR="00A44870" w:rsidRDefault="00A44870" w:rsidP="001053F5">
      <w:pPr>
        <w:pStyle w:val="FFABody"/>
        <w:sectPr w:rsidR="00A44870" w:rsidSect="00A44870">
          <w:headerReference w:type="default" r:id="rId24"/>
          <w:footerReference w:type="default" r:id="rId25"/>
          <w:headerReference w:type="first" r:id="rId26"/>
          <w:footerReference w:type="first" r:id="rId27"/>
          <w:pgSz w:w="12240" w:h="15840"/>
          <w:pgMar w:top="994" w:right="720" w:bottom="1166" w:left="720" w:header="720" w:footer="720" w:gutter="0"/>
          <w:cols w:space="720"/>
          <w:docGrid w:linePitch="360"/>
        </w:sectPr>
      </w:pPr>
      <w:r>
        <w:rPr>
          <w:noProof/>
        </w:rPr>
        <w:lastRenderedPageBreak/>
        <mc:AlternateContent>
          <mc:Choice Requires="wps">
            <w:drawing>
              <wp:anchor distT="0" distB="0" distL="114300" distR="114300" simplePos="0" relativeHeight="251659264" behindDoc="0" locked="0" layoutInCell="1" allowOverlap="1" wp14:anchorId="4C457146" wp14:editId="1F17562F">
                <wp:simplePos x="0" y="0"/>
                <wp:positionH relativeFrom="margin">
                  <wp:posOffset>2683565</wp:posOffset>
                </wp:positionH>
                <wp:positionV relativeFrom="paragraph">
                  <wp:posOffset>-519872</wp:posOffset>
                </wp:positionV>
                <wp:extent cx="4271700" cy="413468"/>
                <wp:effectExtent l="0" t="0" r="14605" b="24765"/>
                <wp:wrapNone/>
                <wp:docPr id="8" name="Rectangle 8"/>
                <wp:cNvGraphicFramePr/>
                <a:graphic xmlns:a="http://schemas.openxmlformats.org/drawingml/2006/main">
                  <a:graphicData uri="http://schemas.microsoft.com/office/word/2010/wordprocessingShape">
                    <wps:wsp>
                      <wps:cNvSpPr/>
                      <wps:spPr>
                        <a:xfrm>
                          <a:off x="0" y="0"/>
                          <a:ext cx="4271700" cy="413468"/>
                        </a:xfrm>
                        <a:prstGeom prst="rect">
                          <a:avLst/>
                        </a:prstGeom>
                      </wps:spPr>
                      <wps:style>
                        <a:lnRef idx="2">
                          <a:schemeClr val="dk1"/>
                        </a:lnRef>
                        <a:fillRef idx="1">
                          <a:schemeClr val="lt1"/>
                        </a:fillRef>
                        <a:effectRef idx="0">
                          <a:schemeClr val="dk1"/>
                        </a:effectRef>
                        <a:fontRef idx="minor">
                          <a:schemeClr val="dk1"/>
                        </a:fontRef>
                      </wps:style>
                      <wps:txbx>
                        <w:txbxContent>
                          <w:p w14:paraId="1C806D1B" w14:textId="77777777" w:rsidR="00A44870" w:rsidRPr="00B06C5C" w:rsidRDefault="00A44870" w:rsidP="001053F5">
                            <w:pPr>
                              <w:pStyle w:val="FFABody"/>
                              <w:rPr>
                                <w:sz w:val="14"/>
                                <w:szCs w:val="14"/>
                              </w:rPr>
                            </w:pPr>
                            <w:r w:rsidRPr="0077056A">
                              <w:rPr>
                                <w:sz w:val="14"/>
                                <w:szCs w:val="14"/>
                              </w:rPr>
                              <w:t>Aligned to the following standards: CS.01; CS.02; FFA.PL-A FFA.CS-M; CCSS.ELA.SL.9-10.1; CCSS.ELA.SL.9-10.2; CRP.02; CRP.04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57146" id="Rectangle 8" o:spid="_x0000_s1026" style="position:absolute;margin-left:211.3pt;margin-top:-40.95pt;width:336.35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" fillcolor="white [3201]" strokecolor="black [3200]" strokeweight="1pt">
                <v:textbox>
                  <w:txbxContent>
                    <w:p w14:paraId="1C806D1B" w14:textId="77777777" w:rsidR="00A44870" w:rsidRPr="00B06C5C" w:rsidRDefault="00A44870" w:rsidP="001053F5">
                      <w:pPr>
                        <w:pStyle w:val="FFABody"/>
                        <w:rPr>
                          <w:sz w:val="14"/>
                          <w:szCs w:val="14"/>
                        </w:rPr>
                      </w:pPr>
                      <w:r w:rsidRPr="0077056A">
                        <w:rPr>
                          <w:sz w:val="14"/>
                          <w:szCs w:val="14"/>
                        </w:rPr>
                        <w:t>Aligned to the following standards: CS.01; CS.02; FFA.PL-A FFA.CS-M; CCSS.ELA.SL.9-10.1; CCSS.ELA.SL.9-10.2; CRP.02; CRP.04</w:t>
                      </w:r>
                    </w:p>
                  </w:txbxContent>
                </v:textbox>
                <w10:wrap anchorx="margin"/>
              </v:rect>
            </w:pict>
          </mc:Fallback>
        </mc:AlternateContent>
      </w:r>
    </w:p>
    <w:p w14:paraId="460A8B53" w14:textId="77777777" w:rsidR="00A44870" w:rsidRPr="002547AB" w:rsidRDefault="00A44870" w:rsidP="001053F5">
      <w:pPr>
        <w:pStyle w:val="DocumentTitle"/>
      </w:pPr>
      <w:r>
        <w:t>Farm Fresh Marketing</w:t>
      </w:r>
    </w:p>
    <w:p w14:paraId="1D8FCDCA" w14:textId="77777777" w:rsidR="00A44870" w:rsidRPr="002A7980" w:rsidRDefault="00A44870" w:rsidP="001053F5">
      <w:pPr>
        <w:pStyle w:val="FFAChartType-Bold"/>
        <w:ind w:left="0"/>
        <w:rPr>
          <w:sz w:val="24"/>
          <w:szCs w:val="24"/>
        </w:rPr>
      </w:pPr>
      <w:r w:rsidRPr="002A7980">
        <w:rPr>
          <w:sz w:val="24"/>
          <w:szCs w:val="24"/>
        </w:rPr>
        <w:t>P</w:t>
      </w:r>
      <w:r>
        <w:rPr>
          <w:sz w:val="24"/>
          <w:szCs w:val="24"/>
        </w:rPr>
        <w:t>ART</w:t>
      </w:r>
      <w:r w:rsidRPr="002A7980">
        <w:rPr>
          <w:sz w:val="24"/>
          <w:szCs w:val="24"/>
        </w:rPr>
        <w:t xml:space="preserve"> 1</w:t>
      </w:r>
    </w:p>
    <w:p w14:paraId="30D681AB" w14:textId="60AA2196" w:rsidR="00A44870" w:rsidRPr="004C6A58" w:rsidRDefault="00A44870" w:rsidP="001053F5">
      <w:pPr>
        <w:pStyle w:val="LPSectionTitles"/>
        <w:rPr>
          <w:rFonts w:ascii="Montserrat" w:eastAsia="Microsoft JhengHei UI" w:hAnsi="Montserrat"/>
          <w:color w:val="auto"/>
          <w:sz w:val="18"/>
          <w:szCs w:val="18"/>
        </w:rPr>
      </w:pPr>
      <w:r w:rsidRPr="5B0844EF">
        <w:rPr>
          <w:sz w:val="20"/>
          <w:szCs w:val="20"/>
        </w:rPr>
        <w:t xml:space="preserve">Directions: </w:t>
      </w:r>
      <w:r w:rsidRPr="5B0844EF">
        <w:rPr>
          <w:rFonts w:ascii="Montserrat" w:eastAsia="Microsoft JhengHei UI" w:hAnsi="Montserrat"/>
          <w:color w:val="auto"/>
          <w:sz w:val="18"/>
          <w:szCs w:val="18"/>
        </w:rPr>
        <w:t xml:space="preserve">There are 12 logos hidden around the classroom. Find all 12 and fill in the worksheet below with your answer. If you are unsure, leave it blank. The student who </w:t>
      </w:r>
      <w:r>
        <w:rPr>
          <w:rFonts w:ascii="Montserrat" w:eastAsia="Microsoft JhengHei UI" w:hAnsi="Montserrat"/>
          <w:color w:val="auto"/>
          <w:sz w:val="18"/>
          <w:szCs w:val="18"/>
        </w:rPr>
        <w:t xml:space="preserve">accurately </w:t>
      </w:r>
      <w:r w:rsidRPr="5B0844EF">
        <w:rPr>
          <w:rFonts w:ascii="Montserrat" w:eastAsia="Microsoft JhengHei UI" w:hAnsi="Montserrat"/>
          <w:color w:val="auto"/>
          <w:sz w:val="18"/>
          <w:szCs w:val="18"/>
        </w:rPr>
        <w:t xml:space="preserve">completes this activity the fastest wins a fun prize! When done, answer the discussion questions. </w:t>
      </w:r>
    </w:p>
    <w:p w14:paraId="30395B4F" w14:textId="77777777" w:rsidR="00A44870" w:rsidRDefault="00A44870" w:rsidP="001053F5">
      <w:pPr>
        <w:pStyle w:val="LPSectionTitles"/>
        <w:rPr>
          <w:sz w:val="20"/>
          <w:szCs w:val="20"/>
        </w:rPr>
      </w:pPr>
    </w:p>
    <w:p w14:paraId="2370A58A" w14:textId="77777777" w:rsidR="00A44870" w:rsidRDefault="00A44870" w:rsidP="001053F5">
      <w:pPr>
        <w:pStyle w:val="LPSectionTitles"/>
        <w:rPr>
          <w:sz w:val="20"/>
          <w:szCs w:val="20"/>
        </w:rPr>
      </w:pPr>
    </w:p>
    <w:p w14:paraId="338B6FAF" w14:textId="77777777" w:rsidR="00A44870" w:rsidRDefault="00A44870" w:rsidP="001053F5">
      <w:pPr>
        <w:pStyle w:val="LPSectionTitles"/>
        <w:numPr>
          <w:ilvl w:val="0"/>
          <w:numId w:val="1"/>
        </w:numPr>
        <w:rPr>
          <w:rFonts w:ascii="Montserrat" w:eastAsia="Montserrat" w:hAnsi="Montserrat" w:cs="Montserrat"/>
          <w:color w:val="auto"/>
          <w:sz w:val="18"/>
          <w:szCs w:val="18"/>
        </w:rPr>
      </w:pPr>
    </w:p>
    <w:p w14:paraId="07484A2B" w14:textId="77777777" w:rsidR="00A44870" w:rsidRDefault="00A44870" w:rsidP="001053F5">
      <w:pPr>
        <w:pStyle w:val="FFABody"/>
      </w:pPr>
    </w:p>
    <w:p w14:paraId="7B5212EF" w14:textId="77777777" w:rsidR="00A44870" w:rsidRDefault="00A44870" w:rsidP="001053F5">
      <w:pPr>
        <w:pStyle w:val="FFABody"/>
      </w:pPr>
    </w:p>
    <w:p w14:paraId="16AD4753" w14:textId="77777777" w:rsidR="00A44870" w:rsidRDefault="00A44870" w:rsidP="001053F5">
      <w:pPr>
        <w:pStyle w:val="FFABody"/>
        <w:numPr>
          <w:ilvl w:val="0"/>
          <w:numId w:val="1"/>
        </w:numPr>
        <w:rPr>
          <w:rFonts w:eastAsia="Montserrat" w:cs="Montserrat"/>
          <w:szCs w:val="18"/>
        </w:rPr>
      </w:pPr>
    </w:p>
    <w:p w14:paraId="1095EF3B" w14:textId="77777777" w:rsidR="00A44870" w:rsidRDefault="00A44870" w:rsidP="001053F5">
      <w:pPr>
        <w:pStyle w:val="FFABody"/>
        <w:rPr>
          <w:rFonts w:eastAsia="Montserrat" w:cs="Montserrat"/>
          <w:szCs w:val="18"/>
        </w:rPr>
      </w:pPr>
    </w:p>
    <w:p w14:paraId="63076720" w14:textId="77777777" w:rsidR="00A44870" w:rsidRDefault="00A44870" w:rsidP="001053F5">
      <w:pPr>
        <w:pStyle w:val="FFABody"/>
        <w:rPr>
          <w:rFonts w:eastAsia="Montserrat" w:cs="Montserrat"/>
          <w:szCs w:val="18"/>
        </w:rPr>
      </w:pPr>
    </w:p>
    <w:p w14:paraId="2E0C1569" w14:textId="77777777" w:rsidR="00A44870" w:rsidRDefault="00A44870" w:rsidP="001053F5">
      <w:pPr>
        <w:pStyle w:val="FFABody"/>
        <w:numPr>
          <w:ilvl w:val="0"/>
          <w:numId w:val="1"/>
        </w:numPr>
        <w:rPr>
          <w:rFonts w:eastAsia="Montserrat" w:cs="Montserrat"/>
          <w:szCs w:val="18"/>
        </w:rPr>
      </w:pPr>
    </w:p>
    <w:p w14:paraId="209E2E5E" w14:textId="77777777" w:rsidR="00A44870" w:rsidRDefault="00A44870" w:rsidP="001053F5">
      <w:pPr>
        <w:pStyle w:val="FFABody"/>
        <w:rPr>
          <w:rFonts w:eastAsia="Montserrat" w:cs="Montserrat"/>
          <w:szCs w:val="18"/>
        </w:rPr>
      </w:pPr>
    </w:p>
    <w:p w14:paraId="6F65A217" w14:textId="77777777" w:rsidR="00A44870" w:rsidRDefault="00A44870" w:rsidP="001053F5">
      <w:pPr>
        <w:pStyle w:val="FFABody"/>
        <w:rPr>
          <w:rFonts w:eastAsia="Montserrat" w:cs="Montserrat"/>
          <w:szCs w:val="18"/>
        </w:rPr>
      </w:pPr>
    </w:p>
    <w:p w14:paraId="2908334F" w14:textId="77777777" w:rsidR="00A44870" w:rsidRDefault="00A44870" w:rsidP="001053F5">
      <w:pPr>
        <w:pStyle w:val="FFABody"/>
        <w:numPr>
          <w:ilvl w:val="0"/>
          <w:numId w:val="1"/>
        </w:numPr>
        <w:rPr>
          <w:rFonts w:eastAsia="Montserrat" w:cs="Montserrat"/>
          <w:szCs w:val="18"/>
        </w:rPr>
      </w:pPr>
    </w:p>
    <w:p w14:paraId="3AA5275B" w14:textId="77777777" w:rsidR="00A44870" w:rsidRDefault="00A44870" w:rsidP="001053F5">
      <w:pPr>
        <w:pStyle w:val="FFABody"/>
        <w:rPr>
          <w:rFonts w:eastAsia="Montserrat" w:cs="Montserrat"/>
          <w:szCs w:val="18"/>
        </w:rPr>
      </w:pPr>
    </w:p>
    <w:p w14:paraId="6CE396BD" w14:textId="77777777" w:rsidR="00A44870" w:rsidRDefault="00A44870" w:rsidP="001053F5">
      <w:pPr>
        <w:pStyle w:val="FFABody"/>
        <w:rPr>
          <w:rFonts w:eastAsia="Montserrat" w:cs="Montserrat"/>
          <w:szCs w:val="18"/>
        </w:rPr>
      </w:pPr>
    </w:p>
    <w:p w14:paraId="721AB1D7" w14:textId="77777777" w:rsidR="00A44870" w:rsidRDefault="00A44870" w:rsidP="001053F5">
      <w:pPr>
        <w:pStyle w:val="FFABody"/>
        <w:numPr>
          <w:ilvl w:val="0"/>
          <w:numId w:val="1"/>
        </w:numPr>
        <w:rPr>
          <w:rFonts w:eastAsia="Montserrat" w:cs="Montserrat"/>
          <w:szCs w:val="18"/>
        </w:rPr>
      </w:pPr>
    </w:p>
    <w:p w14:paraId="05257594" w14:textId="77777777" w:rsidR="00A44870" w:rsidRDefault="00A44870" w:rsidP="001053F5">
      <w:pPr>
        <w:pStyle w:val="FFABody"/>
        <w:rPr>
          <w:rFonts w:eastAsia="Montserrat" w:cs="Montserrat"/>
          <w:szCs w:val="18"/>
        </w:rPr>
      </w:pPr>
    </w:p>
    <w:p w14:paraId="091C549C" w14:textId="77777777" w:rsidR="00A44870" w:rsidRDefault="00A44870" w:rsidP="001053F5">
      <w:pPr>
        <w:pStyle w:val="FFABody"/>
        <w:rPr>
          <w:rFonts w:eastAsia="Montserrat" w:cs="Montserrat"/>
          <w:szCs w:val="18"/>
        </w:rPr>
      </w:pPr>
    </w:p>
    <w:p w14:paraId="1EE68DBC" w14:textId="77777777" w:rsidR="00A44870" w:rsidRDefault="00A44870" w:rsidP="001053F5">
      <w:pPr>
        <w:pStyle w:val="FFABody"/>
        <w:numPr>
          <w:ilvl w:val="0"/>
          <w:numId w:val="1"/>
        </w:numPr>
        <w:rPr>
          <w:rFonts w:eastAsia="Montserrat" w:cs="Montserrat"/>
          <w:szCs w:val="18"/>
        </w:rPr>
      </w:pPr>
    </w:p>
    <w:p w14:paraId="0DD82D75" w14:textId="77777777" w:rsidR="00A44870" w:rsidRDefault="00A44870" w:rsidP="001053F5">
      <w:pPr>
        <w:pStyle w:val="FFABody"/>
        <w:rPr>
          <w:rFonts w:eastAsia="Montserrat" w:cs="Montserrat"/>
          <w:szCs w:val="18"/>
        </w:rPr>
      </w:pPr>
    </w:p>
    <w:p w14:paraId="395491E9" w14:textId="77777777" w:rsidR="00A44870" w:rsidRDefault="00A44870" w:rsidP="001053F5">
      <w:pPr>
        <w:pStyle w:val="FFABody"/>
        <w:rPr>
          <w:rFonts w:eastAsia="Montserrat" w:cs="Montserrat"/>
          <w:szCs w:val="18"/>
        </w:rPr>
      </w:pPr>
    </w:p>
    <w:p w14:paraId="7C6E5828" w14:textId="77777777" w:rsidR="00A44870" w:rsidRDefault="00A44870" w:rsidP="001053F5">
      <w:pPr>
        <w:pStyle w:val="FFABody"/>
        <w:numPr>
          <w:ilvl w:val="0"/>
          <w:numId w:val="1"/>
        </w:numPr>
        <w:rPr>
          <w:rFonts w:eastAsia="Montserrat" w:cs="Montserrat"/>
          <w:szCs w:val="18"/>
        </w:rPr>
      </w:pPr>
    </w:p>
    <w:p w14:paraId="3038DF6F" w14:textId="77777777" w:rsidR="00A44870" w:rsidRDefault="00A44870" w:rsidP="001053F5">
      <w:pPr>
        <w:pStyle w:val="FFABody"/>
        <w:rPr>
          <w:rFonts w:eastAsia="Montserrat" w:cs="Montserrat"/>
          <w:szCs w:val="18"/>
        </w:rPr>
      </w:pPr>
    </w:p>
    <w:p w14:paraId="10E06431" w14:textId="77777777" w:rsidR="00A44870" w:rsidRDefault="00A44870" w:rsidP="001053F5">
      <w:pPr>
        <w:pStyle w:val="FFABody"/>
        <w:rPr>
          <w:rFonts w:eastAsia="Montserrat" w:cs="Montserrat"/>
          <w:szCs w:val="18"/>
        </w:rPr>
      </w:pPr>
    </w:p>
    <w:p w14:paraId="0B706E7E" w14:textId="77777777" w:rsidR="00A44870" w:rsidRDefault="00A44870" w:rsidP="001053F5">
      <w:pPr>
        <w:pStyle w:val="FFABody"/>
        <w:numPr>
          <w:ilvl w:val="0"/>
          <w:numId w:val="1"/>
        </w:numPr>
        <w:rPr>
          <w:rFonts w:eastAsia="Montserrat" w:cs="Montserrat"/>
          <w:szCs w:val="18"/>
        </w:rPr>
      </w:pPr>
    </w:p>
    <w:p w14:paraId="734B7E35" w14:textId="77777777" w:rsidR="00A44870" w:rsidRDefault="00A44870" w:rsidP="001053F5">
      <w:pPr>
        <w:pStyle w:val="FFABody"/>
        <w:rPr>
          <w:rFonts w:eastAsia="Montserrat" w:cs="Montserrat"/>
          <w:szCs w:val="18"/>
        </w:rPr>
      </w:pPr>
    </w:p>
    <w:p w14:paraId="3235BE6D" w14:textId="77777777" w:rsidR="00A44870" w:rsidRDefault="00A44870" w:rsidP="001053F5">
      <w:pPr>
        <w:pStyle w:val="FFABody"/>
        <w:rPr>
          <w:rFonts w:eastAsia="Montserrat" w:cs="Montserrat"/>
          <w:szCs w:val="18"/>
        </w:rPr>
      </w:pPr>
    </w:p>
    <w:p w14:paraId="52D72926" w14:textId="77777777" w:rsidR="00A44870" w:rsidRDefault="00A44870" w:rsidP="001053F5">
      <w:pPr>
        <w:pStyle w:val="FFABody"/>
        <w:numPr>
          <w:ilvl w:val="0"/>
          <w:numId w:val="1"/>
        </w:numPr>
        <w:rPr>
          <w:rFonts w:eastAsia="Montserrat" w:cs="Montserrat"/>
          <w:szCs w:val="18"/>
        </w:rPr>
      </w:pPr>
    </w:p>
    <w:p w14:paraId="23527092" w14:textId="77777777" w:rsidR="00A44870" w:rsidRDefault="00A44870" w:rsidP="001053F5">
      <w:pPr>
        <w:pStyle w:val="FFABody"/>
        <w:rPr>
          <w:rFonts w:eastAsia="Montserrat" w:cs="Montserrat"/>
          <w:szCs w:val="18"/>
        </w:rPr>
      </w:pPr>
    </w:p>
    <w:p w14:paraId="2CB55BBE" w14:textId="77777777" w:rsidR="00A44870" w:rsidRDefault="00A44870" w:rsidP="001053F5">
      <w:pPr>
        <w:pStyle w:val="FFABody"/>
        <w:rPr>
          <w:rFonts w:eastAsia="Montserrat" w:cs="Montserrat"/>
          <w:szCs w:val="18"/>
        </w:rPr>
      </w:pPr>
    </w:p>
    <w:p w14:paraId="448D6589" w14:textId="77777777" w:rsidR="00A44870" w:rsidRDefault="00A44870" w:rsidP="001053F5">
      <w:pPr>
        <w:pStyle w:val="FFABody"/>
        <w:numPr>
          <w:ilvl w:val="0"/>
          <w:numId w:val="1"/>
        </w:numPr>
        <w:rPr>
          <w:rFonts w:eastAsia="Montserrat" w:cs="Montserrat"/>
          <w:szCs w:val="18"/>
        </w:rPr>
      </w:pPr>
    </w:p>
    <w:p w14:paraId="7F7D069E" w14:textId="77777777" w:rsidR="00A44870" w:rsidRDefault="00A44870" w:rsidP="001053F5">
      <w:pPr>
        <w:pStyle w:val="FFABody"/>
        <w:rPr>
          <w:rFonts w:eastAsia="Montserrat" w:cs="Montserrat"/>
          <w:szCs w:val="18"/>
        </w:rPr>
      </w:pPr>
    </w:p>
    <w:p w14:paraId="7A73D108" w14:textId="77777777" w:rsidR="00A44870" w:rsidRDefault="00A44870" w:rsidP="001053F5">
      <w:pPr>
        <w:pStyle w:val="FFABody"/>
        <w:rPr>
          <w:rFonts w:eastAsia="Montserrat" w:cs="Montserrat"/>
          <w:szCs w:val="18"/>
        </w:rPr>
      </w:pPr>
    </w:p>
    <w:p w14:paraId="48272700" w14:textId="77777777" w:rsidR="00A44870" w:rsidRDefault="00A44870" w:rsidP="001053F5">
      <w:pPr>
        <w:pStyle w:val="FFABody"/>
        <w:numPr>
          <w:ilvl w:val="0"/>
          <w:numId w:val="1"/>
        </w:numPr>
        <w:rPr>
          <w:rFonts w:eastAsia="Montserrat" w:cs="Montserrat"/>
          <w:szCs w:val="18"/>
        </w:rPr>
      </w:pPr>
    </w:p>
    <w:p w14:paraId="21101806" w14:textId="77777777" w:rsidR="00A44870" w:rsidRDefault="00A44870" w:rsidP="001053F5">
      <w:pPr>
        <w:pStyle w:val="FFABody"/>
        <w:rPr>
          <w:rFonts w:eastAsia="Montserrat" w:cs="Montserrat"/>
          <w:szCs w:val="18"/>
        </w:rPr>
      </w:pPr>
    </w:p>
    <w:p w14:paraId="01765CAD" w14:textId="77777777" w:rsidR="00A44870" w:rsidRDefault="00A44870" w:rsidP="001053F5">
      <w:pPr>
        <w:pStyle w:val="FFABody"/>
        <w:rPr>
          <w:rFonts w:eastAsia="Montserrat" w:cs="Montserrat"/>
          <w:szCs w:val="18"/>
        </w:rPr>
      </w:pPr>
    </w:p>
    <w:p w14:paraId="34CDF8B1" w14:textId="77777777" w:rsidR="00A44870" w:rsidRDefault="00A44870" w:rsidP="001053F5">
      <w:pPr>
        <w:pStyle w:val="FFABody"/>
        <w:numPr>
          <w:ilvl w:val="0"/>
          <w:numId w:val="1"/>
        </w:numPr>
        <w:rPr>
          <w:rFonts w:eastAsia="Montserrat" w:cs="Montserrat"/>
          <w:szCs w:val="18"/>
        </w:rPr>
      </w:pPr>
    </w:p>
    <w:p w14:paraId="5CCA7FB5" w14:textId="77777777" w:rsidR="00A44870" w:rsidRDefault="00A44870" w:rsidP="001053F5">
      <w:pPr>
        <w:pStyle w:val="FFABody"/>
        <w:ind w:left="720"/>
        <w:rPr>
          <w:rFonts w:eastAsia="Montserrat" w:cs="Montserrat"/>
          <w:szCs w:val="18"/>
        </w:rPr>
      </w:pPr>
    </w:p>
    <w:p w14:paraId="5F922D30" w14:textId="77777777" w:rsidR="00A44870" w:rsidRDefault="00A44870" w:rsidP="001053F5">
      <w:pPr>
        <w:pStyle w:val="LPSectionTitles"/>
        <w:rPr>
          <w:sz w:val="20"/>
          <w:szCs w:val="20"/>
        </w:rPr>
      </w:pPr>
    </w:p>
    <w:p w14:paraId="05DC7849" w14:textId="77777777" w:rsidR="00A44870" w:rsidRPr="00216FB5" w:rsidRDefault="00A44870" w:rsidP="001053F5">
      <w:pPr>
        <w:pStyle w:val="LPSectionTitles"/>
        <w:rPr>
          <w:rStyle w:val="FFABodyChar"/>
          <w:sz w:val="20"/>
          <w:szCs w:val="20"/>
        </w:rPr>
      </w:pPr>
      <w:r w:rsidRPr="00336775">
        <w:rPr>
          <w:noProof/>
        </w:rPr>
        <w:t xml:space="preserve"> </w:t>
      </w:r>
    </w:p>
    <w:p w14:paraId="75FF46EF" w14:textId="77777777" w:rsidR="00A44870" w:rsidRDefault="00A44870" w:rsidP="001053F5">
      <w:pPr>
        <w:pStyle w:val="SubHeadings"/>
        <w:rPr>
          <w:rFonts w:ascii="Montserrat" w:hAnsi="Montserrat"/>
          <w:sz w:val="18"/>
          <w:szCs w:val="18"/>
        </w:rPr>
      </w:pPr>
      <w:r>
        <w:br w:type="page"/>
      </w:r>
    </w:p>
    <w:p w14:paraId="5D51246D" w14:textId="77777777" w:rsidR="00A44870" w:rsidRDefault="00A44870" w:rsidP="001053F5">
      <w:pPr>
        <w:pStyle w:val="FFABody"/>
      </w:pPr>
      <w:r>
        <w:lastRenderedPageBreak/>
        <w:t xml:space="preserve">Discussion Questions: </w:t>
      </w:r>
    </w:p>
    <w:p w14:paraId="0CEF4F21" w14:textId="77777777" w:rsidR="00A44870" w:rsidRDefault="00A44870" w:rsidP="001053F5">
      <w:pPr>
        <w:pStyle w:val="FFABody"/>
      </w:pPr>
    </w:p>
    <w:p w14:paraId="53BB5D2F" w14:textId="77777777" w:rsidR="00A44870" w:rsidRDefault="00A44870" w:rsidP="001053F5">
      <w:pPr>
        <w:pStyle w:val="FFABody"/>
        <w:numPr>
          <w:ilvl w:val="0"/>
          <w:numId w:val="26"/>
        </w:numPr>
      </w:pPr>
      <w:r>
        <w:t xml:space="preserve">Which logos did you recognize and why? </w:t>
      </w:r>
    </w:p>
    <w:p w14:paraId="55F2B6C1" w14:textId="77777777" w:rsidR="00A44870" w:rsidRDefault="00A44870" w:rsidP="001053F5">
      <w:pPr>
        <w:pStyle w:val="FFABody"/>
      </w:pPr>
    </w:p>
    <w:p w14:paraId="5B59EC6B" w14:textId="77777777" w:rsidR="00A44870" w:rsidRDefault="00A44870" w:rsidP="001053F5">
      <w:pPr>
        <w:pStyle w:val="FFABody"/>
      </w:pPr>
    </w:p>
    <w:p w14:paraId="23CFAAB3" w14:textId="77777777" w:rsidR="00A44870" w:rsidRDefault="00A44870" w:rsidP="001053F5">
      <w:pPr>
        <w:pStyle w:val="FFABody"/>
      </w:pPr>
    </w:p>
    <w:p w14:paraId="70D46918" w14:textId="77777777" w:rsidR="00A44870" w:rsidRDefault="00A44870" w:rsidP="001053F5">
      <w:pPr>
        <w:pStyle w:val="FFABody"/>
      </w:pPr>
    </w:p>
    <w:p w14:paraId="1FD0B648" w14:textId="77777777" w:rsidR="00A44870" w:rsidRDefault="00A44870" w:rsidP="001053F5">
      <w:pPr>
        <w:pStyle w:val="FFABody"/>
      </w:pPr>
    </w:p>
    <w:p w14:paraId="24EDA5AD" w14:textId="77777777" w:rsidR="00A44870" w:rsidRDefault="00A44870" w:rsidP="001053F5">
      <w:pPr>
        <w:pStyle w:val="FFABody"/>
      </w:pPr>
    </w:p>
    <w:p w14:paraId="4BF99631" w14:textId="77777777" w:rsidR="00A44870" w:rsidRDefault="00A44870" w:rsidP="001053F5">
      <w:pPr>
        <w:pStyle w:val="FFABody"/>
      </w:pPr>
    </w:p>
    <w:p w14:paraId="4103C66B" w14:textId="77777777" w:rsidR="00A44870" w:rsidRDefault="00A44870" w:rsidP="001053F5">
      <w:pPr>
        <w:pStyle w:val="FFABody"/>
        <w:numPr>
          <w:ilvl w:val="0"/>
          <w:numId w:val="26"/>
        </w:numPr>
      </w:pPr>
      <w:r>
        <w:t xml:space="preserve">Which logos were difficult to identify? Why might that be? </w:t>
      </w:r>
    </w:p>
    <w:p w14:paraId="48DFD0EF" w14:textId="77777777" w:rsidR="00A44870" w:rsidRDefault="00A44870" w:rsidP="001053F5">
      <w:pPr>
        <w:pStyle w:val="FFABody"/>
      </w:pPr>
    </w:p>
    <w:p w14:paraId="4D5F4767" w14:textId="77777777" w:rsidR="00A44870" w:rsidRDefault="00A44870" w:rsidP="001053F5">
      <w:pPr>
        <w:pStyle w:val="FFABody"/>
      </w:pPr>
    </w:p>
    <w:p w14:paraId="5B430771" w14:textId="77777777" w:rsidR="00A44870" w:rsidRDefault="00A44870" w:rsidP="001053F5">
      <w:pPr>
        <w:pStyle w:val="FFABody"/>
      </w:pPr>
    </w:p>
    <w:p w14:paraId="35816FC4" w14:textId="77777777" w:rsidR="00A44870" w:rsidRDefault="00A44870" w:rsidP="001053F5">
      <w:pPr>
        <w:pStyle w:val="FFABody"/>
      </w:pPr>
    </w:p>
    <w:p w14:paraId="41A97364" w14:textId="77777777" w:rsidR="00A44870" w:rsidRDefault="00A44870" w:rsidP="001053F5">
      <w:pPr>
        <w:pStyle w:val="FFABody"/>
      </w:pPr>
    </w:p>
    <w:p w14:paraId="1CBC9E38" w14:textId="77777777" w:rsidR="00A44870" w:rsidRDefault="00A44870" w:rsidP="001053F5">
      <w:pPr>
        <w:pStyle w:val="FFABody"/>
      </w:pPr>
    </w:p>
    <w:p w14:paraId="0B0E8A7C" w14:textId="77777777" w:rsidR="00A44870" w:rsidRDefault="00A44870" w:rsidP="001053F5">
      <w:pPr>
        <w:pStyle w:val="FFABody"/>
      </w:pPr>
    </w:p>
    <w:p w14:paraId="47E37D1B" w14:textId="77777777" w:rsidR="00A44870" w:rsidRDefault="00A44870" w:rsidP="001053F5">
      <w:pPr>
        <w:pStyle w:val="FFABody"/>
        <w:numPr>
          <w:ilvl w:val="0"/>
          <w:numId w:val="26"/>
        </w:numPr>
      </w:pPr>
      <w:r>
        <w:t xml:space="preserve">What about a logo makes it appealing or memorable? Give two specific examples. </w:t>
      </w:r>
    </w:p>
    <w:p w14:paraId="7D434846" w14:textId="77777777" w:rsidR="00A44870" w:rsidRDefault="00A44870" w:rsidP="001053F5">
      <w:pPr>
        <w:pStyle w:val="FFABody"/>
      </w:pPr>
    </w:p>
    <w:p w14:paraId="1938B2F9" w14:textId="77777777" w:rsidR="00A44870" w:rsidRDefault="00A44870" w:rsidP="001053F5">
      <w:pPr>
        <w:pStyle w:val="FFABody"/>
      </w:pPr>
    </w:p>
    <w:p w14:paraId="2F36B294" w14:textId="77777777" w:rsidR="00A44870" w:rsidRDefault="00A44870" w:rsidP="001053F5">
      <w:pPr>
        <w:pStyle w:val="FFABody"/>
      </w:pPr>
    </w:p>
    <w:p w14:paraId="606DB37A" w14:textId="77777777" w:rsidR="00A44870" w:rsidRDefault="00A44870" w:rsidP="001053F5">
      <w:pPr>
        <w:pStyle w:val="FFABody"/>
      </w:pPr>
    </w:p>
    <w:p w14:paraId="6B8B35BF" w14:textId="77777777" w:rsidR="00A44870" w:rsidRDefault="00A44870" w:rsidP="001053F5">
      <w:pPr>
        <w:pStyle w:val="FFABody"/>
      </w:pPr>
    </w:p>
    <w:p w14:paraId="5699C5D7" w14:textId="77777777" w:rsidR="00A44870" w:rsidRDefault="00A44870" w:rsidP="001053F5">
      <w:pPr>
        <w:pStyle w:val="FFABody"/>
      </w:pPr>
    </w:p>
    <w:p w14:paraId="6447A0D8" w14:textId="77777777" w:rsidR="00A44870" w:rsidRDefault="00A44870" w:rsidP="001053F5">
      <w:pPr>
        <w:pStyle w:val="FFABody"/>
      </w:pPr>
    </w:p>
    <w:p w14:paraId="2AF27335" w14:textId="77777777" w:rsidR="00A44870" w:rsidRDefault="00A44870" w:rsidP="001053F5">
      <w:pPr>
        <w:pStyle w:val="FFABody"/>
        <w:numPr>
          <w:ilvl w:val="0"/>
          <w:numId w:val="26"/>
        </w:numPr>
      </w:pPr>
      <w:r>
        <w:t xml:space="preserve">What do you think a logo tells us about a company or brand? </w:t>
      </w:r>
    </w:p>
    <w:p w14:paraId="323A91F2" w14:textId="77777777" w:rsidR="00A44870" w:rsidRDefault="00A44870" w:rsidP="001053F5">
      <w:pPr>
        <w:pStyle w:val="FFABody"/>
      </w:pPr>
    </w:p>
    <w:p w14:paraId="0BFDB4A7" w14:textId="77777777" w:rsidR="00A44870" w:rsidRDefault="00A44870" w:rsidP="001053F5">
      <w:pPr>
        <w:pStyle w:val="FFABody"/>
      </w:pPr>
    </w:p>
    <w:p w14:paraId="1F0825F0" w14:textId="77777777" w:rsidR="00A44870" w:rsidRDefault="00A44870" w:rsidP="001053F5">
      <w:pPr>
        <w:pStyle w:val="FFABody"/>
      </w:pPr>
    </w:p>
    <w:p w14:paraId="16A435AB" w14:textId="77777777" w:rsidR="00A44870" w:rsidRDefault="00A44870" w:rsidP="001053F5">
      <w:pPr>
        <w:pStyle w:val="FFABody"/>
      </w:pPr>
    </w:p>
    <w:p w14:paraId="34AB8D8E" w14:textId="77777777" w:rsidR="00A44870" w:rsidRDefault="00A44870" w:rsidP="001053F5">
      <w:pPr>
        <w:pStyle w:val="FFABody"/>
      </w:pPr>
    </w:p>
    <w:p w14:paraId="34624F69" w14:textId="77777777" w:rsidR="00A44870" w:rsidRDefault="00A44870" w:rsidP="001053F5">
      <w:pPr>
        <w:pStyle w:val="DocumentTitle"/>
      </w:pPr>
    </w:p>
    <w:p w14:paraId="3A8D4C48" w14:textId="77777777" w:rsidR="00A44870" w:rsidRDefault="00A44870" w:rsidP="001053F5">
      <w:pPr>
        <w:pStyle w:val="DocumentTitle"/>
      </w:pPr>
    </w:p>
    <w:p w14:paraId="59B43787" w14:textId="77777777" w:rsidR="00A44870" w:rsidRDefault="00A44870" w:rsidP="001053F5">
      <w:pPr>
        <w:pStyle w:val="DocumentTitle"/>
      </w:pPr>
    </w:p>
    <w:p w14:paraId="71C319EB" w14:textId="77777777" w:rsidR="00A44870" w:rsidRDefault="00A44870" w:rsidP="001053F5">
      <w:pPr>
        <w:pStyle w:val="DocumentTitle"/>
      </w:pPr>
    </w:p>
    <w:p w14:paraId="64C65171" w14:textId="77777777" w:rsidR="00A44870" w:rsidRDefault="00A44870" w:rsidP="001053F5">
      <w:pPr>
        <w:pStyle w:val="DocumentTitle"/>
      </w:pPr>
    </w:p>
    <w:p w14:paraId="272F4CAB" w14:textId="77777777" w:rsidR="00A44870" w:rsidRDefault="00A44870" w:rsidP="001053F5">
      <w:pPr>
        <w:pStyle w:val="DocumentTitle"/>
      </w:pPr>
    </w:p>
    <w:p w14:paraId="5C9D162F" w14:textId="77777777" w:rsidR="00A44870" w:rsidRDefault="00A44870" w:rsidP="001053F5">
      <w:pPr>
        <w:pStyle w:val="DocumentTitle"/>
      </w:pPr>
    </w:p>
    <w:p w14:paraId="1168EFA7" w14:textId="77777777" w:rsidR="00A44870" w:rsidRDefault="00A44870" w:rsidP="001053F5">
      <w:pPr>
        <w:pStyle w:val="DocumentTitle"/>
      </w:pPr>
    </w:p>
    <w:p w14:paraId="01BEA6B3" w14:textId="77777777" w:rsidR="00A44870" w:rsidRPr="002A7980" w:rsidRDefault="00A44870" w:rsidP="001053F5">
      <w:pPr>
        <w:pStyle w:val="FFAChartType-Bold"/>
        <w:ind w:left="0"/>
        <w:rPr>
          <w:sz w:val="24"/>
          <w:szCs w:val="24"/>
        </w:rPr>
      </w:pPr>
      <w:r w:rsidRPr="002A7980">
        <w:rPr>
          <w:sz w:val="24"/>
          <w:szCs w:val="24"/>
        </w:rPr>
        <w:lastRenderedPageBreak/>
        <w:t>P</w:t>
      </w:r>
      <w:r>
        <w:rPr>
          <w:sz w:val="24"/>
          <w:szCs w:val="24"/>
        </w:rPr>
        <w:t>ART</w:t>
      </w:r>
      <w:r w:rsidRPr="002A7980">
        <w:rPr>
          <w:sz w:val="24"/>
          <w:szCs w:val="24"/>
        </w:rPr>
        <w:t xml:space="preserve"> </w:t>
      </w:r>
      <w:r>
        <w:rPr>
          <w:sz w:val="24"/>
          <w:szCs w:val="24"/>
        </w:rPr>
        <w:t>2</w:t>
      </w:r>
    </w:p>
    <w:p w14:paraId="0A0DCA04" w14:textId="58DB8790" w:rsidR="00A44870" w:rsidRDefault="00A44870" w:rsidP="001053F5">
      <w:pPr>
        <w:pStyle w:val="LPSectionTitles"/>
        <w:rPr>
          <w:rFonts w:ascii="Montserrat" w:eastAsia="Microsoft JhengHei UI" w:hAnsi="Montserrat"/>
          <w:color w:val="auto"/>
          <w:sz w:val="18"/>
          <w:szCs w:val="18"/>
        </w:rPr>
      </w:pPr>
      <w:r w:rsidRPr="00216FB5">
        <w:rPr>
          <w:sz w:val="20"/>
          <w:szCs w:val="20"/>
        </w:rPr>
        <w:t>Directions:</w:t>
      </w:r>
      <w:r>
        <w:rPr>
          <w:sz w:val="20"/>
          <w:szCs w:val="20"/>
        </w:rPr>
        <w:t xml:space="preserve"> </w:t>
      </w:r>
      <w:r>
        <w:rPr>
          <w:rFonts w:ascii="Montserrat" w:eastAsia="Microsoft JhengHei UI" w:hAnsi="Montserrat"/>
          <w:color w:val="auto"/>
          <w:sz w:val="18"/>
          <w:szCs w:val="18"/>
        </w:rPr>
        <w:t xml:space="preserve">Complete the activity below as you watch the video about the four </w:t>
      </w:r>
      <w:proofErr w:type="gramStart"/>
      <w:r>
        <w:rPr>
          <w:rFonts w:ascii="Montserrat" w:eastAsia="Microsoft JhengHei UI" w:hAnsi="Montserrat"/>
          <w:color w:val="auto"/>
          <w:sz w:val="18"/>
          <w:szCs w:val="18"/>
        </w:rPr>
        <w:t>P’s</w:t>
      </w:r>
      <w:proofErr w:type="gramEnd"/>
      <w:r>
        <w:rPr>
          <w:rFonts w:ascii="Montserrat" w:eastAsia="Microsoft JhengHei UI" w:hAnsi="Montserrat"/>
          <w:color w:val="auto"/>
          <w:sz w:val="18"/>
          <w:szCs w:val="18"/>
        </w:rPr>
        <w:t xml:space="preserve"> of marketing.  </w:t>
      </w:r>
    </w:p>
    <w:p w14:paraId="4E0BBCA4" w14:textId="77777777" w:rsidR="00A44870" w:rsidRPr="003F5916" w:rsidRDefault="00A44870" w:rsidP="001053F5">
      <w:pPr>
        <w:pStyle w:val="FFABody"/>
      </w:pPr>
      <w:r>
        <w:t xml:space="preserve">Video: </w:t>
      </w:r>
      <w:hyperlink r:id="rId28" w:history="1">
        <w:r w:rsidRPr="2DF44CF0">
          <w:rPr>
            <w:rStyle w:val="Hyperlink"/>
          </w:rPr>
          <w:t>https://www.youtube.com/watch?v=Mco8vBAwOmA&amp;t=3s</w:t>
        </w:r>
      </w:hyperlink>
      <w:r>
        <w:t xml:space="preserve"> </w:t>
      </w:r>
    </w:p>
    <w:p w14:paraId="3350D176" w14:textId="77777777" w:rsidR="00A44870" w:rsidRDefault="00A44870" w:rsidP="001053F5">
      <w:pPr>
        <w:pStyle w:val="FFABody"/>
      </w:pPr>
    </w:p>
    <w:p w14:paraId="3E806A05" w14:textId="70891A93" w:rsidR="00A44870" w:rsidRDefault="00A44870" w:rsidP="001053F5">
      <w:pPr>
        <w:pStyle w:val="FFABody"/>
        <w:numPr>
          <w:ilvl w:val="0"/>
          <w:numId w:val="28"/>
        </w:numPr>
      </w:pPr>
      <w:r>
        <w:t xml:space="preserve">What are the four </w:t>
      </w:r>
      <w:proofErr w:type="gramStart"/>
      <w:r>
        <w:t>P’s</w:t>
      </w:r>
      <w:proofErr w:type="gramEnd"/>
      <w:r>
        <w:t xml:space="preserve"> of marketing? List and define them in your own words.</w:t>
      </w:r>
    </w:p>
    <w:p w14:paraId="5F700699" w14:textId="77777777" w:rsidR="00A44870" w:rsidRDefault="00A44870" w:rsidP="001053F5">
      <w:pPr>
        <w:pStyle w:val="FFABody"/>
      </w:pPr>
    </w:p>
    <w:p w14:paraId="67BA120B" w14:textId="77777777" w:rsidR="00A44870" w:rsidRDefault="00A44870" w:rsidP="001053F5">
      <w:pPr>
        <w:pStyle w:val="FFABody"/>
        <w:numPr>
          <w:ilvl w:val="0"/>
          <w:numId w:val="27"/>
        </w:numPr>
      </w:pPr>
    </w:p>
    <w:p w14:paraId="68531080" w14:textId="77777777" w:rsidR="00A44870" w:rsidRDefault="00A44870" w:rsidP="001053F5">
      <w:pPr>
        <w:pStyle w:val="FFABody"/>
      </w:pPr>
    </w:p>
    <w:p w14:paraId="55ACFCE7" w14:textId="77777777" w:rsidR="00A44870" w:rsidRDefault="00A44870" w:rsidP="001053F5">
      <w:pPr>
        <w:pStyle w:val="FFABody"/>
      </w:pPr>
    </w:p>
    <w:p w14:paraId="686F142A" w14:textId="77777777" w:rsidR="00A44870" w:rsidRDefault="00A44870" w:rsidP="001053F5">
      <w:pPr>
        <w:pStyle w:val="FFABody"/>
      </w:pPr>
    </w:p>
    <w:p w14:paraId="08657ED4" w14:textId="77777777" w:rsidR="00A44870" w:rsidRDefault="00A44870" w:rsidP="001053F5">
      <w:pPr>
        <w:pStyle w:val="FFABody"/>
        <w:numPr>
          <w:ilvl w:val="0"/>
          <w:numId w:val="27"/>
        </w:numPr>
      </w:pPr>
    </w:p>
    <w:p w14:paraId="38BF5040" w14:textId="77777777" w:rsidR="00A44870" w:rsidRDefault="00A44870" w:rsidP="001053F5">
      <w:pPr>
        <w:pStyle w:val="FFABody"/>
      </w:pPr>
    </w:p>
    <w:p w14:paraId="1E767ACC" w14:textId="77777777" w:rsidR="00A44870" w:rsidRDefault="00A44870" w:rsidP="001053F5">
      <w:pPr>
        <w:pStyle w:val="FFABody"/>
      </w:pPr>
    </w:p>
    <w:p w14:paraId="4251ABE4" w14:textId="77777777" w:rsidR="00A44870" w:rsidRDefault="00A44870" w:rsidP="001053F5">
      <w:pPr>
        <w:pStyle w:val="FFABody"/>
      </w:pPr>
    </w:p>
    <w:p w14:paraId="523C241E" w14:textId="77777777" w:rsidR="00A44870" w:rsidRDefault="00A44870" w:rsidP="001053F5">
      <w:pPr>
        <w:pStyle w:val="FFABody"/>
        <w:numPr>
          <w:ilvl w:val="0"/>
          <w:numId w:val="27"/>
        </w:numPr>
      </w:pPr>
    </w:p>
    <w:p w14:paraId="68426804" w14:textId="77777777" w:rsidR="00A44870" w:rsidRDefault="00A44870" w:rsidP="001053F5">
      <w:pPr>
        <w:pStyle w:val="FFABody"/>
      </w:pPr>
    </w:p>
    <w:p w14:paraId="569D487A" w14:textId="77777777" w:rsidR="00A44870" w:rsidRDefault="00A44870" w:rsidP="001053F5">
      <w:pPr>
        <w:pStyle w:val="FFABody"/>
      </w:pPr>
    </w:p>
    <w:p w14:paraId="6AF26727" w14:textId="77777777" w:rsidR="00A44870" w:rsidRDefault="00A44870" w:rsidP="001053F5">
      <w:pPr>
        <w:pStyle w:val="FFABody"/>
      </w:pPr>
    </w:p>
    <w:p w14:paraId="706C4684" w14:textId="77777777" w:rsidR="00A44870" w:rsidRDefault="00A44870" w:rsidP="001053F5">
      <w:pPr>
        <w:pStyle w:val="FFABody"/>
        <w:numPr>
          <w:ilvl w:val="0"/>
          <w:numId w:val="27"/>
        </w:numPr>
      </w:pPr>
    </w:p>
    <w:p w14:paraId="04DA1FD5" w14:textId="77777777" w:rsidR="00A44870" w:rsidRDefault="00A44870" w:rsidP="001053F5">
      <w:pPr>
        <w:pStyle w:val="FFABody"/>
      </w:pPr>
    </w:p>
    <w:p w14:paraId="3F03D4D1" w14:textId="77777777" w:rsidR="00A44870" w:rsidRDefault="00A44870" w:rsidP="001053F5">
      <w:pPr>
        <w:pStyle w:val="FFABody"/>
      </w:pPr>
    </w:p>
    <w:p w14:paraId="110836BC" w14:textId="77777777" w:rsidR="00A44870" w:rsidRDefault="00A44870" w:rsidP="001053F5">
      <w:pPr>
        <w:pStyle w:val="FFABody"/>
      </w:pPr>
    </w:p>
    <w:p w14:paraId="032897DA" w14:textId="77777777" w:rsidR="00A44870" w:rsidRDefault="00A44870" w:rsidP="001053F5">
      <w:pPr>
        <w:pStyle w:val="FFABody"/>
        <w:numPr>
          <w:ilvl w:val="0"/>
          <w:numId w:val="28"/>
        </w:numPr>
      </w:pPr>
      <w:r>
        <w:t xml:space="preserve">The video discusses three different “customers” for a hamburger. After watching and using the video for inspiration, create your own customer and answer the prompts below. </w:t>
      </w:r>
    </w:p>
    <w:p w14:paraId="47563999" w14:textId="77777777" w:rsidR="00A44870" w:rsidRDefault="00A44870" w:rsidP="001053F5">
      <w:pPr>
        <w:pStyle w:val="FFABody"/>
      </w:pPr>
    </w:p>
    <w:tbl>
      <w:tblPr>
        <w:tblStyle w:val="TableGrid"/>
        <w:tblW w:w="0" w:type="auto"/>
        <w:tblLook w:val="04A0" w:firstRow="1" w:lastRow="0" w:firstColumn="1" w:lastColumn="0" w:noHBand="0" w:noVBand="1"/>
      </w:tblPr>
      <w:tblGrid>
        <w:gridCol w:w="5485"/>
        <w:gridCol w:w="5305"/>
      </w:tblGrid>
      <w:tr w:rsidR="00A44870" w:rsidRPr="002904E0" w14:paraId="723DBD55" w14:textId="77777777" w:rsidTr="000964D5">
        <w:trPr>
          <w:trHeight w:val="432"/>
        </w:trPr>
        <w:tc>
          <w:tcPr>
            <w:tcW w:w="5485" w:type="dxa"/>
            <w:vAlign w:val="center"/>
          </w:tcPr>
          <w:p w14:paraId="51EC6D4A" w14:textId="77777777" w:rsidR="00A44870" w:rsidRPr="00433D59" w:rsidRDefault="00A44870" w:rsidP="000964D5">
            <w:pPr>
              <w:pStyle w:val="FFABody"/>
              <w:rPr>
                <w:b/>
                <w:bCs/>
              </w:rPr>
            </w:pPr>
            <w:r w:rsidRPr="2DF44CF0">
              <w:rPr>
                <w:b/>
                <w:bCs/>
              </w:rPr>
              <w:t xml:space="preserve">Customer: </w:t>
            </w:r>
          </w:p>
        </w:tc>
        <w:tc>
          <w:tcPr>
            <w:tcW w:w="5305" w:type="dxa"/>
            <w:vMerge w:val="restart"/>
          </w:tcPr>
          <w:p w14:paraId="76297E08" w14:textId="77777777" w:rsidR="00A44870" w:rsidRDefault="00A44870" w:rsidP="000964D5">
            <w:pPr>
              <w:pStyle w:val="FFABody"/>
            </w:pPr>
          </w:p>
          <w:p w14:paraId="30D4E40E" w14:textId="77777777" w:rsidR="00A44870" w:rsidRPr="002904E0" w:rsidRDefault="00A44870" w:rsidP="000964D5">
            <w:pPr>
              <w:pStyle w:val="FFABody"/>
              <w:rPr>
                <w:b/>
                <w:bCs/>
              </w:rPr>
            </w:pPr>
            <w:r w:rsidRPr="002904E0">
              <w:rPr>
                <w:b/>
                <w:bCs/>
              </w:rPr>
              <w:t xml:space="preserve">Draw a picture </w:t>
            </w:r>
            <w:r>
              <w:rPr>
                <w:b/>
                <w:bCs/>
              </w:rPr>
              <w:t xml:space="preserve">of your customer: </w:t>
            </w:r>
            <w:r w:rsidRPr="002904E0">
              <w:rPr>
                <w:b/>
                <w:bCs/>
              </w:rPr>
              <w:br/>
            </w:r>
          </w:p>
        </w:tc>
      </w:tr>
      <w:tr w:rsidR="00A44870" w14:paraId="580E35BC" w14:textId="77777777" w:rsidTr="000964D5">
        <w:trPr>
          <w:trHeight w:val="1984"/>
        </w:trPr>
        <w:tc>
          <w:tcPr>
            <w:tcW w:w="5485" w:type="dxa"/>
          </w:tcPr>
          <w:p w14:paraId="45955453" w14:textId="77777777" w:rsidR="00A44870" w:rsidRDefault="00A44870" w:rsidP="000964D5">
            <w:pPr>
              <w:pStyle w:val="FFABody"/>
              <w:rPr>
                <w:b/>
                <w:bCs/>
              </w:rPr>
            </w:pPr>
          </w:p>
          <w:p w14:paraId="0CD0C41B" w14:textId="77777777" w:rsidR="00A44870" w:rsidRPr="00433D59" w:rsidRDefault="00A44870" w:rsidP="000964D5">
            <w:pPr>
              <w:pStyle w:val="FFABody"/>
              <w:rPr>
                <w:b/>
                <w:bCs/>
              </w:rPr>
            </w:pPr>
            <w:r>
              <w:rPr>
                <w:b/>
                <w:bCs/>
              </w:rPr>
              <w:t xml:space="preserve">Description of Customer: </w:t>
            </w:r>
          </w:p>
        </w:tc>
        <w:tc>
          <w:tcPr>
            <w:tcW w:w="5305" w:type="dxa"/>
            <w:vMerge/>
            <w:vAlign w:val="center"/>
          </w:tcPr>
          <w:p w14:paraId="3FFFEC04" w14:textId="77777777" w:rsidR="00A44870" w:rsidRDefault="00A44870" w:rsidP="000964D5">
            <w:pPr>
              <w:pStyle w:val="FFABody"/>
            </w:pPr>
          </w:p>
        </w:tc>
      </w:tr>
      <w:tr w:rsidR="00A44870" w14:paraId="3DDAB181" w14:textId="77777777" w:rsidTr="000964D5">
        <w:trPr>
          <w:trHeight w:val="1192"/>
        </w:trPr>
        <w:tc>
          <w:tcPr>
            <w:tcW w:w="10790" w:type="dxa"/>
            <w:gridSpan w:val="2"/>
          </w:tcPr>
          <w:p w14:paraId="343056CC" w14:textId="77777777" w:rsidR="00A44870" w:rsidRDefault="00A44870" w:rsidP="000964D5">
            <w:pPr>
              <w:pStyle w:val="FFABody"/>
            </w:pPr>
            <w:r>
              <w:rPr>
                <w:b/>
                <w:bCs/>
              </w:rPr>
              <w:t xml:space="preserve">Product </w:t>
            </w:r>
            <w:r>
              <w:t xml:space="preserve">(What about your hamburger will appeal to this customer?) </w:t>
            </w:r>
          </w:p>
          <w:p w14:paraId="3D7EA05C" w14:textId="77777777" w:rsidR="00A44870" w:rsidRDefault="00A44870" w:rsidP="000964D5">
            <w:pPr>
              <w:pStyle w:val="FFABody"/>
            </w:pPr>
          </w:p>
        </w:tc>
      </w:tr>
      <w:tr w:rsidR="00A44870" w:rsidRPr="00E0016F" w14:paraId="4F8D4B64" w14:textId="77777777" w:rsidTr="000964D5">
        <w:trPr>
          <w:trHeight w:val="1165"/>
        </w:trPr>
        <w:tc>
          <w:tcPr>
            <w:tcW w:w="10790" w:type="dxa"/>
            <w:gridSpan w:val="2"/>
          </w:tcPr>
          <w:p w14:paraId="09D871AA" w14:textId="77777777" w:rsidR="00A44870" w:rsidRPr="006F7F6D" w:rsidRDefault="00A44870" w:rsidP="000964D5">
            <w:pPr>
              <w:pStyle w:val="FFABody"/>
            </w:pPr>
            <w:r>
              <w:rPr>
                <w:b/>
                <w:bCs/>
              </w:rPr>
              <w:t xml:space="preserve">Price </w:t>
            </w:r>
            <w:r w:rsidRPr="00F5198F">
              <w:t>(What is the right price for this customer?)</w:t>
            </w:r>
            <w:r>
              <w:t xml:space="preserve"> </w:t>
            </w:r>
          </w:p>
        </w:tc>
      </w:tr>
      <w:tr w:rsidR="00A44870" w:rsidRPr="00E0016F" w14:paraId="53764AF2" w14:textId="77777777" w:rsidTr="000964D5">
        <w:trPr>
          <w:trHeight w:val="1165"/>
        </w:trPr>
        <w:tc>
          <w:tcPr>
            <w:tcW w:w="10790" w:type="dxa"/>
            <w:gridSpan w:val="2"/>
          </w:tcPr>
          <w:p w14:paraId="7A9223DA" w14:textId="77777777" w:rsidR="00A44870" w:rsidRPr="00C043B4" w:rsidRDefault="00A44870" w:rsidP="000964D5">
            <w:pPr>
              <w:pStyle w:val="FFABody"/>
            </w:pPr>
            <w:r>
              <w:rPr>
                <w:b/>
                <w:bCs/>
              </w:rPr>
              <w:t xml:space="preserve">Place </w:t>
            </w:r>
            <w:r>
              <w:t xml:space="preserve">(Where will you sell </w:t>
            </w:r>
            <w:proofErr w:type="gramStart"/>
            <w:r>
              <w:t>it</w:t>
            </w:r>
            <w:proofErr w:type="gramEnd"/>
            <w:r>
              <w:t xml:space="preserve"> so your customer sees it?) </w:t>
            </w:r>
          </w:p>
        </w:tc>
      </w:tr>
      <w:tr w:rsidR="00A44870" w:rsidRPr="00E0016F" w14:paraId="587564EC" w14:textId="77777777" w:rsidTr="000964D5">
        <w:trPr>
          <w:trHeight w:val="1165"/>
        </w:trPr>
        <w:tc>
          <w:tcPr>
            <w:tcW w:w="10790" w:type="dxa"/>
            <w:gridSpan w:val="2"/>
          </w:tcPr>
          <w:p w14:paraId="7C25FD5A" w14:textId="77777777" w:rsidR="00A44870" w:rsidRPr="00C043B4" w:rsidRDefault="00A44870" w:rsidP="000964D5">
            <w:pPr>
              <w:pStyle w:val="FFABody"/>
            </w:pPr>
            <w:r>
              <w:rPr>
                <w:b/>
                <w:bCs/>
              </w:rPr>
              <w:t xml:space="preserve">Promotion </w:t>
            </w:r>
            <w:r>
              <w:t xml:space="preserve">(How will you promote your product to this customer?) </w:t>
            </w:r>
          </w:p>
        </w:tc>
      </w:tr>
    </w:tbl>
    <w:p w14:paraId="2AAD9C0F" w14:textId="77777777" w:rsidR="00A44870" w:rsidRPr="00DA4382" w:rsidRDefault="00A44870" w:rsidP="001053F5">
      <w:pPr>
        <w:pStyle w:val="FFABody"/>
        <w:ind w:left="1080"/>
      </w:pPr>
    </w:p>
    <w:p w14:paraId="6148BB9F" w14:textId="77777777" w:rsidR="00A44870" w:rsidRDefault="00A44870" w:rsidP="001053F5">
      <w:pPr>
        <w:pStyle w:val="LPSectionTitles"/>
        <w:rPr>
          <w:sz w:val="20"/>
          <w:szCs w:val="20"/>
        </w:rPr>
      </w:pPr>
    </w:p>
    <w:p w14:paraId="3E52AA3D" w14:textId="77777777" w:rsidR="00A44870" w:rsidRDefault="00A44870" w:rsidP="001053F5">
      <w:pPr>
        <w:pStyle w:val="LPSectionTitles"/>
        <w:rPr>
          <w:rFonts w:ascii="Montserrat" w:eastAsia="Microsoft JhengHei UI" w:hAnsi="Montserrat"/>
          <w:color w:val="auto"/>
          <w:sz w:val="18"/>
          <w:szCs w:val="18"/>
        </w:rPr>
      </w:pPr>
      <w:r w:rsidRPr="2DF44CF0">
        <w:rPr>
          <w:sz w:val="20"/>
          <w:szCs w:val="20"/>
        </w:rPr>
        <w:lastRenderedPageBreak/>
        <w:t xml:space="preserve">Directions: </w:t>
      </w:r>
      <w:r w:rsidRPr="2DF44CF0">
        <w:rPr>
          <w:rFonts w:ascii="Montserrat" w:eastAsia="Microsoft JhengHei UI" w:hAnsi="Montserrat"/>
          <w:color w:val="auto"/>
          <w:sz w:val="18"/>
          <w:szCs w:val="18"/>
        </w:rPr>
        <w:t xml:space="preserve">Complete the activity below as you watch the Culver’s video. After the video, answer the conclusion questions. </w:t>
      </w:r>
    </w:p>
    <w:p w14:paraId="0459BA15" w14:textId="77777777" w:rsidR="00A44870" w:rsidRPr="00540A6F" w:rsidRDefault="00A44870" w:rsidP="001053F5">
      <w:pPr>
        <w:pStyle w:val="FFABody"/>
      </w:pPr>
      <w:r>
        <w:t xml:space="preserve">Video: </w:t>
      </w:r>
      <w:hyperlink r:id="rId29" w:history="1">
        <w:r w:rsidRPr="000F5FCD">
          <w:rPr>
            <w:rStyle w:val="Hyperlink"/>
          </w:rPr>
          <w:t>https://www.youtube.com/watch?v=Lk2Ehrzvbmw</w:t>
        </w:r>
      </w:hyperlink>
      <w:r>
        <w:t xml:space="preserve"> </w:t>
      </w:r>
    </w:p>
    <w:p w14:paraId="01447BE5" w14:textId="77777777" w:rsidR="00A44870" w:rsidRPr="00A07CAF" w:rsidRDefault="00A44870" w:rsidP="001053F5">
      <w:pPr>
        <w:pStyle w:val="FFABody"/>
        <w:ind w:left="1440"/>
      </w:pPr>
    </w:p>
    <w:p w14:paraId="3B519F83" w14:textId="77777777" w:rsidR="00A44870" w:rsidRDefault="00A44870" w:rsidP="001053F5">
      <w:pPr>
        <w:pStyle w:val="FFABody"/>
        <w:numPr>
          <w:ilvl w:val="0"/>
          <w:numId w:val="29"/>
        </w:numPr>
      </w:pPr>
      <w:r w:rsidRPr="00A07CAF">
        <w:t>What is the message of this ad?</w:t>
      </w:r>
    </w:p>
    <w:p w14:paraId="45613B95" w14:textId="77777777" w:rsidR="00A44870" w:rsidRDefault="00A44870" w:rsidP="001053F5">
      <w:pPr>
        <w:pStyle w:val="FFABody"/>
      </w:pPr>
    </w:p>
    <w:p w14:paraId="3E37A403" w14:textId="77777777" w:rsidR="00A44870" w:rsidRDefault="00A44870" w:rsidP="001053F5">
      <w:pPr>
        <w:pStyle w:val="FFABody"/>
      </w:pPr>
    </w:p>
    <w:p w14:paraId="779BDB9B" w14:textId="77777777" w:rsidR="00A44870" w:rsidRDefault="00A44870" w:rsidP="001053F5">
      <w:pPr>
        <w:pStyle w:val="FFABody"/>
      </w:pPr>
    </w:p>
    <w:p w14:paraId="3144C551" w14:textId="77777777" w:rsidR="00A44870" w:rsidRDefault="00A44870" w:rsidP="001053F5">
      <w:pPr>
        <w:pStyle w:val="FFABody"/>
      </w:pPr>
    </w:p>
    <w:p w14:paraId="36527F94" w14:textId="77777777" w:rsidR="00A44870" w:rsidRDefault="00A44870" w:rsidP="001053F5">
      <w:pPr>
        <w:pStyle w:val="FFABody"/>
        <w:numPr>
          <w:ilvl w:val="0"/>
          <w:numId w:val="29"/>
        </w:numPr>
      </w:pPr>
      <w:r w:rsidRPr="00A07CAF">
        <w:t>How does it connect Culver’s to agriculture and its customers?</w:t>
      </w:r>
    </w:p>
    <w:p w14:paraId="15F531BA" w14:textId="77777777" w:rsidR="00A44870" w:rsidRDefault="00A44870" w:rsidP="001053F5">
      <w:pPr>
        <w:pStyle w:val="FFABody"/>
      </w:pPr>
    </w:p>
    <w:p w14:paraId="7A8161B1" w14:textId="77777777" w:rsidR="00A44870" w:rsidRDefault="00A44870" w:rsidP="001053F5">
      <w:pPr>
        <w:pStyle w:val="FFABody"/>
      </w:pPr>
    </w:p>
    <w:p w14:paraId="508DBB2F" w14:textId="77777777" w:rsidR="00A44870" w:rsidRDefault="00A44870" w:rsidP="001053F5">
      <w:pPr>
        <w:pStyle w:val="FFABody"/>
      </w:pPr>
    </w:p>
    <w:p w14:paraId="6852EBE3" w14:textId="77777777" w:rsidR="00A44870" w:rsidRDefault="00A44870" w:rsidP="001053F5">
      <w:pPr>
        <w:pStyle w:val="FFABody"/>
      </w:pPr>
    </w:p>
    <w:p w14:paraId="5030604B" w14:textId="77777777" w:rsidR="00A44870" w:rsidRDefault="00A44870" w:rsidP="001053F5">
      <w:pPr>
        <w:pStyle w:val="FFABody"/>
        <w:numPr>
          <w:ilvl w:val="0"/>
          <w:numId w:val="29"/>
        </w:numPr>
      </w:pPr>
      <w:r w:rsidRPr="00A07CAF">
        <w:t>Why is this approach effective?</w:t>
      </w:r>
    </w:p>
    <w:p w14:paraId="6AEB0E9C" w14:textId="77777777" w:rsidR="00A44870" w:rsidRDefault="00A44870" w:rsidP="001053F5">
      <w:pPr>
        <w:pStyle w:val="FFABody"/>
      </w:pPr>
    </w:p>
    <w:p w14:paraId="569C700E" w14:textId="77777777" w:rsidR="00A44870" w:rsidRDefault="00A44870" w:rsidP="001053F5">
      <w:pPr>
        <w:pStyle w:val="FFABody"/>
      </w:pPr>
    </w:p>
    <w:p w14:paraId="4A83ACD1" w14:textId="77777777" w:rsidR="00A44870" w:rsidRDefault="00A44870" w:rsidP="001053F5">
      <w:pPr>
        <w:pStyle w:val="FFABody"/>
      </w:pPr>
    </w:p>
    <w:p w14:paraId="38899EB3" w14:textId="77777777" w:rsidR="00A44870" w:rsidRDefault="00A44870" w:rsidP="001053F5">
      <w:pPr>
        <w:pStyle w:val="FFABody"/>
      </w:pPr>
    </w:p>
    <w:p w14:paraId="129A0B87" w14:textId="243A9B92" w:rsidR="00A44870" w:rsidRDefault="00A44870" w:rsidP="001053F5">
      <w:pPr>
        <w:pStyle w:val="FFABody"/>
        <w:numPr>
          <w:ilvl w:val="0"/>
          <w:numId w:val="29"/>
        </w:numPr>
      </w:pPr>
      <w:r>
        <w:t xml:space="preserve">How does Culver’s use the “four P’s” in this ad? </w:t>
      </w:r>
    </w:p>
    <w:p w14:paraId="3AB8ECFF" w14:textId="77777777" w:rsidR="00A44870" w:rsidRDefault="00A44870" w:rsidP="001053F5">
      <w:pPr>
        <w:pStyle w:val="FFABody"/>
      </w:pPr>
    </w:p>
    <w:p w14:paraId="6368B9E4" w14:textId="77777777" w:rsidR="00A44870" w:rsidRDefault="00A44870" w:rsidP="001053F5">
      <w:pPr>
        <w:pStyle w:val="FFABody"/>
      </w:pPr>
    </w:p>
    <w:p w14:paraId="43B05611" w14:textId="77777777" w:rsidR="00A44870" w:rsidRDefault="00A44870" w:rsidP="001053F5">
      <w:pPr>
        <w:pStyle w:val="FFABody"/>
        <w:numPr>
          <w:ilvl w:val="0"/>
          <w:numId w:val="27"/>
        </w:numPr>
      </w:pPr>
      <w:r>
        <w:t xml:space="preserve">Product: </w:t>
      </w:r>
    </w:p>
    <w:p w14:paraId="5EE295C7" w14:textId="77777777" w:rsidR="00A44870" w:rsidRDefault="00A44870" w:rsidP="001053F5">
      <w:pPr>
        <w:pStyle w:val="FFABody"/>
      </w:pPr>
    </w:p>
    <w:p w14:paraId="3598D7B3" w14:textId="77777777" w:rsidR="00A44870" w:rsidRDefault="00A44870" w:rsidP="001053F5">
      <w:pPr>
        <w:pStyle w:val="FFABody"/>
      </w:pPr>
    </w:p>
    <w:p w14:paraId="4397B0CA" w14:textId="77777777" w:rsidR="00A44870" w:rsidRDefault="00A44870" w:rsidP="001053F5">
      <w:pPr>
        <w:pStyle w:val="FFABody"/>
        <w:numPr>
          <w:ilvl w:val="0"/>
          <w:numId w:val="27"/>
        </w:numPr>
      </w:pPr>
      <w:r>
        <w:t xml:space="preserve">Price: </w:t>
      </w:r>
    </w:p>
    <w:p w14:paraId="2D660927" w14:textId="77777777" w:rsidR="00A44870" w:rsidRDefault="00A44870" w:rsidP="001053F5">
      <w:pPr>
        <w:pStyle w:val="FFABody"/>
      </w:pPr>
    </w:p>
    <w:p w14:paraId="3E79F9DB" w14:textId="77777777" w:rsidR="00A44870" w:rsidRDefault="00A44870" w:rsidP="001053F5">
      <w:pPr>
        <w:pStyle w:val="FFABody"/>
      </w:pPr>
    </w:p>
    <w:p w14:paraId="6873147B" w14:textId="77777777" w:rsidR="00A44870" w:rsidRDefault="00A44870" w:rsidP="001053F5">
      <w:pPr>
        <w:pStyle w:val="FFABody"/>
        <w:numPr>
          <w:ilvl w:val="0"/>
          <w:numId w:val="27"/>
        </w:numPr>
      </w:pPr>
      <w:r>
        <w:t xml:space="preserve">Place: </w:t>
      </w:r>
    </w:p>
    <w:p w14:paraId="21E5AF4B" w14:textId="77777777" w:rsidR="00A44870" w:rsidRDefault="00A44870" w:rsidP="001053F5">
      <w:pPr>
        <w:pStyle w:val="FFABody"/>
      </w:pPr>
    </w:p>
    <w:p w14:paraId="03828659" w14:textId="77777777" w:rsidR="00A44870" w:rsidRDefault="00A44870" w:rsidP="001053F5">
      <w:pPr>
        <w:pStyle w:val="FFABody"/>
      </w:pPr>
    </w:p>
    <w:p w14:paraId="4168BD5A" w14:textId="77777777" w:rsidR="00A44870" w:rsidRPr="00594091" w:rsidRDefault="00A44870" w:rsidP="001053F5">
      <w:pPr>
        <w:pStyle w:val="FFABody"/>
        <w:numPr>
          <w:ilvl w:val="0"/>
          <w:numId w:val="27"/>
        </w:numPr>
      </w:pPr>
      <w:r>
        <w:t xml:space="preserve">Promotion: </w:t>
      </w:r>
    </w:p>
    <w:p w14:paraId="6A35084C" w14:textId="77777777" w:rsidR="00A44870" w:rsidRDefault="00A44870" w:rsidP="001053F5">
      <w:pPr>
        <w:pStyle w:val="FFABody"/>
      </w:pPr>
    </w:p>
    <w:p w14:paraId="0F8C4D50" w14:textId="77777777" w:rsidR="00A44870" w:rsidRDefault="00A44870" w:rsidP="001053F5">
      <w:pPr>
        <w:pStyle w:val="FFABody"/>
      </w:pPr>
    </w:p>
    <w:p w14:paraId="147EB9A7" w14:textId="77777777" w:rsidR="00A44870" w:rsidRDefault="00A44870" w:rsidP="001053F5">
      <w:pPr>
        <w:pStyle w:val="FFABody"/>
      </w:pPr>
    </w:p>
    <w:p w14:paraId="5CA4E900" w14:textId="77777777" w:rsidR="00A44870" w:rsidRDefault="00A44870" w:rsidP="001053F5">
      <w:pPr>
        <w:pStyle w:val="FFABody"/>
      </w:pPr>
      <w:r>
        <w:t xml:space="preserve">Discussion Questions: </w:t>
      </w:r>
    </w:p>
    <w:p w14:paraId="3D8B7AB8" w14:textId="77777777" w:rsidR="00A44870" w:rsidRPr="00856448" w:rsidRDefault="00A44870" w:rsidP="001053F5">
      <w:pPr>
        <w:pStyle w:val="FFABody"/>
      </w:pPr>
    </w:p>
    <w:p w14:paraId="2AEFB6E4" w14:textId="776EFF9C" w:rsidR="00A44870" w:rsidRDefault="00A44870" w:rsidP="001053F5">
      <w:pPr>
        <w:pStyle w:val="FFABody"/>
        <w:numPr>
          <w:ilvl w:val="0"/>
          <w:numId w:val="30"/>
        </w:numPr>
      </w:pPr>
      <w:r>
        <w:t xml:space="preserve">How does a company’s target audience impact its marketing strategy? </w:t>
      </w:r>
    </w:p>
    <w:p w14:paraId="49481EB2" w14:textId="77777777" w:rsidR="00A44870" w:rsidRDefault="00A44870" w:rsidP="001053F5">
      <w:pPr>
        <w:pStyle w:val="FFABody"/>
      </w:pPr>
    </w:p>
    <w:p w14:paraId="6ECE72A5" w14:textId="77777777" w:rsidR="00A44870" w:rsidRDefault="00A44870" w:rsidP="001053F5">
      <w:pPr>
        <w:pStyle w:val="FFABody"/>
      </w:pPr>
    </w:p>
    <w:p w14:paraId="011117EF" w14:textId="77777777" w:rsidR="00A44870" w:rsidRDefault="00A44870" w:rsidP="001053F5">
      <w:pPr>
        <w:pStyle w:val="FFABody"/>
      </w:pPr>
    </w:p>
    <w:p w14:paraId="07CFE632" w14:textId="77777777" w:rsidR="00A44870" w:rsidRDefault="00A44870" w:rsidP="001053F5">
      <w:pPr>
        <w:pStyle w:val="FFABody"/>
      </w:pPr>
    </w:p>
    <w:p w14:paraId="4DBED2BF" w14:textId="77777777" w:rsidR="00A44870" w:rsidRDefault="00A44870" w:rsidP="001053F5">
      <w:pPr>
        <w:pStyle w:val="FFABody"/>
        <w:numPr>
          <w:ilvl w:val="0"/>
          <w:numId w:val="30"/>
        </w:numPr>
      </w:pPr>
      <w:r w:rsidRPr="008917B2">
        <w:t>What role do advertisements play in shaping how consumers view a brand?</w:t>
      </w:r>
      <w:r>
        <w:t xml:space="preserve"> </w:t>
      </w:r>
    </w:p>
    <w:p w14:paraId="2CA7D2C6" w14:textId="77777777" w:rsidR="00A44870" w:rsidRDefault="00A44870" w:rsidP="001053F5">
      <w:pPr>
        <w:pStyle w:val="DocumentTitle"/>
      </w:pPr>
    </w:p>
    <w:p w14:paraId="3D4DCEF2" w14:textId="77777777" w:rsidR="00A44870" w:rsidRDefault="00A44870" w:rsidP="001053F5">
      <w:pPr>
        <w:pStyle w:val="DocumentTitle"/>
      </w:pPr>
    </w:p>
    <w:p w14:paraId="6D08EBA9" w14:textId="77777777" w:rsidR="00A44870" w:rsidRDefault="00A44870" w:rsidP="001053F5">
      <w:pPr>
        <w:pStyle w:val="DocumentTitle"/>
      </w:pPr>
    </w:p>
    <w:p w14:paraId="0A4592C2" w14:textId="77777777" w:rsidR="00A44870" w:rsidRDefault="00A44870" w:rsidP="001053F5">
      <w:pPr>
        <w:pStyle w:val="SubHeadings"/>
        <w:rPr>
          <w:sz w:val="24"/>
          <w:szCs w:val="24"/>
        </w:rPr>
      </w:pPr>
    </w:p>
    <w:p w14:paraId="2A1BC05E" w14:textId="77777777" w:rsidR="00A44870" w:rsidRDefault="00A44870" w:rsidP="001053F5">
      <w:pPr>
        <w:pStyle w:val="SubHeadings"/>
        <w:rPr>
          <w:sz w:val="24"/>
          <w:szCs w:val="24"/>
        </w:rPr>
      </w:pPr>
    </w:p>
    <w:p w14:paraId="05AFB037" w14:textId="77777777" w:rsidR="00A44870" w:rsidRDefault="00A44870" w:rsidP="001053F5">
      <w:pPr>
        <w:pStyle w:val="SubHeadings"/>
        <w:rPr>
          <w:sz w:val="24"/>
          <w:szCs w:val="24"/>
        </w:rPr>
      </w:pPr>
    </w:p>
    <w:p w14:paraId="4007EE32" w14:textId="77777777" w:rsidR="00A44870" w:rsidRDefault="00A44870" w:rsidP="001053F5">
      <w:pPr>
        <w:pStyle w:val="FFAChartType-Bold"/>
        <w:ind w:left="0"/>
        <w:rPr>
          <w:sz w:val="24"/>
          <w:szCs w:val="24"/>
        </w:rPr>
      </w:pPr>
    </w:p>
    <w:p w14:paraId="0B49C132" w14:textId="77777777" w:rsidR="00A44870" w:rsidRPr="002A7980" w:rsidRDefault="00A44870" w:rsidP="001053F5">
      <w:pPr>
        <w:pStyle w:val="FFAChartType-Bold"/>
        <w:ind w:left="0"/>
        <w:rPr>
          <w:sz w:val="24"/>
          <w:szCs w:val="24"/>
        </w:rPr>
      </w:pPr>
      <w:r w:rsidRPr="002A7980">
        <w:rPr>
          <w:sz w:val="24"/>
          <w:szCs w:val="24"/>
        </w:rPr>
        <w:lastRenderedPageBreak/>
        <w:t>P</w:t>
      </w:r>
      <w:r>
        <w:rPr>
          <w:sz w:val="24"/>
          <w:szCs w:val="24"/>
        </w:rPr>
        <w:t>ART</w:t>
      </w:r>
      <w:r w:rsidRPr="002A7980">
        <w:rPr>
          <w:sz w:val="24"/>
          <w:szCs w:val="24"/>
        </w:rPr>
        <w:t xml:space="preserve"> </w:t>
      </w:r>
      <w:r>
        <w:rPr>
          <w:sz w:val="24"/>
          <w:szCs w:val="24"/>
        </w:rPr>
        <w:t>3</w:t>
      </w:r>
    </w:p>
    <w:p w14:paraId="27854427" w14:textId="77777777" w:rsidR="00A44870" w:rsidRDefault="00A44870" w:rsidP="001053F5">
      <w:pPr>
        <w:pStyle w:val="LPSectionTitles"/>
        <w:rPr>
          <w:rFonts w:ascii="Montserrat" w:eastAsia="Microsoft JhengHei UI" w:hAnsi="Montserrat"/>
          <w:color w:val="auto"/>
          <w:sz w:val="18"/>
          <w:szCs w:val="18"/>
        </w:rPr>
      </w:pPr>
      <w:r w:rsidRPr="2DF44CF0">
        <w:rPr>
          <w:sz w:val="20"/>
          <w:szCs w:val="20"/>
        </w:rPr>
        <w:t xml:space="preserve">Directions: </w:t>
      </w:r>
      <w:r w:rsidRPr="2DF44CF0">
        <w:rPr>
          <w:rFonts w:ascii="Montserrat" w:eastAsia="Microsoft JhengHei UI" w:hAnsi="Montserrat"/>
          <w:color w:val="auto"/>
          <w:sz w:val="18"/>
          <w:szCs w:val="18"/>
        </w:rPr>
        <w:t xml:space="preserve">In your assigned group, read the scenario below and complete your marketing plan with the requirements listed. The template and rubric will help guide you. When done, you will be presenting your plan to the class. </w:t>
      </w:r>
    </w:p>
    <w:p w14:paraId="3E944D5B" w14:textId="77777777" w:rsidR="00A44870" w:rsidRDefault="00A44870" w:rsidP="001053F5">
      <w:pPr>
        <w:pStyle w:val="FFABody"/>
      </w:pPr>
    </w:p>
    <w:p w14:paraId="5A6876F2" w14:textId="57AF2929" w:rsidR="00A44870" w:rsidRDefault="00A44870" w:rsidP="001053F5">
      <w:pPr>
        <w:pStyle w:val="FFABody"/>
        <w:rPr>
          <w:b/>
          <w:bCs/>
          <w:i/>
          <w:iCs/>
        </w:rPr>
      </w:pPr>
      <w:r w:rsidRPr="008754D0">
        <w:rPr>
          <w:b/>
          <w:bCs/>
        </w:rPr>
        <w:t xml:space="preserve">Congratulations! You have been hired by Culver’s as </w:t>
      </w:r>
      <w:r>
        <w:rPr>
          <w:b/>
          <w:bCs/>
        </w:rPr>
        <w:t>its</w:t>
      </w:r>
      <w:r w:rsidRPr="008754D0">
        <w:rPr>
          <w:b/>
          <w:bCs/>
        </w:rPr>
        <w:t xml:space="preserve"> newest marketing team to develop an exciting campaign for the </w:t>
      </w:r>
      <w:r w:rsidRPr="008754D0">
        <w:rPr>
          <w:b/>
          <w:bCs/>
          <w:i/>
          <w:iCs/>
        </w:rPr>
        <w:t>Farm Fresh Flavor Initiative</w:t>
      </w:r>
      <w:r>
        <w:rPr>
          <w:b/>
          <w:bCs/>
        </w:rPr>
        <w:t>.</w:t>
      </w:r>
    </w:p>
    <w:p w14:paraId="74A8086A" w14:textId="77777777" w:rsidR="00A44870" w:rsidRPr="008754D0" w:rsidRDefault="00A44870" w:rsidP="001053F5">
      <w:pPr>
        <w:pStyle w:val="FFABody"/>
        <w:rPr>
          <w:b/>
          <w:bCs/>
        </w:rPr>
      </w:pPr>
    </w:p>
    <w:p w14:paraId="6D57B6ED" w14:textId="77777777" w:rsidR="00A44870" w:rsidRPr="008754D0" w:rsidRDefault="00A44870" w:rsidP="001053F5">
      <w:pPr>
        <w:pStyle w:val="FFABody"/>
      </w:pPr>
      <w:r w:rsidRPr="008754D0">
        <w:t>Culver’s is looking to highlight its commitment to farm-fresh ingredients and support for local agriculture. Your team has been given the mission to create a marketing campaign that will:</w:t>
      </w:r>
    </w:p>
    <w:p w14:paraId="59119C01" w14:textId="77777777" w:rsidR="00A44870" w:rsidRPr="008754D0" w:rsidRDefault="00A44870" w:rsidP="001053F5">
      <w:pPr>
        <w:pStyle w:val="FFABody"/>
        <w:numPr>
          <w:ilvl w:val="0"/>
          <w:numId w:val="41"/>
        </w:numPr>
      </w:pPr>
      <w:r w:rsidRPr="008754D0">
        <w:t xml:space="preserve">Promote a </w:t>
      </w:r>
      <w:r w:rsidRPr="008754D0">
        <w:rPr>
          <w:i/>
          <w:iCs/>
        </w:rPr>
        <w:t>new farm-to-table menu item</w:t>
      </w:r>
      <w:r w:rsidRPr="008754D0">
        <w:t xml:space="preserve"> that celebrates fresh, locally sourced ingredients.</w:t>
      </w:r>
    </w:p>
    <w:p w14:paraId="139AC096" w14:textId="75CAEE98" w:rsidR="00A44870" w:rsidRPr="008754D0" w:rsidRDefault="00A44870" w:rsidP="001053F5">
      <w:pPr>
        <w:pStyle w:val="FFABody"/>
        <w:numPr>
          <w:ilvl w:val="0"/>
          <w:numId w:val="41"/>
        </w:numPr>
      </w:pPr>
      <w:r w:rsidRPr="008754D0">
        <w:t>Appeal to customers who value quality, sustainability and community support.</w:t>
      </w:r>
    </w:p>
    <w:p w14:paraId="32DAF563" w14:textId="77777777" w:rsidR="00A44870" w:rsidRPr="008754D0" w:rsidRDefault="00A44870" w:rsidP="001053F5">
      <w:pPr>
        <w:pStyle w:val="FFABody"/>
        <w:numPr>
          <w:ilvl w:val="0"/>
          <w:numId w:val="41"/>
        </w:numPr>
      </w:pPr>
      <w:r w:rsidRPr="008754D0">
        <w:t>Showcase Culver’s as a leader in connecting consumers with the heart of agriculture.</w:t>
      </w:r>
    </w:p>
    <w:p w14:paraId="1504A7F7" w14:textId="77777777" w:rsidR="00A44870" w:rsidRDefault="00A44870" w:rsidP="001053F5">
      <w:pPr>
        <w:pStyle w:val="FFABody"/>
        <w:rPr>
          <w:b/>
          <w:bCs/>
        </w:rPr>
      </w:pPr>
    </w:p>
    <w:p w14:paraId="6EAC6FC4" w14:textId="77777777" w:rsidR="00A44870" w:rsidRPr="008754D0" w:rsidRDefault="00A44870" w:rsidP="001053F5">
      <w:pPr>
        <w:pStyle w:val="FFABody"/>
        <w:rPr>
          <w:b/>
          <w:bCs/>
        </w:rPr>
      </w:pPr>
      <w:r w:rsidRPr="008754D0">
        <w:rPr>
          <w:b/>
          <w:bCs/>
        </w:rPr>
        <w:t>Challenge Requirements:</w:t>
      </w:r>
    </w:p>
    <w:p w14:paraId="6848A584" w14:textId="276921B5" w:rsidR="00A44870" w:rsidRPr="008754D0" w:rsidRDefault="00A44870" w:rsidP="001053F5">
      <w:pPr>
        <w:pStyle w:val="FFABody"/>
        <w:numPr>
          <w:ilvl w:val="0"/>
          <w:numId w:val="25"/>
        </w:numPr>
      </w:pPr>
      <w:r w:rsidRPr="008754D0">
        <w:t xml:space="preserve">Design an innovative marketing strategy that incorporates the </w:t>
      </w:r>
      <w:r>
        <w:t>four</w:t>
      </w:r>
      <w:r w:rsidRPr="008754D0">
        <w:t xml:space="preserve"> </w:t>
      </w:r>
      <w:proofErr w:type="gramStart"/>
      <w:r w:rsidRPr="008754D0">
        <w:t>P’s</w:t>
      </w:r>
      <w:proofErr w:type="gramEnd"/>
      <w:r w:rsidRPr="008754D0">
        <w:t xml:space="preserve"> of </w:t>
      </w:r>
      <w:r>
        <w:t>m</w:t>
      </w:r>
      <w:r w:rsidRPr="008754D0">
        <w:t>arketing (Product, Price, Place, Promotion).</w:t>
      </w:r>
    </w:p>
    <w:p w14:paraId="4602A7C6" w14:textId="77777777" w:rsidR="00A44870" w:rsidRDefault="00A44870" w:rsidP="001053F5">
      <w:pPr>
        <w:pStyle w:val="FFABody"/>
        <w:numPr>
          <w:ilvl w:val="0"/>
          <w:numId w:val="25"/>
        </w:numPr>
      </w:pPr>
      <w:r w:rsidRPr="008754D0">
        <w:t>Develop a creative marketi</w:t>
      </w:r>
      <w:r>
        <w:t>ng plan that includes a:</w:t>
      </w:r>
    </w:p>
    <w:p w14:paraId="6EEB2334" w14:textId="073EDB8C" w:rsidR="00A44870" w:rsidRDefault="00A44870" w:rsidP="001053F5">
      <w:pPr>
        <w:pStyle w:val="FFABody"/>
        <w:numPr>
          <w:ilvl w:val="1"/>
          <w:numId w:val="25"/>
        </w:numPr>
      </w:pPr>
      <w:r>
        <w:t>Flyer/poster</w:t>
      </w:r>
    </w:p>
    <w:p w14:paraId="4DB27EA5" w14:textId="11794595" w:rsidR="00A44870" w:rsidRDefault="00A44870" w:rsidP="001053F5">
      <w:pPr>
        <w:pStyle w:val="FFABody"/>
        <w:numPr>
          <w:ilvl w:val="1"/>
          <w:numId w:val="25"/>
        </w:numPr>
      </w:pPr>
      <w:r>
        <w:t>Social media post</w:t>
      </w:r>
    </w:p>
    <w:p w14:paraId="53B16A6A" w14:textId="63B9B35E" w:rsidR="00A44870" w:rsidRPr="008754D0" w:rsidRDefault="00A44870" w:rsidP="001053F5">
      <w:pPr>
        <w:pStyle w:val="FFABody"/>
        <w:numPr>
          <w:ilvl w:val="1"/>
          <w:numId w:val="25"/>
        </w:numPr>
      </w:pPr>
      <w:r>
        <w:t xml:space="preserve">30-second video </w:t>
      </w:r>
    </w:p>
    <w:p w14:paraId="584C429E" w14:textId="662314A8" w:rsidR="00A44870" w:rsidRDefault="00A44870" w:rsidP="001053F5">
      <w:pPr>
        <w:pStyle w:val="FFABody"/>
        <w:numPr>
          <w:ilvl w:val="0"/>
          <w:numId w:val="25"/>
        </w:numPr>
      </w:pPr>
      <w:r w:rsidRPr="008754D0">
        <w:t>Prepare a short pitch (</w:t>
      </w:r>
      <w:r>
        <w:t>two to three</w:t>
      </w:r>
      <w:r w:rsidRPr="008754D0">
        <w:t xml:space="preserve"> minutes) to present your campaign, convincing Culver’s executives (your classmates) why your strategy will make the new menu item a hit!</w:t>
      </w:r>
      <w:r>
        <w:t xml:space="preserve"> Use the template below to help guide you.</w:t>
      </w:r>
    </w:p>
    <w:p w14:paraId="00A486A3" w14:textId="77777777" w:rsidR="00A44870" w:rsidRDefault="00A44870" w:rsidP="001053F5">
      <w:pPr>
        <w:pStyle w:val="DocumentTitle"/>
      </w:pPr>
    </w:p>
    <w:p w14:paraId="42CDC985" w14:textId="77777777" w:rsidR="00A44870" w:rsidRDefault="00A44870" w:rsidP="001053F5">
      <w:pPr>
        <w:pStyle w:val="DocumentTitle"/>
      </w:pPr>
    </w:p>
    <w:p w14:paraId="6BB8D6E5" w14:textId="77777777" w:rsidR="00A44870" w:rsidRDefault="00A44870" w:rsidP="001053F5">
      <w:pPr>
        <w:pStyle w:val="DocumentTitle"/>
      </w:pPr>
    </w:p>
    <w:p w14:paraId="2D1903DB" w14:textId="77777777" w:rsidR="00A44870" w:rsidRDefault="00A44870" w:rsidP="001053F5">
      <w:pPr>
        <w:pStyle w:val="DocumentTitle"/>
      </w:pPr>
    </w:p>
    <w:p w14:paraId="33B5BB5B" w14:textId="77777777" w:rsidR="00A44870" w:rsidRDefault="00A44870" w:rsidP="001053F5">
      <w:pPr>
        <w:pStyle w:val="DocumentTitle"/>
      </w:pPr>
    </w:p>
    <w:p w14:paraId="5DE160E2" w14:textId="77777777" w:rsidR="00A44870" w:rsidRDefault="00A44870" w:rsidP="001053F5">
      <w:pPr>
        <w:pStyle w:val="DocumentTitle"/>
      </w:pPr>
    </w:p>
    <w:p w14:paraId="2A4E9B3D" w14:textId="77777777" w:rsidR="00A44870" w:rsidRPr="00274391" w:rsidRDefault="00A44870" w:rsidP="001053F5">
      <w:pPr>
        <w:pStyle w:val="DocumentTitle"/>
      </w:pPr>
    </w:p>
    <w:p w14:paraId="24A64489" w14:textId="77777777" w:rsidR="00A44870" w:rsidRDefault="00A44870" w:rsidP="001053F5">
      <w:pPr>
        <w:pStyle w:val="DocumentTitle"/>
      </w:pPr>
    </w:p>
    <w:p w14:paraId="199FF94A" w14:textId="77777777" w:rsidR="00A44870" w:rsidRDefault="00A44870" w:rsidP="001053F5">
      <w:pPr>
        <w:pStyle w:val="DocumentTitle"/>
      </w:pPr>
    </w:p>
    <w:p w14:paraId="292B443B" w14:textId="77777777" w:rsidR="00A44870" w:rsidRDefault="00A44870" w:rsidP="001053F5">
      <w:pPr>
        <w:pStyle w:val="DocumentTitle"/>
      </w:pPr>
    </w:p>
    <w:p w14:paraId="7BE555AF" w14:textId="77777777" w:rsidR="00A44870" w:rsidRDefault="00A44870" w:rsidP="001053F5">
      <w:pPr>
        <w:jc w:val="center"/>
        <w:rPr>
          <w:b/>
          <w:bCs/>
        </w:rPr>
      </w:pPr>
    </w:p>
    <w:p w14:paraId="28151B01" w14:textId="77777777" w:rsidR="00A44870" w:rsidRDefault="00A44870" w:rsidP="001053F5">
      <w:pPr>
        <w:jc w:val="center"/>
        <w:rPr>
          <w:b/>
          <w:bCs/>
        </w:rPr>
      </w:pPr>
    </w:p>
    <w:p w14:paraId="4CB9B5BA" w14:textId="77777777" w:rsidR="00A44870" w:rsidRPr="00493C36" w:rsidRDefault="00A44870" w:rsidP="001053F5">
      <w:pPr>
        <w:jc w:val="center"/>
        <w:rPr>
          <w:rFonts w:ascii="Montserrat" w:hAnsi="Montserrat"/>
          <w:b/>
          <w:bCs/>
          <w:sz w:val="20"/>
          <w:szCs w:val="20"/>
        </w:rPr>
      </w:pPr>
      <w:r w:rsidRPr="2DF44CF0">
        <w:rPr>
          <w:rFonts w:ascii="Montserrat" w:hAnsi="Montserrat"/>
          <w:b/>
          <w:bCs/>
          <w:sz w:val="20"/>
          <w:szCs w:val="20"/>
        </w:rPr>
        <w:lastRenderedPageBreak/>
        <w:t>Marketing Plan Template</w:t>
      </w:r>
    </w:p>
    <w:p w14:paraId="0B7D7B89" w14:textId="77777777" w:rsidR="00A44870" w:rsidRPr="00493C36" w:rsidRDefault="00A44870" w:rsidP="001053F5">
      <w:pPr>
        <w:rPr>
          <w:rFonts w:ascii="Montserrat" w:hAnsi="Montserrat"/>
          <w:sz w:val="20"/>
          <w:szCs w:val="20"/>
        </w:rPr>
      </w:pPr>
      <w:r>
        <w:br/>
      </w:r>
      <w:r w:rsidRPr="2DF44CF0">
        <w:rPr>
          <w:rFonts w:ascii="Montserrat" w:hAnsi="Montserrat"/>
          <w:b/>
          <w:bCs/>
          <w:sz w:val="20"/>
          <w:szCs w:val="20"/>
        </w:rPr>
        <w:t>Team Name:</w:t>
      </w:r>
      <w:r w:rsidRPr="2DF44CF0">
        <w:rPr>
          <w:rFonts w:ascii="Montserrat" w:hAnsi="Montserrat"/>
          <w:sz w:val="20"/>
          <w:szCs w:val="20"/>
        </w:rPr>
        <w:t xml:space="preserve"> ____________________________</w:t>
      </w:r>
      <w:r>
        <w:br/>
      </w:r>
    </w:p>
    <w:p w14:paraId="67F8FDE0" w14:textId="77777777" w:rsidR="00A44870" w:rsidRPr="00493C36" w:rsidRDefault="00A44870" w:rsidP="001053F5">
      <w:pPr>
        <w:rPr>
          <w:rFonts w:ascii="Montserrat" w:hAnsi="Montserrat"/>
          <w:sz w:val="20"/>
          <w:szCs w:val="20"/>
        </w:rPr>
      </w:pPr>
      <w:r w:rsidRPr="2DF44CF0">
        <w:rPr>
          <w:rFonts w:ascii="Montserrat" w:hAnsi="Montserrat"/>
          <w:b/>
          <w:bCs/>
          <w:sz w:val="20"/>
          <w:szCs w:val="20"/>
        </w:rPr>
        <w:t>Product Name:</w:t>
      </w:r>
      <w:r w:rsidRPr="2DF44CF0">
        <w:rPr>
          <w:rFonts w:ascii="Montserrat" w:hAnsi="Montserrat"/>
          <w:sz w:val="20"/>
          <w:szCs w:val="20"/>
        </w:rPr>
        <w:t xml:space="preserve"> __________________________</w:t>
      </w:r>
    </w:p>
    <w:p w14:paraId="563062AD" w14:textId="77777777" w:rsidR="00A44870" w:rsidRPr="00493C36" w:rsidRDefault="00A44870" w:rsidP="001053F5">
      <w:pPr>
        <w:rPr>
          <w:rFonts w:ascii="Montserrat" w:hAnsi="Montserrat"/>
          <w:sz w:val="20"/>
          <w:szCs w:val="20"/>
        </w:rPr>
      </w:pPr>
      <w:r>
        <w:br/>
      </w:r>
      <w:r w:rsidRPr="2DF44CF0">
        <w:rPr>
          <w:rFonts w:ascii="Montserrat" w:hAnsi="Montserrat"/>
          <w:b/>
          <w:bCs/>
          <w:sz w:val="20"/>
          <w:szCs w:val="20"/>
        </w:rPr>
        <w:t>Target Audience:</w:t>
      </w:r>
      <w:r w:rsidRPr="2DF44CF0">
        <w:rPr>
          <w:rFonts w:ascii="Montserrat" w:hAnsi="Montserrat"/>
          <w:sz w:val="20"/>
          <w:szCs w:val="20"/>
        </w:rPr>
        <w:t xml:space="preserve"> _________________________</w:t>
      </w:r>
      <w:r>
        <w:br/>
      </w:r>
    </w:p>
    <w:p w14:paraId="19465AB2" w14:textId="77777777" w:rsidR="00A44870" w:rsidRPr="00493C36" w:rsidRDefault="00A44870" w:rsidP="001053F5">
      <w:pPr>
        <w:pStyle w:val="ListParagraph"/>
        <w:numPr>
          <w:ilvl w:val="0"/>
          <w:numId w:val="32"/>
        </w:numPr>
        <w:spacing w:after="160" w:line="259" w:lineRule="auto"/>
        <w:rPr>
          <w:rFonts w:ascii="Montserrat" w:hAnsi="Montserrat"/>
          <w:b/>
          <w:bCs/>
          <w:sz w:val="20"/>
          <w:szCs w:val="20"/>
        </w:rPr>
      </w:pPr>
      <w:r w:rsidRPr="2DF44CF0">
        <w:rPr>
          <w:rFonts w:ascii="Montserrat" w:hAnsi="Montserrat"/>
          <w:b/>
          <w:bCs/>
          <w:sz w:val="20"/>
          <w:szCs w:val="20"/>
        </w:rPr>
        <w:t xml:space="preserve">Product </w:t>
      </w:r>
    </w:p>
    <w:p w14:paraId="3B121BF5" w14:textId="77777777" w:rsidR="00A44870" w:rsidRPr="00493C36" w:rsidRDefault="00A44870" w:rsidP="001053F5">
      <w:pPr>
        <w:pStyle w:val="ListParagraph"/>
        <w:numPr>
          <w:ilvl w:val="0"/>
          <w:numId w:val="31"/>
        </w:numPr>
        <w:spacing w:after="160" w:line="259" w:lineRule="auto"/>
        <w:rPr>
          <w:rFonts w:ascii="Montserrat" w:hAnsi="Montserrat"/>
          <w:sz w:val="20"/>
          <w:szCs w:val="20"/>
        </w:rPr>
      </w:pPr>
      <w:r w:rsidRPr="2DF44CF0">
        <w:rPr>
          <w:rFonts w:ascii="Montserrat" w:hAnsi="Montserrat"/>
          <w:sz w:val="20"/>
          <w:szCs w:val="20"/>
        </w:rPr>
        <w:t>Describe your product</w:t>
      </w:r>
      <w:r>
        <w:rPr>
          <w:rFonts w:ascii="Montserrat" w:hAnsi="Montserrat"/>
          <w:sz w:val="20"/>
          <w:szCs w:val="20"/>
        </w:rPr>
        <w:t>.</w:t>
      </w:r>
      <w:r w:rsidRPr="2DF44CF0">
        <w:rPr>
          <w:rFonts w:ascii="Montserrat" w:hAnsi="Montserrat"/>
          <w:sz w:val="20"/>
          <w:szCs w:val="20"/>
        </w:rPr>
        <w:t xml:space="preserve"> </w:t>
      </w:r>
    </w:p>
    <w:p w14:paraId="40C74FCF"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What is it? </w:t>
      </w:r>
    </w:p>
    <w:p w14:paraId="394D8ED1"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What makes it unique or special?</w:t>
      </w:r>
    </w:p>
    <w:p w14:paraId="6F6CC0DD"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Why will customers want it? </w:t>
      </w:r>
    </w:p>
    <w:p w14:paraId="3A2FCF6D" w14:textId="77777777" w:rsidR="00A44870" w:rsidRPr="00493C36" w:rsidRDefault="00A44870" w:rsidP="001053F5">
      <w:pPr>
        <w:rPr>
          <w:rFonts w:ascii="Montserrat" w:hAnsi="Montserrat"/>
          <w:sz w:val="20"/>
          <w:szCs w:val="20"/>
        </w:rPr>
      </w:pPr>
      <w:r w:rsidRPr="2DF44CF0">
        <w:rPr>
          <w:rFonts w:ascii="Montserrat" w:hAnsi="Montserrat"/>
          <w:sz w:val="20"/>
          <w:szCs w:val="20"/>
        </w:rPr>
        <w:t xml:space="preserve">Write your description here: </w:t>
      </w:r>
    </w:p>
    <w:p w14:paraId="57356D3A" w14:textId="77777777" w:rsidR="00A44870" w:rsidRPr="00493C36" w:rsidRDefault="00A44870" w:rsidP="001053F5">
      <w:pPr>
        <w:rPr>
          <w:rFonts w:ascii="Montserrat" w:hAnsi="Montserrat"/>
          <w:sz w:val="20"/>
          <w:szCs w:val="20"/>
        </w:rPr>
      </w:pPr>
    </w:p>
    <w:p w14:paraId="37AC21BD" w14:textId="77777777" w:rsidR="00A44870" w:rsidRPr="00493C36" w:rsidRDefault="00A44870" w:rsidP="001053F5">
      <w:pPr>
        <w:rPr>
          <w:rFonts w:ascii="Montserrat" w:hAnsi="Montserrat"/>
          <w:sz w:val="20"/>
          <w:szCs w:val="20"/>
        </w:rPr>
      </w:pPr>
    </w:p>
    <w:p w14:paraId="61971711" w14:textId="77777777" w:rsidR="00A44870" w:rsidRPr="00493C36" w:rsidRDefault="00A44870" w:rsidP="001053F5">
      <w:pPr>
        <w:rPr>
          <w:rFonts w:ascii="Montserrat" w:hAnsi="Montserrat"/>
          <w:sz w:val="20"/>
          <w:szCs w:val="20"/>
        </w:rPr>
      </w:pPr>
    </w:p>
    <w:p w14:paraId="7C5CC4FC" w14:textId="77777777" w:rsidR="00A44870" w:rsidRPr="00493C36" w:rsidRDefault="00A44870" w:rsidP="001053F5">
      <w:pPr>
        <w:pStyle w:val="ListParagraph"/>
        <w:numPr>
          <w:ilvl w:val="0"/>
          <w:numId w:val="32"/>
        </w:numPr>
        <w:spacing w:after="160" w:line="259" w:lineRule="auto"/>
        <w:rPr>
          <w:rFonts w:ascii="Montserrat" w:hAnsi="Montserrat"/>
          <w:b/>
          <w:bCs/>
          <w:sz w:val="20"/>
          <w:szCs w:val="20"/>
        </w:rPr>
      </w:pPr>
      <w:r w:rsidRPr="2DF44CF0">
        <w:rPr>
          <w:rFonts w:ascii="Montserrat" w:hAnsi="Montserrat"/>
          <w:b/>
          <w:bCs/>
          <w:sz w:val="20"/>
          <w:szCs w:val="20"/>
        </w:rPr>
        <w:t>Price</w:t>
      </w:r>
    </w:p>
    <w:p w14:paraId="0DFDE146" w14:textId="6ADC665E" w:rsidR="00A44870" w:rsidRPr="00493C36" w:rsidRDefault="00A44870" w:rsidP="001053F5">
      <w:pPr>
        <w:pStyle w:val="ListParagraph"/>
        <w:numPr>
          <w:ilvl w:val="0"/>
          <w:numId w:val="31"/>
        </w:numPr>
        <w:spacing w:after="160" w:line="259" w:lineRule="auto"/>
        <w:rPr>
          <w:rFonts w:ascii="Montserrat" w:hAnsi="Montserrat"/>
          <w:sz w:val="20"/>
          <w:szCs w:val="20"/>
        </w:rPr>
      </w:pPr>
      <w:r w:rsidRPr="2DF44CF0">
        <w:rPr>
          <w:rFonts w:ascii="Montserrat" w:hAnsi="Montserrat"/>
          <w:sz w:val="20"/>
          <w:szCs w:val="20"/>
        </w:rPr>
        <w:t>Set your price</w:t>
      </w:r>
      <w:r>
        <w:rPr>
          <w:rFonts w:ascii="Montserrat" w:hAnsi="Montserrat"/>
          <w:sz w:val="20"/>
          <w:szCs w:val="20"/>
        </w:rPr>
        <w:t>.</w:t>
      </w:r>
    </w:p>
    <w:p w14:paraId="5FB7F94B"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How much will the product cost? </w:t>
      </w:r>
    </w:p>
    <w:p w14:paraId="2FE39B4C"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Why did you choose this price? </w:t>
      </w:r>
    </w:p>
    <w:p w14:paraId="49C97F69" w14:textId="24500F39"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Does it reflect quality, affordability or exclusivity? </w:t>
      </w:r>
    </w:p>
    <w:p w14:paraId="5229BFF3" w14:textId="77777777" w:rsidR="00A44870" w:rsidRPr="00493C36" w:rsidRDefault="00A44870" w:rsidP="001053F5">
      <w:pPr>
        <w:rPr>
          <w:rFonts w:ascii="Montserrat" w:hAnsi="Montserrat"/>
          <w:sz w:val="20"/>
          <w:szCs w:val="20"/>
        </w:rPr>
      </w:pPr>
      <w:r w:rsidRPr="2DF44CF0">
        <w:rPr>
          <w:rFonts w:ascii="Montserrat" w:hAnsi="Montserrat"/>
          <w:sz w:val="20"/>
          <w:szCs w:val="20"/>
        </w:rPr>
        <w:t xml:space="preserve">Write your pricing strategy here: </w:t>
      </w:r>
    </w:p>
    <w:p w14:paraId="26B5C131" w14:textId="77777777" w:rsidR="00A44870" w:rsidRPr="00493C36" w:rsidRDefault="00A44870" w:rsidP="001053F5">
      <w:pPr>
        <w:rPr>
          <w:rFonts w:ascii="Montserrat" w:hAnsi="Montserrat"/>
          <w:sz w:val="20"/>
          <w:szCs w:val="20"/>
        </w:rPr>
      </w:pPr>
    </w:p>
    <w:p w14:paraId="25C14E91" w14:textId="77777777" w:rsidR="00A44870" w:rsidRPr="00493C36" w:rsidRDefault="00A44870" w:rsidP="001053F5">
      <w:pPr>
        <w:rPr>
          <w:rFonts w:ascii="Montserrat" w:hAnsi="Montserrat"/>
          <w:sz w:val="20"/>
          <w:szCs w:val="20"/>
        </w:rPr>
      </w:pPr>
    </w:p>
    <w:p w14:paraId="03EFDB62" w14:textId="77777777" w:rsidR="00A44870" w:rsidRPr="00493C36" w:rsidRDefault="00A44870" w:rsidP="001053F5">
      <w:pPr>
        <w:rPr>
          <w:rFonts w:ascii="Montserrat" w:hAnsi="Montserrat"/>
          <w:sz w:val="20"/>
          <w:szCs w:val="20"/>
        </w:rPr>
      </w:pPr>
    </w:p>
    <w:p w14:paraId="23BFF5C0" w14:textId="77777777" w:rsidR="00A44870" w:rsidRPr="00493C36" w:rsidRDefault="00A44870" w:rsidP="001053F5">
      <w:pPr>
        <w:pStyle w:val="ListParagraph"/>
        <w:numPr>
          <w:ilvl w:val="0"/>
          <w:numId w:val="32"/>
        </w:numPr>
        <w:spacing w:after="160" w:line="259" w:lineRule="auto"/>
        <w:rPr>
          <w:rFonts w:ascii="Montserrat" w:hAnsi="Montserrat"/>
          <w:b/>
          <w:bCs/>
          <w:sz w:val="20"/>
          <w:szCs w:val="20"/>
        </w:rPr>
      </w:pPr>
      <w:r w:rsidRPr="2DF44CF0">
        <w:rPr>
          <w:rFonts w:ascii="Montserrat" w:hAnsi="Montserrat"/>
          <w:b/>
          <w:bCs/>
          <w:sz w:val="20"/>
          <w:szCs w:val="20"/>
        </w:rPr>
        <w:t xml:space="preserve">Place </w:t>
      </w:r>
    </w:p>
    <w:p w14:paraId="1643949A" w14:textId="77777777" w:rsidR="00A44870" w:rsidRPr="00493C36" w:rsidRDefault="00A44870" w:rsidP="001053F5">
      <w:pPr>
        <w:pStyle w:val="ListParagraph"/>
        <w:numPr>
          <w:ilvl w:val="0"/>
          <w:numId w:val="31"/>
        </w:numPr>
        <w:spacing w:after="160" w:line="259" w:lineRule="auto"/>
        <w:rPr>
          <w:rFonts w:ascii="Montserrat" w:hAnsi="Montserrat"/>
          <w:sz w:val="20"/>
          <w:szCs w:val="20"/>
        </w:rPr>
      </w:pPr>
      <w:r w:rsidRPr="2DF44CF0">
        <w:rPr>
          <w:rFonts w:ascii="Montserrat" w:hAnsi="Montserrat"/>
          <w:sz w:val="20"/>
          <w:szCs w:val="20"/>
        </w:rPr>
        <w:t>Decide where to sell your product</w:t>
      </w:r>
      <w:r>
        <w:rPr>
          <w:rFonts w:ascii="Montserrat" w:hAnsi="Montserrat"/>
          <w:sz w:val="20"/>
          <w:szCs w:val="20"/>
        </w:rPr>
        <w:t>.</w:t>
      </w:r>
    </w:p>
    <w:p w14:paraId="39A8A738"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Where will customers find it? </w:t>
      </w:r>
    </w:p>
    <w:p w14:paraId="1623EFEE"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Why is this the best location? </w:t>
      </w:r>
    </w:p>
    <w:p w14:paraId="7BB8361A" w14:textId="77777777" w:rsidR="00A44870" w:rsidRDefault="00A44870" w:rsidP="001053F5">
      <w:pPr>
        <w:rPr>
          <w:rFonts w:ascii="Montserrat" w:hAnsi="Montserrat"/>
          <w:sz w:val="20"/>
          <w:szCs w:val="20"/>
        </w:rPr>
      </w:pPr>
      <w:r w:rsidRPr="2DF44CF0">
        <w:rPr>
          <w:rFonts w:ascii="Montserrat" w:hAnsi="Montserrat"/>
          <w:sz w:val="20"/>
          <w:szCs w:val="20"/>
        </w:rPr>
        <w:t>Write your distribution plan here:</w:t>
      </w:r>
    </w:p>
    <w:p w14:paraId="65008FEF" w14:textId="77777777" w:rsidR="00A44870" w:rsidRDefault="00A44870" w:rsidP="001053F5">
      <w:pPr>
        <w:rPr>
          <w:rFonts w:ascii="Montserrat" w:hAnsi="Montserrat"/>
          <w:sz w:val="20"/>
          <w:szCs w:val="20"/>
        </w:rPr>
      </w:pPr>
    </w:p>
    <w:p w14:paraId="619EB3D7" w14:textId="77777777" w:rsidR="00A44870" w:rsidRPr="00493C36" w:rsidRDefault="00A44870" w:rsidP="001053F5">
      <w:pPr>
        <w:rPr>
          <w:rFonts w:ascii="Montserrat" w:hAnsi="Montserrat"/>
          <w:sz w:val="20"/>
          <w:szCs w:val="20"/>
        </w:rPr>
      </w:pPr>
    </w:p>
    <w:p w14:paraId="20662E27" w14:textId="77777777" w:rsidR="00A44870" w:rsidRPr="00493C36" w:rsidRDefault="00A44870" w:rsidP="001053F5">
      <w:pPr>
        <w:pStyle w:val="DocumentTitle"/>
        <w:rPr>
          <w:rFonts w:ascii="Montserrat" w:hAnsi="Montserrat"/>
          <w:sz w:val="20"/>
          <w:szCs w:val="20"/>
        </w:rPr>
      </w:pPr>
    </w:p>
    <w:p w14:paraId="0B0548FE" w14:textId="77777777" w:rsidR="00A44870" w:rsidRPr="00493C36" w:rsidRDefault="00A44870" w:rsidP="001053F5">
      <w:pPr>
        <w:pStyle w:val="DocumentTitle"/>
        <w:numPr>
          <w:ilvl w:val="0"/>
          <w:numId w:val="32"/>
        </w:numPr>
        <w:spacing w:after="200"/>
        <w:rPr>
          <w:rFonts w:ascii="Montserrat" w:hAnsi="Montserrat"/>
          <w:b/>
          <w:color w:val="auto"/>
          <w:sz w:val="20"/>
          <w:szCs w:val="20"/>
        </w:rPr>
      </w:pPr>
      <w:r w:rsidRPr="2DF44CF0">
        <w:rPr>
          <w:rFonts w:ascii="Montserrat" w:hAnsi="Montserrat"/>
          <w:b/>
          <w:color w:val="auto"/>
          <w:sz w:val="20"/>
          <w:szCs w:val="20"/>
        </w:rPr>
        <w:t xml:space="preserve">Promotion </w:t>
      </w:r>
    </w:p>
    <w:p w14:paraId="64CDDBF0" w14:textId="77777777" w:rsidR="00A44870" w:rsidRPr="00493C36" w:rsidRDefault="00A44870" w:rsidP="001053F5">
      <w:pPr>
        <w:pStyle w:val="DocumentTitle"/>
        <w:numPr>
          <w:ilvl w:val="0"/>
          <w:numId w:val="31"/>
        </w:numPr>
        <w:spacing w:after="200"/>
        <w:rPr>
          <w:rFonts w:ascii="Montserrat" w:hAnsi="Montserrat"/>
          <w:b/>
          <w:color w:val="auto"/>
          <w:sz w:val="20"/>
          <w:szCs w:val="20"/>
        </w:rPr>
      </w:pPr>
      <w:r w:rsidRPr="2DF44CF0">
        <w:rPr>
          <w:rFonts w:ascii="Montserrat" w:hAnsi="Montserrat"/>
          <w:color w:val="auto"/>
          <w:sz w:val="20"/>
          <w:szCs w:val="20"/>
        </w:rPr>
        <w:t>Plan your promotions</w:t>
      </w:r>
      <w:r>
        <w:rPr>
          <w:rFonts w:ascii="Montserrat" w:hAnsi="Montserrat"/>
          <w:color w:val="auto"/>
          <w:sz w:val="20"/>
          <w:szCs w:val="20"/>
        </w:rPr>
        <w:t>.</w:t>
      </w:r>
    </w:p>
    <w:p w14:paraId="487B71B6" w14:textId="77777777" w:rsidR="00A44870" w:rsidRPr="00493C36" w:rsidRDefault="00A44870" w:rsidP="001053F5">
      <w:pPr>
        <w:pStyle w:val="DocumentTitle"/>
        <w:numPr>
          <w:ilvl w:val="1"/>
          <w:numId w:val="31"/>
        </w:numPr>
        <w:spacing w:after="200"/>
        <w:rPr>
          <w:rFonts w:ascii="Montserrat" w:hAnsi="Montserrat"/>
          <w:b/>
          <w:color w:val="auto"/>
          <w:sz w:val="20"/>
          <w:szCs w:val="20"/>
        </w:rPr>
      </w:pPr>
      <w:r w:rsidRPr="2DF44CF0">
        <w:rPr>
          <w:rFonts w:ascii="Montserrat" w:hAnsi="Montserrat"/>
          <w:color w:val="auto"/>
          <w:sz w:val="20"/>
          <w:szCs w:val="20"/>
        </w:rPr>
        <w:t xml:space="preserve">How will you advertise your product? </w:t>
      </w:r>
    </w:p>
    <w:p w14:paraId="42C61FB2" w14:textId="77777777" w:rsidR="00A44870" w:rsidRPr="00493C36" w:rsidRDefault="00A44870" w:rsidP="001053F5">
      <w:pPr>
        <w:pStyle w:val="DocumentTitle"/>
        <w:numPr>
          <w:ilvl w:val="1"/>
          <w:numId w:val="31"/>
        </w:numPr>
        <w:spacing w:after="200"/>
        <w:rPr>
          <w:rFonts w:ascii="Montserrat" w:hAnsi="Montserrat"/>
          <w:b/>
          <w:color w:val="auto"/>
          <w:sz w:val="20"/>
          <w:szCs w:val="20"/>
        </w:rPr>
      </w:pPr>
      <w:r w:rsidRPr="2DF44CF0">
        <w:rPr>
          <w:rFonts w:ascii="Montserrat" w:hAnsi="Montserrat"/>
          <w:color w:val="auto"/>
          <w:sz w:val="20"/>
          <w:szCs w:val="20"/>
        </w:rPr>
        <w:t xml:space="preserve">What will make your promotion stand out? </w:t>
      </w:r>
    </w:p>
    <w:p w14:paraId="45BABB91" w14:textId="77777777" w:rsidR="00A44870" w:rsidRPr="00493C36" w:rsidRDefault="00A44870" w:rsidP="001053F5">
      <w:pPr>
        <w:pStyle w:val="DocumentTitle"/>
        <w:rPr>
          <w:rFonts w:ascii="Montserrat" w:hAnsi="Montserrat"/>
          <w:b/>
          <w:color w:val="auto"/>
          <w:sz w:val="20"/>
          <w:szCs w:val="20"/>
        </w:rPr>
      </w:pPr>
      <w:r w:rsidRPr="2DF44CF0">
        <w:rPr>
          <w:rFonts w:ascii="Montserrat" w:hAnsi="Montserrat"/>
          <w:color w:val="auto"/>
          <w:sz w:val="20"/>
          <w:szCs w:val="20"/>
        </w:rPr>
        <w:t xml:space="preserve">Write your promotional strategy here: </w:t>
      </w:r>
    </w:p>
    <w:p w14:paraId="27BA8397" w14:textId="77777777" w:rsidR="00A44870" w:rsidRPr="00493C36" w:rsidRDefault="00A44870" w:rsidP="001053F5">
      <w:pPr>
        <w:pStyle w:val="DocumentTitle"/>
        <w:rPr>
          <w:rFonts w:ascii="Montserrat" w:hAnsi="Montserrat"/>
          <w:b/>
          <w:color w:val="auto"/>
          <w:sz w:val="20"/>
          <w:szCs w:val="20"/>
        </w:rPr>
      </w:pPr>
    </w:p>
    <w:p w14:paraId="3957107F" w14:textId="77777777" w:rsidR="00A44870" w:rsidRDefault="00A44870" w:rsidP="001053F5">
      <w:pPr>
        <w:pStyle w:val="DocumentTitle"/>
        <w:rPr>
          <w:rFonts w:ascii="Montserrat" w:hAnsi="Montserrat"/>
          <w:b/>
          <w:color w:val="auto"/>
          <w:sz w:val="20"/>
          <w:szCs w:val="20"/>
        </w:rPr>
      </w:pPr>
    </w:p>
    <w:p w14:paraId="5C20AD67" w14:textId="77777777" w:rsidR="00A44870" w:rsidRPr="00493C36" w:rsidRDefault="00A44870" w:rsidP="001053F5">
      <w:pPr>
        <w:pStyle w:val="DocumentTitle"/>
        <w:rPr>
          <w:rFonts w:ascii="Montserrat" w:hAnsi="Montserrat"/>
          <w:b/>
          <w:color w:val="auto"/>
          <w:sz w:val="20"/>
          <w:szCs w:val="20"/>
        </w:rPr>
      </w:pPr>
    </w:p>
    <w:p w14:paraId="6CA93D61" w14:textId="77777777" w:rsidR="00A44870" w:rsidRPr="00493C36" w:rsidRDefault="00A44870" w:rsidP="001053F5">
      <w:pPr>
        <w:pStyle w:val="DocumentTitle"/>
        <w:rPr>
          <w:rFonts w:ascii="Montserrat" w:hAnsi="Montserrat"/>
          <w:b/>
          <w:color w:val="auto"/>
          <w:sz w:val="20"/>
          <w:szCs w:val="20"/>
        </w:rPr>
      </w:pPr>
      <w:r w:rsidRPr="2DF44CF0">
        <w:rPr>
          <w:rFonts w:ascii="Montserrat" w:hAnsi="Montserrat"/>
          <w:color w:val="auto"/>
          <w:sz w:val="20"/>
          <w:szCs w:val="20"/>
        </w:rPr>
        <w:t xml:space="preserve">**Bonus Points: Add a catchy slogan for your campaign. </w:t>
      </w:r>
    </w:p>
    <w:p w14:paraId="33A4A0D5" w14:textId="77777777" w:rsidR="00A44870" w:rsidRPr="00493C36" w:rsidRDefault="00A44870" w:rsidP="001053F5">
      <w:pPr>
        <w:pStyle w:val="DocumentTitle"/>
        <w:rPr>
          <w:rFonts w:ascii="Montserrat" w:hAnsi="Montserrat"/>
          <w:color w:val="auto"/>
          <w:sz w:val="20"/>
          <w:szCs w:val="20"/>
        </w:rPr>
      </w:pPr>
      <w:r w:rsidRPr="2DF44CF0">
        <w:rPr>
          <w:rFonts w:ascii="Montserrat" w:hAnsi="Montserrat"/>
          <w:color w:val="auto"/>
          <w:sz w:val="20"/>
          <w:szCs w:val="20"/>
        </w:rPr>
        <w:t xml:space="preserve">Slogan: </w:t>
      </w:r>
    </w:p>
    <w:p w14:paraId="4DBAE91D" w14:textId="77777777" w:rsidR="00A44870" w:rsidRDefault="00A44870" w:rsidP="001053F5">
      <w:pPr>
        <w:pStyle w:val="DocumentTitle"/>
        <w:rPr>
          <w:rFonts w:ascii="Montserrat" w:hAnsi="Montserrat"/>
          <w:color w:val="auto"/>
          <w:sz w:val="18"/>
          <w:szCs w:val="18"/>
        </w:rPr>
      </w:pPr>
    </w:p>
    <w:p w14:paraId="168DE04B" w14:textId="77777777" w:rsidR="00A44870" w:rsidRDefault="00A44870" w:rsidP="001053F5">
      <w:pPr>
        <w:pStyle w:val="DocumentTitle"/>
        <w:rPr>
          <w:rFonts w:ascii="Montserrat" w:hAnsi="Montserrat"/>
          <w:color w:val="auto"/>
          <w:sz w:val="18"/>
          <w:szCs w:val="18"/>
        </w:rPr>
      </w:pPr>
    </w:p>
    <w:p w14:paraId="5BE26028" w14:textId="77777777" w:rsidR="00A44870" w:rsidRDefault="00A44870" w:rsidP="001053F5">
      <w:pPr>
        <w:pStyle w:val="DocumentTitle"/>
        <w:rPr>
          <w:rFonts w:ascii="Montserrat" w:hAnsi="Montserrat"/>
          <w:color w:val="auto"/>
          <w:sz w:val="18"/>
          <w:szCs w:val="18"/>
        </w:rPr>
      </w:pPr>
    </w:p>
    <w:p w14:paraId="168FC03E" w14:textId="77777777" w:rsidR="00A44870" w:rsidRDefault="00A44870" w:rsidP="001053F5">
      <w:pPr>
        <w:pStyle w:val="DocumentTitle"/>
        <w:rPr>
          <w:rFonts w:ascii="Montserrat" w:hAnsi="Montserrat"/>
          <w:color w:val="auto"/>
          <w:sz w:val="18"/>
          <w:szCs w:val="18"/>
        </w:rPr>
      </w:pPr>
    </w:p>
    <w:p w14:paraId="23CEB89B" w14:textId="77777777" w:rsidR="00A44870" w:rsidRDefault="00A44870" w:rsidP="001053F5">
      <w:pPr>
        <w:pStyle w:val="DocumentTitle"/>
        <w:rPr>
          <w:rFonts w:ascii="Montserrat" w:hAnsi="Montserrat"/>
          <w:color w:val="auto"/>
          <w:sz w:val="18"/>
          <w:szCs w:val="18"/>
        </w:rPr>
      </w:pPr>
    </w:p>
    <w:p w14:paraId="1E8709BE" w14:textId="77777777" w:rsidR="00A44870" w:rsidRDefault="00A44870" w:rsidP="001053F5">
      <w:pPr>
        <w:pStyle w:val="DocumentTitle"/>
        <w:jc w:val="center"/>
        <w:rPr>
          <w:rFonts w:ascii="Montserrat" w:hAnsi="Montserrat"/>
          <w:color w:val="auto"/>
          <w:sz w:val="18"/>
          <w:szCs w:val="18"/>
        </w:rPr>
      </w:pPr>
      <w:r w:rsidRPr="00760C37">
        <w:rPr>
          <w:rFonts w:ascii="Montserrat" w:hAnsi="Montserrat"/>
          <w:b/>
          <w:bCs w:val="0"/>
          <w:color w:val="auto"/>
          <w:sz w:val="18"/>
          <w:szCs w:val="18"/>
        </w:rPr>
        <w:lastRenderedPageBreak/>
        <w:t>Marketing Plan Rubric</w:t>
      </w:r>
    </w:p>
    <w:p w14:paraId="3D8D8B46" w14:textId="77777777" w:rsidR="00A44870" w:rsidRPr="002111D6" w:rsidRDefault="00A44870" w:rsidP="001053F5">
      <w:pPr>
        <w:pStyle w:val="DocumentTitle"/>
        <w:jc w:val="center"/>
        <w:rPr>
          <w:rFonts w:ascii="Montserrat" w:hAnsi="Montserrat"/>
          <w:bCs w:val="0"/>
          <w:color w:val="auto"/>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878"/>
        <w:gridCol w:w="1890"/>
        <w:gridCol w:w="1890"/>
        <w:gridCol w:w="1874"/>
        <w:gridCol w:w="1440"/>
      </w:tblGrid>
      <w:tr w:rsidR="00A44870" w:rsidRPr="00112801" w14:paraId="338E8207" w14:textId="77777777" w:rsidTr="000964D5">
        <w:trPr>
          <w:trHeight w:val="359"/>
        </w:trPr>
        <w:tc>
          <w:tcPr>
            <w:tcW w:w="1710" w:type="dxa"/>
            <w:shd w:val="clear" w:color="auto" w:fill="004C97"/>
            <w:vAlign w:val="center"/>
          </w:tcPr>
          <w:p w14:paraId="7A24E0AE" w14:textId="77777777" w:rsidR="00A44870" w:rsidRPr="00112801" w:rsidRDefault="00A44870" w:rsidP="000964D5">
            <w:pPr>
              <w:pStyle w:val="FFABody"/>
              <w:jc w:val="center"/>
            </w:pPr>
            <w:r>
              <w:rPr>
                <w:color w:val="FFFFFF"/>
              </w:rPr>
              <w:t>Area</w:t>
            </w:r>
          </w:p>
        </w:tc>
        <w:tc>
          <w:tcPr>
            <w:tcW w:w="1878" w:type="dxa"/>
            <w:shd w:val="clear" w:color="auto" w:fill="004C97"/>
            <w:vAlign w:val="center"/>
          </w:tcPr>
          <w:p w14:paraId="73CC74C2" w14:textId="77777777" w:rsidR="00A44870" w:rsidRPr="00112801" w:rsidRDefault="00A44870" w:rsidP="000964D5">
            <w:pPr>
              <w:pStyle w:val="FFABody"/>
              <w:jc w:val="center"/>
              <w:rPr>
                <w:color w:val="FFFFFF"/>
              </w:rPr>
            </w:pPr>
            <w:r>
              <w:rPr>
                <w:color w:val="FFFFFF"/>
              </w:rPr>
              <w:t>4 Points</w:t>
            </w:r>
          </w:p>
        </w:tc>
        <w:tc>
          <w:tcPr>
            <w:tcW w:w="1890" w:type="dxa"/>
            <w:shd w:val="clear" w:color="auto" w:fill="004C97"/>
            <w:vAlign w:val="center"/>
          </w:tcPr>
          <w:p w14:paraId="05A838EE" w14:textId="77777777" w:rsidR="00A44870" w:rsidRPr="00112801" w:rsidRDefault="00A44870" w:rsidP="000964D5">
            <w:pPr>
              <w:pStyle w:val="FFABody"/>
              <w:jc w:val="center"/>
              <w:rPr>
                <w:color w:val="FFFFFF"/>
              </w:rPr>
            </w:pPr>
            <w:r>
              <w:rPr>
                <w:color w:val="FFFFFF"/>
              </w:rPr>
              <w:t>3 Points</w:t>
            </w:r>
          </w:p>
        </w:tc>
        <w:tc>
          <w:tcPr>
            <w:tcW w:w="1890" w:type="dxa"/>
            <w:shd w:val="clear" w:color="auto" w:fill="004C97"/>
            <w:vAlign w:val="center"/>
          </w:tcPr>
          <w:p w14:paraId="219CBF15" w14:textId="77777777" w:rsidR="00A44870" w:rsidRPr="00112801" w:rsidRDefault="00A44870" w:rsidP="000964D5">
            <w:pPr>
              <w:pStyle w:val="FFABody"/>
              <w:jc w:val="center"/>
              <w:rPr>
                <w:color w:val="FFFFFF"/>
              </w:rPr>
            </w:pPr>
            <w:r>
              <w:rPr>
                <w:color w:val="FFFFFF"/>
              </w:rPr>
              <w:t>2 Points</w:t>
            </w:r>
          </w:p>
        </w:tc>
        <w:tc>
          <w:tcPr>
            <w:tcW w:w="1874" w:type="dxa"/>
            <w:shd w:val="clear" w:color="auto" w:fill="004C97"/>
            <w:vAlign w:val="center"/>
          </w:tcPr>
          <w:p w14:paraId="155B3A16" w14:textId="77777777" w:rsidR="00A44870" w:rsidRPr="00112801" w:rsidRDefault="00A44870" w:rsidP="000964D5">
            <w:pPr>
              <w:pStyle w:val="FFABody"/>
              <w:jc w:val="center"/>
              <w:rPr>
                <w:color w:val="FFFFFF"/>
              </w:rPr>
            </w:pPr>
            <w:r>
              <w:rPr>
                <w:color w:val="FFFFFF"/>
              </w:rPr>
              <w:t>1 Point</w:t>
            </w:r>
          </w:p>
        </w:tc>
        <w:tc>
          <w:tcPr>
            <w:tcW w:w="1440" w:type="dxa"/>
            <w:shd w:val="clear" w:color="auto" w:fill="004C97"/>
          </w:tcPr>
          <w:p w14:paraId="67D00CF8" w14:textId="77777777" w:rsidR="00A44870" w:rsidRDefault="00A44870" w:rsidP="000964D5">
            <w:pPr>
              <w:pStyle w:val="FFABody"/>
              <w:jc w:val="center"/>
              <w:rPr>
                <w:color w:val="FFFFFF"/>
              </w:rPr>
            </w:pPr>
            <w:r>
              <w:rPr>
                <w:color w:val="FFFFFF"/>
              </w:rPr>
              <w:t>Total</w:t>
            </w:r>
          </w:p>
        </w:tc>
      </w:tr>
      <w:tr w:rsidR="00A44870" w:rsidRPr="00112801" w14:paraId="2B952506" w14:textId="77777777" w:rsidTr="000964D5">
        <w:trPr>
          <w:trHeight w:val="1872"/>
        </w:trPr>
        <w:tc>
          <w:tcPr>
            <w:tcW w:w="1710" w:type="dxa"/>
            <w:shd w:val="clear" w:color="auto" w:fill="auto"/>
            <w:vAlign w:val="center"/>
          </w:tcPr>
          <w:p w14:paraId="7D1F0AA6" w14:textId="77777777" w:rsidR="00A44870" w:rsidRPr="00E0174F" w:rsidRDefault="00A44870" w:rsidP="000964D5">
            <w:pPr>
              <w:pStyle w:val="FFABody"/>
              <w:jc w:val="center"/>
              <w:rPr>
                <w:b/>
                <w:bCs/>
              </w:rPr>
            </w:pPr>
            <w:r w:rsidRPr="00E0174F">
              <w:rPr>
                <w:b/>
                <w:bCs/>
              </w:rPr>
              <w:t>Content</w:t>
            </w:r>
          </w:p>
        </w:tc>
        <w:tc>
          <w:tcPr>
            <w:tcW w:w="1878" w:type="dxa"/>
            <w:shd w:val="clear" w:color="auto" w:fill="auto"/>
          </w:tcPr>
          <w:p w14:paraId="2AE886C8" w14:textId="77777777" w:rsidR="00A44870" w:rsidRPr="00112801" w:rsidRDefault="00A44870" w:rsidP="000964D5">
            <w:pPr>
              <w:pStyle w:val="FFABody"/>
            </w:pPr>
            <w:r>
              <w:t xml:space="preserve">All required content is included. </w:t>
            </w:r>
          </w:p>
        </w:tc>
        <w:tc>
          <w:tcPr>
            <w:tcW w:w="1890" w:type="dxa"/>
            <w:shd w:val="clear" w:color="auto" w:fill="auto"/>
          </w:tcPr>
          <w:p w14:paraId="35875F87" w14:textId="77777777" w:rsidR="00A44870" w:rsidRPr="00112801" w:rsidRDefault="00A44870" w:rsidP="000964D5">
            <w:pPr>
              <w:pStyle w:val="FFABody"/>
            </w:pPr>
            <w:r>
              <w:t xml:space="preserve">Most of the content is included, but there is one piece of the required components missing. </w:t>
            </w:r>
          </w:p>
        </w:tc>
        <w:tc>
          <w:tcPr>
            <w:tcW w:w="1890" w:type="dxa"/>
          </w:tcPr>
          <w:p w14:paraId="256892B7" w14:textId="2E64C6EA" w:rsidR="00A44870" w:rsidRPr="00112801" w:rsidRDefault="00A44870" w:rsidP="000964D5">
            <w:pPr>
              <w:pStyle w:val="FFABody"/>
            </w:pPr>
            <w:r>
              <w:t>Content is confusing and is missing two of the required components.</w:t>
            </w:r>
          </w:p>
        </w:tc>
        <w:tc>
          <w:tcPr>
            <w:tcW w:w="1874" w:type="dxa"/>
          </w:tcPr>
          <w:p w14:paraId="37D133B3" w14:textId="6B2FC43D" w:rsidR="00A44870" w:rsidRPr="00112801" w:rsidRDefault="00A44870" w:rsidP="000964D5">
            <w:pPr>
              <w:pStyle w:val="FFABody"/>
            </w:pPr>
            <w:r>
              <w:t xml:space="preserve">Two or more of the required components are missing. </w:t>
            </w:r>
          </w:p>
        </w:tc>
        <w:tc>
          <w:tcPr>
            <w:tcW w:w="1440" w:type="dxa"/>
          </w:tcPr>
          <w:p w14:paraId="6FB91CDC" w14:textId="77777777" w:rsidR="00A44870" w:rsidRDefault="00A44870" w:rsidP="000964D5">
            <w:pPr>
              <w:pStyle w:val="FFABody"/>
            </w:pPr>
          </w:p>
        </w:tc>
      </w:tr>
      <w:tr w:rsidR="00A44870" w:rsidRPr="00112801" w14:paraId="2322DF44" w14:textId="77777777" w:rsidTr="000964D5">
        <w:trPr>
          <w:trHeight w:val="1872"/>
        </w:trPr>
        <w:tc>
          <w:tcPr>
            <w:tcW w:w="1710" w:type="dxa"/>
            <w:shd w:val="clear" w:color="auto" w:fill="auto"/>
            <w:vAlign w:val="center"/>
          </w:tcPr>
          <w:p w14:paraId="13BA2FD3" w14:textId="77777777" w:rsidR="00A44870" w:rsidRPr="00E0174F" w:rsidRDefault="00A44870" w:rsidP="000964D5">
            <w:pPr>
              <w:pStyle w:val="FFABody"/>
              <w:jc w:val="center"/>
              <w:rPr>
                <w:b/>
                <w:bCs/>
              </w:rPr>
            </w:pPr>
            <w:r w:rsidRPr="00E0174F">
              <w:rPr>
                <w:b/>
                <w:bCs/>
              </w:rPr>
              <w:t>Clarity and Creativity</w:t>
            </w:r>
          </w:p>
        </w:tc>
        <w:tc>
          <w:tcPr>
            <w:tcW w:w="1878" w:type="dxa"/>
            <w:shd w:val="clear" w:color="auto" w:fill="auto"/>
          </w:tcPr>
          <w:p w14:paraId="68C9608E" w14:textId="77777777" w:rsidR="00A44870" w:rsidRPr="00112801" w:rsidRDefault="00A44870" w:rsidP="000964D5">
            <w:pPr>
              <w:pStyle w:val="FFABody"/>
            </w:pPr>
            <w:r>
              <w:t>The plan is easy to understand, and all elements are clearly spoken. Creativity was used.</w:t>
            </w:r>
          </w:p>
        </w:tc>
        <w:tc>
          <w:tcPr>
            <w:tcW w:w="1890" w:type="dxa"/>
            <w:shd w:val="clear" w:color="auto" w:fill="auto"/>
          </w:tcPr>
          <w:p w14:paraId="108A1C8D" w14:textId="77777777" w:rsidR="00A44870" w:rsidRPr="00112801" w:rsidRDefault="00A44870" w:rsidP="000964D5">
            <w:pPr>
              <w:pStyle w:val="FFABody"/>
            </w:pPr>
            <w:r>
              <w:t>The plan is easy to understand, and most elements are clearly spoken. Some creativity was used.</w:t>
            </w:r>
          </w:p>
        </w:tc>
        <w:tc>
          <w:tcPr>
            <w:tcW w:w="1890" w:type="dxa"/>
          </w:tcPr>
          <w:p w14:paraId="1D761575" w14:textId="77777777" w:rsidR="00A44870" w:rsidRPr="00112801" w:rsidRDefault="00A44870" w:rsidP="000964D5">
            <w:pPr>
              <w:pStyle w:val="FFABody"/>
            </w:pPr>
            <w:r>
              <w:t>The plan is hard to understand with very quiet speaking. Little creativity was used.</w:t>
            </w:r>
          </w:p>
        </w:tc>
        <w:tc>
          <w:tcPr>
            <w:tcW w:w="1874" w:type="dxa"/>
          </w:tcPr>
          <w:p w14:paraId="5621E0E0" w14:textId="77777777" w:rsidR="00A44870" w:rsidRPr="00112801" w:rsidRDefault="00A44870" w:rsidP="000964D5">
            <w:pPr>
              <w:pStyle w:val="FFABody"/>
            </w:pPr>
            <w:r>
              <w:t>The plan is hard to understand, and one cannot follow the thought process. No creativity was used.</w:t>
            </w:r>
          </w:p>
        </w:tc>
        <w:tc>
          <w:tcPr>
            <w:tcW w:w="1440" w:type="dxa"/>
          </w:tcPr>
          <w:p w14:paraId="6CBCD421" w14:textId="77777777" w:rsidR="00A44870" w:rsidRDefault="00A44870" w:rsidP="000964D5">
            <w:pPr>
              <w:pStyle w:val="FFABody"/>
            </w:pPr>
          </w:p>
        </w:tc>
      </w:tr>
      <w:tr w:rsidR="00A44870" w:rsidRPr="00112801" w14:paraId="1F3EE457" w14:textId="77777777" w:rsidTr="000964D5">
        <w:trPr>
          <w:trHeight w:val="1872"/>
        </w:trPr>
        <w:tc>
          <w:tcPr>
            <w:tcW w:w="1710" w:type="dxa"/>
            <w:shd w:val="clear" w:color="auto" w:fill="auto"/>
            <w:vAlign w:val="center"/>
          </w:tcPr>
          <w:p w14:paraId="0BDBEF20" w14:textId="77777777" w:rsidR="00A44870" w:rsidRPr="00E0174F" w:rsidRDefault="00A44870" w:rsidP="000964D5">
            <w:pPr>
              <w:pStyle w:val="FFABody"/>
              <w:jc w:val="center"/>
              <w:rPr>
                <w:b/>
                <w:bCs/>
              </w:rPr>
            </w:pPr>
            <w:r w:rsidRPr="00E0174F">
              <w:rPr>
                <w:b/>
                <w:bCs/>
              </w:rPr>
              <w:t>Presentation Skills</w:t>
            </w:r>
          </w:p>
        </w:tc>
        <w:tc>
          <w:tcPr>
            <w:tcW w:w="1878" w:type="dxa"/>
            <w:shd w:val="clear" w:color="auto" w:fill="auto"/>
          </w:tcPr>
          <w:p w14:paraId="0F7153AD" w14:textId="77777777" w:rsidR="00A44870" w:rsidRPr="00112801" w:rsidRDefault="00A44870" w:rsidP="000964D5">
            <w:pPr>
              <w:pStyle w:val="FFABody"/>
            </w:pPr>
            <w:r>
              <w:t>Students are thorough and maintain eye contact.</w:t>
            </w:r>
          </w:p>
        </w:tc>
        <w:tc>
          <w:tcPr>
            <w:tcW w:w="1890" w:type="dxa"/>
            <w:shd w:val="clear" w:color="auto" w:fill="auto"/>
          </w:tcPr>
          <w:p w14:paraId="09A3DE68" w14:textId="77777777" w:rsidR="00A44870" w:rsidRDefault="00A44870" w:rsidP="000964D5">
            <w:pPr>
              <w:pStyle w:val="FFABody"/>
            </w:pPr>
            <w:r>
              <w:t xml:space="preserve">Students are somewhat professional and depend on the presentation. </w:t>
            </w:r>
          </w:p>
          <w:p w14:paraId="6E97E4FD" w14:textId="77777777" w:rsidR="00A44870" w:rsidRPr="00112801" w:rsidRDefault="00A44870" w:rsidP="000964D5">
            <w:pPr>
              <w:pStyle w:val="FFABody"/>
            </w:pPr>
          </w:p>
        </w:tc>
        <w:tc>
          <w:tcPr>
            <w:tcW w:w="1890" w:type="dxa"/>
          </w:tcPr>
          <w:p w14:paraId="5438BA5D" w14:textId="77777777" w:rsidR="00A44870" w:rsidRDefault="00A44870" w:rsidP="000964D5">
            <w:pPr>
              <w:pStyle w:val="FFABody"/>
            </w:pPr>
            <w:r>
              <w:t xml:space="preserve">Two mistakes are heard in the presentation. </w:t>
            </w:r>
          </w:p>
          <w:p w14:paraId="1F5276C0" w14:textId="77777777" w:rsidR="00A44870" w:rsidRDefault="00A44870" w:rsidP="000964D5">
            <w:pPr>
              <w:pStyle w:val="FFABody"/>
            </w:pPr>
          </w:p>
          <w:p w14:paraId="39A26BFB" w14:textId="77777777" w:rsidR="00A44870" w:rsidRDefault="00A44870" w:rsidP="000964D5">
            <w:pPr>
              <w:pStyle w:val="FFABody"/>
            </w:pPr>
          </w:p>
          <w:p w14:paraId="271559EC" w14:textId="77777777" w:rsidR="00A44870" w:rsidRPr="00112801" w:rsidRDefault="00A44870" w:rsidP="000964D5">
            <w:pPr>
              <w:pStyle w:val="FFABody"/>
            </w:pPr>
          </w:p>
        </w:tc>
        <w:tc>
          <w:tcPr>
            <w:tcW w:w="1874" w:type="dxa"/>
          </w:tcPr>
          <w:p w14:paraId="79276F20" w14:textId="77777777" w:rsidR="00A44870" w:rsidRPr="00112801" w:rsidRDefault="00A44870" w:rsidP="000964D5">
            <w:pPr>
              <w:pStyle w:val="FFABody"/>
            </w:pPr>
            <w:r>
              <w:t xml:space="preserve">No evidence of preparation. </w:t>
            </w:r>
          </w:p>
        </w:tc>
        <w:tc>
          <w:tcPr>
            <w:tcW w:w="1440" w:type="dxa"/>
          </w:tcPr>
          <w:p w14:paraId="78DF07E5" w14:textId="77777777" w:rsidR="00A44870" w:rsidRDefault="00A44870" w:rsidP="000964D5">
            <w:pPr>
              <w:pStyle w:val="FFABody"/>
            </w:pPr>
          </w:p>
        </w:tc>
      </w:tr>
      <w:tr w:rsidR="00A44870" w:rsidRPr="00112801" w14:paraId="3F2DC6B2" w14:textId="77777777" w:rsidTr="000964D5">
        <w:trPr>
          <w:trHeight w:val="1872"/>
        </w:trPr>
        <w:tc>
          <w:tcPr>
            <w:tcW w:w="1710" w:type="dxa"/>
            <w:shd w:val="clear" w:color="auto" w:fill="auto"/>
            <w:vAlign w:val="center"/>
          </w:tcPr>
          <w:p w14:paraId="4ACA92BB" w14:textId="77777777" w:rsidR="00A44870" w:rsidRPr="00E0174F" w:rsidRDefault="00A44870" w:rsidP="000964D5">
            <w:pPr>
              <w:pStyle w:val="FFABody"/>
              <w:jc w:val="center"/>
              <w:rPr>
                <w:b/>
                <w:bCs/>
              </w:rPr>
            </w:pPr>
            <w:r w:rsidRPr="00E0174F">
              <w:rPr>
                <w:b/>
                <w:bCs/>
              </w:rPr>
              <w:t xml:space="preserve">Time </w:t>
            </w:r>
          </w:p>
        </w:tc>
        <w:tc>
          <w:tcPr>
            <w:tcW w:w="1878" w:type="dxa"/>
            <w:shd w:val="clear" w:color="auto" w:fill="auto"/>
          </w:tcPr>
          <w:p w14:paraId="586BE174" w14:textId="62C14465" w:rsidR="00A44870" w:rsidRPr="00112801" w:rsidRDefault="00A44870" w:rsidP="000964D5">
            <w:pPr>
              <w:pStyle w:val="FFABody"/>
            </w:pPr>
            <w:r>
              <w:t>Presentation was two to three minutes in length.</w:t>
            </w:r>
          </w:p>
        </w:tc>
        <w:tc>
          <w:tcPr>
            <w:tcW w:w="1890" w:type="dxa"/>
            <w:shd w:val="clear" w:color="auto" w:fill="7F7F7F" w:themeFill="text1" w:themeFillTint="80"/>
          </w:tcPr>
          <w:p w14:paraId="3DB510F5" w14:textId="77777777" w:rsidR="00A44870" w:rsidRPr="00112801" w:rsidRDefault="00A44870" w:rsidP="000964D5">
            <w:pPr>
              <w:pStyle w:val="FFABody"/>
            </w:pPr>
          </w:p>
        </w:tc>
        <w:tc>
          <w:tcPr>
            <w:tcW w:w="1890" w:type="dxa"/>
            <w:shd w:val="clear" w:color="auto" w:fill="7F7F7F" w:themeFill="text1" w:themeFillTint="80"/>
          </w:tcPr>
          <w:p w14:paraId="66585D78" w14:textId="77777777" w:rsidR="00A44870" w:rsidRPr="00112801" w:rsidRDefault="00A44870" w:rsidP="000964D5">
            <w:pPr>
              <w:pStyle w:val="FFABody"/>
            </w:pPr>
          </w:p>
        </w:tc>
        <w:tc>
          <w:tcPr>
            <w:tcW w:w="1874" w:type="dxa"/>
          </w:tcPr>
          <w:p w14:paraId="6706B5F5" w14:textId="2B69B7F3" w:rsidR="00A44870" w:rsidRPr="00112801" w:rsidRDefault="00A44870" w:rsidP="000964D5">
            <w:pPr>
              <w:pStyle w:val="FFABody"/>
            </w:pPr>
            <w:r>
              <w:t>Presentation was either under or over the allotted time frame.</w:t>
            </w:r>
          </w:p>
        </w:tc>
        <w:tc>
          <w:tcPr>
            <w:tcW w:w="1440" w:type="dxa"/>
          </w:tcPr>
          <w:p w14:paraId="077F7164" w14:textId="77777777" w:rsidR="00A44870" w:rsidRDefault="00A44870" w:rsidP="000964D5">
            <w:pPr>
              <w:pStyle w:val="FFABody"/>
            </w:pPr>
          </w:p>
        </w:tc>
      </w:tr>
      <w:tr w:rsidR="00A44870" w:rsidRPr="00112801" w14:paraId="3F096627" w14:textId="77777777" w:rsidTr="000964D5">
        <w:trPr>
          <w:trHeight w:val="868"/>
        </w:trPr>
        <w:tc>
          <w:tcPr>
            <w:tcW w:w="1710" w:type="dxa"/>
            <w:shd w:val="clear" w:color="auto" w:fill="auto"/>
            <w:vAlign w:val="center"/>
          </w:tcPr>
          <w:p w14:paraId="5A2C6B6F" w14:textId="77777777" w:rsidR="00A44870" w:rsidRPr="00E0174F" w:rsidRDefault="00A44870" w:rsidP="000964D5">
            <w:pPr>
              <w:pStyle w:val="FFABody"/>
              <w:jc w:val="center"/>
              <w:rPr>
                <w:b/>
                <w:bCs/>
              </w:rPr>
            </w:pPr>
            <w:r w:rsidRPr="00E0174F">
              <w:rPr>
                <w:b/>
                <w:bCs/>
              </w:rPr>
              <w:t>Total</w:t>
            </w:r>
          </w:p>
        </w:tc>
        <w:tc>
          <w:tcPr>
            <w:tcW w:w="1878" w:type="dxa"/>
            <w:shd w:val="clear" w:color="auto" w:fill="7F7F7F" w:themeFill="text1" w:themeFillTint="80"/>
          </w:tcPr>
          <w:p w14:paraId="75227A2E" w14:textId="77777777" w:rsidR="00A44870" w:rsidRDefault="00A44870" w:rsidP="000964D5">
            <w:pPr>
              <w:pStyle w:val="FFABody"/>
            </w:pPr>
          </w:p>
        </w:tc>
        <w:tc>
          <w:tcPr>
            <w:tcW w:w="1890" w:type="dxa"/>
            <w:shd w:val="clear" w:color="auto" w:fill="7F7F7F" w:themeFill="text1" w:themeFillTint="80"/>
          </w:tcPr>
          <w:p w14:paraId="46B63663" w14:textId="77777777" w:rsidR="00A44870" w:rsidRPr="00112801" w:rsidRDefault="00A44870" w:rsidP="000964D5">
            <w:pPr>
              <w:pStyle w:val="FFABody"/>
            </w:pPr>
          </w:p>
        </w:tc>
        <w:tc>
          <w:tcPr>
            <w:tcW w:w="1890" w:type="dxa"/>
            <w:shd w:val="clear" w:color="auto" w:fill="7F7F7F" w:themeFill="text1" w:themeFillTint="80"/>
          </w:tcPr>
          <w:p w14:paraId="57516195" w14:textId="77777777" w:rsidR="00A44870" w:rsidRPr="00112801" w:rsidRDefault="00A44870" w:rsidP="000964D5">
            <w:pPr>
              <w:pStyle w:val="FFABody"/>
            </w:pPr>
          </w:p>
        </w:tc>
        <w:tc>
          <w:tcPr>
            <w:tcW w:w="1874" w:type="dxa"/>
            <w:shd w:val="clear" w:color="auto" w:fill="7F7F7F" w:themeFill="text1" w:themeFillTint="80"/>
          </w:tcPr>
          <w:p w14:paraId="6819875D" w14:textId="77777777" w:rsidR="00A44870" w:rsidRDefault="00A44870" w:rsidP="000964D5">
            <w:pPr>
              <w:pStyle w:val="FFABody"/>
            </w:pPr>
          </w:p>
        </w:tc>
        <w:tc>
          <w:tcPr>
            <w:tcW w:w="1440" w:type="dxa"/>
          </w:tcPr>
          <w:p w14:paraId="366AECC1" w14:textId="77777777" w:rsidR="00A44870" w:rsidRDefault="00A44870" w:rsidP="000964D5">
            <w:pPr>
              <w:pStyle w:val="FFABody"/>
            </w:pPr>
          </w:p>
        </w:tc>
      </w:tr>
    </w:tbl>
    <w:p w14:paraId="66A0CF4A" w14:textId="77777777" w:rsidR="00A44870" w:rsidRDefault="00A44870" w:rsidP="001053F5">
      <w:pPr>
        <w:pStyle w:val="DocumentTitle"/>
      </w:pPr>
    </w:p>
    <w:p w14:paraId="423D4404" w14:textId="77777777" w:rsidR="00A44870" w:rsidRDefault="00A44870" w:rsidP="001053F5">
      <w:pPr>
        <w:pStyle w:val="FFASub2"/>
      </w:pPr>
      <w:r>
        <w:t>Comments:</w:t>
      </w:r>
    </w:p>
    <w:p w14:paraId="43672A24" w14:textId="77777777" w:rsidR="00A44870" w:rsidRDefault="00A44870" w:rsidP="001053F5">
      <w:pPr>
        <w:pStyle w:val="FFABody"/>
      </w:pPr>
    </w:p>
    <w:p w14:paraId="67C87500" w14:textId="77777777" w:rsidR="00A44870" w:rsidRDefault="00A44870" w:rsidP="001053F5">
      <w:pPr>
        <w:pStyle w:val="FFABody"/>
      </w:pPr>
      <w:r>
        <w:t>________________________________________________________________________________________________________________________</w:t>
      </w:r>
    </w:p>
    <w:p w14:paraId="103D7D9C" w14:textId="77777777" w:rsidR="00A44870" w:rsidRDefault="00A44870" w:rsidP="001053F5">
      <w:pPr>
        <w:pStyle w:val="FFABody"/>
      </w:pPr>
    </w:p>
    <w:p w14:paraId="22087FC6" w14:textId="77777777" w:rsidR="00A44870" w:rsidRDefault="00A44870" w:rsidP="001053F5">
      <w:pPr>
        <w:pStyle w:val="FFABody"/>
      </w:pPr>
      <w:r>
        <w:t>________________________________________________________________________________________________________________________</w:t>
      </w:r>
    </w:p>
    <w:p w14:paraId="3B1A87F3" w14:textId="77777777" w:rsidR="00A44870" w:rsidRDefault="00A44870" w:rsidP="001053F5">
      <w:pPr>
        <w:pStyle w:val="FFABody"/>
      </w:pPr>
    </w:p>
    <w:p w14:paraId="03DE57E3" w14:textId="77777777" w:rsidR="00A44870" w:rsidRDefault="00A44870" w:rsidP="001053F5">
      <w:pPr>
        <w:pStyle w:val="FFABody"/>
      </w:pPr>
      <w:r>
        <w:t>________________________________________________________________________________________________________________________</w:t>
      </w:r>
    </w:p>
    <w:p w14:paraId="03DE5471" w14:textId="77777777" w:rsidR="00A44870" w:rsidRDefault="00A44870" w:rsidP="001053F5">
      <w:pPr>
        <w:pStyle w:val="FFABody"/>
      </w:pPr>
    </w:p>
    <w:p w14:paraId="035A36A4" w14:textId="77777777" w:rsidR="00A44870" w:rsidRDefault="00A44870" w:rsidP="001053F5">
      <w:pPr>
        <w:pStyle w:val="FFABody"/>
      </w:pPr>
      <w:r>
        <w:t>________________________________________________________________________________________________________________________</w:t>
      </w:r>
    </w:p>
    <w:p w14:paraId="36EEDEE9" w14:textId="77777777" w:rsidR="00A44870" w:rsidRDefault="00A44870" w:rsidP="001053F5">
      <w:pPr>
        <w:pStyle w:val="FFABody"/>
      </w:pPr>
    </w:p>
    <w:p w14:paraId="04EA665E" w14:textId="77777777" w:rsidR="00A44870" w:rsidRDefault="00A44870" w:rsidP="001053F5">
      <w:pPr>
        <w:pStyle w:val="FFABody"/>
      </w:pPr>
      <w:r>
        <w:t>________________________________________________________________________________________________________________________</w:t>
      </w:r>
    </w:p>
    <w:p w14:paraId="2F65CFD5" w14:textId="77777777" w:rsidR="00A44870" w:rsidRDefault="00A44870" w:rsidP="001053F5">
      <w:pPr>
        <w:pStyle w:val="FFABody"/>
      </w:pPr>
    </w:p>
    <w:p w14:paraId="6FE2F43E" w14:textId="77777777" w:rsidR="00A44870" w:rsidRDefault="00A44870" w:rsidP="001053F5">
      <w:pPr>
        <w:pStyle w:val="FFABody"/>
      </w:pPr>
      <w:r>
        <w:t>________________________________________________________________________________________________________________________</w:t>
      </w:r>
    </w:p>
    <w:p w14:paraId="70C0F4DE" w14:textId="77777777" w:rsidR="00A44870" w:rsidRDefault="00A44870" w:rsidP="001053F5">
      <w:pPr>
        <w:pStyle w:val="FFABody"/>
      </w:pPr>
    </w:p>
    <w:p w14:paraId="357EDCB7" w14:textId="77777777" w:rsidR="00A44870" w:rsidRPr="00BA6616" w:rsidRDefault="00A44870" w:rsidP="001053F5">
      <w:pPr>
        <w:pStyle w:val="FFABody"/>
        <w:rPr>
          <w:rStyle w:val="FFABodyChar"/>
        </w:rPr>
      </w:pPr>
      <w:r>
        <w:t>________________________________________________________________________________________________________________________</w:t>
      </w:r>
    </w:p>
    <w:p w14:paraId="5EE619E4" w14:textId="77777777" w:rsidR="00A44870" w:rsidRPr="002547AB" w:rsidRDefault="00A44870" w:rsidP="001053F5">
      <w:pPr>
        <w:pStyle w:val="DocumentTitle"/>
      </w:pPr>
      <w:r w:rsidRPr="00B03127">
        <w:rPr>
          <w:noProof/>
          <w:color w:val="E1251B"/>
        </w:rPr>
        <w:lastRenderedPageBreak/>
        <mc:AlternateContent>
          <mc:Choice Requires="wps">
            <w:drawing>
              <wp:anchor distT="0" distB="0" distL="114300" distR="114300" simplePos="0" relativeHeight="251660288" behindDoc="0" locked="0" layoutInCell="1" allowOverlap="1" wp14:anchorId="5D52150D" wp14:editId="30FE749B">
                <wp:simplePos x="0" y="0"/>
                <wp:positionH relativeFrom="margin">
                  <wp:posOffset>2699082</wp:posOffset>
                </wp:positionH>
                <wp:positionV relativeFrom="paragraph">
                  <wp:posOffset>-460264</wp:posOffset>
                </wp:positionV>
                <wp:extent cx="4472305" cy="429371"/>
                <wp:effectExtent l="0" t="0" r="23495" b="27940"/>
                <wp:wrapNone/>
                <wp:docPr id="62" name="Rectangle 62"/>
                <wp:cNvGraphicFramePr/>
                <a:graphic xmlns:a="http://schemas.openxmlformats.org/drawingml/2006/main">
                  <a:graphicData uri="http://schemas.microsoft.com/office/word/2010/wordprocessingShape">
                    <wps:wsp>
                      <wps:cNvSpPr/>
                      <wps:spPr>
                        <a:xfrm>
                          <a:off x="0" y="0"/>
                          <a:ext cx="4472305" cy="429371"/>
                        </a:xfrm>
                        <a:prstGeom prst="rect">
                          <a:avLst/>
                        </a:prstGeom>
                      </wps:spPr>
                      <wps:style>
                        <a:lnRef idx="2">
                          <a:schemeClr val="dk1"/>
                        </a:lnRef>
                        <a:fillRef idx="1">
                          <a:schemeClr val="lt1"/>
                        </a:fillRef>
                        <a:effectRef idx="0">
                          <a:schemeClr val="dk1"/>
                        </a:effectRef>
                        <a:fontRef idx="minor">
                          <a:schemeClr val="dk1"/>
                        </a:fontRef>
                      </wps:style>
                      <wps:txbx>
                        <w:txbxContent>
                          <w:p w14:paraId="05E665DA" w14:textId="77777777" w:rsidR="00A44870" w:rsidRPr="00B06C5C" w:rsidRDefault="00A44870" w:rsidP="001053F5">
                            <w:pPr>
                              <w:pStyle w:val="FFABody"/>
                              <w:rPr>
                                <w:sz w:val="14"/>
                                <w:szCs w:val="14"/>
                              </w:rPr>
                            </w:pPr>
                            <w:r w:rsidRPr="0077056A">
                              <w:rPr>
                                <w:sz w:val="14"/>
                                <w:szCs w:val="14"/>
                              </w:rPr>
                              <w:t>Aligned to the following standards: Aligned to the following standards: CS.01; CS.02; FFA.PL-A FFA.CS-M; CCSS.ELA.SL.9-10.1; CCSS.ELA.SL.9-10.2; CRP.02; CRP.04</w:t>
                            </w:r>
                          </w:p>
                          <w:p w14:paraId="72DE02C8" w14:textId="77777777" w:rsidR="00A44870" w:rsidRPr="00B06C5C" w:rsidRDefault="00A44870" w:rsidP="001053F5">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2150D" id="Rectangle 62" o:spid="_x0000_s1027" style="position:absolute;margin-left:212.55pt;margin-top:-36.25pt;width:352.15pt;height:33.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" fillcolor="white [3201]" strokecolor="black [3200]" strokeweight="1pt">
                <v:textbox>
                  <w:txbxContent>
                    <w:p w14:paraId="05E665DA" w14:textId="77777777" w:rsidR="00A44870" w:rsidRPr="00B06C5C" w:rsidRDefault="00A44870" w:rsidP="001053F5">
                      <w:pPr>
                        <w:pStyle w:val="FFABody"/>
                        <w:rPr>
                          <w:sz w:val="14"/>
                          <w:szCs w:val="14"/>
                        </w:rPr>
                      </w:pPr>
                      <w:r w:rsidRPr="0077056A">
                        <w:rPr>
                          <w:sz w:val="14"/>
                          <w:szCs w:val="14"/>
                        </w:rPr>
                        <w:t>Aligned to the following standards: Aligned to the following standards: CS.01; CS.02; FFA.PL-A FFA.CS-M; CCSS.ELA.SL.9-10.1; CCSS.ELA.SL.9-10.2; CRP.02; CRP.04</w:t>
                      </w:r>
                    </w:p>
                    <w:p w14:paraId="72DE02C8" w14:textId="77777777" w:rsidR="00A44870" w:rsidRPr="00B06C5C" w:rsidRDefault="00A44870" w:rsidP="001053F5">
                      <w:pPr>
                        <w:pStyle w:val="FFABody"/>
                        <w:rPr>
                          <w:sz w:val="14"/>
                          <w:szCs w:val="14"/>
                        </w:rPr>
                      </w:pPr>
                    </w:p>
                  </w:txbxContent>
                </v:textbox>
                <w10:wrap anchorx="margin"/>
              </v:rect>
            </w:pict>
          </mc:Fallback>
        </mc:AlternateContent>
      </w:r>
      <w:r w:rsidRPr="002547AB">
        <w:rPr>
          <w:color w:val="E1251B"/>
        </w:rPr>
        <w:t xml:space="preserve">KEY: </w:t>
      </w:r>
      <w:r>
        <w:t>Farm Fresh Marketing</w:t>
      </w:r>
    </w:p>
    <w:p w14:paraId="3C7C2F9F" w14:textId="77777777" w:rsidR="00A44870" w:rsidRPr="002A7980" w:rsidRDefault="00A44870" w:rsidP="001053F5">
      <w:pPr>
        <w:pStyle w:val="FFAChartType-Bold"/>
        <w:ind w:left="0"/>
        <w:rPr>
          <w:sz w:val="24"/>
          <w:szCs w:val="24"/>
        </w:rPr>
      </w:pPr>
      <w:r w:rsidRPr="002A7980">
        <w:rPr>
          <w:sz w:val="24"/>
          <w:szCs w:val="24"/>
        </w:rPr>
        <w:t>P</w:t>
      </w:r>
      <w:r>
        <w:rPr>
          <w:sz w:val="24"/>
          <w:szCs w:val="24"/>
        </w:rPr>
        <w:t>ART</w:t>
      </w:r>
      <w:r w:rsidRPr="002A7980">
        <w:rPr>
          <w:sz w:val="24"/>
          <w:szCs w:val="24"/>
        </w:rPr>
        <w:t xml:space="preserve"> 1</w:t>
      </w:r>
    </w:p>
    <w:p w14:paraId="033BC0E8" w14:textId="11C2B647" w:rsidR="00A44870" w:rsidRPr="004C6A58" w:rsidRDefault="00A44870" w:rsidP="001053F5">
      <w:pPr>
        <w:pStyle w:val="LPSectionTitles"/>
        <w:rPr>
          <w:rFonts w:ascii="Montserrat" w:eastAsia="Microsoft JhengHei UI" w:hAnsi="Montserrat"/>
          <w:color w:val="auto"/>
          <w:sz w:val="18"/>
          <w:szCs w:val="18"/>
        </w:rPr>
      </w:pPr>
      <w:r w:rsidRPr="5B0844EF">
        <w:rPr>
          <w:sz w:val="20"/>
          <w:szCs w:val="20"/>
        </w:rPr>
        <w:t xml:space="preserve">Directions: </w:t>
      </w:r>
      <w:r w:rsidRPr="5B0844EF">
        <w:rPr>
          <w:rFonts w:ascii="Montserrat" w:eastAsia="Microsoft JhengHei UI" w:hAnsi="Montserrat"/>
          <w:color w:val="auto"/>
          <w:sz w:val="18"/>
          <w:szCs w:val="18"/>
        </w:rPr>
        <w:t xml:space="preserve">There are 12 logos hidden around the classroom. Find all 12 and fill in the worksheet below with your answer. If you are unsure, leave it blank. The student who </w:t>
      </w:r>
      <w:r>
        <w:rPr>
          <w:rFonts w:ascii="Montserrat" w:eastAsia="Microsoft JhengHei UI" w:hAnsi="Montserrat"/>
          <w:color w:val="auto"/>
          <w:sz w:val="18"/>
          <w:szCs w:val="18"/>
        </w:rPr>
        <w:t xml:space="preserve">accurately </w:t>
      </w:r>
      <w:r w:rsidRPr="5B0844EF">
        <w:rPr>
          <w:rFonts w:ascii="Montserrat" w:eastAsia="Microsoft JhengHei UI" w:hAnsi="Montserrat"/>
          <w:color w:val="auto"/>
          <w:sz w:val="18"/>
          <w:szCs w:val="18"/>
        </w:rPr>
        <w:t xml:space="preserve">completes this activity the fastest wins a fun prize! When done, answer the discussion questions. </w:t>
      </w:r>
    </w:p>
    <w:p w14:paraId="2664251A" w14:textId="77777777" w:rsidR="00A44870" w:rsidRDefault="00A44870" w:rsidP="001053F5">
      <w:pPr>
        <w:pStyle w:val="LPSectionTitles"/>
        <w:rPr>
          <w:sz w:val="20"/>
          <w:szCs w:val="20"/>
        </w:rPr>
      </w:pPr>
    </w:p>
    <w:p w14:paraId="6AF01F5A" w14:textId="77777777" w:rsidR="00A44870" w:rsidRDefault="00A44870" w:rsidP="001053F5">
      <w:pPr>
        <w:pStyle w:val="LPSectionTitles"/>
        <w:rPr>
          <w:sz w:val="20"/>
          <w:szCs w:val="20"/>
        </w:rPr>
      </w:pPr>
    </w:p>
    <w:p w14:paraId="18EFA66D" w14:textId="77777777" w:rsidR="00A44870" w:rsidRPr="006D720A" w:rsidRDefault="00A44870" w:rsidP="001053F5">
      <w:pPr>
        <w:pStyle w:val="LPSectionTitles"/>
        <w:numPr>
          <w:ilvl w:val="0"/>
          <w:numId w:val="40"/>
        </w:numPr>
        <w:rPr>
          <w:rFonts w:ascii="Montserrat" w:eastAsia="Montserrat" w:hAnsi="Montserrat" w:cs="Montserrat"/>
          <w:color w:val="FF0000"/>
          <w:sz w:val="18"/>
          <w:szCs w:val="18"/>
        </w:rPr>
      </w:pPr>
      <w:r w:rsidRPr="006D720A">
        <w:rPr>
          <w:rFonts w:ascii="Montserrat" w:eastAsia="Montserrat" w:hAnsi="Montserrat" w:cs="Montserrat"/>
          <w:color w:val="FF0000"/>
          <w:sz w:val="18"/>
          <w:szCs w:val="18"/>
        </w:rPr>
        <w:t>Sonic</w:t>
      </w:r>
    </w:p>
    <w:p w14:paraId="3CD05846" w14:textId="77777777" w:rsidR="00A44870" w:rsidRPr="006D720A" w:rsidRDefault="00A44870" w:rsidP="001053F5">
      <w:pPr>
        <w:pStyle w:val="FFABody"/>
        <w:rPr>
          <w:color w:val="FF0000"/>
        </w:rPr>
      </w:pPr>
    </w:p>
    <w:p w14:paraId="1FD74382" w14:textId="77777777" w:rsidR="00A44870" w:rsidRPr="006D720A" w:rsidRDefault="00A44870" w:rsidP="001053F5">
      <w:pPr>
        <w:pStyle w:val="FFABody"/>
        <w:rPr>
          <w:color w:val="FF0000"/>
        </w:rPr>
      </w:pPr>
    </w:p>
    <w:p w14:paraId="2045900B"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KFC</w:t>
      </w:r>
    </w:p>
    <w:p w14:paraId="27B3CA38" w14:textId="77777777" w:rsidR="00A44870" w:rsidRPr="006D720A" w:rsidRDefault="00A44870" w:rsidP="001053F5">
      <w:pPr>
        <w:pStyle w:val="FFABody"/>
        <w:rPr>
          <w:rFonts w:eastAsia="Montserrat" w:cs="Montserrat"/>
          <w:color w:val="FF0000"/>
          <w:szCs w:val="18"/>
        </w:rPr>
      </w:pPr>
    </w:p>
    <w:p w14:paraId="3761801D" w14:textId="77777777" w:rsidR="00A44870" w:rsidRPr="006D720A" w:rsidRDefault="00A44870" w:rsidP="001053F5">
      <w:pPr>
        <w:pStyle w:val="FFABody"/>
        <w:rPr>
          <w:rFonts w:eastAsia="Montserrat" w:cs="Montserrat"/>
          <w:color w:val="FF0000"/>
          <w:szCs w:val="18"/>
        </w:rPr>
      </w:pPr>
    </w:p>
    <w:p w14:paraId="327CB419"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Burger King</w:t>
      </w:r>
    </w:p>
    <w:p w14:paraId="7515FB92" w14:textId="77777777" w:rsidR="00A44870" w:rsidRPr="006D720A" w:rsidRDefault="00A44870" w:rsidP="001053F5">
      <w:pPr>
        <w:pStyle w:val="FFABody"/>
        <w:rPr>
          <w:rFonts w:eastAsia="Montserrat" w:cs="Montserrat"/>
          <w:color w:val="FF0000"/>
          <w:szCs w:val="18"/>
        </w:rPr>
      </w:pPr>
    </w:p>
    <w:p w14:paraId="6760FDBB" w14:textId="77777777" w:rsidR="00A44870" w:rsidRPr="006D720A" w:rsidRDefault="00A44870" w:rsidP="001053F5">
      <w:pPr>
        <w:pStyle w:val="FFABody"/>
        <w:rPr>
          <w:rFonts w:eastAsia="Montserrat" w:cs="Montserrat"/>
          <w:color w:val="FF0000"/>
          <w:szCs w:val="18"/>
        </w:rPr>
      </w:pPr>
    </w:p>
    <w:p w14:paraId="0EF2EC24"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 xml:space="preserve">Wikipedia </w:t>
      </w:r>
    </w:p>
    <w:p w14:paraId="1859E890" w14:textId="77777777" w:rsidR="00A44870" w:rsidRPr="006D720A" w:rsidRDefault="00A44870" w:rsidP="001053F5">
      <w:pPr>
        <w:pStyle w:val="FFABody"/>
        <w:rPr>
          <w:rFonts w:eastAsia="Montserrat" w:cs="Montserrat"/>
          <w:color w:val="FF0000"/>
          <w:szCs w:val="18"/>
        </w:rPr>
      </w:pPr>
    </w:p>
    <w:p w14:paraId="4C3B9ABA" w14:textId="77777777" w:rsidR="00A44870" w:rsidRPr="006D720A" w:rsidRDefault="00A44870" w:rsidP="001053F5">
      <w:pPr>
        <w:pStyle w:val="FFABody"/>
        <w:rPr>
          <w:rFonts w:eastAsia="Montserrat" w:cs="Montserrat"/>
          <w:color w:val="FF0000"/>
          <w:szCs w:val="18"/>
        </w:rPr>
      </w:pPr>
    </w:p>
    <w:p w14:paraId="25ABB72D"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Chick-fil-a</w:t>
      </w:r>
    </w:p>
    <w:p w14:paraId="479EF883" w14:textId="77777777" w:rsidR="00A44870" w:rsidRPr="006D720A" w:rsidRDefault="00A44870" w:rsidP="001053F5">
      <w:pPr>
        <w:pStyle w:val="FFABody"/>
        <w:rPr>
          <w:rFonts w:eastAsia="Montserrat" w:cs="Montserrat"/>
          <w:color w:val="FF0000"/>
          <w:szCs w:val="18"/>
        </w:rPr>
      </w:pPr>
    </w:p>
    <w:p w14:paraId="38B09826" w14:textId="77777777" w:rsidR="00A44870" w:rsidRPr="006D720A" w:rsidRDefault="00A44870" w:rsidP="001053F5">
      <w:pPr>
        <w:pStyle w:val="FFABody"/>
        <w:rPr>
          <w:rFonts w:eastAsia="Montserrat" w:cs="Montserrat"/>
          <w:color w:val="FF0000"/>
          <w:szCs w:val="18"/>
        </w:rPr>
      </w:pPr>
    </w:p>
    <w:p w14:paraId="69C9CC7C"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 xml:space="preserve">McDonalds </w:t>
      </w:r>
    </w:p>
    <w:p w14:paraId="7DB69359" w14:textId="77777777" w:rsidR="00A44870" w:rsidRPr="006D720A" w:rsidRDefault="00A44870" w:rsidP="001053F5">
      <w:pPr>
        <w:pStyle w:val="FFABody"/>
        <w:rPr>
          <w:rFonts w:eastAsia="Montserrat" w:cs="Montserrat"/>
          <w:color w:val="FF0000"/>
          <w:szCs w:val="18"/>
        </w:rPr>
      </w:pPr>
    </w:p>
    <w:p w14:paraId="603FC985" w14:textId="77777777" w:rsidR="00A44870" w:rsidRPr="006D720A" w:rsidRDefault="00A44870" w:rsidP="001053F5">
      <w:pPr>
        <w:pStyle w:val="FFABody"/>
        <w:rPr>
          <w:rFonts w:eastAsia="Montserrat" w:cs="Montserrat"/>
          <w:color w:val="FF0000"/>
          <w:szCs w:val="18"/>
        </w:rPr>
      </w:pPr>
    </w:p>
    <w:p w14:paraId="0A22EDD4" w14:textId="67C2F254"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 xml:space="preserve">In and </w:t>
      </w:r>
      <w:r>
        <w:rPr>
          <w:rFonts w:eastAsia="Montserrat" w:cs="Montserrat"/>
          <w:color w:val="FF0000"/>
          <w:szCs w:val="18"/>
        </w:rPr>
        <w:t>O</w:t>
      </w:r>
      <w:r w:rsidRPr="006D720A">
        <w:rPr>
          <w:rFonts w:eastAsia="Montserrat" w:cs="Montserrat"/>
          <w:color w:val="FF0000"/>
          <w:szCs w:val="18"/>
        </w:rPr>
        <w:t xml:space="preserve">ut </w:t>
      </w:r>
      <w:r>
        <w:rPr>
          <w:rFonts w:eastAsia="Montserrat" w:cs="Montserrat"/>
          <w:color w:val="FF0000"/>
          <w:szCs w:val="18"/>
        </w:rPr>
        <w:t>B</w:t>
      </w:r>
      <w:r w:rsidRPr="006D720A">
        <w:rPr>
          <w:rFonts w:eastAsia="Montserrat" w:cs="Montserrat"/>
          <w:color w:val="FF0000"/>
          <w:szCs w:val="18"/>
        </w:rPr>
        <w:t xml:space="preserve">urger </w:t>
      </w:r>
    </w:p>
    <w:p w14:paraId="790A90D0" w14:textId="77777777" w:rsidR="00A44870" w:rsidRPr="006D720A" w:rsidRDefault="00A44870" w:rsidP="001053F5">
      <w:pPr>
        <w:pStyle w:val="FFABody"/>
        <w:rPr>
          <w:rFonts w:eastAsia="Montserrat" w:cs="Montserrat"/>
          <w:color w:val="FF0000"/>
          <w:szCs w:val="18"/>
        </w:rPr>
      </w:pPr>
    </w:p>
    <w:p w14:paraId="2562819C" w14:textId="77777777" w:rsidR="00A44870" w:rsidRPr="006D720A" w:rsidRDefault="00A44870" w:rsidP="001053F5">
      <w:pPr>
        <w:pStyle w:val="FFABody"/>
        <w:rPr>
          <w:rFonts w:eastAsia="Montserrat" w:cs="Montserrat"/>
          <w:color w:val="FF0000"/>
          <w:szCs w:val="18"/>
        </w:rPr>
      </w:pPr>
    </w:p>
    <w:p w14:paraId="4F1315DD"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 xml:space="preserve">Whataburger </w:t>
      </w:r>
    </w:p>
    <w:p w14:paraId="2A3A911C" w14:textId="77777777" w:rsidR="00A44870" w:rsidRPr="006D720A" w:rsidRDefault="00A44870" w:rsidP="001053F5">
      <w:pPr>
        <w:pStyle w:val="FFABody"/>
        <w:rPr>
          <w:rFonts w:eastAsia="Montserrat" w:cs="Montserrat"/>
          <w:color w:val="FF0000"/>
          <w:szCs w:val="18"/>
        </w:rPr>
      </w:pPr>
    </w:p>
    <w:p w14:paraId="23DDA023" w14:textId="77777777" w:rsidR="00A44870" w:rsidRPr="006D720A" w:rsidRDefault="00A44870" w:rsidP="001053F5">
      <w:pPr>
        <w:pStyle w:val="FFABody"/>
        <w:rPr>
          <w:rFonts w:eastAsia="Montserrat" w:cs="Montserrat"/>
          <w:color w:val="FF0000"/>
          <w:szCs w:val="18"/>
        </w:rPr>
      </w:pPr>
    </w:p>
    <w:p w14:paraId="085524B4"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 xml:space="preserve">Olympics </w:t>
      </w:r>
    </w:p>
    <w:p w14:paraId="456DB387" w14:textId="77777777" w:rsidR="00A44870" w:rsidRPr="006D720A" w:rsidRDefault="00A44870" w:rsidP="001053F5">
      <w:pPr>
        <w:pStyle w:val="FFABody"/>
        <w:rPr>
          <w:rFonts w:eastAsia="Montserrat" w:cs="Montserrat"/>
          <w:color w:val="FF0000"/>
          <w:szCs w:val="18"/>
        </w:rPr>
      </w:pPr>
    </w:p>
    <w:p w14:paraId="1C8D2D58" w14:textId="77777777" w:rsidR="00A44870" w:rsidRPr="006D720A" w:rsidRDefault="00A44870" w:rsidP="001053F5">
      <w:pPr>
        <w:pStyle w:val="FFABody"/>
        <w:rPr>
          <w:rFonts w:eastAsia="Montserrat" w:cs="Montserrat"/>
          <w:color w:val="FF0000"/>
          <w:szCs w:val="18"/>
        </w:rPr>
      </w:pPr>
    </w:p>
    <w:p w14:paraId="6F1140A3"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NASA</w:t>
      </w:r>
    </w:p>
    <w:p w14:paraId="03E9ABD9" w14:textId="77777777" w:rsidR="00A44870" w:rsidRPr="006D720A" w:rsidRDefault="00A44870" w:rsidP="001053F5">
      <w:pPr>
        <w:pStyle w:val="FFABody"/>
        <w:rPr>
          <w:rFonts w:eastAsia="Montserrat" w:cs="Montserrat"/>
          <w:color w:val="FF0000"/>
          <w:szCs w:val="18"/>
        </w:rPr>
      </w:pPr>
    </w:p>
    <w:p w14:paraId="36725669" w14:textId="77777777" w:rsidR="00A44870" w:rsidRPr="006D720A" w:rsidRDefault="00A44870" w:rsidP="001053F5">
      <w:pPr>
        <w:pStyle w:val="FFABody"/>
        <w:rPr>
          <w:rFonts w:eastAsia="Montserrat" w:cs="Montserrat"/>
          <w:color w:val="FF0000"/>
          <w:szCs w:val="18"/>
        </w:rPr>
      </w:pPr>
    </w:p>
    <w:p w14:paraId="5B69C4EC"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 xml:space="preserve">Dunkin’ Donuts </w:t>
      </w:r>
    </w:p>
    <w:p w14:paraId="03B47638" w14:textId="77777777" w:rsidR="00A44870" w:rsidRPr="006D720A" w:rsidRDefault="00A44870" w:rsidP="001053F5">
      <w:pPr>
        <w:pStyle w:val="FFABody"/>
        <w:rPr>
          <w:rFonts w:eastAsia="Montserrat" w:cs="Montserrat"/>
          <w:color w:val="FF0000"/>
          <w:szCs w:val="18"/>
        </w:rPr>
      </w:pPr>
    </w:p>
    <w:p w14:paraId="3D27E5B6" w14:textId="77777777" w:rsidR="00A44870" w:rsidRPr="006D720A" w:rsidRDefault="00A44870" w:rsidP="001053F5">
      <w:pPr>
        <w:pStyle w:val="FFABody"/>
        <w:rPr>
          <w:rFonts w:eastAsia="Montserrat" w:cs="Montserrat"/>
          <w:color w:val="FF0000"/>
          <w:szCs w:val="18"/>
        </w:rPr>
      </w:pPr>
    </w:p>
    <w:p w14:paraId="3EA446C4" w14:textId="77777777" w:rsidR="00A44870" w:rsidRPr="006D720A" w:rsidRDefault="00A44870" w:rsidP="001053F5">
      <w:pPr>
        <w:pStyle w:val="FFABody"/>
        <w:numPr>
          <w:ilvl w:val="0"/>
          <w:numId w:val="40"/>
        </w:numPr>
        <w:rPr>
          <w:rFonts w:eastAsia="Montserrat" w:cs="Montserrat"/>
          <w:color w:val="FF0000"/>
          <w:szCs w:val="18"/>
        </w:rPr>
      </w:pPr>
      <w:r w:rsidRPr="006D720A">
        <w:rPr>
          <w:rFonts w:eastAsia="Montserrat" w:cs="Montserrat"/>
          <w:color w:val="FF0000"/>
          <w:szCs w:val="18"/>
        </w:rPr>
        <w:t xml:space="preserve">Wendy’s </w:t>
      </w:r>
    </w:p>
    <w:p w14:paraId="3F3BAA44" w14:textId="77777777" w:rsidR="00A44870" w:rsidRDefault="00A44870" w:rsidP="001053F5">
      <w:pPr>
        <w:pStyle w:val="FFABody"/>
      </w:pPr>
    </w:p>
    <w:p w14:paraId="6EFFBD1B" w14:textId="77777777" w:rsidR="00A44870" w:rsidRDefault="00A44870" w:rsidP="001053F5">
      <w:pPr>
        <w:pStyle w:val="FFABody"/>
      </w:pPr>
    </w:p>
    <w:p w14:paraId="64069CCF" w14:textId="77777777" w:rsidR="00A44870" w:rsidRDefault="00A44870" w:rsidP="001053F5">
      <w:pPr>
        <w:pStyle w:val="FFABody"/>
      </w:pPr>
    </w:p>
    <w:p w14:paraId="6CBA8F88" w14:textId="77777777" w:rsidR="00A44870" w:rsidRDefault="00A44870" w:rsidP="001053F5">
      <w:pPr>
        <w:pStyle w:val="FFABody"/>
      </w:pPr>
    </w:p>
    <w:p w14:paraId="4C21488B" w14:textId="77777777" w:rsidR="00A44870" w:rsidRDefault="00A44870" w:rsidP="001053F5">
      <w:pPr>
        <w:pStyle w:val="FFABody"/>
      </w:pPr>
    </w:p>
    <w:p w14:paraId="33E8EB51" w14:textId="77777777" w:rsidR="00A44870" w:rsidRDefault="00A44870" w:rsidP="001053F5">
      <w:pPr>
        <w:pStyle w:val="FFABody"/>
      </w:pPr>
    </w:p>
    <w:p w14:paraId="09984EB5" w14:textId="77777777" w:rsidR="00A44870" w:rsidRDefault="00A44870" w:rsidP="001053F5">
      <w:pPr>
        <w:pStyle w:val="FFABody"/>
      </w:pPr>
    </w:p>
    <w:p w14:paraId="331025C9" w14:textId="77777777" w:rsidR="00A44870" w:rsidRDefault="00A44870" w:rsidP="001053F5">
      <w:pPr>
        <w:pStyle w:val="FFABody"/>
      </w:pPr>
    </w:p>
    <w:p w14:paraId="0D86540F" w14:textId="77777777" w:rsidR="00A44870" w:rsidRDefault="00A44870" w:rsidP="001053F5">
      <w:pPr>
        <w:pStyle w:val="FFABody"/>
      </w:pPr>
    </w:p>
    <w:p w14:paraId="7553743A" w14:textId="77777777" w:rsidR="00A44870" w:rsidRDefault="00A44870" w:rsidP="001053F5">
      <w:pPr>
        <w:pStyle w:val="FFABody"/>
      </w:pPr>
    </w:p>
    <w:p w14:paraId="1D9EB86D" w14:textId="77777777" w:rsidR="00A44870" w:rsidRDefault="00A44870" w:rsidP="001053F5">
      <w:pPr>
        <w:pStyle w:val="FFABody"/>
      </w:pPr>
    </w:p>
    <w:p w14:paraId="6D16020A" w14:textId="77777777" w:rsidR="00A44870" w:rsidRDefault="00A44870" w:rsidP="001053F5">
      <w:pPr>
        <w:pStyle w:val="FFABody"/>
      </w:pPr>
    </w:p>
    <w:p w14:paraId="00592EAD" w14:textId="77777777" w:rsidR="00A44870" w:rsidRDefault="00A44870" w:rsidP="001053F5">
      <w:pPr>
        <w:pStyle w:val="FFABody"/>
      </w:pPr>
    </w:p>
    <w:p w14:paraId="78604BD5" w14:textId="77777777" w:rsidR="00A44870" w:rsidRDefault="00A44870" w:rsidP="001053F5">
      <w:pPr>
        <w:pStyle w:val="FFABody"/>
      </w:pPr>
    </w:p>
    <w:p w14:paraId="214A11EF" w14:textId="77777777" w:rsidR="00A44870" w:rsidRDefault="00A44870" w:rsidP="001053F5">
      <w:pPr>
        <w:pStyle w:val="FFABody"/>
      </w:pPr>
    </w:p>
    <w:p w14:paraId="319EC0BD" w14:textId="77777777" w:rsidR="00A44870" w:rsidRDefault="00A44870" w:rsidP="001053F5">
      <w:pPr>
        <w:pStyle w:val="FFABody"/>
      </w:pPr>
      <w:r>
        <w:lastRenderedPageBreak/>
        <w:t xml:space="preserve">Discussion Questions: </w:t>
      </w:r>
    </w:p>
    <w:p w14:paraId="3254CE01" w14:textId="77777777" w:rsidR="00A44870" w:rsidRDefault="00A44870" w:rsidP="001053F5">
      <w:pPr>
        <w:pStyle w:val="FFABody"/>
      </w:pPr>
    </w:p>
    <w:p w14:paraId="7A6FD0CE" w14:textId="77777777" w:rsidR="00A44870" w:rsidRPr="003967F1" w:rsidRDefault="00A44870" w:rsidP="001053F5">
      <w:pPr>
        <w:pStyle w:val="FFABody"/>
        <w:numPr>
          <w:ilvl w:val="0"/>
          <w:numId w:val="33"/>
        </w:numPr>
        <w:rPr>
          <w:szCs w:val="18"/>
        </w:rPr>
      </w:pPr>
      <w:r w:rsidRPr="003967F1">
        <w:rPr>
          <w:szCs w:val="18"/>
        </w:rPr>
        <w:t xml:space="preserve">Which logos did you recognize and why? </w:t>
      </w:r>
    </w:p>
    <w:p w14:paraId="2EAA63E0" w14:textId="77777777" w:rsidR="00A44870" w:rsidRPr="003967F1" w:rsidRDefault="00A44870" w:rsidP="001053F5">
      <w:pPr>
        <w:pStyle w:val="FFABody"/>
        <w:rPr>
          <w:szCs w:val="18"/>
        </w:rPr>
      </w:pPr>
    </w:p>
    <w:p w14:paraId="59C657B9" w14:textId="77777777" w:rsidR="00A44870" w:rsidRPr="003967F1" w:rsidRDefault="00A44870" w:rsidP="001053F5">
      <w:pPr>
        <w:pStyle w:val="FFABody"/>
        <w:rPr>
          <w:szCs w:val="18"/>
        </w:rPr>
      </w:pPr>
    </w:p>
    <w:p w14:paraId="29203BC2" w14:textId="77777777" w:rsidR="00A44870" w:rsidRPr="00493C36" w:rsidRDefault="00A44870" w:rsidP="001053F5">
      <w:pPr>
        <w:ind w:left="720"/>
        <w:rPr>
          <w:rFonts w:ascii="Montserrat" w:hAnsi="Montserrat"/>
          <w:color w:val="FF0000"/>
          <w:sz w:val="18"/>
          <w:szCs w:val="18"/>
        </w:rPr>
      </w:pPr>
      <w:r w:rsidRPr="2DF44CF0">
        <w:rPr>
          <w:rFonts w:ascii="Montserrat" w:hAnsi="Montserrat"/>
          <w:color w:val="FF0000"/>
          <w:sz w:val="18"/>
          <w:szCs w:val="18"/>
        </w:rPr>
        <w:t xml:space="preserve">Answers will vary. </w:t>
      </w:r>
    </w:p>
    <w:p w14:paraId="54A15C5D" w14:textId="77777777" w:rsidR="00A44870" w:rsidRPr="003967F1" w:rsidRDefault="00A44870" w:rsidP="001053F5">
      <w:pPr>
        <w:pStyle w:val="FFABody"/>
        <w:rPr>
          <w:szCs w:val="18"/>
        </w:rPr>
      </w:pPr>
    </w:p>
    <w:p w14:paraId="4D614249" w14:textId="77777777" w:rsidR="00A44870" w:rsidRPr="003967F1" w:rsidRDefault="00A44870" w:rsidP="001053F5">
      <w:pPr>
        <w:pStyle w:val="FFABody"/>
        <w:rPr>
          <w:szCs w:val="18"/>
        </w:rPr>
      </w:pPr>
    </w:p>
    <w:p w14:paraId="2738D6F1" w14:textId="77777777" w:rsidR="00A44870" w:rsidRPr="003967F1" w:rsidRDefault="00A44870" w:rsidP="001053F5">
      <w:pPr>
        <w:pStyle w:val="FFABody"/>
        <w:rPr>
          <w:szCs w:val="18"/>
        </w:rPr>
      </w:pPr>
    </w:p>
    <w:p w14:paraId="4A9AAF05" w14:textId="77777777" w:rsidR="00A44870" w:rsidRPr="003967F1" w:rsidRDefault="00A44870" w:rsidP="001053F5">
      <w:pPr>
        <w:pStyle w:val="FFABody"/>
        <w:rPr>
          <w:szCs w:val="18"/>
        </w:rPr>
      </w:pPr>
    </w:p>
    <w:p w14:paraId="2B3939FF" w14:textId="77777777" w:rsidR="00A44870" w:rsidRPr="003967F1" w:rsidRDefault="00A44870" w:rsidP="001053F5">
      <w:pPr>
        <w:pStyle w:val="FFABody"/>
        <w:numPr>
          <w:ilvl w:val="0"/>
          <w:numId w:val="33"/>
        </w:numPr>
        <w:rPr>
          <w:szCs w:val="18"/>
        </w:rPr>
      </w:pPr>
      <w:r w:rsidRPr="003967F1">
        <w:rPr>
          <w:szCs w:val="18"/>
        </w:rPr>
        <w:t xml:space="preserve">Were there any logos that were difficult to identify? Why might that be? </w:t>
      </w:r>
    </w:p>
    <w:p w14:paraId="4D72A3AF" w14:textId="77777777" w:rsidR="00A44870" w:rsidRPr="003967F1" w:rsidRDefault="00A44870" w:rsidP="001053F5">
      <w:pPr>
        <w:pStyle w:val="FFABody"/>
        <w:rPr>
          <w:szCs w:val="18"/>
        </w:rPr>
      </w:pPr>
    </w:p>
    <w:p w14:paraId="41FE4551" w14:textId="77777777" w:rsidR="00A44870" w:rsidRPr="003967F1" w:rsidRDefault="00A44870" w:rsidP="001053F5">
      <w:pPr>
        <w:pStyle w:val="FFABody"/>
        <w:rPr>
          <w:szCs w:val="18"/>
        </w:rPr>
      </w:pPr>
    </w:p>
    <w:p w14:paraId="52B61EF9" w14:textId="77777777" w:rsidR="00A44870" w:rsidRPr="00493C36" w:rsidRDefault="00A44870" w:rsidP="001053F5">
      <w:pPr>
        <w:ind w:left="720"/>
        <w:rPr>
          <w:rFonts w:ascii="Montserrat" w:hAnsi="Montserrat"/>
          <w:color w:val="FF0000"/>
          <w:sz w:val="18"/>
          <w:szCs w:val="18"/>
        </w:rPr>
      </w:pPr>
      <w:r w:rsidRPr="2DF44CF0">
        <w:rPr>
          <w:rFonts w:ascii="Montserrat" w:hAnsi="Montserrat"/>
          <w:color w:val="FF0000"/>
          <w:sz w:val="18"/>
          <w:szCs w:val="18"/>
        </w:rPr>
        <w:t xml:space="preserve">Answers will vary. </w:t>
      </w:r>
    </w:p>
    <w:p w14:paraId="2FCF1B89" w14:textId="77777777" w:rsidR="00A44870" w:rsidRPr="003967F1" w:rsidRDefault="00A44870" w:rsidP="001053F5">
      <w:pPr>
        <w:pStyle w:val="FFABody"/>
        <w:rPr>
          <w:szCs w:val="18"/>
        </w:rPr>
      </w:pPr>
    </w:p>
    <w:p w14:paraId="376031E2" w14:textId="77777777" w:rsidR="00A44870" w:rsidRPr="003967F1" w:rsidRDefault="00A44870" w:rsidP="001053F5">
      <w:pPr>
        <w:pStyle w:val="FFABody"/>
        <w:rPr>
          <w:szCs w:val="18"/>
        </w:rPr>
      </w:pPr>
    </w:p>
    <w:p w14:paraId="00668026" w14:textId="77777777" w:rsidR="00A44870" w:rsidRPr="003967F1" w:rsidRDefault="00A44870" w:rsidP="001053F5">
      <w:pPr>
        <w:pStyle w:val="FFABody"/>
        <w:rPr>
          <w:szCs w:val="18"/>
        </w:rPr>
      </w:pPr>
    </w:p>
    <w:p w14:paraId="774EEB7F" w14:textId="77777777" w:rsidR="00A44870" w:rsidRPr="003967F1" w:rsidRDefault="00A44870" w:rsidP="001053F5">
      <w:pPr>
        <w:pStyle w:val="FFABody"/>
        <w:rPr>
          <w:szCs w:val="18"/>
        </w:rPr>
      </w:pPr>
    </w:p>
    <w:p w14:paraId="29AD6219" w14:textId="77777777" w:rsidR="00A44870" w:rsidRPr="003967F1" w:rsidRDefault="00A44870" w:rsidP="001053F5">
      <w:pPr>
        <w:pStyle w:val="FFABody"/>
        <w:numPr>
          <w:ilvl w:val="0"/>
          <w:numId w:val="33"/>
        </w:numPr>
        <w:rPr>
          <w:szCs w:val="18"/>
        </w:rPr>
      </w:pPr>
      <w:r w:rsidRPr="003967F1">
        <w:rPr>
          <w:szCs w:val="18"/>
        </w:rPr>
        <w:t xml:space="preserve">What about a logo makes it appealing or memorable? </w:t>
      </w:r>
    </w:p>
    <w:p w14:paraId="7B991DCA" w14:textId="77777777" w:rsidR="00A44870" w:rsidRPr="003967F1" w:rsidRDefault="00A44870" w:rsidP="001053F5">
      <w:pPr>
        <w:pStyle w:val="FFABody"/>
        <w:rPr>
          <w:szCs w:val="18"/>
        </w:rPr>
      </w:pPr>
    </w:p>
    <w:p w14:paraId="3C18BDE0" w14:textId="77777777" w:rsidR="00A44870" w:rsidRPr="003967F1" w:rsidRDefault="00A44870" w:rsidP="001053F5">
      <w:pPr>
        <w:pStyle w:val="FFABody"/>
        <w:rPr>
          <w:szCs w:val="18"/>
        </w:rPr>
      </w:pPr>
    </w:p>
    <w:p w14:paraId="1C391F02" w14:textId="77777777" w:rsidR="00A44870" w:rsidRPr="003967F1" w:rsidRDefault="00A44870" w:rsidP="001053F5">
      <w:pPr>
        <w:pStyle w:val="FFABody"/>
        <w:rPr>
          <w:szCs w:val="18"/>
        </w:rPr>
      </w:pPr>
    </w:p>
    <w:p w14:paraId="56674107" w14:textId="77777777" w:rsidR="00A44870" w:rsidRPr="00493C36" w:rsidRDefault="00A44870" w:rsidP="001053F5">
      <w:pPr>
        <w:ind w:left="720"/>
        <w:rPr>
          <w:rFonts w:ascii="Montserrat" w:hAnsi="Montserrat"/>
          <w:color w:val="FF0000"/>
          <w:sz w:val="18"/>
          <w:szCs w:val="18"/>
        </w:rPr>
      </w:pPr>
      <w:r w:rsidRPr="2DF44CF0">
        <w:rPr>
          <w:rFonts w:ascii="Montserrat" w:hAnsi="Montserrat"/>
          <w:color w:val="FF0000"/>
          <w:sz w:val="18"/>
          <w:szCs w:val="18"/>
        </w:rPr>
        <w:t xml:space="preserve">Answers will vary. </w:t>
      </w:r>
    </w:p>
    <w:p w14:paraId="52369750" w14:textId="77777777" w:rsidR="00A44870" w:rsidRPr="003967F1" w:rsidRDefault="00A44870" w:rsidP="001053F5">
      <w:pPr>
        <w:pStyle w:val="FFABody"/>
        <w:rPr>
          <w:szCs w:val="18"/>
        </w:rPr>
      </w:pPr>
    </w:p>
    <w:p w14:paraId="1357B5E0" w14:textId="77777777" w:rsidR="00A44870" w:rsidRPr="003967F1" w:rsidRDefault="00A44870" w:rsidP="001053F5">
      <w:pPr>
        <w:pStyle w:val="FFABody"/>
        <w:rPr>
          <w:szCs w:val="18"/>
        </w:rPr>
      </w:pPr>
    </w:p>
    <w:p w14:paraId="26E915BD" w14:textId="77777777" w:rsidR="00A44870" w:rsidRPr="003967F1" w:rsidRDefault="00A44870" w:rsidP="001053F5">
      <w:pPr>
        <w:pStyle w:val="FFABody"/>
        <w:rPr>
          <w:szCs w:val="18"/>
        </w:rPr>
      </w:pPr>
    </w:p>
    <w:p w14:paraId="56F3B273" w14:textId="77777777" w:rsidR="00A44870" w:rsidRPr="003967F1" w:rsidRDefault="00A44870" w:rsidP="001053F5">
      <w:pPr>
        <w:pStyle w:val="FFABody"/>
        <w:numPr>
          <w:ilvl w:val="0"/>
          <w:numId w:val="33"/>
        </w:numPr>
        <w:rPr>
          <w:szCs w:val="18"/>
        </w:rPr>
      </w:pPr>
      <w:r w:rsidRPr="003967F1">
        <w:rPr>
          <w:szCs w:val="18"/>
        </w:rPr>
        <w:t xml:space="preserve">What do you think a logo tells us about a company or brand? </w:t>
      </w:r>
    </w:p>
    <w:p w14:paraId="5E11C7DB" w14:textId="77777777" w:rsidR="00A44870" w:rsidRPr="003967F1" w:rsidRDefault="00A44870" w:rsidP="001053F5">
      <w:pPr>
        <w:pStyle w:val="FFABody"/>
        <w:rPr>
          <w:szCs w:val="18"/>
        </w:rPr>
      </w:pPr>
    </w:p>
    <w:p w14:paraId="6B2D13D8" w14:textId="77777777" w:rsidR="00A44870" w:rsidRPr="003967F1" w:rsidRDefault="00A44870" w:rsidP="001053F5">
      <w:pPr>
        <w:pStyle w:val="FFABody"/>
        <w:rPr>
          <w:szCs w:val="18"/>
        </w:rPr>
      </w:pPr>
    </w:p>
    <w:p w14:paraId="3B5F25E7" w14:textId="77777777" w:rsidR="00A44870" w:rsidRPr="003967F1" w:rsidRDefault="00A44870" w:rsidP="001053F5">
      <w:pPr>
        <w:pStyle w:val="FFABody"/>
        <w:rPr>
          <w:szCs w:val="18"/>
        </w:rPr>
      </w:pPr>
    </w:p>
    <w:p w14:paraId="4C3DE011" w14:textId="77777777" w:rsidR="00A44870" w:rsidRPr="00493C36" w:rsidRDefault="00A44870" w:rsidP="001053F5">
      <w:pPr>
        <w:ind w:left="720"/>
        <w:rPr>
          <w:rFonts w:ascii="Montserrat" w:hAnsi="Montserrat"/>
          <w:color w:val="FF0000"/>
          <w:sz w:val="18"/>
          <w:szCs w:val="18"/>
        </w:rPr>
      </w:pPr>
      <w:r w:rsidRPr="2DF44CF0">
        <w:rPr>
          <w:rFonts w:ascii="Montserrat" w:hAnsi="Montserrat"/>
          <w:color w:val="FF0000"/>
          <w:sz w:val="18"/>
          <w:szCs w:val="18"/>
        </w:rPr>
        <w:t xml:space="preserve">Answers will vary. </w:t>
      </w:r>
    </w:p>
    <w:p w14:paraId="7CC9BB26" w14:textId="77777777" w:rsidR="00A44870" w:rsidRPr="003967F1" w:rsidRDefault="00A44870" w:rsidP="001053F5">
      <w:pPr>
        <w:pStyle w:val="FFABody"/>
        <w:rPr>
          <w:szCs w:val="18"/>
        </w:rPr>
      </w:pPr>
    </w:p>
    <w:p w14:paraId="621D8BE0" w14:textId="77777777" w:rsidR="00A44870" w:rsidRPr="003967F1" w:rsidRDefault="00A44870" w:rsidP="001053F5">
      <w:pPr>
        <w:pStyle w:val="FFABody"/>
        <w:rPr>
          <w:szCs w:val="18"/>
        </w:rPr>
      </w:pPr>
    </w:p>
    <w:p w14:paraId="228BFFF2" w14:textId="77777777" w:rsidR="00A44870" w:rsidRDefault="00A44870" w:rsidP="001053F5">
      <w:pPr>
        <w:pStyle w:val="DocumentTitle"/>
      </w:pPr>
    </w:p>
    <w:p w14:paraId="6FE6AC25" w14:textId="77777777" w:rsidR="00A44870" w:rsidRDefault="00A44870" w:rsidP="001053F5">
      <w:pPr>
        <w:pStyle w:val="DocumentTitle"/>
      </w:pPr>
    </w:p>
    <w:p w14:paraId="7F670159" w14:textId="77777777" w:rsidR="00A44870" w:rsidRDefault="00A44870" w:rsidP="001053F5">
      <w:pPr>
        <w:pStyle w:val="DocumentTitle"/>
      </w:pPr>
    </w:p>
    <w:p w14:paraId="2DABA18E" w14:textId="77777777" w:rsidR="00A44870" w:rsidRDefault="00A44870" w:rsidP="001053F5">
      <w:pPr>
        <w:pStyle w:val="DocumentTitle"/>
      </w:pPr>
    </w:p>
    <w:p w14:paraId="2C617F8E" w14:textId="77777777" w:rsidR="00A44870" w:rsidRDefault="00A44870" w:rsidP="001053F5">
      <w:pPr>
        <w:pStyle w:val="DocumentTitle"/>
      </w:pPr>
    </w:p>
    <w:p w14:paraId="3367428E" w14:textId="77777777" w:rsidR="00A44870" w:rsidRDefault="00A44870" w:rsidP="001053F5">
      <w:pPr>
        <w:pStyle w:val="DocumentTitle"/>
      </w:pPr>
    </w:p>
    <w:p w14:paraId="1B70FE81" w14:textId="77777777" w:rsidR="00A44870" w:rsidRDefault="00A44870" w:rsidP="001053F5">
      <w:pPr>
        <w:pStyle w:val="SubHeadings"/>
        <w:rPr>
          <w:sz w:val="24"/>
          <w:szCs w:val="24"/>
        </w:rPr>
      </w:pPr>
    </w:p>
    <w:p w14:paraId="58E06830" w14:textId="77777777" w:rsidR="00A44870" w:rsidRDefault="00A44870" w:rsidP="001053F5">
      <w:pPr>
        <w:pStyle w:val="SubHeadings"/>
        <w:rPr>
          <w:sz w:val="24"/>
          <w:szCs w:val="24"/>
        </w:rPr>
      </w:pPr>
    </w:p>
    <w:p w14:paraId="3409E4A9" w14:textId="77777777" w:rsidR="00A44870" w:rsidRDefault="00A44870" w:rsidP="001053F5">
      <w:pPr>
        <w:pStyle w:val="SubHeadings"/>
        <w:rPr>
          <w:sz w:val="24"/>
          <w:szCs w:val="24"/>
        </w:rPr>
      </w:pPr>
    </w:p>
    <w:p w14:paraId="7A95FE75" w14:textId="77777777" w:rsidR="00A44870" w:rsidRPr="003967F1" w:rsidRDefault="00A44870" w:rsidP="001053F5">
      <w:pPr>
        <w:pStyle w:val="FFABody"/>
      </w:pPr>
    </w:p>
    <w:p w14:paraId="674FD140" w14:textId="77777777" w:rsidR="00A44870" w:rsidRPr="002A7980" w:rsidRDefault="00A44870" w:rsidP="001053F5">
      <w:pPr>
        <w:pStyle w:val="FFAChartType-Bold"/>
        <w:ind w:left="0"/>
        <w:rPr>
          <w:sz w:val="24"/>
          <w:szCs w:val="24"/>
        </w:rPr>
      </w:pPr>
      <w:r w:rsidRPr="002A7980">
        <w:rPr>
          <w:sz w:val="24"/>
          <w:szCs w:val="24"/>
        </w:rPr>
        <w:lastRenderedPageBreak/>
        <w:t>P</w:t>
      </w:r>
      <w:r>
        <w:rPr>
          <w:sz w:val="24"/>
          <w:szCs w:val="24"/>
        </w:rPr>
        <w:t>ART</w:t>
      </w:r>
      <w:r w:rsidRPr="002A7980">
        <w:rPr>
          <w:sz w:val="24"/>
          <w:szCs w:val="24"/>
        </w:rPr>
        <w:t xml:space="preserve"> </w:t>
      </w:r>
      <w:r>
        <w:rPr>
          <w:sz w:val="24"/>
          <w:szCs w:val="24"/>
        </w:rPr>
        <w:t>2</w:t>
      </w:r>
    </w:p>
    <w:p w14:paraId="7C1B831A" w14:textId="2FD70285" w:rsidR="00A44870" w:rsidRDefault="00A44870" w:rsidP="001053F5">
      <w:pPr>
        <w:pStyle w:val="LPSectionTitles"/>
        <w:rPr>
          <w:rFonts w:ascii="Montserrat" w:eastAsia="Microsoft JhengHei UI" w:hAnsi="Montserrat"/>
          <w:color w:val="auto"/>
          <w:sz w:val="18"/>
          <w:szCs w:val="18"/>
        </w:rPr>
      </w:pPr>
      <w:r w:rsidRPr="00216FB5">
        <w:rPr>
          <w:sz w:val="20"/>
          <w:szCs w:val="20"/>
        </w:rPr>
        <w:t>Directions:</w:t>
      </w:r>
      <w:r>
        <w:rPr>
          <w:sz w:val="20"/>
          <w:szCs w:val="20"/>
        </w:rPr>
        <w:t xml:space="preserve"> </w:t>
      </w:r>
      <w:r>
        <w:rPr>
          <w:rFonts w:ascii="Montserrat" w:eastAsia="Microsoft JhengHei UI" w:hAnsi="Montserrat"/>
          <w:color w:val="auto"/>
          <w:sz w:val="18"/>
          <w:szCs w:val="18"/>
        </w:rPr>
        <w:t xml:space="preserve">Complete the activity below as you watch the video about the four </w:t>
      </w:r>
      <w:proofErr w:type="gramStart"/>
      <w:r>
        <w:rPr>
          <w:rFonts w:ascii="Montserrat" w:eastAsia="Microsoft JhengHei UI" w:hAnsi="Montserrat"/>
          <w:color w:val="auto"/>
          <w:sz w:val="18"/>
          <w:szCs w:val="18"/>
        </w:rPr>
        <w:t>P’s</w:t>
      </w:r>
      <w:proofErr w:type="gramEnd"/>
      <w:r>
        <w:rPr>
          <w:rFonts w:ascii="Montserrat" w:eastAsia="Microsoft JhengHei UI" w:hAnsi="Montserrat"/>
          <w:color w:val="auto"/>
          <w:sz w:val="18"/>
          <w:szCs w:val="18"/>
        </w:rPr>
        <w:t xml:space="preserve"> of marketing.  </w:t>
      </w:r>
    </w:p>
    <w:p w14:paraId="46816A24" w14:textId="77777777" w:rsidR="00A44870" w:rsidRPr="003F5916" w:rsidRDefault="00A44870" w:rsidP="001053F5">
      <w:pPr>
        <w:pStyle w:val="FFABody"/>
      </w:pPr>
      <w:r>
        <w:t xml:space="preserve">Video: </w:t>
      </w:r>
      <w:hyperlink r:id="rId30" w:history="1">
        <w:r w:rsidRPr="000F5FCD">
          <w:rPr>
            <w:rStyle w:val="Hyperlink"/>
          </w:rPr>
          <w:t>https://www.youtube.com/watch?v=Mco8vBAwOmA&amp;t=3s</w:t>
        </w:r>
      </w:hyperlink>
      <w:r>
        <w:t xml:space="preserve"> </w:t>
      </w:r>
    </w:p>
    <w:p w14:paraId="6DD1BDEB" w14:textId="77777777" w:rsidR="00A44870" w:rsidRDefault="00A44870" w:rsidP="001053F5">
      <w:pPr>
        <w:pStyle w:val="FFABody"/>
      </w:pPr>
    </w:p>
    <w:p w14:paraId="226FCE38" w14:textId="324B3F50" w:rsidR="00A44870" w:rsidRDefault="00A44870" w:rsidP="001053F5">
      <w:pPr>
        <w:pStyle w:val="FFABody"/>
        <w:numPr>
          <w:ilvl w:val="0"/>
          <w:numId w:val="34"/>
        </w:numPr>
      </w:pPr>
      <w:r>
        <w:t xml:space="preserve">What are the four </w:t>
      </w:r>
      <w:proofErr w:type="gramStart"/>
      <w:r>
        <w:t>P’s</w:t>
      </w:r>
      <w:proofErr w:type="gramEnd"/>
      <w:r>
        <w:t xml:space="preserve"> of marketing? List and define them in your own words.</w:t>
      </w:r>
    </w:p>
    <w:p w14:paraId="3646F8E9" w14:textId="77777777" w:rsidR="00A44870" w:rsidRPr="003967F1" w:rsidRDefault="00A44870" w:rsidP="001053F5">
      <w:pPr>
        <w:pStyle w:val="FFABody"/>
        <w:rPr>
          <w:szCs w:val="18"/>
        </w:rPr>
      </w:pPr>
    </w:p>
    <w:p w14:paraId="5BC7CFD2" w14:textId="2A3DF662" w:rsidR="00A44870" w:rsidRPr="00493C36" w:rsidRDefault="00A44870" w:rsidP="001053F5">
      <w:pPr>
        <w:pStyle w:val="ListParagraph"/>
        <w:numPr>
          <w:ilvl w:val="0"/>
          <w:numId w:val="27"/>
        </w:numPr>
        <w:spacing w:after="160" w:line="259" w:lineRule="auto"/>
        <w:rPr>
          <w:rFonts w:ascii="Montserrat" w:hAnsi="Montserrat"/>
          <w:color w:val="FF0000"/>
          <w:sz w:val="18"/>
          <w:szCs w:val="18"/>
        </w:rPr>
      </w:pPr>
      <w:r w:rsidRPr="2DF44CF0">
        <w:rPr>
          <w:rFonts w:ascii="Montserrat" w:hAnsi="Montserrat"/>
          <w:color w:val="FF0000"/>
          <w:sz w:val="18"/>
          <w:szCs w:val="18"/>
        </w:rPr>
        <w:t>Product</w:t>
      </w:r>
      <w:r>
        <w:rPr>
          <w:rFonts w:ascii="Montserrat" w:hAnsi="Montserrat"/>
          <w:color w:val="FF0000"/>
          <w:sz w:val="18"/>
          <w:szCs w:val="18"/>
        </w:rPr>
        <w:t>:</w:t>
      </w:r>
      <w:r w:rsidRPr="2DF44CF0">
        <w:rPr>
          <w:rFonts w:ascii="Montserrat" w:hAnsi="Montserrat"/>
          <w:color w:val="FF0000"/>
          <w:sz w:val="18"/>
          <w:szCs w:val="18"/>
        </w:rPr>
        <w:t xml:space="preserve"> </w:t>
      </w:r>
      <w:r>
        <w:rPr>
          <w:rFonts w:ascii="Montserrat" w:hAnsi="Montserrat"/>
          <w:color w:val="FF0000"/>
          <w:sz w:val="18"/>
          <w:szCs w:val="18"/>
        </w:rPr>
        <w:t>A</w:t>
      </w:r>
      <w:r w:rsidRPr="2DF44CF0">
        <w:rPr>
          <w:rFonts w:ascii="Montserrat" w:hAnsi="Montserrat"/>
          <w:color w:val="FF0000"/>
          <w:sz w:val="18"/>
          <w:szCs w:val="18"/>
        </w:rPr>
        <w:t>nswers will vary.</w:t>
      </w:r>
    </w:p>
    <w:p w14:paraId="1B7C8894" w14:textId="77777777" w:rsidR="00A44870" w:rsidRPr="003967F1" w:rsidRDefault="00A44870" w:rsidP="001053F5">
      <w:pPr>
        <w:pStyle w:val="FFABody"/>
        <w:rPr>
          <w:szCs w:val="18"/>
        </w:rPr>
      </w:pPr>
    </w:p>
    <w:p w14:paraId="13904EB7" w14:textId="77777777" w:rsidR="00A44870" w:rsidRPr="003967F1" w:rsidRDefault="00A44870" w:rsidP="001053F5">
      <w:pPr>
        <w:pStyle w:val="FFABody"/>
        <w:rPr>
          <w:szCs w:val="18"/>
        </w:rPr>
      </w:pPr>
    </w:p>
    <w:p w14:paraId="222877C2" w14:textId="79F5B70B" w:rsidR="00A44870" w:rsidRPr="00493C36" w:rsidRDefault="00A44870" w:rsidP="001053F5">
      <w:pPr>
        <w:pStyle w:val="ListParagraph"/>
        <w:numPr>
          <w:ilvl w:val="0"/>
          <w:numId w:val="27"/>
        </w:numPr>
        <w:spacing w:after="160" w:line="259" w:lineRule="auto"/>
        <w:rPr>
          <w:rFonts w:ascii="Montserrat" w:hAnsi="Montserrat"/>
          <w:color w:val="FF0000"/>
          <w:sz w:val="18"/>
          <w:szCs w:val="18"/>
        </w:rPr>
      </w:pPr>
      <w:r w:rsidRPr="2DF44CF0">
        <w:rPr>
          <w:rFonts w:ascii="Montserrat" w:hAnsi="Montserrat"/>
          <w:color w:val="FF0000"/>
          <w:sz w:val="18"/>
          <w:szCs w:val="18"/>
        </w:rPr>
        <w:t>Price</w:t>
      </w:r>
      <w:r>
        <w:rPr>
          <w:rFonts w:ascii="Montserrat" w:hAnsi="Montserrat"/>
          <w:color w:val="FF0000"/>
          <w:sz w:val="18"/>
          <w:szCs w:val="18"/>
        </w:rPr>
        <w:t>:</w:t>
      </w:r>
      <w:r w:rsidRPr="2DF44CF0">
        <w:rPr>
          <w:rFonts w:ascii="Montserrat" w:hAnsi="Montserrat"/>
          <w:color w:val="FF0000"/>
          <w:sz w:val="18"/>
          <w:szCs w:val="18"/>
        </w:rPr>
        <w:t xml:space="preserve"> </w:t>
      </w:r>
      <w:r>
        <w:rPr>
          <w:rFonts w:ascii="Montserrat" w:hAnsi="Montserrat"/>
          <w:color w:val="FF0000"/>
          <w:sz w:val="18"/>
          <w:szCs w:val="18"/>
        </w:rPr>
        <w:t>A</w:t>
      </w:r>
      <w:r w:rsidRPr="2DF44CF0">
        <w:rPr>
          <w:rFonts w:ascii="Montserrat" w:hAnsi="Montserrat"/>
          <w:color w:val="FF0000"/>
          <w:sz w:val="18"/>
          <w:szCs w:val="18"/>
        </w:rPr>
        <w:t xml:space="preserve">nswers will vary. </w:t>
      </w:r>
    </w:p>
    <w:p w14:paraId="05870693" w14:textId="77777777" w:rsidR="00A44870" w:rsidRPr="003967F1" w:rsidRDefault="00A44870" w:rsidP="001053F5">
      <w:pPr>
        <w:pStyle w:val="FFABody"/>
        <w:rPr>
          <w:szCs w:val="18"/>
        </w:rPr>
      </w:pPr>
    </w:p>
    <w:p w14:paraId="2813F89D" w14:textId="77777777" w:rsidR="00A44870" w:rsidRPr="003967F1" w:rsidRDefault="00A44870" w:rsidP="001053F5">
      <w:pPr>
        <w:pStyle w:val="FFABody"/>
        <w:rPr>
          <w:szCs w:val="18"/>
        </w:rPr>
      </w:pPr>
    </w:p>
    <w:p w14:paraId="21357641" w14:textId="627C2039" w:rsidR="00A44870" w:rsidRPr="00493C36" w:rsidRDefault="00A44870" w:rsidP="001053F5">
      <w:pPr>
        <w:pStyle w:val="ListParagraph"/>
        <w:numPr>
          <w:ilvl w:val="0"/>
          <w:numId w:val="27"/>
        </w:numPr>
        <w:spacing w:after="160" w:line="259" w:lineRule="auto"/>
        <w:rPr>
          <w:rFonts w:ascii="Montserrat" w:hAnsi="Montserrat"/>
          <w:color w:val="FF0000"/>
          <w:sz w:val="18"/>
          <w:szCs w:val="18"/>
        </w:rPr>
      </w:pPr>
      <w:r w:rsidRPr="2DF44CF0">
        <w:rPr>
          <w:rFonts w:ascii="Montserrat" w:hAnsi="Montserrat"/>
          <w:color w:val="FF0000"/>
          <w:sz w:val="18"/>
          <w:szCs w:val="18"/>
        </w:rPr>
        <w:t>Place</w:t>
      </w:r>
      <w:r>
        <w:rPr>
          <w:rFonts w:ascii="Montserrat" w:hAnsi="Montserrat"/>
          <w:color w:val="FF0000"/>
          <w:sz w:val="18"/>
          <w:szCs w:val="18"/>
        </w:rPr>
        <w:t>: A</w:t>
      </w:r>
      <w:r w:rsidRPr="2DF44CF0">
        <w:rPr>
          <w:rFonts w:ascii="Montserrat" w:hAnsi="Montserrat"/>
          <w:color w:val="FF0000"/>
          <w:sz w:val="18"/>
          <w:szCs w:val="18"/>
        </w:rPr>
        <w:t xml:space="preserve">nswers will vary. </w:t>
      </w:r>
    </w:p>
    <w:p w14:paraId="1B065F93" w14:textId="77777777" w:rsidR="00A44870" w:rsidRPr="003967F1" w:rsidRDefault="00A44870" w:rsidP="001053F5">
      <w:pPr>
        <w:pStyle w:val="FFABody"/>
        <w:rPr>
          <w:szCs w:val="18"/>
        </w:rPr>
      </w:pPr>
    </w:p>
    <w:p w14:paraId="5E8D5A93" w14:textId="77777777" w:rsidR="00A44870" w:rsidRPr="003967F1" w:rsidRDefault="00A44870" w:rsidP="001053F5">
      <w:pPr>
        <w:pStyle w:val="FFABody"/>
        <w:rPr>
          <w:szCs w:val="18"/>
        </w:rPr>
      </w:pPr>
    </w:p>
    <w:p w14:paraId="6FD8A0E0" w14:textId="784CA414" w:rsidR="00A44870" w:rsidRPr="00493C36" w:rsidRDefault="00A44870" w:rsidP="001053F5">
      <w:pPr>
        <w:pStyle w:val="ListParagraph"/>
        <w:numPr>
          <w:ilvl w:val="0"/>
          <w:numId w:val="27"/>
        </w:numPr>
        <w:spacing w:after="160" w:line="259" w:lineRule="auto"/>
        <w:rPr>
          <w:rFonts w:ascii="Montserrat" w:hAnsi="Montserrat"/>
          <w:color w:val="FF0000"/>
          <w:sz w:val="18"/>
          <w:szCs w:val="18"/>
        </w:rPr>
      </w:pPr>
      <w:r w:rsidRPr="2DF44CF0">
        <w:rPr>
          <w:rFonts w:ascii="Montserrat" w:hAnsi="Montserrat"/>
          <w:color w:val="FF0000"/>
          <w:sz w:val="18"/>
          <w:szCs w:val="18"/>
        </w:rPr>
        <w:t>Promotion</w:t>
      </w:r>
      <w:r>
        <w:rPr>
          <w:rFonts w:ascii="Montserrat" w:hAnsi="Montserrat"/>
          <w:color w:val="FF0000"/>
          <w:sz w:val="18"/>
          <w:szCs w:val="18"/>
        </w:rPr>
        <w:t>:</w:t>
      </w:r>
      <w:r w:rsidRPr="2DF44CF0">
        <w:rPr>
          <w:rFonts w:ascii="Montserrat" w:hAnsi="Montserrat"/>
          <w:color w:val="FF0000"/>
          <w:sz w:val="18"/>
          <w:szCs w:val="18"/>
        </w:rPr>
        <w:t xml:space="preserve"> </w:t>
      </w:r>
      <w:r>
        <w:rPr>
          <w:rFonts w:ascii="Montserrat" w:hAnsi="Montserrat"/>
          <w:color w:val="FF0000"/>
          <w:sz w:val="18"/>
          <w:szCs w:val="18"/>
        </w:rPr>
        <w:t>A</w:t>
      </w:r>
      <w:r w:rsidRPr="2DF44CF0">
        <w:rPr>
          <w:rFonts w:ascii="Montserrat" w:hAnsi="Montserrat"/>
          <w:color w:val="FF0000"/>
          <w:sz w:val="18"/>
          <w:szCs w:val="18"/>
        </w:rPr>
        <w:t xml:space="preserve">nswers will vary. </w:t>
      </w:r>
    </w:p>
    <w:p w14:paraId="64A0ABA8" w14:textId="77777777" w:rsidR="00A44870" w:rsidRPr="003967F1" w:rsidRDefault="00A44870" w:rsidP="001053F5">
      <w:pPr>
        <w:pStyle w:val="FFABody"/>
        <w:rPr>
          <w:szCs w:val="18"/>
        </w:rPr>
      </w:pPr>
    </w:p>
    <w:p w14:paraId="02E636A9" w14:textId="77777777" w:rsidR="00A44870" w:rsidRPr="003967F1" w:rsidRDefault="00A44870" w:rsidP="001053F5">
      <w:pPr>
        <w:pStyle w:val="FFABody"/>
        <w:rPr>
          <w:szCs w:val="18"/>
        </w:rPr>
      </w:pPr>
    </w:p>
    <w:p w14:paraId="54CB90B7" w14:textId="77777777" w:rsidR="00A44870" w:rsidRDefault="00A44870" w:rsidP="001053F5">
      <w:pPr>
        <w:pStyle w:val="FFABody"/>
      </w:pPr>
    </w:p>
    <w:p w14:paraId="207B937A" w14:textId="77777777" w:rsidR="00A44870" w:rsidRDefault="00A44870" w:rsidP="001053F5">
      <w:pPr>
        <w:pStyle w:val="FFABody"/>
        <w:numPr>
          <w:ilvl w:val="0"/>
          <w:numId w:val="34"/>
        </w:numPr>
      </w:pPr>
      <w:r>
        <w:t xml:space="preserve">The video discusses three different “customers” for a hamburger. After watching, choose your own customer and answer the prompts below. </w:t>
      </w:r>
    </w:p>
    <w:p w14:paraId="3FD57561" w14:textId="77777777" w:rsidR="00A44870" w:rsidRDefault="00A44870" w:rsidP="001053F5">
      <w:pPr>
        <w:pStyle w:val="FFABody"/>
      </w:pPr>
    </w:p>
    <w:tbl>
      <w:tblPr>
        <w:tblStyle w:val="TableGrid"/>
        <w:tblW w:w="0" w:type="auto"/>
        <w:tblLook w:val="04A0" w:firstRow="1" w:lastRow="0" w:firstColumn="1" w:lastColumn="0" w:noHBand="0" w:noVBand="1"/>
      </w:tblPr>
      <w:tblGrid>
        <w:gridCol w:w="5485"/>
        <w:gridCol w:w="5305"/>
      </w:tblGrid>
      <w:tr w:rsidR="00A44870" w:rsidRPr="002904E0" w14:paraId="6B51E4AC" w14:textId="77777777" w:rsidTr="000964D5">
        <w:trPr>
          <w:trHeight w:val="432"/>
        </w:trPr>
        <w:tc>
          <w:tcPr>
            <w:tcW w:w="5485" w:type="dxa"/>
            <w:vAlign w:val="center"/>
          </w:tcPr>
          <w:p w14:paraId="7B04DDB5" w14:textId="77777777" w:rsidR="00A44870" w:rsidRPr="006F0F87" w:rsidRDefault="00A44870" w:rsidP="000964D5">
            <w:pPr>
              <w:rPr>
                <w:color w:val="FF0000"/>
              </w:rPr>
            </w:pPr>
            <w:r>
              <w:rPr>
                <w:b/>
                <w:bCs/>
              </w:rPr>
              <w:t xml:space="preserve">Customer: </w:t>
            </w:r>
            <w:r>
              <w:rPr>
                <w:color w:val="FF0000"/>
              </w:rPr>
              <w:t xml:space="preserve">Answers will vary. </w:t>
            </w:r>
          </w:p>
          <w:p w14:paraId="04BA4FEF" w14:textId="77777777" w:rsidR="00A44870" w:rsidRPr="00433D59" w:rsidRDefault="00A44870" w:rsidP="000964D5">
            <w:pPr>
              <w:pStyle w:val="FFABody"/>
              <w:rPr>
                <w:b/>
                <w:bCs/>
              </w:rPr>
            </w:pPr>
          </w:p>
        </w:tc>
        <w:tc>
          <w:tcPr>
            <w:tcW w:w="5305" w:type="dxa"/>
            <w:vMerge w:val="restart"/>
          </w:tcPr>
          <w:p w14:paraId="7A993BF1" w14:textId="77777777" w:rsidR="00A44870" w:rsidRDefault="00A44870" w:rsidP="000964D5">
            <w:pPr>
              <w:pStyle w:val="FFABody"/>
            </w:pPr>
          </w:p>
          <w:p w14:paraId="639D8EA0" w14:textId="77777777" w:rsidR="00A44870" w:rsidRPr="006F0F87" w:rsidRDefault="00A44870" w:rsidP="000964D5">
            <w:pPr>
              <w:rPr>
                <w:color w:val="FF0000"/>
              </w:rPr>
            </w:pPr>
            <w:r w:rsidRPr="002904E0">
              <w:rPr>
                <w:b/>
                <w:bCs/>
              </w:rPr>
              <w:t xml:space="preserve">Draw a picture </w:t>
            </w:r>
            <w:r>
              <w:rPr>
                <w:b/>
                <w:bCs/>
              </w:rPr>
              <w:t xml:space="preserve">of your customer: </w:t>
            </w:r>
            <w:r>
              <w:rPr>
                <w:color w:val="FF0000"/>
              </w:rPr>
              <w:t xml:space="preserve">Answers will vary. </w:t>
            </w:r>
          </w:p>
          <w:p w14:paraId="2E75768E" w14:textId="77777777" w:rsidR="00A44870" w:rsidRPr="002904E0" w:rsidRDefault="00A44870" w:rsidP="000964D5">
            <w:pPr>
              <w:pStyle w:val="FFABody"/>
              <w:rPr>
                <w:b/>
                <w:bCs/>
              </w:rPr>
            </w:pPr>
            <w:r w:rsidRPr="002904E0">
              <w:rPr>
                <w:b/>
                <w:bCs/>
              </w:rPr>
              <w:br/>
            </w:r>
          </w:p>
        </w:tc>
      </w:tr>
      <w:tr w:rsidR="00A44870" w14:paraId="45A07B85" w14:textId="77777777" w:rsidTr="000964D5">
        <w:trPr>
          <w:trHeight w:val="1984"/>
        </w:trPr>
        <w:tc>
          <w:tcPr>
            <w:tcW w:w="5485" w:type="dxa"/>
          </w:tcPr>
          <w:p w14:paraId="3FBE9870" w14:textId="77777777" w:rsidR="00A44870" w:rsidRDefault="00A44870" w:rsidP="000964D5">
            <w:pPr>
              <w:pStyle w:val="FFABody"/>
              <w:rPr>
                <w:b/>
                <w:bCs/>
              </w:rPr>
            </w:pPr>
          </w:p>
          <w:p w14:paraId="0DEAE791" w14:textId="77777777" w:rsidR="00A44870" w:rsidRPr="006F0F87" w:rsidRDefault="00A44870" w:rsidP="000964D5">
            <w:pPr>
              <w:rPr>
                <w:color w:val="FF0000"/>
              </w:rPr>
            </w:pPr>
            <w:r>
              <w:rPr>
                <w:b/>
                <w:bCs/>
              </w:rPr>
              <w:t xml:space="preserve">Description of Customer: </w:t>
            </w:r>
            <w:r>
              <w:rPr>
                <w:color w:val="FF0000"/>
              </w:rPr>
              <w:t xml:space="preserve">Answers will vary. </w:t>
            </w:r>
          </w:p>
          <w:p w14:paraId="07C26837" w14:textId="77777777" w:rsidR="00A44870" w:rsidRPr="00433D59" w:rsidRDefault="00A44870" w:rsidP="000964D5">
            <w:pPr>
              <w:pStyle w:val="FFABody"/>
              <w:rPr>
                <w:b/>
                <w:bCs/>
              </w:rPr>
            </w:pPr>
          </w:p>
        </w:tc>
        <w:tc>
          <w:tcPr>
            <w:tcW w:w="5305" w:type="dxa"/>
            <w:vMerge/>
            <w:vAlign w:val="center"/>
          </w:tcPr>
          <w:p w14:paraId="4824C4D8" w14:textId="77777777" w:rsidR="00A44870" w:rsidRDefault="00A44870" w:rsidP="000964D5">
            <w:pPr>
              <w:pStyle w:val="FFABody"/>
            </w:pPr>
          </w:p>
        </w:tc>
      </w:tr>
      <w:tr w:rsidR="00A44870" w14:paraId="5ECB4C19" w14:textId="77777777" w:rsidTr="000964D5">
        <w:trPr>
          <w:trHeight w:val="1192"/>
        </w:trPr>
        <w:tc>
          <w:tcPr>
            <w:tcW w:w="10790" w:type="dxa"/>
            <w:gridSpan w:val="2"/>
          </w:tcPr>
          <w:p w14:paraId="38AF6A1E" w14:textId="77777777" w:rsidR="00A44870" w:rsidRDefault="00A44870" w:rsidP="000964D5">
            <w:pPr>
              <w:pStyle w:val="FFABody"/>
            </w:pPr>
            <w:r>
              <w:rPr>
                <w:b/>
                <w:bCs/>
              </w:rPr>
              <w:t xml:space="preserve">Product </w:t>
            </w:r>
            <w:r>
              <w:t xml:space="preserve">(What about your hamburger will appeal to this customer?) </w:t>
            </w:r>
          </w:p>
          <w:p w14:paraId="3C86E1B5" w14:textId="77777777" w:rsidR="00A44870" w:rsidRPr="006F0F87" w:rsidRDefault="00A44870" w:rsidP="000964D5">
            <w:pPr>
              <w:ind w:left="720"/>
              <w:rPr>
                <w:color w:val="FF0000"/>
              </w:rPr>
            </w:pPr>
            <w:r>
              <w:rPr>
                <w:color w:val="FF0000"/>
              </w:rPr>
              <w:t xml:space="preserve">Answers will vary. </w:t>
            </w:r>
          </w:p>
          <w:p w14:paraId="1D8DAA4F" w14:textId="77777777" w:rsidR="00A44870" w:rsidRDefault="00A44870" w:rsidP="000964D5">
            <w:pPr>
              <w:pStyle w:val="FFABody"/>
            </w:pPr>
          </w:p>
        </w:tc>
      </w:tr>
      <w:tr w:rsidR="00A44870" w:rsidRPr="00E0016F" w14:paraId="1D72C312" w14:textId="77777777" w:rsidTr="000964D5">
        <w:trPr>
          <w:trHeight w:val="1165"/>
        </w:trPr>
        <w:tc>
          <w:tcPr>
            <w:tcW w:w="10790" w:type="dxa"/>
            <w:gridSpan w:val="2"/>
          </w:tcPr>
          <w:p w14:paraId="38334C26" w14:textId="77777777" w:rsidR="00A44870" w:rsidRDefault="00A44870" w:rsidP="000964D5">
            <w:pPr>
              <w:pStyle w:val="FFABody"/>
            </w:pPr>
            <w:r>
              <w:rPr>
                <w:b/>
                <w:bCs/>
              </w:rPr>
              <w:t xml:space="preserve">Price </w:t>
            </w:r>
            <w:r w:rsidRPr="00F5198F">
              <w:t>(What is the right price for this customer?)</w:t>
            </w:r>
            <w:r>
              <w:t xml:space="preserve"> </w:t>
            </w:r>
          </w:p>
          <w:p w14:paraId="22FD2B51" w14:textId="77777777" w:rsidR="00A44870" w:rsidRPr="006F0F87" w:rsidRDefault="00A44870" w:rsidP="000964D5">
            <w:pPr>
              <w:ind w:left="720"/>
              <w:rPr>
                <w:color w:val="FF0000"/>
              </w:rPr>
            </w:pPr>
            <w:r>
              <w:rPr>
                <w:color w:val="FF0000"/>
              </w:rPr>
              <w:t xml:space="preserve">Answers will vary. </w:t>
            </w:r>
          </w:p>
          <w:p w14:paraId="65739046" w14:textId="77777777" w:rsidR="00A44870" w:rsidRPr="006F7F6D" w:rsidRDefault="00A44870" w:rsidP="000964D5">
            <w:pPr>
              <w:pStyle w:val="FFABody"/>
            </w:pPr>
          </w:p>
        </w:tc>
      </w:tr>
      <w:tr w:rsidR="00A44870" w:rsidRPr="00E0016F" w14:paraId="6A73BEED" w14:textId="77777777" w:rsidTr="000964D5">
        <w:trPr>
          <w:trHeight w:val="1165"/>
        </w:trPr>
        <w:tc>
          <w:tcPr>
            <w:tcW w:w="10790" w:type="dxa"/>
            <w:gridSpan w:val="2"/>
          </w:tcPr>
          <w:p w14:paraId="56B243C2" w14:textId="77777777" w:rsidR="00A44870" w:rsidRDefault="00A44870" w:rsidP="000964D5">
            <w:pPr>
              <w:pStyle w:val="FFABody"/>
            </w:pPr>
            <w:r>
              <w:rPr>
                <w:b/>
                <w:bCs/>
              </w:rPr>
              <w:t xml:space="preserve">Place </w:t>
            </w:r>
            <w:r>
              <w:t xml:space="preserve">(Where will you sell </w:t>
            </w:r>
            <w:proofErr w:type="gramStart"/>
            <w:r>
              <w:t>it</w:t>
            </w:r>
            <w:proofErr w:type="gramEnd"/>
            <w:r>
              <w:t xml:space="preserve"> so your customer sees it?) </w:t>
            </w:r>
          </w:p>
          <w:p w14:paraId="0FDE487D" w14:textId="77777777" w:rsidR="00A44870" w:rsidRPr="006F0F87" w:rsidRDefault="00A44870" w:rsidP="000964D5">
            <w:pPr>
              <w:ind w:left="720"/>
              <w:rPr>
                <w:color w:val="FF0000"/>
              </w:rPr>
            </w:pPr>
            <w:r>
              <w:rPr>
                <w:color w:val="FF0000"/>
              </w:rPr>
              <w:t xml:space="preserve">Answers will vary. </w:t>
            </w:r>
          </w:p>
          <w:p w14:paraId="5D8FA32C" w14:textId="77777777" w:rsidR="00A44870" w:rsidRPr="00C043B4" w:rsidRDefault="00A44870" w:rsidP="000964D5">
            <w:pPr>
              <w:pStyle w:val="FFABody"/>
            </w:pPr>
          </w:p>
        </w:tc>
      </w:tr>
      <w:tr w:rsidR="00A44870" w:rsidRPr="00E0016F" w14:paraId="00E635E4" w14:textId="77777777" w:rsidTr="000964D5">
        <w:trPr>
          <w:trHeight w:val="1165"/>
        </w:trPr>
        <w:tc>
          <w:tcPr>
            <w:tcW w:w="10790" w:type="dxa"/>
            <w:gridSpan w:val="2"/>
          </w:tcPr>
          <w:p w14:paraId="7570722C" w14:textId="77777777" w:rsidR="00A44870" w:rsidRDefault="00A44870" w:rsidP="000964D5">
            <w:pPr>
              <w:pStyle w:val="FFABody"/>
            </w:pPr>
            <w:r>
              <w:rPr>
                <w:b/>
                <w:bCs/>
              </w:rPr>
              <w:t xml:space="preserve">Promotion </w:t>
            </w:r>
            <w:r>
              <w:t xml:space="preserve">(How will you promote your product to this customer?) </w:t>
            </w:r>
          </w:p>
          <w:p w14:paraId="75D8E749" w14:textId="77777777" w:rsidR="00A44870" w:rsidRPr="006F0F87" w:rsidRDefault="00A44870" w:rsidP="000964D5">
            <w:pPr>
              <w:ind w:left="720"/>
              <w:rPr>
                <w:color w:val="FF0000"/>
              </w:rPr>
            </w:pPr>
            <w:r>
              <w:rPr>
                <w:color w:val="FF0000"/>
              </w:rPr>
              <w:t xml:space="preserve">Answers will vary. </w:t>
            </w:r>
          </w:p>
          <w:p w14:paraId="1D2DCB8A" w14:textId="77777777" w:rsidR="00A44870" w:rsidRPr="00C043B4" w:rsidRDefault="00A44870" w:rsidP="000964D5">
            <w:pPr>
              <w:pStyle w:val="FFABody"/>
            </w:pPr>
          </w:p>
        </w:tc>
      </w:tr>
    </w:tbl>
    <w:p w14:paraId="1AAE2D9E" w14:textId="77777777" w:rsidR="00A44870" w:rsidRPr="00DA4382" w:rsidRDefault="00A44870" w:rsidP="001053F5">
      <w:pPr>
        <w:pStyle w:val="FFABody"/>
        <w:ind w:left="1080"/>
      </w:pPr>
    </w:p>
    <w:p w14:paraId="2718CC4F" w14:textId="77777777" w:rsidR="00A44870" w:rsidRDefault="00A44870" w:rsidP="001053F5">
      <w:pPr>
        <w:pStyle w:val="LPSectionTitles"/>
        <w:rPr>
          <w:sz w:val="20"/>
          <w:szCs w:val="20"/>
        </w:rPr>
      </w:pPr>
    </w:p>
    <w:p w14:paraId="7D62C3BB" w14:textId="77777777" w:rsidR="00A44870" w:rsidRDefault="00A44870" w:rsidP="001053F5">
      <w:pPr>
        <w:pStyle w:val="LPSectionTitles"/>
        <w:rPr>
          <w:rFonts w:ascii="Montserrat" w:eastAsia="Microsoft JhengHei UI" w:hAnsi="Montserrat"/>
          <w:color w:val="auto"/>
          <w:sz w:val="18"/>
          <w:szCs w:val="18"/>
        </w:rPr>
      </w:pPr>
      <w:r w:rsidRPr="00216FB5">
        <w:rPr>
          <w:sz w:val="20"/>
          <w:szCs w:val="20"/>
        </w:rPr>
        <w:lastRenderedPageBreak/>
        <w:t>Directions:</w:t>
      </w:r>
      <w:r>
        <w:rPr>
          <w:sz w:val="20"/>
          <w:szCs w:val="20"/>
        </w:rPr>
        <w:t xml:space="preserve"> </w:t>
      </w:r>
      <w:r>
        <w:rPr>
          <w:rFonts w:ascii="Montserrat" w:eastAsia="Microsoft JhengHei UI" w:hAnsi="Montserrat"/>
          <w:color w:val="auto"/>
          <w:sz w:val="18"/>
          <w:szCs w:val="18"/>
        </w:rPr>
        <w:t xml:space="preserve">Complete the activity below as you watch the Culver’s video. After the video, answer the conclusion questions. </w:t>
      </w:r>
    </w:p>
    <w:p w14:paraId="50FBDB00" w14:textId="77777777" w:rsidR="00A44870" w:rsidRPr="00540A6F" w:rsidRDefault="00A44870" w:rsidP="001053F5">
      <w:pPr>
        <w:pStyle w:val="FFABody"/>
      </w:pPr>
      <w:r>
        <w:t xml:space="preserve">Video: </w:t>
      </w:r>
      <w:hyperlink r:id="rId31" w:history="1">
        <w:r w:rsidRPr="000F5FCD">
          <w:rPr>
            <w:rStyle w:val="Hyperlink"/>
          </w:rPr>
          <w:t>https://www.youtube.com/watch?v=Lk2Ehrzvbmw</w:t>
        </w:r>
      </w:hyperlink>
      <w:r>
        <w:t xml:space="preserve"> </w:t>
      </w:r>
    </w:p>
    <w:p w14:paraId="690D6D2F" w14:textId="77777777" w:rsidR="00A44870" w:rsidRPr="00A07CAF" w:rsidRDefault="00A44870" w:rsidP="001053F5">
      <w:pPr>
        <w:pStyle w:val="FFABody"/>
        <w:ind w:left="1440"/>
      </w:pPr>
    </w:p>
    <w:p w14:paraId="43228A47" w14:textId="77777777" w:rsidR="00A44870" w:rsidRDefault="00A44870" w:rsidP="001053F5">
      <w:pPr>
        <w:pStyle w:val="FFABody"/>
        <w:numPr>
          <w:ilvl w:val="0"/>
          <w:numId w:val="35"/>
        </w:numPr>
      </w:pPr>
      <w:r w:rsidRPr="00A07CAF">
        <w:t>What is the message of this ad?</w:t>
      </w:r>
    </w:p>
    <w:p w14:paraId="1F1F9658" w14:textId="77777777" w:rsidR="00A44870" w:rsidRPr="003967F1" w:rsidRDefault="00A44870" w:rsidP="001053F5">
      <w:pPr>
        <w:pStyle w:val="FFABody"/>
        <w:rPr>
          <w:szCs w:val="18"/>
        </w:rPr>
      </w:pPr>
    </w:p>
    <w:p w14:paraId="19D76B90" w14:textId="77777777" w:rsidR="00A44870" w:rsidRPr="00493C36" w:rsidRDefault="00A44870" w:rsidP="001053F5">
      <w:pPr>
        <w:ind w:left="720"/>
        <w:rPr>
          <w:rFonts w:ascii="Montserrat" w:hAnsi="Montserrat"/>
          <w:color w:val="FF0000"/>
          <w:sz w:val="18"/>
          <w:szCs w:val="18"/>
        </w:rPr>
      </w:pPr>
      <w:r w:rsidRPr="2DF44CF0">
        <w:rPr>
          <w:rFonts w:ascii="Montserrat" w:hAnsi="Montserrat"/>
          <w:color w:val="FF0000"/>
          <w:sz w:val="18"/>
          <w:szCs w:val="18"/>
        </w:rPr>
        <w:t xml:space="preserve">Culver’s has fresh ingredients from local places. </w:t>
      </w:r>
    </w:p>
    <w:p w14:paraId="784632A0" w14:textId="77777777" w:rsidR="00A44870" w:rsidRPr="003967F1" w:rsidRDefault="00A44870" w:rsidP="001053F5">
      <w:pPr>
        <w:pStyle w:val="FFABody"/>
        <w:rPr>
          <w:szCs w:val="18"/>
        </w:rPr>
      </w:pPr>
    </w:p>
    <w:p w14:paraId="3811109F" w14:textId="77777777" w:rsidR="00A44870" w:rsidRPr="003967F1" w:rsidRDefault="00A44870" w:rsidP="001053F5">
      <w:pPr>
        <w:pStyle w:val="FFABody"/>
        <w:rPr>
          <w:szCs w:val="18"/>
        </w:rPr>
      </w:pPr>
    </w:p>
    <w:p w14:paraId="01B77E34" w14:textId="77777777" w:rsidR="00A44870" w:rsidRDefault="00A44870" w:rsidP="001053F5">
      <w:pPr>
        <w:pStyle w:val="FFABody"/>
        <w:numPr>
          <w:ilvl w:val="0"/>
          <w:numId w:val="35"/>
        </w:numPr>
      </w:pPr>
      <w:r w:rsidRPr="00A07CAF">
        <w:t>How does it connect Culver’s to agriculture and its customers?</w:t>
      </w:r>
    </w:p>
    <w:p w14:paraId="77714D94" w14:textId="77777777" w:rsidR="00A44870" w:rsidRPr="003967F1" w:rsidRDefault="00A44870" w:rsidP="001053F5">
      <w:pPr>
        <w:pStyle w:val="FFABody"/>
        <w:rPr>
          <w:szCs w:val="18"/>
        </w:rPr>
      </w:pPr>
    </w:p>
    <w:p w14:paraId="50BA2BEA" w14:textId="77777777" w:rsidR="00A44870" w:rsidRPr="00493C36" w:rsidRDefault="00A44870" w:rsidP="001053F5">
      <w:pPr>
        <w:ind w:left="720"/>
        <w:rPr>
          <w:rFonts w:ascii="Montserrat" w:hAnsi="Montserrat"/>
          <w:color w:val="FF0000"/>
          <w:sz w:val="18"/>
          <w:szCs w:val="18"/>
        </w:rPr>
      </w:pPr>
      <w:r w:rsidRPr="2DF44CF0">
        <w:rPr>
          <w:rFonts w:ascii="Montserrat" w:hAnsi="Montserrat"/>
          <w:color w:val="FF0000"/>
          <w:sz w:val="18"/>
          <w:szCs w:val="18"/>
        </w:rPr>
        <w:t xml:space="preserve">They use ingredients fresh from Wisconsin and other rural areas. </w:t>
      </w:r>
    </w:p>
    <w:p w14:paraId="1133983C" w14:textId="77777777" w:rsidR="00A44870" w:rsidRPr="003967F1" w:rsidRDefault="00A44870" w:rsidP="001053F5">
      <w:pPr>
        <w:pStyle w:val="FFABody"/>
        <w:rPr>
          <w:szCs w:val="18"/>
        </w:rPr>
      </w:pPr>
    </w:p>
    <w:p w14:paraId="036402AD" w14:textId="77777777" w:rsidR="00A44870" w:rsidRPr="003967F1" w:rsidRDefault="00A44870" w:rsidP="001053F5">
      <w:pPr>
        <w:pStyle w:val="FFABody"/>
        <w:rPr>
          <w:szCs w:val="18"/>
        </w:rPr>
      </w:pPr>
    </w:p>
    <w:p w14:paraId="2EC76843" w14:textId="77777777" w:rsidR="00A44870" w:rsidRDefault="00A44870" w:rsidP="001053F5">
      <w:pPr>
        <w:pStyle w:val="FFABody"/>
        <w:numPr>
          <w:ilvl w:val="0"/>
          <w:numId w:val="35"/>
        </w:numPr>
      </w:pPr>
      <w:r w:rsidRPr="00A07CAF">
        <w:t>Why is this approach effective?</w:t>
      </w:r>
    </w:p>
    <w:p w14:paraId="32F79BC5" w14:textId="77777777" w:rsidR="00A44870" w:rsidRPr="003967F1" w:rsidRDefault="00A44870" w:rsidP="001053F5">
      <w:pPr>
        <w:pStyle w:val="FFABody"/>
        <w:rPr>
          <w:szCs w:val="18"/>
        </w:rPr>
      </w:pPr>
    </w:p>
    <w:p w14:paraId="601FAEB4" w14:textId="77777777" w:rsidR="00A44870" w:rsidRPr="00493C36" w:rsidRDefault="00A44870" w:rsidP="001053F5">
      <w:pPr>
        <w:ind w:left="720"/>
        <w:rPr>
          <w:rFonts w:ascii="Montserrat" w:hAnsi="Montserrat"/>
          <w:color w:val="FF0000"/>
          <w:sz w:val="18"/>
          <w:szCs w:val="18"/>
        </w:rPr>
      </w:pPr>
      <w:r w:rsidRPr="2DF44CF0">
        <w:rPr>
          <w:rFonts w:ascii="Montserrat" w:hAnsi="Montserrat"/>
          <w:color w:val="FF0000"/>
          <w:sz w:val="18"/>
          <w:szCs w:val="18"/>
        </w:rPr>
        <w:t xml:space="preserve">Consumers are looking for something they can connect to. </w:t>
      </w:r>
    </w:p>
    <w:p w14:paraId="3A7E1CF0" w14:textId="77777777" w:rsidR="00A44870" w:rsidRPr="003967F1" w:rsidRDefault="00A44870" w:rsidP="001053F5">
      <w:pPr>
        <w:pStyle w:val="FFABody"/>
        <w:rPr>
          <w:szCs w:val="18"/>
        </w:rPr>
      </w:pPr>
    </w:p>
    <w:p w14:paraId="1328EC19" w14:textId="77777777" w:rsidR="00A44870" w:rsidRPr="003967F1" w:rsidRDefault="00A44870" w:rsidP="001053F5">
      <w:pPr>
        <w:pStyle w:val="FFABody"/>
        <w:rPr>
          <w:szCs w:val="18"/>
        </w:rPr>
      </w:pPr>
    </w:p>
    <w:p w14:paraId="23F62472" w14:textId="31549F05" w:rsidR="00A44870" w:rsidRDefault="00A44870" w:rsidP="001053F5">
      <w:pPr>
        <w:pStyle w:val="FFABody"/>
        <w:numPr>
          <w:ilvl w:val="0"/>
          <w:numId w:val="35"/>
        </w:numPr>
      </w:pPr>
      <w:r>
        <w:t xml:space="preserve">How does Culver’s use the “four P’s” in this ad? </w:t>
      </w:r>
    </w:p>
    <w:p w14:paraId="34E0E715" w14:textId="77777777" w:rsidR="00A44870" w:rsidRDefault="00A44870" w:rsidP="001053F5">
      <w:pPr>
        <w:pStyle w:val="FFABody"/>
      </w:pPr>
    </w:p>
    <w:p w14:paraId="330DD6EA" w14:textId="77777777" w:rsidR="00A44870" w:rsidRDefault="00A44870" w:rsidP="001053F5">
      <w:pPr>
        <w:pStyle w:val="FFABody"/>
      </w:pPr>
    </w:p>
    <w:p w14:paraId="34FA9105" w14:textId="77777777" w:rsidR="00A44870" w:rsidRDefault="00A44870" w:rsidP="001053F5">
      <w:pPr>
        <w:pStyle w:val="FFABody"/>
        <w:numPr>
          <w:ilvl w:val="0"/>
          <w:numId w:val="27"/>
        </w:numPr>
      </w:pPr>
      <w:r>
        <w:t xml:space="preserve">Product: </w:t>
      </w:r>
      <w:r>
        <w:rPr>
          <w:color w:val="FF0000"/>
        </w:rPr>
        <w:t xml:space="preserve">Fresh ingredients </w:t>
      </w:r>
    </w:p>
    <w:p w14:paraId="0B9A47A2" w14:textId="77777777" w:rsidR="00A44870" w:rsidRDefault="00A44870" w:rsidP="001053F5">
      <w:pPr>
        <w:pStyle w:val="FFABody"/>
      </w:pPr>
    </w:p>
    <w:p w14:paraId="38BACB06" w14:textId="77777777" w:rsidR="00A44870" w:rsidRDefault="00A44870" w:rsidP="001053F5">
      <w:pPr>
        <w:pStyle w:val="FFABody"/>
      </w:pPr>
    </w:p>
    <w:p w14:paraId="710B6F5B" w14:textId="77777777" w:rsidR="00A44870" w:rsidRDefault="00A44870" w:rsidP="001053F5">
      <w:pPr>
        <w:pStyle w:val="FFABody"/>
        <w:numPr>
          <w:ilvl w:val="0"/>
          <w:numId w:val="27"/>
        </w:numPr>
      </w:pPr>
      <w:r>
        <w:t xml:space="preserve">Price: </w:t>
      </w:r>
      <w:r>
        <w:rPr>
          <w:color w:val="FF0000"/>
        </w:rPr>
        <w:t xml:space="preserve">Affordable for families </w:t>
      </w:r>
    </w:p>
    <w:p w14:paraId="5EBBEF84" w14:textId="77777777" w:rsidR="00A44870" w:rsidRDefault="00A44870" w:rsidP="001053F5">
      <w:pPr>
        <w:pStyle w:val="FFABody"/>
      </w:pPr>
    </w:p>
    <w:p w14:paraId="6AE085B9" w14:textId="77777777" w:rsidR="00A44870" w:rsidRDefault="00A44870" w:rsidP="001053F5">
      <w:pPr>
        <w:pStyle w:val="FFABody"/>
      </w:pPr>
    </w:p>
    <w:p w14:paraId="42770431" w14:textId="77777777" w:rsidR="00A44870" w:rsidRDefault="00A44870" w:rsidP="001053F5">
      <w:pPr>
        <w:pStyle w:val="FFABody"/>
        <w:numPr>
          <w:ilvl w:val="0"/>
          <w:numId w:val="27"/>
        </w:numPr>
      </w:pPr>
      <w:r>
        <w:t xml:space="preserve">Place: </w:t>
      </w:r>
      <w:r>
        <w:rPr>
          <w:color w:val="FF0000"/>
        </w:rPr>
        <w:t xml:space="preserve">Local communities </w:t>
      </w:r>
    </w:p>
    <w:p w14:paraId="6AE89A8C" w14:textId="77777777" w:rsidR="00A44870" w:rsidRDefault="00A44870" w:rsidP="001053F5">
      <w:pPr>
        <w:pStyle w:val="FFABody"/>
      </w:pPr>
    </w:p>
    <w:p w14:paraId="787DE963" w14:textId="77777777" w:rsidR="00A44870" w:rsidRDefault="00A44870" w:rsidP="001053F5">
      <w:pPr>
        <w:pStyle w:val="FFABody"/>
      </w:pPr>
    </w:p>
    <w:p w14:paraId="116F76F9" w14:textId="16654E0C" w:rsidR="00A44870" w:rsidRPr="00594091" w:rsidRDefault="00A44870" w:rsidP="001053F5">
      <w:pPr>
        <w:pStyle w:val="FFABody"/>
        <w:numPr>
          <w:ilvl w:val="0"/>
          <w:numId w:val="27"/>
        </w:numPr>
      </w:pPr>
      <w:r>
        <w:t xml:space="preserve">Promotion: </w:t>
      </w:r>
      <w:r>
        <w:rPr>
          <w:color w:val="FF0000"/>
        </w:rPr>
        <w:t>Television, social media, YouTube</w:t>
      </w:r>
    </w:p>
    <w:p w14:paraId="7C33F99B" w14:textId="77777777" w:rsidR="00A44870" w:rsidRDefault="00A44870" w:rsidP="001053F5">
      <w:pPr>
        <w:pStyle w:val="FFABody"/>
      </w:pPr>
    </w:p>
    <w:p w14:paraId="70FBB6A0" w14:textId="77777777" w:rsidR="00A44870" w:rsidRDefault="00A44870" w:rsidP="001053F5">
      <w:pPr>
        <w:pStyle w:val="FFABody"/>
      </w:pPr>
    </w:p>
    <w:p w14:paraId="039A1A21" w14:textId="77777777" w:rsidR="00A44870" w:rsidRDefault="00A44870" w:rsidP="001053F5">
      <w:pPr>
        <w:pStyle w:val="FFABody"/>
      </w:pPr>
    </w:p>
    <w:p w14:paraId="49E91D29" w14:textId="77777777" w:rsidR="00A44870" w:rsidRDefault="00A44870" w:rsidP="001053F5">
      <w:pPr>
        <w:pStyle w:val="FFABody"/>
      </w:pPr>
      <w:r>
        <w:t xml:space="preserve">Discussion Questions: </w:t>
      </w:r>
    </w:p>
    <w:p w14:paraId="0F107814" w14:textId="77777777" w:rsidR="00A44870" w:rsidRPr="00856448" w:rsidRDefault="00A44870" w:rsidP="001053F5">
      <w:pPr>
        <w:pStyle w:val="FFABody"/>
      </w:pPr>
    </w:p>
    <w:p w14:paraId="05DB4400" w14:textId="77777777" w:rsidR="00A44870" w:rsidRDefault="00A44870" w:rsidP="001053F5">
      <w:pPr>
        <w:pStyle w:val="FFABody"/>
        <w:numPr>
          <w:ilvl w:val="0"/>
          <w:numId w:val="36"/>
        </w:numPr>
      </w:pPr>
      <w:r>
        <w:t xml:space="preserve">How does a company’s target audience impact their marketing strategy? </w:t>
      </w:r>
    </w:p>
    <w:p w14:paraId="47CC7856" w14:textId="77777777" w:rsidR="00A44870" w:rsidRPr="003967F1" w:rsidRDefault="00A44870" w:rsidP="001053F5">
      <w:pPr>
        <w:pStyle w:val="FFABody"/>
        <w:rPr>
          <w:szCs w:val="18"/>
        </w:rPr>
      </w:pPr>
    </w:p>
    <w:p w14:paraId="0A3147E6" w14:textId="77777777" w:rsidR="00A44870" w:rsidRPr="00493C36" w:rsidRDefault="00A44870" w:rsidP="001053F5">
      <w:pPr>
        <w:ind w:left="720"/>
        <w:rPr>
          <w:rFonts w:ascii="Montserrat" w:hAnsi="Montserrat"/>
          <w:color w:val="FF0000"/>
          <w:sz w:val="18"/>
          <w:szCs w:val="18"/>
        </w:rPr>
      </w:pPr>
      <w:r w:rsidRPr="2DF44CF0">
        <w:rPr>
          <w:rFonts w:ascii="Montserrat" w:hAnsi="Montserrat"/>
          <w:color w:val="FF0000"/>
          <w:sz w:val="18"/>
          <w:szCs w:val="18"/>
        </w:rPr>
        <w:t xml:space="preserve">Answers will vary. </w:t>
      </w:r>
    </w:p>
    <w:p w14:paraId="1F9FEF10" w14:textId="77777777" w:rsidR="00A44870" w:rsidRPr="003967F1" w:rsidRDefault="00A44870" w:rsidP="001053F5">
      <w:pPr>
        <w:pStyle w:val="FFABody"/>
        <w:rPr>
          <w:szCs w:val="18"/>
        </w:rPr>
      </w:pPr>
    </w:p>
    <w:p w14:paraId="55A30E9B" w14:textId="77777777" w:rsidR="00A44870" w:rsidRPr="003967F1" w:rsidRDefault="00A44870" w:rsidP="001053F5">
      <w:pPr>
        <w:pStyle w:val="FFABody"/>
        <w:rPr>
          <w:szCs w:val="18"/>
        </w:rPr>
      </w:pPr>
    </w:p>
    <w:p w14:paraId="6B742952" w14:textId="77777777" w:rsidR="00A44870" w:rsidRDefault="00A44870" w:rsidP="001053F5">
      <w:pPr>
        <w:pStyle w:val="FFABody"/>
        <w:numPr>
          <w:ilvl w:val="0"/>
          <w:numId w:val="36"/>
        </w:numPr>
      </w:pPr>
      <w:r w:rsidRPr="008917B2">
        <w:t>What role do advertisements play in shaping how consumers view a brand?</w:t>
      </w:r>
      <w:r>
        <w:t xml:space="preserve"> </w:t>
      </w:r>
    </w:p>
    <w:p w14:paraId="626226E6" w14:textId="77777777" w:rsidR="00A44870" w:rsidRPr="00493C36" w:rsidRDefault="00A44870" w:rsidP="001053F5">
      <w:pPr>
        <w:pStyle w:val="ListParagraph"/>
        <w:rPr>
          <w:rFonts w:ascii="Montserrat" w:hAnsi="Montserrat"/>
          <w:color w:val="FF0000"/>
          <w:sz w:val="18"/>
          <w:szCs w:val="18"/>
        </w:rPr>
      </w:pPr>
    </w:p>
    <w:p w14:paraId="6A7B25FC" w14:textId="77777777" w:rsidR="00A44870" w:rsidRPr="00493C36" w:rsidRDefault="00A44870" w:rsidP="001053F5">
      <w:pPr>
        <w:pStyle w:val="ListParagraph"/>
        <w:rPr>
          <w:rFonts w:ascii="Montserrat" w:hAnsi="Montserrat"/>
          <w:color w:val="FF0000"/>
          <w:sz w:val="18"/>
          <w:szCs w:val="18"/>
        </w:rPr>
      </w:pPr>
      <w:r w:rsidRPr="2DF44CF0">
        <w:rPr>
          <w:rFonts w:ascii="Montserrat" w:hAnsi="Montserrat"/>
          <w:color w:val="FF0000"/>
          <w:sz w:val="18"/>
          <w:szCs w:val="18"/>
        </w:rPr>
        <w:t xml:space="preserve">Answers will vary. </w:t>
      </w:r>
    </w:p>
    <w:p w14:paraId="116D2BFC" w14:textId="77777777" w:rsidR="00A44870" w:rsidRPr="00493C36" w:rsidRDefault="00A44870" w:rsidP="001053F5">
      <w:pPr>
        <w:pStyle w:val="DocumentTitle"/>
        <w:rPr>
          <w:rFonts w:ascii="Montserrat" w:hAnsi="Montserrat"/>
          <w:sz w:val="18"/>
          <w:szCs w:val="18"/>
        </w:rPr>
      </w:pPr>
    </w:p>
    <w:p w14:paraId="243D2A8E" w14:textId="77777777" w:rsidR="00A44870" w:rsidRDefault="00A44870" w:rsidP="001053F5">
      <w:pPr>
        <w:pStyle w:val="DocumentTitle"/>
      </w:pPr>
    </w:p>
    <w:p w14:paraId="5996526A" w14:textId="77777777" w:rsidR="00A44870" w:rsidRDefault="00A44870" w:rsidP="001053F5">
      <w:pPr>
        <w:pStyle w:val="SubHeadings"/>
        <w:rPr>
          <w:sz w:val="24"/>
          <w:szCs w:val="24"/>
        </w:rPr>
      </w:pPr>
    </w:p>
    <w:p w14:paraId="76E49BA0" w14:textId="77777777" w:rsidR="00A44870" w:rsidRDefault="00A44870" w:rsidP="001053F5">
      <w:pPr>
        <w:pStyle w:val="SubHeadings"/>
        <w:rPr>
          <w:sz w:val="24"/>
          <w:szCs w:val="24"/>
        </w:rPr>
      </w:pPr>
    </w:p>
    <w:p w14:paraId="3B333147" w14:textId="77777777" w:rsidR="00A44870" w:rsidRDefault="00A44870" w:rsidP="001053F5">
      <w:pPr>
        <w:pStyle w:val="FFAChartType-Bold"/>
        <w:ind w:left="0"/>
        <w:rPr>
          <w:sz w:val="24"/>
          <w:szCs w:val="24"/>
        </w:rPr>
      </w:pPr>
    </w:p>
    <w:p w14:paraId="35F636DA" w14:textId="77777777" w:rsidR="00A44870" w:rsidRDefault="00A44870" w:rsidP="001053F5">
      <w:pPr>
        <w:pStyle w:val="FFAChartType-Bold"/>
        <w:ind w:left="0"/>
        <w:rPr>
          <w:sz w:val="24"/>
          <w:szCs w:val="24"/>
        </w:rPr>
      </w:pPr>
    </w:p>
    <w:p w14:paraId="41A31CAA" w14:textId="77777777" w:rsidR="00A44870" w:rsidRDefault="00A44870" w:rsidP="001053F5">
      <w:pPr>
        <w:pStyle w:val="FFAChartType-Bold"/>
        <w:ind w:left="0"/>
        <w:rPr>
          <w:sz w:val="24"/>
          <w:szCs w:val="24"/>
        </w:rPr>
      </w:pPr>
    </w:p>
    <w:p w14:paraId="298F8CF0" w14:textId="77777777" w:rsidR="00A44870" w:rsidRDefault="00A44870" w:rsidP="001053F5">
      <w:pPr>
        <w:pStyle w:val="FFAChartType-Bold"/>
        <w:ind w:left="0"/>
        <w:rPr>
          <w:sz w:val="24"/>
          <w:szCs w:val="24"/>
        </w:rPr>
      </w:pPr>
    </w:p>
    <w:p w14:paraId="031E8B3D" w14:textId="77777777" w:rsidR="00A44870" w:rsidRDefault="00A44870" w:rsidP="001053F5">
      <w:pPr>
        <w:pStyle w:val="FFAChartType-Bold"/>
        <w:ind w:left="0"/>
        <w:rPr>
          <w:sz w:val="24"/>
          <w:szCs w:val="24"/>
        </w:rPr>
      </w:pPr>
    </w:p>
    <w:p w14:paraId="45D0518A" w14:textId="77777777" w:rsidR="00A44870" w:rsidRPr="002A7980" w:rsidRDefault="00A44870" w:rsidP="001053F5">
      <w:pPr>
        <w:pStyle w:val="FFAChartType-Bold"/>
        <w:ind w:left="0"/>
        <w:rPr>
          <w:sz w:val="24"/>
          <w:szCs w:val="24"/>
        </w:rPr>
      </w:pPr>
      <w:r w:rsidRPr="002A7980">
        <w:rPr>
          <w:sz w:val="24"/>
          <w:szCs w:val="24"/>
        </w:rPr>
        <w:lastRenderedPageBreak/>
        <w:t>P</w:t>
      </w:r>
      <w:r>
        <w:rPr>
          <w:sz w:val="24"/>
          <w:szCs w:val="24"/>
        </w:rPr>
        <w:t>ART</w:t>
      </w:r>
      <w:r w:rsidRPr="002A7980">
        <w:rPr>
          <w:sz w:val="24"/>
          <w:szCs w:val="24"/>
        </w:rPr>
        <w:t xml:space="preserve"> </w:t>
      </w:r>
      <w:r>
        <w:rPr>
          <w:sz w:val="24"/>
          <w:szCs w:val="24"/>
        </w:rPr>
        <w:t>3</w:t>
      </w:r>
    </w:p>
    <w:p w14:paraId="63D505AE" w14:textId="77777777" w:rsidR="00A44870" w:rsidRDefault="00A44870" w:rsidP="001053F5">
      <w:pPr>
        <w:pStyle w:val="LPSectionTitles"/>
        <w:rPr>
          <w:rFonts w:ascii="Montserrat" w:eastAsia="Microsoft JhengHei UI" w:hAnsi="Montserrat"/>
          <w:color w:val="auto"/>
          <w:sz w:val="18"/>
          <w:szCs w:val="18"/>
        </w:rPr>
      </w:pPr>
      <w:r w:rsidRPr="00216FB5">
        <w:rPr>
          <w:sz w:val="20"/>
          <w:szCs w:val="20"/>
        </w:rPr>
        <w:t>Directions:</w:t>
      </w:r>
      <w:r>
        <w:rPr>
          <w:sz w:val="20"/>
          <w:szCs w:val="20"/>
        </w:rPr>
        <w:t xml:space="preserve"> </w:t>
      </w:r>
      <w:r>
        <w:rPr>
          <w:rFonts w:ascii="Montserrat" w:eastAsia="Microsoft JhengHei UI" w:hAnsi="Montserrat"/>
          <w:color w:val="auto"/>
          <w:sz w:val="18"/>
          <w:szCs w:val="18"/>
        </w:rPr>
        <w:t xml:space="preserve">In your assigned group, read the scenario below and complete your marketing plan with the requirements listed. The template and rubric will help guide you. When done, you will be presenting your plan to the class. </w:t>
      </w:r>
    </w:p>
    <w:p w14:paraId="7E47E04A" w14:textId="77777777" w:rsidR="00A44870" w:rsidRDefault="00A44870" w:rsidP="001053F5">
      <w:pPr>
        <w:pStyle w:val="FFABody"/>
      </w:pPr>
    </w:p>
    <w:p w14:paraId="26746F4B" w14:textId="31E23358" w:rsidR="00A44870" w:rsidRDefault="00A44870" w:rsidP="001053F5">
      <w:pPr>
        <w:pStyle w:val="FFABody"/>
        <w:rPr>
          <w:b/>
          <w:bCs/>
          <w:i/>
          <w:iCs/>
        </w:rPr>
      </w:pPr>
      <w:r w:rsidRPr="008754D0">
        <w:rPr>
          <w:b/>
          <w:bCs/>
        </w:rPr>
        <w:t xml:space="preserve">Congratulations! You have been hired by Culver’s as </w:t>
      </w:r>
      <w:r>
        <w:rPr>
          <w:b/>
          <w:bCs/>
        </w:rPr>
        <w:t>its</w:t>
      </w:r>
      <w:r w:rsidRPr="008754D0">
        <w:rPr>
          <w:b/>
          <w:bCs/>
        </w:rPr>
        <w:t xml:space="preserve"> newest marketing team to develop an exciting campaign for the </w:t>
      </w:r>
      <w:r w:rsidRPr="008754D0">
        <w:rPr>
          <w:b/>
          <w:bCs/>
          <w:i/>
          <w:iCs/>
        </w:rPr>
        <w:t>Farm Fresh Flavor Initiative</w:t>
      </w:r>
      <w:r>
        <w:rPr>
          <w:b/>
          <w:bCs/>
        </w:rPr>
        <w:t>.</w:t>
      </w:r>
    </w:p>
    <w:p w14:paraId="5BDE6630" w14:textId="77777777" w:rsidR="00A44870" w:rsidRPr="008754D0" w:rsidRDefault="00A44870" w:rsidP="001053F5">
      <w:pPr>
        <w:pStyle w:val="FFABody"/>
        <w:rPr>
          <w:b/>
          <w:bCs/>
        </w:rPr>
      </w:pPr>
    </w:p>
    <w:p w14:paraId="7E032663" w14:textId="77777777" w:rsidR="00A44870" w:rsidRPr="008754D0" w:rsidRDefault="00A44870" w:rsidP="001053F5">
      <w:pPr>
        <w:pStyle w:val="FFABody"/>
      </w:pPr>
      <w:r w:rsidRPr="008754D0">
        <w:t>Culver’s is looking to highlight its commitment to farm-fresh ingredients and support for local agriculture. Your team has been given the mission to create a marketing campaign that will:</w:t>
      </w:r>
    </w:p>
    <w:p w14:paraId="59E493D5" w14:textId="77777777" w:rsidR="00A44870" w:rsidRPr="008754D0" w:rsidRDefault="00A44870" w:rsidP="001053F5">
      <w:pPr>
        <w:pStyle w:val="FFABody"/>
        <w:numPr>
          <w:ilvl w:val="0"/>
          <w:numId w:val="42"/>
        </w:numPr>
      </w:pPr>
      <w:r w:rsidRPr="008754D0">
        <w:t xml:space="preserve">Promote a </w:t>
      </w:r>
      <w:r w:rsidRPr="008754D0">
        <w:rPr>
          <w:i/>
          <w:iCs/>
        </w:rPr>
        <w:t>new farm-to-table menu item</w:t>
      </w:r>
      <w:r w:rsidRPr="008754D0">
        <w:t xml:space="preserve"> that celebrates fresh, locally sourced ingredients.</w:t>
      </w:r>
    </w:p>
    <w:p w14:paraId="31083390" w14:textId="4DD87EE6" w:rsidR="00A44870" w:rsidRPr="008754D0" w:rsidRDefault="00A44870" w:rsidP="001053F5">
      <w:pPr>
        <w:pStyle w:val="FFABody"/>
        <w:numPr>
          <w:ilvl w:val="0"/>
          <w:numId w:val="42"/>
        </w:numPr>
      </w:pPr>
      <w:r w:rsidRPr="008754D0">
        <w:t>Appeal to customers who value quality, sustainability and community support.</w:t>
      </w:r>
    </w:p>
    <w:p w14:paraId="22AEE558" w14:textId="77777777" w:rsidR="00A44870" w:rsidRPr="008754D0" w:rsidRDefault="00A44870" w:rsidP="001053F5">
      <w:pPr>
        <w:pStyle w:val="FFABody"/>
        <w:numPr>
          <w:ilvl w:val="0"/>
          <w:numId w:val="42"/>
        </w:numPr>
      </w:pPr>
      <w:r w:rsidRPr="008754D0">
        <w:t>Showcase Culver’s as a leader in connecting consumers with the heart of agriculture.</w:t>
      </w:r>
    </w:p>
    <w:p w14:paraId="2AA12621" w14:textId="77777777" w:rsidR="00A44870" w:rsidRDefault="00A44870" w:rsidP="001053F5">
      <w:pPr>
        <w:pStyle w:val="FFABody"/>
        <w:rPr>
          <w:b/>
          <w:bCs/>
        </w:rPr>
      </w:pPr>
    </w:p>
    <w:p w14:paraId="03408C92" w14:textId="77777777" w:rsidR="00A44870" w:rsidRPr="008754D0" w:rsidRDefault="00A44870" w:rsidP="001053F5">
      <w:pPr>
        <w:pStyle w:val="FFABody"/>
        <w:rPr>
          <w:b/>
          <w:bCs/>
        </w:rPr>
      </w:pPr>
      <w:r w:rsidRPr="008754D0">
        <w:rPr>
          <w:b/>
          <w:bCs/>
        </w:rPr>
        <w:t>Challenge Requirements:</w:t>
      </w:r>
    </w:p>
    <w:p w14:paraId="5E5D6294" w14:textId="797B3688" w:rsidR="00A44870" w:rsidRPr="008754D0" w:rsidRDefault="00A44870" w:rsidP="001053F5">
      <w:pPr>
        <w:pStyle w:val="FFABody"/>
        <w:numPr>
          <w:ilvl w:val="0"/>
          <w:numId w:val="25"/>
        </w:numPr>
      </w:pPr>
      <w:r w:rsidRPr="008754D0">
        <w:t xml:space="preserve">Design an innovative marketing strategy that incorporates the </w:t>
      </w:r>
      <w:r>
        <w:t>four</w:t>
      </w:r>
      <w:r w:rsidRPr="008754D0">
        <w:t xml:space="preserve"> </w:t>
      </w:r>
      <w:proofErr w:type="gramStart"/>
      <w:r w:rsidRPr="008754D0">
        <w:t>P’s</w:t>
      </w:r>
      <w:proofErr w:type="gramEnd"/>
      <w:r w:rsidRPr="008754D0">
        <w:t xml:space="preserve"> of </w:t>
      </w:r>
      <w:r>
        <w:t>m</w:t>
      </w:r>
      <w:r w:rsidRPr="008754D0">
        <w:t>arketing (Product, Price, Place, Promotion).</w:t>
      </w:r>
    </w:p>
    <w:p w14:paraId="3F9BA1AF" w14:textId="77777777" w:rsidR="00A44870" w:rsidRDefault="00A44870" w:rsidP="001053F5">
      <w:pPr>
        <w:pStyle w:val="FFABody"/>
        <w:numPr>
          <w:ilvl w:val="0"/>
          <w:numId w:val="25"/>
        </w:numPr>
      </w:pPr>
      <w:r w:rsidRPr="008754D0">
        <w:t>Develop a creative marketi</w:t>
      </w:r>
      <w:r>
        <w:t>ng plan that includes a:</w:t>
      </w:r>
    </w:p>
    <w:p w14:paraId="50967FDA" w14:textId="06E7E730" w:rsidR="00A44870" w:rsidRDefault="00A44870" w:rsidP="001053F5">
      <w:pPr>
        <w:pStyle w:val="FFABody"/>
        <w:numPr>
          <w:ilvl w:val="1"/>
          <w:numId w:val="25"/>
        </w:numPr>
      </w:pPr>
      <w:r>
        <w:t>Flyer/poster</w:t>
      </w:r>
    </w:p>
    <w:p w14:paraId="38B3C0C3" w14:textId="099CBF95" w:rsidR="00A44870" w:rsidRDefault="00A44870" w:rsidP="001053F5">
      <w:pPr>
        <w:pStyle w:val="FFABody"/>
        <w:numPr>
          <w:ilvl w:val="1"/>
          <w:numId w:val="25"/>
        </w:numPr>
      </w:pPr>
      <w:r>
        <w:t>Social media post</w:t>
      </w:r>
    </w:p>
    <w:p w14:paraId="62F6C843" w14:textId="7113616F" w:rsidR="00A44870" w:rsidRPr="008754D0" w:rsidRDefault="00A44870" w:rsidP="001053F5">
      <w:pPr>
        <w:pStyle w:val="FFABody"/>
        <w:numPr>
          <w:ilvl w:val="1"/>
          <w:numId w:val="25"/>
        </w:numPr>
      </w:pPr>
      <w:r>
        <w:t xml:space="preserve">30-second video </w:t>
      </w:r>
    </w:p>
    <w:p w14:paraId="306DA0DC" w14:textId="0F8DCEF8" w:rsidR="00A44870" w:rsidRDefault="00A44870" w:rsidP="001053F5">
      <w:pPr>
        <w:pStyle w:val="FFABody"/>
        <w:numPr>
          <w:ilvl w:val="0"/>
          <w:numId w:val="25"/>
        </w:numPr>
      </w:pPr>
      <w:r w:rsidRPr="008754D0">
        <w:t>Prepare a short pitch (</w:t>
      </w:r>
      <w:r>
        <w:t>two to three</w:t>
      </w:r>
      <w:r w:rsidRPr="008754D0">
        <w:t xml:space="preserve"> minutes) to present your campaign, convincing Culver’s executives (your classmates) why your strategy will make the new menu item a hit!</w:t>
      </w:r>
      <w:r>
        <w:t xml:space="preserve"> Use the template below to help guide you. </w:t>
      </w:r>
    </w:p>
    <w:p w14:paraId="78C0EEB0" w14:textId="77777777" w:rsidR="00A44870" w:rsidRDefault="00A44870" w:rsidP="001053F5">
      <w:pPr>
        <w:pStyle w:val="DocumentTitle"/>
      </w:pPr>
    </w:p>
    <w:p w14:paraId="1C91BCD1" w14:textId="77777777" w:rsidR="00A44870" w:rsidRDefault="00A44870" w:rsidP="001053F5">
      <w:pPr>
        <w:pStyle w:val="DocumentTitle"/>
      </w:pPr>
    </w:p>
    <w:p w14:paraId="1E05608A" w14:textId="77777777" w:rsidR="00A44870" w:rsidRDefault="00A44870" w:rsidP="001053F5">
      <w:pPr>
        <w:pStyle w:val="DocumentTitle"/>
      </w:pPr>
    </w:p>
    <w:p w14:paraId="4F5553F7" w14:textId="77777777" w:rsidR="00A44870" w:rsidRDefault="00A44870" w:rsidP="001053F5">
      <w:pPr>
        <w:pStyle w:val="DocumentTitle"/>
      </w:pPr>
    </w:p>
    <w:p w14:paraId="17830FA9" w14:textId="77777777" w:rsidR="00A44870" w:rsidRDefault="00A44870" w:rsidP="001053F5">
      <w:pPr>
        <w:pStyle w:val="DocumentTitle"/>
      </w:pPr>
    </w:p>
    <w:p w14:paraId="19FC9393" w14:textId="77777777" w:rsidR="00A44870" w:rsidRDefault="00A44870" w:rsidP="001053F5">
      <w:pPr>
        <w:pStyle w:val="DocumentTitle"/>
      </w:pPr>
    </w:p>
    <w:p w14:paraId="09B62554" w14:textId="77777777" w:rsidR="00A44870" w:rsidRPr="00274391" w:rsidRDefault="00A44870" w:rsidP="001053F5">
      <w:pPr>
        <w:pStyle w:val="DocumentTitle"/>
      </w:pPr>
    </w:p>
    <w:p w14:paraId="2BC2C076" w14:textId="77777777" w:rsidR="00A44870" w:rsidRDefault="00A44870" w:rsidP="001053F5">
      <w:pPr>
        <w:pStyle w:val="DocumentTitle"/>
      </w:pPr>
    </w:p>
    <w:p w14:paraId="695E4A81" w14:textId="77777777" w:rsidR="00A44870" w:rsidRDefault="00A44870" w:rsidP="001053F5">
      <w:pPr>
        <w:pStyle w:val="DocumentTitle"/>
      </w:pPr>
    </w:p>
    <w:p w14:paraId="615D1652" w14:textId="77777777" w:rsidR="00A44870" w:rsidRDefault="00A44870" w:rsidP="001053F5">
      <w:pPr>
        <w:pStyle w:val="DocumentTitle"/>
      </w:pPr>
    </w:p>
    <w:p w14:paraId="4B2E315D" w14:textId="77777777" w:rsidR="00A44870" w:rsidRDefault="00A44870" w:rsidP="001053F5">
      <w:pPr>
        <w:rPr>
          <w:b/>
          <w:bCs/>
        </w:rPr>
      </w:pPr>
    </w:p>
    <w:p w14:paraId="46289400" w14:textId="77777777" w:rsidR="00A44870" w:rsidRDefault="00A44870" w:rsidP="001053F5">
      <w:pPr>
        <w:jc w:val="center"/>
        <w:rPr>
          <w:rFonts w:ascii="Montserrat" w:hAnsi="Montserrat"/>
          <w:b/>
          <w:bCs/>
          <w:sz w:val="20"/>
          <w:szCs w:val="20"/>
        </w:rPr>
      </w:pPr>
    </w:p>
    <w:p w14:paraId="1DC2AE53" w14:textId="77777777" w:rsidR="00A44870" w:rsidRPr="00493C36" w:rsidRDefault="00A44870" w:rsidP="001053F5">
      <w:pPr>
        <w:jc w:val="center"/>
        <w:rPr>
          <w:rFonts w:ascii="Montserrat" w:hAnsi="Montserrat"/>
          <w:b/>
          <w:bCs/>
          <w:sz w:val="20"/>
          <w:szCs w:val="20"/>
        </w:rPr>
      </w:pPr>
      <w:r w:rsidRPr="2DF44CF0">
        <w:rPr>
          <w:rFonts w:ascii="Montserrat" w:hAnsi="Montserrat"/>
          <w:b/>
          <w:bCs/>
          <w:sz w:val="20"/>
          <w:szCs w:val="20"/>
        </w:rPr>
        <w:lastRenderedPageBreak/>
        <w:t>Marketing Plan Template</w:t>
      </w:r>
    </w:p>
    <w:p w14:paraId="50A67653" w14:textId="77777777" w:rsidR="00A44870" w:rsidRPr="00493C36" w:rsidRDefault="00A44870" w:rsidP="001053F5">
      <w:pPr>
        <w:rPr>
          <w:rFonts w:ascii="Montserrat" w:hAnsi="Montserrat"/>
          <w:color w:val="FF0000"/>
          <w:sz w:val="20"/>
          <w:szCs w:val="20"/>
        </w:rPr>
      </w:pPr>
      <w:r>
        <w:br/>
      </w:r>
      <w:r w:rsidRPr="2DF44CF0">
        <w:rPr>
          <w:rFonts w:ascii="Montserrat" w:hAnsi="Montserrat"/>
          <w:b/>
          <w:bCs/>
          <w:sz w:val="20"/>
          <w:szCs w:val="20"/>
        </w:rPr>
        <w:t>Team Name:</w:t>
      </w:r>
      <w:r w:rsidRPr="2DF44CF0">
        <w:rPr>
          <w:rFonts w:ascii="Montserrat" w:hAnsi="Montserrat"/>
          <w:sz w:val="20"/>
          <w:szCs w:val="20"/>
        </w:rPr>
        <w:t xml:space="preserve"> </w:t>
      </w:r>
      <w:r w:rsidRPr="2DF44CF0">
        <w:rPr>
          <w:rFonts w:ascii="Montserrat" w:hAnsi="Montserrat"/>
          <w:color w:val="FF0000"/>
          <w:sz w:val="20"/>
          <w:szCs w:val="20"/>
        </w:rPr>
        <w:t xml:space="preserve">Answers will vary. </w:t>
      </w:r>
    </w:p>
    <w:p w14:paraId="1D1635A1" w14:textId="77777777" w:rsidR="00A44870" w:rsidRPr="00493C36" w:rsidRDefault="00A44870" w:rsidP="001053F5">
      <w:pPr>
        <w:rPr>
          <w:rFonts w:ascii="Montserrat" w:hAnsi="Montserrat"/>
          <w:color w:val="FF0000"/>
          <w:sz w:val="20"/>
          <w:szCs w:val="20"/>
        </w:rPr>
      </w:pPr>
      <w:r>
        <w:br/>
      </w:r>
      <w:r w:rsidRPr="2DF44CF0">
        <w:rPr>
          <w:rFonts w:ascii="Montserrat" w:hAnsi="Montserrat"/>
          <w:b/>
          <w:bCs/>
          <w:sz w:val="20"/>
          <w:szCs w:val="20"/>
        </w:rPr>
        <w:t>Product Name:</w:t>
      </w:r>
      <w:r w:rsidRPr="2DF44CF0">
        <w:rPr>
          <w:rFonts w:ascii="Montserrat" w:hAnsi="Montserrat"/>
          <w:sz w:val="20"/>
          <w:szCs w:val="20"/>
        </w:rPr>
        <w:t xml:space="preserve"> </w:t>
      </w:r>
      <w:r w:rsidRPr="2DF44CF0">
        <w:rPr>
          <w:rFonts w:ascii="Montserrat" w:hAnsi="Montserrat"/>
          <w:color w:val="FF0000"/>
          <w:sz w:val="20"/>
          <w:szCs w:val="20"/>
        </w:rPr>
        <w:t xml:space="preserve">Answers will vary. </w:t>
      </w:r>
    </w:p>
    <w:p w14:paraId="78143568" w14:textId="77777777" w:rsidR="00A44870" w:rsidRPr="00493C36" w:rsidRDefault="00A44870" w:rsidP="001053F5">
      <w:pPr>
        <w:rPr>
          <w:rFonts w:ascii="Montserrat" w:hAnsi="Montserrat"/>
          <w:color w:val="FF0000"/>
          <w:sz w:val="20"/>
          <w:szCs w:val="20"/>
        </w:rPr>
      </w:pPr>
      <w:r>
        <w:br/>
      </w:r>
      <w:r w:rsidRPr="2DF44CF0">
        <w:rPr>
          <w:rFonts w:ascii="Montserrat" w:hAnsi="Montserrat"/>
          <w:b/>
          <w:bCs/>
          <w:sz w:val="20"/>
          <w:szCs w:val="20"/>
        </w:rPr>
        <w:t>Target Audience:</w:t>
      </w:r>
      <w:r w:rsidRPr="2DF44CF0">
        <w:rPr>
          <w:rFonts w:ascii="Montserrat" w:hAnsi="Montserrat"/>
          <w:sz w:val="20"/>
          <w:szCs w:val="20"/>
        </w:rPr>
        <w:t xml:space="preserve"> </w:t>
      </w:r>
      <w:r w:rsidRPr="2DF44CF0">
        <w:rPr>
          <w:rFonts w:ascii="Montserrat" w:hAnsi="Montserrat"/>
          <w:color w:val="FF0000"/>
          <w:sz w:val="20"/>
          <w:szCs w:val="20"/>
        </w:rPr>
        <w:t xml:space="preserve">Answers will vary. </w:t>
      </w:r>
      <w:r>
        <w:br/>
      </w:r>
    </w:p>
    <w:p w14:paraId="3A51C168" w14:textId="77777777" w:rsidR="00A44870" w:rsidRPr="00493C36" w:rsidRDefault="00A44870" w:rsidP="001053F5">
      <w:pPr>
        <w:pStyle w:val="ListParagraph"/>
        <w:numPr>
          <w:ilvl w:val="0"/>
          <w:numId w:val="38"/>
        </w:numPr>
        <w:spacing w:after="160" w:line="259" w:lineRule="auto"/>
        <w:rPr>
          <w:rFonts w:ascii="Montserrat" w:hAnsi="Montserrat"/>
          <w:b/>
          <w:bCs/>
          <w:sz w:val="20"/>
          <w:szCs w:val="20"/>
        </w:rPr>
      </w:pPr>
      <w:r w:rsidRPr="2DF44CF0">
        <w:rPr>
          <w:rFonts w:ascii="Montserrat" w:hAnsi="Montserrat"/>
          <w:b/>
          <w:bCs/>
          <w:sz w:val="20"/>
          <w:szCs w:val="20"/>
        </w:rPr>
        <w:t xml:space="preserve">Product </w:t>
      </w:r>
    </w:p>
    <w:p w14:paraId="6D757889" w14:textId="4E49CC72" w:rsidR="00A44870" w:rsidRPr="00493C36" w:rsidRDefault="00A44870" w:rsidP="001053F5">
      <w:pPr>
        <w:pStyle w:val="ListParagraph"/>
        <w:numPr>
          <w:ilvl w:val="0"/>
          <w:numId w:val="31"/>
        </w:numPr>
        <w:spacing w:after="160" w:line="259" w:lineRule="auto"/>
        <w:rPr>
          <w:rFonts w:ascii="Montserrat" w:hAnsi="Montserrat"/>
          <w:sz w:val="20"/>
          <w:szCs w:val="20"/>
        </w:rPr>
      </w:pPr>
      <w:r w:rsidRPr="2DF44CF0">
        <w:rPr>
          <w:rFonts w:ascii="Montserrat" w:hAnsi="Montserrat"/>
          <w:sz w:val="20"/>
          <w:szCs w:val="20"/>
        </w:rPr>
        <w:t>Describe your product</w:t>
      </w:r>
      <w:r>
        <w:rPr>
          <w:rFonts w:ascii="Montserrat" w:hAnsi="Montserrat"/>
          <w:sz w:val="20"/>
          <w:szCs w:val="20"/>
        </w:rPr>
        <w:t>.</w:t>
      </w:r>
    </w:p>
    <w:p w14:paraId="4E9E2418"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What is it? </w:t>
      </w:r>
    </w:p>
    <w:p w14:paraId="23DB7E2B"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What makes it unique or special?</w:t>
      </w:r>
    </w:p>
    <w:p w14:paraId="3683FC1B"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Why will customers want it? </w:t>
      </w:r>
    </w:p>
    <w:p w14:paraId="006B7267" w14:textId="77777777" w:rsidR="00A44870" w:rsidRPr="00493C36" w:rsidRDefault="00A44870" w:rsidP="001053F5">
      <w:pPr>
        <w:rPr>
          <w:rFonts w:ascii="Montserrat" w:hAnsi="Montserrat"/>
          <w:sz w:val="20"/>
          <w:szCs w:val="20"/>
        </w:rPr>
      </w:pPr>
      <w:r w:rsidRPr="2DF44CF0">
        <w:rPr>
          <w:rFonts w:ascii="Montserrat" w:hAnsi="Montserrat"/>
          <w:sz w:val="20"/>
          <w:szCs w:val="20"/>
        </w:rPr>
        <w:t xml:space="preserve">Write your description here: </w:t>
      </w:r>
    </w:p>
    <w:p w14:paraId="35107DAF" w14:textId="77777777" w:rsidR="00A44870" w:rsidRPr="00493C36" w:rsidRDefault="00A44870" w:rsidP="001053F5">
      <w:pPr>
        <w:rPr>
          <w:rFonts w:ascii="Montserrat" w:hAnsi="Montserrat"/>
          <w:color w:val="FF0000"/>
          <w:sz w:val="20"/>
          <w:szCs w:val="20"/>
        </w:rPr>
      </w:pPr>
      <w:r w:rsidRPr="2DF44CF0">
        <w:rPr>
          <w:rFonts w:ascii="Montserrat" w:hAnsi="Montserrat"/>
          <w:color w:val="FF0000"/>
          <w:sz w:val="20"/>
          <w:szCs w:val="20"/>
        </w:rPr>
        <w:t xml:space="preserve">Answers will vary. </w:t>
      </w:r>
    </w:p>
    <w:p w14:paraId="54B2791E" w14:textId="77777777" w:rsidR="00A44870" w:rsidRPr="00493C36" w:rsidRDefault="00A44870" w:rsidP="001053F5">
      <w:pPr>
        <w:rPr>
          <w:rFonts w:ascii="Montserrat" w:hAnsi="Montserrat"/>
          <w:sz w:val="20"/>
          <w:szCs w:val="20"/>
        </w:rPr>
      </w:pPr>
    </w:p>
    <w:p w14:paraId="5DDD515F" w14:textId="77777777" w:rsidR="00A44870" w:rsidRPr="00493C36" w:rsidRDefault="00A44870" w:rsidP="001053F5">
      <w:pPr>
        <w:rPr>
          <w:rFonts w:ascii="Montserrat" w:hAnsi="Montserrat"/>
          <w:sz w:val="20"/>
          <w:szCs w:val="20"/>
        </w:rPr>
      </w:pPr>
    </w:p>
    <w:p w14:paraId="0E878707" w14:textId="77777777" w:rsidR="00A44870" w:rsidRPr="00493C36" w:rsidRDefault="00A44870" w:rsidP="001053F5">
      <w:pPr>
        <w:pStyle w:val="ListParagraph"/>
        <w:numPr>
          <w:ilvl w:val="0"/>
          <w:numId w:val="38"/>
        </w:numPr>
        <w:spacing w:after="160" w:line="259" w:lineRule="auto"/>
        <w:rPr>
          <w:rFonts w:ascii="Montserrat" w:hAnsi="Montserrat"/>
          <w:b/>
          <w:bCs/>
          <w:sz w:val="20"/>
          <w:szCs w:val="20"/>
        </w:rPr>
      </w:pPr>
      <w:r w:rsidRPr="2DF44CF0">
        <w:rPr>
          <w:rFonts w:ascii="Montserrat" w:hAnsi="Montserrat"/>
          <w:b/>
          <w:bCs/>
          <w:sz w:val="20"/>
          <w:szCs w:val="20"/>
        </w:rPr>
        <w:t>Price</w:t>
      </w:r>
    </w:p>
    <w:p w14:paraId="0053BF09" w14:textId="00350EC7" w:rsidR="00A44870" w:rsidRPr="00493C36" w:rsidRDefault="00A44870" w:rsidP="001053F5">
      <w:pPr>
        <w:pStyle w:val="ListParagraph"/>
        <w:numPr>
          <w:ilvl w:val="0"/>
          <w:numId w:val="31"/>
        </w:numPr>
        <w:spacing w:after="160" w:line="259" w:lineRule="auto"/>
        <w:rPr>
          <w:rFonts w:ascii="Montserrat" w:hAnsi="Montserrat"/>
          <w:sz w:val="20"/>
          <w:szCs w:val="20"/>
        </w:rPr>
      </w:pPr>
      <w:r w:rsidRPr="2DF44CF0">
        <w:rPr>
          <w:rFonts w:ascii="Montserrat" w:hAnsi="Montserrat"/>
          <w:sz w:val="20"/>
          <w:szCs w:val="20"/>
        </w:rPr>
        <w:t>Set your price</w:t>
      </w:r>
      <w:r>
        <w:rPr>
          <w:rFonts w:ascii="Montserrat" w:hAnsi="Montserrat"/>
          <w:sz w:val="20"/>
          <w:szCs w:val="20"/>
        </w:rPr>
        <w:t>.</w:t>
      </w:r>
    </w:p>
    <w:p w14:paraId="27D4652F"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How much will the product cost? </w:t>
      </w:r>
    </w:p>
    <w:p w14:paraId="1A3A764C"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Why did you choose this price? </w:t>
      </w:r>
    </w:p>
    <w:p w14:paraId="4FD908A4" w14:textId="0E84A836"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Does it reflect quality, affordability or exclusivity? </w:t>
      </w:r>
    </w:p>
    <w:p w14:paraId="542D5CE9" w14:textId="77777777" w:rsidR="00A44870" w:rsidRPr="00493C36" w:rsidRDefault="00A44870" w:rsidP="001053F5">
      <w:pPr>
        <w:rPr>
          <w:rFonts w:ascii="Montserrat" w:hAnsi="Montserrat"/>
          <w:sz w:val="20"/>
          <w:szCs w:val="20"/>
        </w:rPr>
      </w:pPr>
      <w:r w:rsidRPr="2DF44CF0">
        <w:rPr>
          <w:rFonts w:ascii="Montserrat" w:hAnsi="Montserrat"/>
          <w:sz w:val="20"/>
          <w:szCs w:val="20"/>
        </w:rPr>
        <w:t xml:space="preserve">Write your pricing strategy here: </w:t>
      </w:r>
    </w:p>
    <w:p w14:paraId="6B522E9C" w14:textId="77777777" w:rsidR="00A44870" w:rsidRPr="00493C36" w:rsidRDefault="00A44870" w:rsidP="001053F5">
      <w:pPr>
        <w:rPr>
          <w:rFonts w:ascii="Montserrat" w:hAnsi="Montserrat"/>
          <w:color w:val="FF0000"/>
          <w:sz w:val="20"/>
          <w:szCs w:val="20"/>
        </w:rPr>
      </w:pPr>
      <w:r w:rsidRPr="2DF44CF0">
        <w:rPr>
          <w:rFonts w:ascii="Montserrat" w:hAnsi="Montserrat"/>
          <w:color w:val="FF0000"/>
          <w:sz w:val="20"/>
          <w:szCs w:val="20"/>
        </w:rPr>
        <w:t xml:space="preserve">Answers will vary. </w:t>
      </w:r>
    </w:p>
    <w:p w14:paraId="4AD2F9F4" w14:textId="77777777" w:rsidR="00A44870" w:rsidRPr="00493C36" w:rsidRDefault="00A44870" w:rsidP="001053F5">
      <w:pPr>
        <w:rPr>
          <w:rFonts w:ascii="Montserrat" w:hAnsi="Montserrat"/>
          <w:sz w:val="20"/>
          <w:szCs w:val="20"/>
        </w:rPr>
      </w:pPr>
    </w:p>
    <w:p w14:paraId="1ACBD30B" w14:textId="77777777" w:rsidR="00A44870" w:rsidRPr="00493C36" w:rsidRDefault="00A44870" w:rsidP="001053F5">
      <w:pPr>
        <w:rPr>
          <w:rFonts w:ascii="Montserrat" w:hAnsi="Montserrat"/>
          <w:sz w:val="20"/>
          <w:szCs w:val="20"/>
        </w:rPr>
      </w:pPr>
    </w:p>
    <w:p w14:paraId="186C18D4" w14:textId="77777777" w:rsidR="00A44870" w:rsidRPr="00493C36" w:rsidRDefault="00A44870" w:rsidP="001053F5">
      <w:pPr>
        <w:pStyle w:val="ListParagraph"/>
        <w:numPr>
          <w:ilvl w:val="0"/>
          <w:numId w:val="38"/>
        </w:numPr>
        <w:spacing w:after="160" w:line="259" w:lineRule="auto"/>
        <w:rPr>
          <w:rFonts w:ascii="Montserrat" w:hAnsi="Montserrat"/>
          <w:b/>
          <w:bCs/>
          <w:sz w:val="20"/>
          <w:szCs w:val="20"/>
        </w:rPr>
      </w:pPr>
      <w:r w:rsidRPr="2DF44CF0">
        <w:rPr>
          <w:rFonts w:ascii="Montserrat" w:hAnsi="Montserrat"/>
          <w:b/>
          <w:bCs/>
          <w:sz w:val="20"/>
          <w:szCs w:val="20"/>
        </w:rPr>
        <w:t xml:space="preserve">Place </w:t>
      </w:r>
    </w:p>
    <w:p w14:paraId="0601299A" w14:textId="77777777" w:rsidR="00A44870" w:rsidRPr="00493C36" w:rsidRDefault="00A44870" w:rsidP="001053F5">
      <w:pPr>
        <w:pStyle w:val="ListParagraph"/>
        <w:numPr>
          <w:ilvl w:val="0"/>
          <w:numId w:val="31"/>
        </w:numPr>
        <w:spacing w:after="160" w:line="259" w:lineRule="auto"/>
        <w:rPr>
          <w:rFonts w:ascii="Montserrat" w:hAnsi="Montserrat"/>
          <w:sz w:val="20"/>
          <w:szCs w:val="20"/>
        </w:rPr>
      </w:pPr>
      <w:r w:rsidRPr="2DF44CF0">
        <w:rPr>
          <w:rFonts w:ascii="Montserrat" w:hAnsi="Montserrat"/>
          <w:sz w:val="20"/>
          <w:szCs w:val="20"/>
        </w:rPr>
        <w:t>Decide where to sell your product</w:t>
      </w:r>
      <w:r>
        <w:rPr>
          <w:rFonts w:ascii="Montserrat" w:hAnsi="Montserrat"/>
          <w:sz w:val="20"/>
          <w:szCs w:val="20"/>
        </w:rPr>
        <w:t>.</w:t>
      </w:r>
    </w:p>
    <w:p w14:paraId="75A5AF57"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Where will customers find it? </w:t>
      </w:r>
    </w:p>
    <w:p w14:paraId="704497DC" w14:textId="77777777" w:rsidR="00A44870" w:rsidRPr="00493C36" w:rsidRDefault="00A44870" w:rsidP="001053F5">
      <w:pPr>
        <w:pStyle w:val="ListParagraph"/>
        <w:numPr>
          <w:ilvl w:val="1"/>
          <w:numId w:val="31"/>
        </w:numPr>
        <w:spacing w:after="160" w:line="259" w:lineRule="auto"/>
        <w:rPr>
          <w:rFonts w:ascii="Montserrat" w:hAnsi="Montserrat"/>
          <w:sz w:val="20"/>
          <w:szCs w:val="20"/>
        </w:rPr>
      </w:pPr>
      <w:r w:rsidRPr="2DF44CF0">
        <w:rPr>
          <w:rFonts w:ascii="Montserrat" w:hAnsi="Montserrat"/>
          <w:sz w:val="20"/>
          <w:szCs w:val="20"/>
        </w:rPr>
        <w:t xml:space="preserve">Why is this the best location? </w:t>
      </w:r>
    </w:p>
    <w:p w14:paraId="1282CB7C" w14:textId="77777777" w:rsidR="00A44870" w:rsidRPr="00493C36" w:rsidRDefault="00A44870" w:rsidP="001053F5">
      <w:pPr>
        <w:rPr>
          <w:rFonts w:ascii="Montserrat" w:hAnsi="Montserrat"/>
          <w:sz w:val="20"/>
          <w:szCs w:val="20"/>
        </w:rPr>
      </w:pPr>
      <w:r w:rsidRPr="2DF44CF0">
        <w:rPr>
          <w:rFonts w:ascii="Montserrat" w:hAnsi="Montserrat"/>
          <w:sz w:val="20"/>
          <w:szCs w:val="20"/>
        </w:rPr>
        <w:t>Write your distribution plan here:</w:t>
      </w:r>
    </w:p>
    <w:p w14:paraId="3EC51190" w14:textId="77777777" w:rsidR="00A44870" w:rsidRPr="00493C36" w:rsidRDefault="00A44870" w:rsidP="001053F5">
      <w:pPr>
        <w:ind w:left="720"/>
        <w:rPr>
          <w:rFonts w:ascii="Montserrat" w:hAnsi="Montserrat"/>
          <w:color w:val="FF0000"/>
          <w:sz w:val="20"/>
          <w:szCs w:val="20"/>
        </w:rPr>
      </w:pPr>
      <w:r w:rsidRPr="2DF44CF0">
        <w:rPr>
          <w:rFonts w:ascii="Montserrat" w:hAnsi="Montserrat"/>
          <w:color w:val="FF0000"/>
          <w:sz w:val="20"/>
          <w:szCs w:val="20"/>
        </w:rPr>
        <w:t xml:space="preserve">Answers will vary. </w:t>
      </w:r>
    </w:p>
    <w:p w14:paraId="293FA006" w14:textId="77777777" w:rsidR="00A44870" w:rsidRPr="00493C36" w:rsidRDefault="00A44870" w:rsidP="001053F5">
      <w:pPr>
        <w:rPr>
          <w:rFonts w:ascii="Montserrat" w:hAnsi="Montserrat"/>
          <w:color w:val="FF0000"/>
          <w:sz w:val="20"/>
          <w:szCs w:val="20"/>
        </w:rPr>
      </w:pPr>
    </w:p>
    <w:p w14:paraId="08EAD070" w14:textId="77777777" w:rsidR="00A44870" w:rsidRPr="00493C36" w:rsidRDefault="00A44870" w:rsidP="001053F5">
      <w:pPr>
        <w:pStyle w:val="DocumentTitle"/>
        <w:numPr>
          <w:ilvl w:val="0"/>
          <w:numId w:val="38"/>
        </w:numPr>
        <w:spacing w:after="200"/>
        <w:rPr>
          <w:rFonts w:ascii="Montserrat" w:hAnsi="Montserrat"/>
          <w:color w:val="auto"/>
          <w:sz w:val="20"/>
          <w:szCs w:val="20"/>
        </w:rPr>
      </w:pPr>
      <w:r w:rsidRPr="2DF44CF0">
        <w:rPr>
          <w:rFonts w:ascii="Montserrat" w:hAnsi="Montserrat"/>
          <w:color w:val="auto"/>
          <w:sz w:val="20"/>
          <w:szCs w:val="20"/>
        </w:rPr>
        <w:t xml:space="preserve">Promotion </w:t>
      </w:r>
    </w:p>
    <w:p w14:paraId="334B0C64" w14:textId="77777777" w:rsidR="00A44870" w:rsidRPr="00493C36" w:rsidRDefault="00A44870" w:rsidP="001053F5">
      <w:pPr>
        <w:pStyle w:val="DocumentTitle"/>
        <w:numPr>
          <w:ilvl w:val="0"/>
          <w:numId w:val="31"/>
        </w:numPr>
        <w:spacing w:after="200"/>
        <w:rPr>
          <w:rFonts w:ascii="Montserrat" w:hAnsi="Montserrat"/>
          <w:b/>
          <w:color w:val="auto"/>
          <w:sz w:val="20"/>
          <w:szCs w:val="20"/>
        </w:rPr>
      </w:pPr>
      <w:r w:rsidRPr="2DF44CF0">
        <w:rPr>
          <w:rFonts w:ascii="Montserrat" w:hAnsi="Montserrat"/>
          <w:color w:val="auto"/>
          <w:sz w:val="20"/>
          <w:szCs w:val="20"/>
        </w:rPr>
        <w:t>Plan your promotions</w:t>
      </w:r>
      <w:r>
        <w:rPr>
          <w:rFonts w:ascii="Montserrat" w:hAnsi="Montserrat"/>
          <w:color w:val="auto"/>
          <w:sz w:val="20"/>
          <w:szCs w:val="20"/>
        </w:rPr>
        <w:t>.</w:t>
      </w:r>
    </w:p>
    <w:p w14:paraId="6127188A" w14:textId="77777777" w:rsidR="00A44870" w:rsidRPr="00493C36" w:rsidRDefault="00A44870" w:rsidP="001053F5">
      <w:pPr>
        <w:pStyle w:val="DocumentTitle"/>
        <w:numPr>
          <w:ilvl w:val="1"/>
          <w:numId w:val="31"/>
        </w:numPr>
        <w:spacing w:after="200"/>
        <w:rPr>
          <w:rFonts w:ascii="Montserrat" w:hAnsi="Montserrat"/>
          <w:b/>
          <w:color w:val="auto"/>
          <w:sz w:val="20"/>
          <w:szCs w:val="20"/>
        </w:rPr>
      </w:pPr>
      <w:r w:rsidRPr="2DF44CF0">
        <w:rPr>
          <w:rFonts w:ascii="Montserrat" w:hAnsi="Montserrat"/>
          <w:color w:val="auto"/>
          <w:sz w:val="20"/>
          <w:szCs w:val="20"/>
        </w:rPr>
        <w:t xml:space="preserve">How will you advertise your product? </w:t>
      </w:r>
    </w:p>
    <w:p w14:paraId="33E55986" w14:textId="77777777" w:rsidR="00A44870" w:rsidRPr="00493C36" w:rsidRDefault="00A44870" w:rsidP="001053F5">
      <w:pPr>
        <w:pStyle w:val="DocumentTitle"/>
        <w:numPr>
          <w:ilvl w:val="1"/>
          <w:numId w:val="31"/>
        </w:numPr>
        <w:spacing w:after="200"/>
        <w:rPr>
          <w:rFonts w:ascii="Montserrat" w:hAnsi="Montserrat"/>
          <w:b/>
          <w:color w:val="auto"/>
          <w:sz w:val="20"/>
          <w:szCs w:val="20"/>
        </w:rPr>
      </w:pPr>
      <w:r w:rsidRPr="2DF44CF0">
        <w:rPr>
          <w:rFonts w:ascii="Montserrat" w:hAnsi="Montserrat"/>
          <w:color w:val="auto"/>
          <w:sz w:val="20"/>
          <w:szCs w:val="20"/>
        </w:rPr>
        <w:t xml:space="preserve">What will make your promotion stand out? </w:t>
      </w:r>
    </w:p>
    <w:p w14:paraId="00A83908" w14:textId="77777777" w:rsidR="00A44870" w:rsidRPr="00493C36" w:rsidRDefault="00A44870" w:rsidP="001053F5">
      <w:pPr>
        <w:pStyle w:val="DocumentTitle"/>
        <w:rPr>
          <w:rFonts w:ascii="Montserrat" w:hAnsi="Montserrat"/>
          <w:b/>
          <w:color w:val="auto"/>
          <w:sz w:val="20"/>
          <w:szCs w:val="20"/>
        </w:rPr>
      </w:pPr>
      <w:r w:rsidRPr="2DF44CF0">
        <w:rPr>
          <w:rFonts w:ascii="Montserrat" w:hAnsi="Montserrat"/>
          <w:color w:val="auto"/>
          <w:sz w:val="20"/>
          <w:szCs w:val="20"/>
        </w:rPr>
        <w:t xml:space="preserve">Write your promotional strategy here: </w:t>
      </w:r>
    </w:p>
    <w:p w14:paraId="50A0A918" w14:textId="77777777" w:rsidR="00A44870" w:rsidRPr="00493C36" w:rsidRDefault="00A44870" w:rsidP="001053F5">
      <w:pPr>
        <w:ind w:left="720"/>
        <w:rPr>
          <w:rFonts w:ascii="Montserrat" w:hAnsi="Montserrat"/>
          <w:color w:val="FF0000"/>
          <w:sz w:val="20"/>
          <w:szCs w:val="20"/>
        </w:rPr>
      </w:pPr>
      <w:r w:rsidRPr="2DF44CF0">
        <w:rPr>
          <w:rFonts w:ascii="Montserrat" w:hAnsi="Montserrat"/>
          <w:color w:val="FF0000"/>
          <w:sz w:val="20"/>
          <w:szCs w:val="20"/>
        </w:rPr>
        <w:t xml:space="preserve">Answers will vary. </w:t>
      </w:r>
    </w:p>
    <w:p w14:paraId="3E83D89C" w14:textId="77777777" w:rsidR="00A44870" w:rsidRPr="00493C36" w:rsidRDefault="00A44870" w:rsidP="001053F5">
      <w:pPr>
        <w:pStyle w:val="DocumentTitle"/>
        <w:rPr>
          <w:rFonts w:ascii="Montserrat" w:hAnsi="Montserrat"/>
          <w:b/>
          <w:color w:val="auto"/>
          <w:sz w:val="20"/>
          <w:szCs w:val="20"/>
        </w:rPr>
      </w:pPr>
    </w:p>
    <w:p w14:paraId="6319A446" w14:textId="77777777" w:rsidR="00A44870" w:rsidRPr="00493C36" w:rsidRDefault="00A44870" w:rsidP="001053F5">
      <w:pPr>
        <w:pStyle w:val="DocumentTitle"/>
        <w:rPr>
          <w:rFonts w:ascii="Montserrat" w:hAnsi="Montserrat"/>
          <w:b/>
          <w:color w:val="auto"/>
          <w:sz w:val="20"/>
          <w:szCs w:val="20"/>
        </w:rPr>
      </w:pPr>
      <w:r w:rsidRPr="2DF44CF0">
        <w:rPr>
          <w:rFonts w:ascii="Montserrat" w:hAnsi="Montserrat"/>
          <w:color w:val="auto"/>
          <w:sz w:val="20"/>
          <w:szCs w:val="20"/>
        </w:rPr>
        <w:t xml:space="preserve">**Bonus Points: Add a catchy slogan for your campaign. </w:t>
      </w:r>
    </w:p>
    <w:p w14:paraId="69BFF5D5" w14:textId="77777777" w:rsidR="00A44870" w:rsidRPr="00493C36" w:rsidRDefault="00A44870" w:rsidP="001053F5">
      <w:pPr>
        <w:rPr>
          <w:rFonts w:ascii="Montserrat" w:hAnsi="Montserrat"/>
          <w:color w:val="FF0000"/>
          <w:sz w:val="20"/>
          <w:szCs w:val="20"/>
        </w:rPr>
      </w:pPr>
      <w:r w:rsidRPr="2DF44CF0">
        <w:rPr>
          <w:rFonts w:ascii="Montserrat" w:hAnsi="Montserrat"/>
          <w:b/>
          <w:bCs/>
          <w:sz w:val="20"/>
          <w:szCs w:val="20"/>
        </w:rPr>
        <w:t>Slogan:</w:t>
      </w:r>
      <w:r w:rsidRPr="2DF44CF0">
        <w:rPr>
          <w:rFonts w:ascii="Montserrat" w:hAnsi="Montserrat"/>
          <w:sz w:val="20"/>
          <w:szCs w:val="20"/>
        </w:rPr>
        <w:t xml:space="preserve"> </w:t>
      </w:r>
      <w:r w:rsidRPr="2DF44CF0">
        <w:rPr>
          <w:rFonts w:ascii="Montserrat" w:hAnsi="Montserrat"/>
          <w:color w:val="FF0000"/>
          <w:sz w:val="20"/>
          <w:szCs w:val="20"/>
        </w:rPr>
        <w:t xml:space="preserve">Answers will vary. </w:t>
      </w:r>
    </w:p>
    <w:p w14:paraId="0446D582" w14:textId="77777777" w:rsidR="00A44870" w:rsidRPr="00493C36" w:rsidRDefault="00A44870" w:rsidP="001053F5">
      <w:pPr>
        <w:rPr>
          <w:rFonts w:ascii="Montserrat" w:hAnsi="Montserrat"/>
          <w:color w:val="FF0000"/>
          <w:sz w:val="20"/>
          <w:szCs w:val="20"/>
        </w:rPr>
      </w:pPr>
    </w:p>
    <w:p w14:paraId="2C7989A2" w14:textId="77777777" w:rsidR="00A44870" w:rsidRPr="00493C36" w:rsidRDefault="00A44870" w:rsidP="001053F5">
      <w:pPr>
        <w:rPr>
          <w:rFonts w:ascii="Montserrat" w:hAnsi="Montserrat"/>
          <w:color w:val="FF0000"/>
          <w:sz w:val="20"/>
          <w:szCs w:val="20"/>
        </w:rPr>
      </w:pPr>
    </w:p>
    <w:p w14:paraId="4DA1E88A" w14:textId="77777777" w:rsidR="00A44870" w:rsidRDefault="00A44870" w:rsidP="001053F5">
      <w:pPr>
        <w:rPr>
          <w:color w:val="FF0000"/>
        </w:rPr>
      </w:pPr>
    </w:p>
    <w:p w14:paraId="5762C40F" w14:textId="77777777" w:rsidR="00A44870" w:rsidRDefault="00A44870" w:rsidP="001053F5">
      <w:pPr>
        <w:rPr>
          <w:color w:val="FF0000"/>
        </w:rPr>
      </w:pPr>
    </w:p>
    <w:p w14:paraId="030849B2" w14:textId="77777777" w:rsidR="00A44870" w:rsidRDefault="00A44870" w:rsidP="001053F5">
      <w:pPr>
        <w:rPr>
          <w:color w:val="FF0000"/>
        </w:rPr>
      </w:pPr>
    </w:p>
    <w:p w14:paraId="6FFFE7C2" w14:textId="77777777" w:rsidR="00A44870" w:rsidRPr="00A92EF0" w:rsidRDefault="00A44870" w:rsidP="001053F5">
      <w:pPr>
        <w:rPr>
          <w:color w:val="FF0000"/>
        </w:rPr>
      </w:pPr>
    </w:p>
    <w:p w14:paraId="476B033A" w14:textId="77777777" w:rsidR="00A44870" w:rsidRPr="00760C37" w:rsidRDefault="00A44870" w:rsidP="001053F5">
      <w:pPr>
        <w:pStyle w:val="DocumentTitle"/>
        <w:jc w:val="center"/>
        <w:rPr>
          <w:rFonts w:ascii="Montserrat" w:hAnsi="Montserrat"/>
          <w:b/>
          <w:bCs w:val="0"/>
          <w:color w:val="auto"/>
          <w:sz w:val="18"/>
          <w:szCs w:val="18"/>
        </w:rPr>
      </w:pPr>
      <w:r w:rsidRPr="00760C37">
        <w:rPr>
          <w:rFonts w:ascii="Montserrat" w:hAnsi="Montserrat"/>
          <w:b/>
          <w:bCs w:val="0"/>
          <w:color w:val="auto"/>
          <w:sz w:val="18"/>
          <w:szCs w:val="18"/>
        </w:rPr>
        <w:lastRenderedPageBreak/>
        <w:t>Marketing Plan Rubric</w:t>
      </w:r>
    </w:p>
    <w:p w14:paraId="6F679B50" w14:textId="77777777" w:rsidR="00A44870" w:rsidRPr="00320012" w:rsidRDefault="00A44870" w:rsidP="001053F5">
      <w:pPr>
        <w:pStyle w:val="DocumentTitle"/>
        <w:jc w:val="center"/>
        <w:rPr>
          <w:rFonts w:ascii="Montserrat" w:hAnsi="Montserrat"/>
          <w:bCs w:val="0"/>
          <w:color w:val="auto"/>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878"/>
        <w:gridCol w:w="1890"/>
        <w:gridCol w:w="1890"/>
        <w:gridCol w:w="1874"/>
        <w:gridCol w:w="1440"/>
      </w:tblGrid>
      <w:tr w:rsidR="00A44870" w:rsidRPr="00112801" w14:paraId="07F14879" w14:textId="77777777" w:rsidTr="000964D5">
        <w:trPr>
          <w:trHeight w:val="359"/>
        </w:trPr>
        <w:tc>
          <w:tcPr>
            <w:tcW w:w="1710" w:type="dxa"/>
            <w:shd w:val="clear" w:color="auto" w:fill="004C97"/>
            <w:vAlign w:val="center"/>
          </w:tcPr>
          <w:p w14:paraId="74BE44B2" w14:textId="77777777" w:rsidR="00A44870" w:rsidRPr="00112801" w:rsidRDefault="00A44870" w:rsidP="000964D5">
            <w:pPr>
              <w:pStyle w:val="FFABody"/>
              <w:jc w:val="center"/>
            </w:pPr>
            <w:r>
              <w:rPr>
                <w:color w:val="FFFFFF"/>
              </w:rPr>
              <w:t>Area</w:t>
            </w:r>
          </w:p>
        </w:tc>
        <w:tc>
          <w:tcPr>
            <w:tcW w:w="1878" w:type="dxa"/>
            <w:shd w:val="clear" w:color="auto" w:fill="004C97"/>
            <w:vAlign w:val="center"/>
          </w:tcPr>
          <w:p w14:paraId="425E4B96" w14:textId="77777777" w:rsidR="00A44870" w:rsidRPr="00112801" w:rsidRDefault="00A44870" w:rsidP="000964D5">
            <w:pPr>
              <w:pStyle w:val="FFABody"/>
              <w:jc w:val="center"/>
              <w:rPr>
                <w:color w:val="FFFFFF"/>
              </w:rPr>
            </w:pPr>
            <w:r>
              <w:rPr>
                <w:color w:val="FFFFFF"/>
              </w:rPr>
              <w:t>4 Points</w:t>
            </w:r>
          </w:p>
        </w:tc>
        <w:tc>
          <w:tcPr>
            <w:tcW w:w="1890" w:type="dxa"/>
            <w:shd w:val="clear" w:color="auto" w:fill="004C97"/>
            <w:vAlign w:val="center"/>
          </w:tcPr>
          <w:p w14:paraId="36869B20" w14:textId="77777777" w:rsidR="00A44870" w:rsidRPr="00112801" w:rsidRDefault="00A44870" w:rsidP="000964D5">
            <w:pPr>
              <w:pStyle w:val="FFABody"/>
              <w:jc w:val="center"/>
              <w:rPr>
                <w:color w:val="FFFFFF"/>
              </w:rPr>
            </w:pPr>
            <w:r>
              <w:rPr>
                <w:color w:val="FFFFFF"/>
              </w:rPr>
              <w:t>3 Points</w:t>
            </w:r>
          </w:p>
        </w:tc>
        <w:tc>
          <w:tcPr>
            <w:tcW w:w="1890" w:type="dxa"/>
            <w:shd w:val="clear" w:color="auto" w:fill="004C97"/>
            <w:vAlign w:val="center"/>
          </w:tcPr>
          <w:p w14:paraId="64F9E819" w14:textId="77777777" w:rsidR="00A44870" w:rsidRPr="00112801" w:rsidRDefault="00A44870" w:rsidP="000964D5">
            <w:pPr>
              <w:pStyle w:val="FFABody"/>
              <w:jc w:val="center"/>
              <w:rPr>
                <w:color w:val="FFFFFF"/>
              </w:rPr>
            </w:pPr>
            <w:r>
              <w:rPr>
                <w:color w:val="FFFFFF"/>
              </w:rPr>
              <w:t>2 Points</w:t>
            </w:r>
          </w:p>
        </w:tc>
        <w:tc>
          <w:tcPr>
            <w:tcW w:w="1874" w:type="dxa"/>
            <w:shd w:val="clear" w:color="auto" w:fill="004C97"/>
            <w:vAlign w:val="center"/>
          </w:tcPr>
          <w:p w14:paraId="624A003D" w14:textId="77777777" w:rsidR="00A44870" w:rsidRPr="00112801" w:rsidRDefault="00A44870" w:rsidP="000964D5">
            <w:pPr>
              <w:pStyle w:val="FFABody"/>
              <w:jc w:val="center"/>
              <w:rPr>
                <w:color w:val="FFFFFF"/>
              </w:rPr>
            </w:pPr>
            <w:r>
              <w:rPr>
                <w:color w:val="FFFFFF"/>
              </w:rPr>
              <w:t>1 Point</w:t>
            </w:r>
          </w:p>
        </w:tc>
        <w:tc>
          <w:tcPr>
            <w:tcW w:w="1440" w:type="dxa"/>
            <w:shd w:val="clear" w:color="auto" w:fill="004C97"/>
          </w:tcPr>
          <w:p w14:paraId="4BF81959" w14:textId="77777777" w:rsidR="00A44870" w:rsidRDefault="00A44870" w:rsidP="000964D5">
            <w:pPr>
              <w:pStyle w:val="FFABody"/>
              <w:jc w:val="center"/>
              <w:rPr>
                <w:color w:val="FFFFFF"/>
              </w:rPr>
            </w:pPr>
            <w:r>
              <w:rPr>
                <w:color w:val="FFFFFF"/>
              </w:rPr>
              <w:t>Total</w:t>
            </w:r>
          </w:p>
        </w:tc>
      </w:tr>
      <w:tr w:rsidR="00A44870" w:rsidRPr="00112801" w14:paraId="7DC526A1" w14:textId="77777777" w:rsidTr="000964D5">
        <w:trPr>
          <w:trHeight w:val="1872"/>
        </w:trPr>
        <w:tc>
          <w:tcPr>
            <w:tcW w:w="1710" w:type="dxa"/>
            <w:shd w:val="clear" w:color="auto" w:fill="auto"/>
            <w:vAlign w:val="center"/>
          </w:tcPr>
          <w:p w14:paraId="4E75F4F7" w14:textId="77777777" w:rsidR="00A44870" w:rsidRPr="00E0174F" w:rsidRDefault="00A44870" w:rsidP="000964D5">
            <w:pPr>
              <w:pStyle w:val="FFABody"/>
              <w:jc w:val="center"/>
              <w:rPr>
                <w:b/>
                <w:bCs/>
              </w:rPr>
            </w:pPr>
            <w:r w:rsidRPr="00E0174F">
              <w:rPr>
                <w:b/>
                <w:bCs/>
              </w:rPr>
              <w:t>Content</w:t>
            </w:r>
          </w:p>
        </w:tc>
        <w:tc>
          <w:tcPr>
            <w:tcW w:w="1878" w:type="dxa"/>
            <w:shd w:val="clear" w:color="auto" w:fill="auto"/>
          </w:tcPr>
          <w:p w14:paraId="1E438B9D" w14:textId="77777777" w:rsidR="00A44870" w:rsidRPr="00112801" w:rsidRDefault="00A44870" w:rsidP="000964D5">
            <w:pPr>
              <w:pStyle w:val="FFABody"/>
            </w:pPr>
            <w:r>
              <w:t xml:space="preserve">All required content is included. </w:t>
            </w:r>
          </w:p>
        </w:tc>
        <w:tc>
          <w:tcPr>
            <w:tcW w:w="1890" w:type="dxa"/>
            <w:shd w:val="clear" w:color="auto" w:fill="auto"/>
          </w:tcPr>
          <w:p w14:paraId="204FBE62" w14:textId="77777777" w:rsidR="00A44870" w:rsidRPr="00112801" w:rsidRDefault="00A44870" w:rsidP="000964D5">
            <w:pPr>
              <w:pStyle w:val="FFABody"/>
            </w:pPr>
            <w:r>
              <w:t xml:space="preserve">Most of the content is included, but there is one piece of the required components missing. </w:t>
            </w:r>
          </w:p>
        </w:tc>
        <w:tc>
          <w:tcPr>
            <w:tcW w:w="1890" w:type="dxa"/>
          </w:tcPr>
          <w:p w14:paraId="2E477FDB" w14:textId="1235D0C6" w:rsidR="00A44870" w:rsidRPr="00112801" w:rsidRDefault="00A44870" w:rsidP="000964D5">
            <w:pPr>
              <w:pStyle w:val="FFABody"/>
            </w:pPr>
            <w:r>
              <w:t>Content is confusing and is missing two of the required components.</w:t>
            </w:r>
          </w:p>
        </w:tc>
        <w:tc>
          <w:tcPr>
            <w:tcW w:w="1874" w:type="dxa"/>
          </w:tcPr>
          <w:p w14:paraId="0800CEA0" w14:textId="359703C5" w:rsidR="00A44870" w:rsidRPr="00112801" w:rsidRDefault="00A44870" w:rsidP="000964D5">
            <w:pPr>
              <w:pStyle w:val="FFABody"/>
            </w:pPr>
            <w:r>
              <w:t xml:space="preserve">Two or more of the required components are missing. </w:t>
            </w:r>
          </w:p>
        </w:tc>
        <w:tc>
          <w:tcPr>
            <w:tcW w:w="1440" w:type="dxa"/>
          </w:tcPr>
          <w:p w14:paraId="22039057" w14:textId="77777777" w:rsidR="00A44870" w:rsidRDefault="00A44870" w:rsidP="000964D5">
            <w:pPr>
              <w:pStyle w:val="FFABody"/>
            </w:pPr>
          </w:p>
        </w:tc>
      </w:tr>
      <w:tr w:rsidR="00A44870" w:rsidRPr="00112801" w14:paraId="25EB54D1" w14:textId="77777777" w:rsidTr="000964D5">
        <w:trPr>
          <w:trHeight w:val="1872"/>
        </w:trPr>
        <w:tc>
          <w:tcPr>
            <w:tcW w:w="1710" w:type="dxa"/>
            <w:shd w:val="clear" w:color="auto" w:fill="auto"/>
            <w:vAlign w:val="center"/>
          </w:tcPr>
          <w:p w14:paraId="0F67E434" w14:textId="77777777" w:rsidR="00A44870" w:rsidRPr="00E0174F" w:rsidRDefault="00A44870" w:rsidP="000964D5">
            <w:pPr>
              <w:pStyle w:val="FFABody"/>
              <w:jc w:val="center"/>
              <w:rPr>
                <w:b/>
                <w:bCs/>
              </w:rPr>
            </w:pPr>
            <w:r w:rsidRPr="00E0174F">
              <w:rPr>
                <w:b/>
                <w:bCs/>
              </w:rPr>
              <w:t>Clarity and Creativity</w:t>
            </w:r>
          </w:p>
        </w:tc>
        <w:tc>
          <w:tcPr>
            <w:tcW w:w="1878" w:type="dxa"/>
            <w:shd w:val="clear" w:color="auto" w:fill="auto"/>
          </w:tcPr>
          <w:p w14:paraId="1FAA6028" w14:textId="77777777" w:rsidR="00A44870" w:rsidRPr="00112801" w:rsidRDefault="00A44870" w:rsidP="000964D5">
            <w:pPr>
              <w:pStyle w:val="FFABody"/>
            </w:pPr>
            <w:r>
              <w:t>The plan is easy to understand, and all elements are clearly spoken. Creativity was used.</w:t>
            </w:r>
          </w:p>
        </w:tc>
        <w:tc>
          <w:tcPr>
            <w:tcW w:w="1890" w:type="dxa"/>
            <w:shd w:val="clear" w:color="auto" w:fill="auto"/>
          </w:tcPr>
          <w:p w14:paraId="66379A06" w14:textId="77777777" w:rsidR="00A44870" w:rsidRPr="00112801" w:rsidRDefault="00A44870" w:rsidP="000964D5">
            <w:pPr>
              <w:pStyle w:val="FFABody"/>
            </w:pPr>
            <w:r>
              <w:t>The plan is easy to understand, and most elements are clearly spoken. Some creativity was used.</w:t>
            </w:r>
          </w:p>
        </w:tc>
        <w:tc>
          <w:tcPr>
            <w:tcW w:w="1890" w:type="dxa"/>
          </w:tcPr>
          <w:p w14:paraId="7E1CBA8F" w14:textId="77777777" w:rsidR="00A44870" w:rsidRPr="00112801" w:rsidRDefault="00A44870" w:rsidP="000964D5">
            <w:pPr>
              <w:pStyle w:val="FFABody"/>
            </w:pPr>
            <w:r>
              <w:t>The plan is hard to understand with very quiet speaking. Little creativity was used.</w:t>
            </w:r>
          </w:p>
        </w:tc>
        <w:tc>
          <w:tcPr>
            <w:tcW w:w="1874" w:type="dxa"/>
          </w:tcPr>
          <w:p w14:paraId="2F2DECBF" w14:textId="77777777" w:rsidR="00A44870" w:rsidRPr="00112801" w:rsidRDefault="00A44870" w:rsidP="000964D5">
            <w:pPr>
              <w:pStyle w:val="FFABody"/>
            </w:pPr>
            <w:r>
              <w:t>The plan is hard to understand, and one cannot follow the thought process. No creativity was used.</w:t>
            </w:r>
          </w:p>
        </w:tc>
        <w:tc>
          <w:tcPr>
            <w:tcW w:w="1440" w:type="dxa"/>
          </w:tcPr>
          <w:p w14:paraId="0FE02B57" w14:textId="77777777" w:rsidR="00A44870" w:rsidRDefault="00A44870" w:rsidP="000964D5">
            <w:pPr>
              <w:pStyle w:val="FFABody"/>
            </w:pPr>
          </w:p>
        </w:tc>
      </w:tr>
      <w:tr w:rsidR="00A44870" w:rsidRPr="00112801" w14:paraId="7139519C" w14:textId="77777777" w:rsidTr="000964D5">
        <w:trPr>
          <w:trHeight w:val="1872"/>
        </w:trPr>
        <w:tc>
          <w:tcPr>
            <w:tcW w:w="1710" w:type="dxa"/>
            <w:shd w:val="clear" w:color="auto" w:fill="auto"/>
            <w:vAlign w:val="center"/>
          </w:tcPr>
          <w:p w14:paraId="50218FD8" w14:textId="77777777" w:rsidR="00A44870" w:rsidRPr="00E0174F" w:rsidRDefault="00A44870" w:rsidP="000964D5">
            <w:pPr>
              <w:pStyle w:val="FFABody"/>
              <w:jc w:val="center"/>
              <w:rPr>
                <w:b/>
                <w:bCs/>
              </w:rPr>
            </w:pPr>
            <w:r w:rsidRPr="00E0174F">
              <w:rPr>
                <w:b/>
                <w:bCs/>
              </w:rPr>
              <w:t>Presentation Skills</w:t>
            </w:r>
          </w:p>
        </w:tc>
        <w:tc>
          <w:tcPr>
            <w:tcW w:w="1878" w:type="dxa"/>
            <w:shd w:val="clear" w:color="auto" w:fill="auto"/>
          </w:tcPr>
          <w:p w14:paraId="32983AF8" w14:textId="77777777" w:rsidR="00A44870" w:rsidRPr="00112801" w:rsidRDefault="00A44870" w:rsidP="000964D5">
            <w:pPr>
              <w:pStyle w:val="FFABody"/>
            </w:pPr>
            <w:r>
              <w:t>Students are thorough and maintain eye contact.</w:t>
            </w:r>
          </w:p>
        </w:tc>
        <w:tc>
          <w:tcPr>
            <w:tcW w:w="1890" w:type="dxa"/>
            <w:shd w:val="clear" w:color="auto" w:fill="auto"/>
          </w:tcPr>
          <w:p w14:paraId="151B0C58" w14:textId="77777777" w:rsidR="00A44870" w:rsidRDefault="00A44870" w:rsidP="000964D5">
            <w:pPr>
              <w:pStyle w:val="FFABody"/>
            </w:pPr>
            <w:r>
              <w:t xml:space="preserve">Students are somewhat professional and depend on the presentation. </w:t>
            </w:r>
          </w:p>
          <w:p w14:paraId="49B5540D" w14:textId="77777777" w:rsidR="00A44870" w:rsidRPr="00112801" w:rsidRDefault="00A44870" w:rsidP="000964D5">
            <w:pPr>
              <w:pStyle w:val="FFABody"/>
            </w:pPr>
          </w:p>
        </w:tc>
        <w:tc>
          <w:tcPr>
            <w:tcW w:w="1890" w:type="dxa"/>
          </w:tcPr>
          <w:p w14:paraId="4C664685" w14:textId="77777777" w:rsidR="00A44870" w:rsidRDefault="00A44870" w:rsidP="000964D5">
            <w:pPr>
              <w:pStyle w:val="FFABody"/>
            </w:pPr>
            <w:r>
              <w:t xml:space="preserve">Two mistakes are heard in the presentation. </w:t>
            </w:r>
          </w:p>
          <w:p w14:paraId="0AAC4751" w14:textId="77777777" w:rsidR="00A44870" w:rsidRDefault="00A44870" w:rsidP="000964D5">
            <w:pPr>
              <w:pStyle w:val="FFABody"/>
            </w:pPr>
          </w:p>
          <w:p w14:paraId="0E38B097" w14:textId="77777777" w:rsidR="00A44870" w:rsidRDefault="00A44870" w:rsidP="000964D5">
            <w:pPr>
              <w:pStyle w:val="FFABody"/>
            </w:pPr>
          </w:p>
          <w:p w14:paraId="2FDB533E" w14:textId="77777777" w:rsidR="00A44870" w:rsidRPr="00112801" w:rsidRDefault="00A44870" w:rsidP="000964D5">
            <w:pPr>
              <w:pStyle w:val="FFABody"/>
            </w:pPr>
          </w:p>
        </w:tc>
        <w:tc>
          <w:tcPr>
            <w:tcW w:w="1874" w:type="dxa"/>
          </w:tcPr>
          <w:p w14:paraId="0C1548D2" w14:textId="77777777" w:rsidR="00A44870" w:rsidRPr="00112801" w:rsidRDefault="00A44870" w:rsidP="000964D5">
            <w:pPr>
              <w:pStyle w:val="FFABody"/>
            </w:pPr>
            <w:r>
              <w:t xml:space="preserve">No evidence of preparation. </w:t>
            </w:r>
          </w:p>
        </w:tc>
        <w:tc>
          <w:tcPr>
            <w:tcW w:w="1440" w:type="dxa"/>
          </w:tcPr>
          <w:p w14:paraId="279744DB" w14:textId="77777777" w:rsidR="00A44870" w:rsidRDefault="00A44870" w:rsidP="000964D5">
            <w:pPr>
              <w:pStyle w:val="FFABody"/>
            </w:pPr>
          </w:p>
        </w:tc>
      </w:tr>
      <w:tr w:rsidR="00A44870" w:rsidRPr="00112801" w14:paraId="053C16E3" w14:textId="77777777" w:rsidTr="000964D5">
        <w:trPr>
          <w:trHeight w:val="1872"/>
        </w:trPr>
        <w:tc>
          <w:tcPr>
            <w:tcW w:w="1710" w:type="dxa"/>
            <w:shd w:val="clear" w:color="auto" w:fill="auto"/>
            <w:vAlign w:val="center"/>
          </w:tcPr>
          <w:p w14:paraId="3EFCB586" w14:textId="77777777" w:rsidR="00A44870" w:rsidRPr="00E0174F" w:rsidRDefault="00A44870" w:rsidP="000964D5">
            <w:pPr>
              <w:pStyle w:val="FFABody"/>
              <w:jc w:val="center"/>
              <w:rPr>
                <w:b/>
                <w:bCs/>
              </w:rPr>
            </w:pPr>
            <w:r w:rsidRPr="00E0174F">
              <w:rPr>
                <w:b/>
                <w:bCs/>
              </w:rPr>
              <w:t xml:space="preserve">Time </w:t>
            </w:r>
          </w:p>
        </w:tc>
        <w:tc>
          <w:tcPr>
            <w:tcW w:w="1878" w:type="dxa"/>
            <w:shd w:val="clear" w:color="auto" w:fill="auto"/>
          </w:tcPr>
          <w:p w14:paraId="7FCCA639" w14:textId="0DED3557" w:rsidR="00A44870" w:rsidRPr="00112801" w:rsidRDefault="00A44870" w:rsidP="000964D5">
            <w:pPr>
              <w:pStyle w:val="FFABody"/>
            </w:pPr>
            <w:r>
              <w:t>Presentation was two to three minutes in length.</w:t>
            </w:r>
          </w:p>
        </w:tc>
        <w:tc>
          <w:tcPr>
            <w:tcW w:w="1890" w:type="dxa"/>
            <w:shd w:val="clear" w:color="auto" w:fill="7F7F7F" w:themeFill="text1" w:themeFillTint="80"/>
          </w:tcPr>
          <w:p w14:paraId="6911E306" w14:textId="77777777" w:rsidR="00A44870" w:rsidRPr="00112801" w:rsidRDefault="00A44870" w:rsidP="000964D5">
            <w:pPr>
              <w:pStyle w:val="FFABody"/>
            </w:pPr>
          </w:p>
        </w:tc>
        <w:tc>
          <w:tcPr>
            <w:tcW w:w="1890" w:type="dxa"/>
            <w:shd w:val="clear" w:color="auto" w:fill="7F7F7F" w:themeFill="text1" w:themeFillTint="80"/>
          </w:tcPr>
          <w:p w14:paraId="6E3F4301" w14:textId="77777777" w:rsidR="00A44870" w:rsidRPr="00112801" w:rsidRDefault="00A44870" w:rsidP="000964D5">
            <w:pPr>
              <w:pStyle w:val="FFABody"/>
            </w:pPr>
          </w:p>
        </w:tc>
        <w:tc>
          <w:tcPr>
            <w:tcW w:w="1874" w:type="dxa"/>
          </w:tcPr>
          <w:p w14:paraId="0BFA77CD" w14:textId="602403C6" w:rsidR="00A44870" w:rsidRPr="00112801" w:rsidRDefault="00A44870" w:rsidP="000964D5">
            <w:pPr>
              <w:pStyle w:val="FFABody"/>
            </w:pPr>
            <w:r>
              <w:t>Presentation was either under or over the allotted time frame.</w:t>
            </w:r>
          </w:p>
        </w:tc>
        <w:tc>
          <w:tcPr>
            <w:tcW w:w="1440" w:type="dxa"/>
          </w:tcPr>
          <w:p w14:paraId="22D29F75" w14:textId="77777777" w:rsidR="00A44870" w:rsidRDefault="00A44870" w:rsidP="000964D5">
            <w:pPr>
              <w:pStyle w:val="FFABody"/>
            </w:pPr>
          </w:p>
        </w:tc>
      </w:tr>
      <w:tr w:rsidR="00A44870" w:rsidRPr="00112801" w14:paraId="04940778" w14:textId="77777777" w:rsidTr="000964D5">
        <w:trPr>
          <w:trHeight w:val="868"/>
        </w:trPr>
        <w:tc>
          <w:tcPr>
            <w:tcW w:w="1710" w:type="dxa"/>
            <w:shd w:val="clear" w:color="auto" w:fill="auto"/>
            <w:vAlign w:val="center"/>
          </w:tcPr>
          <w:p w14:paraId="6D46AB99" w14:textId="77777777" w:rsidR="00A44870" w:rsidRPr="00E0174F" w:rsidRDefault="00A44870" w:rsidP="000964D5">
            <w:pPr>
              <w:pStyle w:val="FFABody"/>
              <w:jc w:val="center"/>
              <w:rPr>
                <w:b/>
                <w:bCs/>
              </w:rPr>
            </w:pPr>
            <w:r w:rsidRPr="00E0174F">
              <w:rPr>
                <w:b/>
                <w:bCs/>
              </w:rPr>
              <w:t>Total</w:t>
            </w:r>
          </w:p>
        </w:tc>
        <w:tc>
          <w:tcPr>
            <w:tcW w:w="1878" w:type="dxa"/>
            <w:shd w:val="clear" w:color="auto" w:fill="7F7F7F" w:themeFill="text1" w:themeFillTint="80"/>
          </w:tcPr>
          <w:p w14:paraId="4B320212" w14:textId="77777777" w:rsidR="00A44870" w:rsidRDefault="00A44870" w:rsidP="000964D5">
            <w:pPr>
              <w:pStyle w:val="FFABody"/>
            </w:pPr>
          </w:p>
        </w:tc>
        <w:tc>
          <w:tcPr>
            <w:tcW w:w="1890" w:type="dxa"/>
            <w:shd w:val="clear" w:color="auto" w:fill="7F7F7F" w:themeFill="text1" w:themeFillTint="80"/>
          </w:tcPr>
          <w:p w14:paraId="58863F2F" w14:textId="77777777" w:rsidR="00A44870" w:rsidRPr="00112801" w:rsidRDefault="00A44870" w:rsidP="000964D5">
            <w:pPr>
              <w:pStyle w:val="FFABody"/>
            </w:pPr>
          </w:p>
        </w:tc>
        <w:tc>
          <w:tcPr>
            <w:tcW w:w="1890" w:type="dxa"/>
            <w:shd w:val="clear" w:color="auto" w:fill="7F7F7F" w:themeFill="text1" w:themeFillTint="80"/>
          </w:tcPr>
          <w:p w14:paraId="3132D554" w14:textId="77777777" w:rsidR="00A44870" w:rsidRPr="00112801" w:rsidRDefault="00A44870" w:rsidP="000964D5">
            <w:pPr>
              <w:pStyle w:val="FFABody"/>
            </w:pPr>
          </w:p>
        </w:tc>
        <w:tc>
          <w:tcPr>
            <w:tcW w:w="1874" w:type="dxa"/>
            <w:shd w:val="clear" w:color="auto" w:fill="7F7F7F" w:themeFill="text1" w:themeFillTint="80"/>
          </w:tcPr>
          <w:p w14:paraId="062EB689" w14:textId="77777777" w:rsidR="00A44870" w:rsidRDefault="00A44870" w:rsidP="000964D5">
            <w:pPr>
              <w:pStyle w:val="FFABody"/>
            </w:pPr>
          </w:p>
        </w:tc>
        <w:tc>
          <w:tcPr>
            <w:tcW w:w="1440" w:type="dxa"/>
          </w:tcPr>
          <w:p w14:paraId="491D5007" w14:textId="77777777" w:rsidR="00A44870" w:rsidRDefault="00A44870" w:rsidP="000964D5">
            <w:pPr>
              <w:pStyle w:val="FFABody"/>
            </w:pPr>
          </w:p>
        </w:tc>
      </w:tr>
    </w:tbl>
    <w:p w14:paraId="3DEF41CA" w14:textId="77777777" w:rsidR="00A44870" w:rsidRDefault="00A44870" w:rsidP="001053F5">
      <w:pPr>
        <w:pStyle w:val="DocumentTitle"/>
      </w:pPr>
    </w:p>
    <w:p w14:paraId="1EBBA8E5" w14:textId="77777777" w:rsidR="00A44870" w:rsidRDefault="00A44870" w:rsidP="001053F5">
      <w:pPr>
        <w:pStyle w:val="FFASub2"/>
      </w:pPr>
      <w:r>
        <w:t>Comments:</w:t>
      </w:r>
    </w:p>
    <w:p w14:paraId="204B09BF" w14:textId="77777777" w:rsidR="00A44870" w:rsidRDefault="00A44870" w:rsidP="001053F5">
      <w:pPr>
        <w:pStyle w:val="FFABody"/>
      </w:pPr>
    </w:p>
    <w:p w14:paraId="79C1B2D5" w14:textId="77777777" w:rsidR="00A44870" w:rsidRDefault="00A44870" w:rsidP="001053F5">
      <w:pPr>
        <w:pStyle w:val="FFABody"/>
      </w:pPr>
      <w:r>
        <w:t>________________________________________________________________________________________________________________________</w:t>
      </w:r>
    </w:p>
    <w:p w14:paraId="16F69C67" w14:textId="77777777" w:rsidR="00A44870" w:rsidRDefault="00A44870" w:rsidP="001053F5">
      <w:pPr>
        <w:pStyle w:val="FFABody"/>
      </w:pPr>
    </w:p>
    <w:p w14:paraId="0DDADB2F" w14:textId="77777777" w:rsidR="00A44870" w:rsidRDefault="00A44870" w:rsidP="001053F5">
      <w:pPr>
        <w:pStyle w:val="FFABody"/>
      </w:pPr>
      <w:r>
        <w:t>________________________________________________________________________________________________________________________</w:t>
      </w:r>
    </w:p>
    <w:p w14:paraId="201763A8" w14:textId="77777777" w:rsidR="00A44870" w:rsidRDefault="00A44870" w:rsidP="001053F5">
      <w:pPr>
        <w:pStyle w:val="FFABody"/>
      </w:pPr>
    </w:p>
    <w:p w14:paraId="3C56E5BE" w14:textId="77777777" w:rsidR="00A44870" w:rsidRDefault="00A44870" w:rsidP="001053F5">
      <w:pPr>
        <w:pStyle w:val="FFABody"/>
      </w:pPr>
      <w:r>
        <w:t>________________________________________________________________________________________________________________________</w:t>
      </w:r>
    </w:p>
    <w:p w14:paraId="6CB88F53" w14:textId="77777777" w:rsidR="00A44870" w:rsidRDefault="00A44870" w:rsidP="001053F5">
      <w:pPr>
        <w:pStyle w:val="FFABody"/>
      </w:pPr>
    </w:p>
    <w:p w14:paraId="7F5F532B" w14:textId="77777777" w:rsidR="00A44870" w:rsidRDefault="00A44870" w:rsidP="001053F5">
      <w:pPr>
        <w:pStyle w:val="FFABody"/>
      </w:pPr>
      <w:r>
        <w:t>________________________________________________________________________________________________________________________</w:t>
      </w:r>
    </w:p>
    <w:p w14:paraId="070687BE" w14:textId="77777777" w:rsidR="00A44870" w:rsidRDefault="00A44870" w:rsidP="001053F5">
      <w:pPr>
        <w:pStyle w:val="FFABody"/>
      </w:pPr>
    </w:p>
    <w:p w14:paraId="209245E3" w14:textId="77777777" w:rsidR="00A44870" w:rsidRDefault="00A44870" w:rsidP="001053F5">
      <w:pPr>
        <w:pStyle w:val="FFABody"/>
      </w:pPr>
      <w:r>
        <w:t>________________________________________________________________________________________________________________________</w:t>
      </w:r>
    </w:p>
    <w:p w14:paraId="268FE258" w14:textId="77777777" w:rsidR="00A44870" w:rsidRDefault="00A44870" w:rsidP="001053F5">
      <w:pPr>
        <w:pStyle w:val="FFABody"/>
      </w:pPr>
    </w:p>
    <w:p w14:paraId="78EB0B61" w14:textId="77777777" w:rsidR="00A44870" w:rsidRDefault="00A44870" w:rsidP="001053F5">
      <w:pPr>
        <w:pStyle w:val="FFABody"/>
      </w:pPr>
      <w:r>
        <w:t>________________________________________________________________________________________________________________________</w:t>
      </w:r>
    </w:p>
    <w:p w14:paraId="6C207807" w14:textId="77777777" w:rsidR="00A44870" w:rsidRDefault="00A44870" w:rsidP="001053F5">
      <w:pPr>
        <w:pStyle w:val="FFABody"/>
      </w:pPr>
    </w:p>
    <w:p w14:paraId="34A9A50C" w14:textId="77777777" w:rsidR="00A44870" w:rsidRPr="00B06C5C" w:rsidRDefault="00A44870" w:rsidP="001053F5">
      <w:pPr>
        <w:pStyle w:val="FFABody"/>
      </w:pPr>
      <w:r>
        <w:t>________________________________________________________________________________________________________________________</w:t>
      </w:r>
    </w:p>
    <w:p w14:paraId="6B2D849D" w14:textId="77777777" w:rsidR="00A44870" w:rsidRPr="001053F5" w:rsidRDefault="00A44870" w:rsidP="001053F5">
      <w:pPr>
        <w:pStyle w:val="FFABody"/>
        <w:rPr>
          <w:rStyle w:val="Strong"/>
        </w:rPr>
      </w:pPr>
    </w:p>
    <w:sectPr w:rsidR="00A44870" w:rsidRPr="001053F5" w:rsidSect="00792FA7">
      <w:headerReference w:type="default" r:id="rId32"/>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63719" w14:textId="77777777" w:rsidR="00430AF7" w:rsidRDefault="00430AF7" w:rsidP="008725E0">
      <w:r>
        <w:separator/>
      </w:r>
    </w:p>
  </w:endnote>
  <w:endnote w:type="continuationSeparator" w:id="0">
    <w:p w14:paraId="0B7C4CBA" w14:textId="77777777" w:rsidR="00430AF7" w:rsidRDefault="00430AF7" w:rsidP="0087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panose1 w:val="00000000000000000000"/>
    <w:charset w:val="00"/>
    <w:family w:val="auto"/>
    <w:pitch w:val="variable"/>
    <w:sig w:usb0="A00000FF" w:usb1="4000207B" w:usb2="00000000" w:usb3="00000000" w:csb0="00000193" w:csb1="00000000"/>
  </w:font>
  <w:font w:name="Times New Roman (Body CS)">
    <w:altName w:val="Times New Roman"/>
    <w:panose1 w:val="00000000000000000000"/>
    <w:charset w:val="00"/>
    <w:family w:val="roman"/>
    <w:notTrueType/>
    <w:pitch w:val="default"/>
  </w:font>
  <w:font w:name="DM Serif Text">
    <w:charset w:val="00"/>
    <w:family w:val="auto"/>
    <w:pitch w:val="variable"/>
    <w:sig w:usb0="8000006F" w:usb1="0000004B"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20E3" w14:textId="77777777" w:rsidR="00760C37" w:rsidRDefault="00760C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C5F2" w14:textId="77777777" w:rsidR="00A44870" w:rsidRPr="00792FA7" w:rsidRDefault="00A44870" w:rsidP="00792FA7">
    <w:pPr>
      <w:pStyle w:val="Footer"/>
      <w:ind w:left="-360"/>
      <w:rPr>
        <w:rFonts w:ascii="Montserrat" w:hAnsi="Montserrat" w:cs="Arial"/>
        <w:sz w:val="17"/>
        <w:szCs w:val="17"/>
      </w:rPr>
    </w:pPr>
    <w:r w:rsidRPr="00792FA7">
      <w:rPr>
        <w:rFonts w:ascii="Montserrat" w:hAnsi="Montserrat" w:cs="Arial"/>
        <w:sz w:val="17"/>
        <w:szCs w:val="17"/>
      </w:rPr>
      <w:t>©National FFA Organization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8044" w14:textId="77777777" w:rsidR="00760C37" w:rsidRDefault="00760C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68AD" w14:textId="4B75910F" w:rsidR="00A44870" w:rsidRPr="00792FA7" w:rsidRDefault="00A44870">
    <w:pPr>
      <w:pStyle w:val="Footer"/>
      <w:rPr>
        <w:rFonts w:ascii="Montserrat" w:hAnsi="Montserrat"/>
      </w:rPr>
    </w:pPr>
    <w:r w:rsidRPr="00792FA7">
      <w:rPr>
        <w:rFonts w:ascii="Montserrat" w:hAnsi="Montserrat" w:cs="Arial"/>
        <w:sz w:val="17"/>
        <w:szCs w:val="17"/>
      </w:rPr>
      <w:t>©National FFA Organization 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A23C" w14:textId="77777777" w:rsidR="00A44870" w:rsidRDefault="00A44870">
    <w:pPr>
      <w:pStyle w:val="Footer"/>
      <w:rPr>
        <w:rFonts w:ascii="Verdana" w:hAnsi="Verdana" w:cs="Arial"/>
        <w:sz w:val="17"/>
        <w:szCs w:val="17"/>
      </w:rPr>
    </w:pPr>
    <w:r>
      <w:rPr>
        <w:rFonts w:ascii="Verdana" w:hAnsi="Verdana" w:cs="Arial"/>
        <w:sz w:val="17"/>
        <w:szCs w:val="17"/>
      </w:rPr>
      <w:t>©National FFA Organization 2023</w:t>
    </w:r>
  </w:p>
  <w:p w14:paraId="1B82C186" w14:textId="77777777" w:rsidR="00A44870" w:rsidRDefault="00A44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FB870" w14:textId="77777777" w:rsidR="00430AF7" w:rsidRDefault="00430AF7" w:rsidP="008725E0">
      <w:r>
        <w:separator/>
      </w:r>
    </w:p>
  </w:footnote>
  <w:footnote w:type="continuationSeparator" w:id="0">
    <w:p w14:paraId="454B76A0" w14:textId="77777777" w:rsidR="00430AF7" w:rsidRDefault="00430AF7" w:rsidP="00872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EFC0E" w14:textId="77777777" w:rsidR="00760C37" w:rsidRDefault="00760C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C4A9" w14:textId="77777777" w:rsidR="00A44870" w:rsidRDefault="00A44870">
    <w:pPr>
      <w:pStyle w:val="Header"/>
    </w:pPr>
    <w:r>
      <w:rPr>
        <w:noProof/>
      </w:rPr>
      <w:drawing>
        <wp:anchor distT="0" distB="0" distL="114300" distR="114300" simplePos="0" relativeHeight="251660288" behindDoc="0" locked="0" layoutInCell="1" allowOverlap="1" wp14:anchorId="7686ED8B" wp14:editId="3153E0AA">
          <wp:simplePos x="0" y="0"/>
          <wp:positionH relativeFrom="column">
            <wp:posOffset>4391025</wp:posOffset>
          </wp:positionH>
          <wp:positionV relativeFrom="paragraph">
            <wp:posOffset>-190500</wp:posOffset>
          </wp:positionV>
          <wp:extent cx="2171700" cy="993553"/>
          <wp:effectExtent l="0" t="0" r="0" b="0"/>
          <wp:wrapNone/>
          <wp:docPr id="41954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9935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9DEAB34" wp14:editId="6E5AD4BC">
          <wp:simplePos x="0" y="0"/>
          <wp:positionH relativeFrom="page">
            <wp:align>center</wp:align>
          </wp:positionH>
          <wp:positionV relativeFrom="page">
            <wp:align>top</wp:align>
          </wp:positionV>
          <wp:extent cx="7818118" cy="10117565"/>
          <wp:effectExtent l="0" t="0" r="5715" b="4445"/>
          <wp:wrapNone/>
          <wp:docPr id="2042815918" name="Picture 204281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7818118" cy="101175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F40A" w14:textId="77777777" w:rsidR="00760C37" w:rsidRDefault="00760C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49D5" w14:textId="77777777" w:rsidR="00A44870" w:rsidRDefault="00A44870" w:rsidP="008E62F2">
    <w:pPr>
      <w:pStyle w:val="FFABody"/>
    </w:pPr>
    <w: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B4FD" w14:textId="77777777" w:rsidR="00A44870" w:rsidRDefault="00A44870" w:rsidP="00E50E51">
    <w:pPr>
      <w:pStyle w:val="FFABody"/>
    </w:pPr>
    <w:r>
      <w:t>Name: _______________________________________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14557" w14:textId="77777777" w:rsidR="002A7980" w:rsidRDefault="002A7980"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07AE"/>
    <w:multiLevelType w:val="hybridMultilevel"/>
    <w:tmpl w:val="F918D1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576F45"/>
    <w:multiLevelType w:val="multilevel"/>
    <w:tmpl w:val="FBE6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34200"/>
    <w:multiLevelType w:val="hybridMultilevel"/>
    <w:tmpl w:val="E9BA19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ED6C1D"/>
    <w:multiLevelType w:val="hybridMultilevel"/>
    <w:tmpl w:val="58785FA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3F3A1F"/>
    <w:multiLevelType w:val="hybridMultilevel"/>
    <w:tmpl w:val="C97E8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62F8F"/>
    <w:multiLevelType w:val="hybridMultilevel"/>
    <w:tmpl w:val="9C447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6F4FB4"/>
    <w:multiLevelType w:val="multilevel"/>
    <w:tmpl w:val="FBE6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5C0562"/>
    <w:multiLevelType w:val="hybridMultilevel"/>
    <w:tmpl w:val="31F86516"/>
    <w:lvl w:ilvl="0" w:tplc="54E897D4">
      <w:start w:val="1"/>
      <w:numFmt w:val="decimal"/>
      <w:pStyle w:val="FFAListNumber1-Montserrat"/>
      <w:lvlText w:val="%1."/>
      <w:lvlJc w:val="left"/>
      <w:pPr>
        <w:ind w:left="720" w:hanging="360"/>
      </w:pPr>
      <w:rPr>
        <w:rFonts w:ascii="Montserrat" w:hAnsi="Montserrat" w:hint="default"/>
        <w:b w:val="0"/>
        <w:bCs w:val="0"/>
        <w:i w:val="0"/>
        <w:iCs w:val="0"/>
        <w:color w:val="00102C"/>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51DE1"/>
    <w:multiLevelType w:val="hybridMultilevel"/>
    <w:tmpl w:val="FA5EA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A7679"/>
    <w:multiLevelType w:val="hybridMultilevel"/>
    <w:tmpl w:val="AE686F62"/>
    <w:lvl w:ilvl="0" w:tplc="ADAAC6B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1C6311"/>
    <w:multiLevelType w:val="hybridMultilevel"/>
    <w:tmpl w:val="2BF24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907FD2"/>
    <w:multiLevelType w:val="hybridMultilevel"/>
    <w:tmpl w:val="CF102B8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5610BF9"/>
    <w:multiLevelType w:val="hybridMultilevel"/>
    <w:tmpl w:val="504E29B6"/>
    <w:lvl w:ilvl="0" w:tplc="B81C92CE">
      <w:start w:val="1"/>
      <w:numFmt w:val="bullet"/>
      <w:pStyle w:val="FFAListBullet2-Montserrat"/>
      <w:lvlText w:val="o"/>
      <w:lvlJc w:val="left"/>
      <w:pPr>
        <w:ind w:left="1440" w:hanging="360"/>
      </w:pPr>
      <w:rPr>
        <w:rFonts w:ascii="Courier New" w:hAnsi="Courier New" w:hint="default"/>
        <w:color w:val="D9292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E943B9"/>
    <w:multiLevelType w:val="hybridMultilevel"/>
    <w:tmpl w:val="1946E8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A6084"/>
    <w:multiLevelType w:val="hybridMultilevel"/>
    <w:tmpl w:val="0834E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557555"/>
    <w:multiLevelType w:val="hybridMultilevel"/>
    <w:tmpl w:val="9390A35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4CA29"/>
    <w:multiLevelType w:val="hybridMultilevel"/>
    <w:tmpl w:val="2E20E360"/>
    <w:lvl w:ilvl="0" w:tplc="57F4C050">
      <w:start w:val="1"/>
      <w:numFmt w:val="decimal"/>
      <w:lvlText w:val="%1."/>
      <w:lvlJc w:val="left"/>
      <w:pPr>
        <w:ind w:left="720" w:hanging="360"/>
      </w:pPr>
    </w:lvl>
    <w:lvl w:ilvl="1" w:tplc="5DDC46C2">
      <w:start w:val="1"/>
      <w:numFmt w:val="lowerLetter"/>
      <w:lvlText w:val="%2."/>
      <w:lvlJc w:val="left"/>
      <w:pPr>
        <w:ind w:left="1440" w:hanging="360"/>
      </w:pPr>
    </w:lvl>
    <w:lvl w:ilvl="2" w:tplc="DEF01BEA">
      <w:start w:val="1"/>
      <w:numFmt w:val="lowerRoman"/>
      <w:lvlText w:val="%3."/>
      <w:lvlJc w:val="right"/>
      <w:pPr>
        <w:ind w:left="2160" w:hanging="180"/>
      </w:pPr>
    </w:lvl>
    <w:lvl w:ilvl="3" w:tplc="58424D58">
      <w:start w:val="1"/>
      <w:numFmt w:val="decimal"/>
      <w:lvlText w:val="%4."/>
      <w:lvlJc w:val="left"/>
      <w:pPr>
        <w:ind w:left="2880" w:hanging="360"/>
      </w:pPr>
    </w:lvl>
    <w:lvl w:ilvl="4" w:tplc="C10C9CC2">
      <w:start w:val="1"/>
      <w:numFmt w:val="lowerLetter"/>
      <w:lvlText w:val="%5."/>
      <w:lvlJc w:val="left"/>
      <w:pPr>
        <w:ind w:left="3600" w:hanging="360"/>
      </w:pPr>
    </w:lvl>
    <w:lvl w:ilvl="5" w:tplc="34C861D2">
      <w:start w:val="1"/>
      <w:numFmt w:val="lowerRoman"/>
      <w:lvlText w:val="%6."/>
      <w:lvlJc w:val="right"/>
      <w:pPr>
        <w:ind w:left="4320" w:hanging="180"/>
      </w:pPr>
    </w:lvl>
    <w:lvl w:ilvl="6" w:tplc="40241562">
      <w:start w:val="1"/>
      <w:numFmt w:val="decimal"/>
      <w:lvlText w:val="%7."/>
      <w:lvlJc w:val="left"/>
      <w:pPr>
        <w:ind w:left="5040" w:hanging="360"/>
      </w:pPr>
    </w:lvl>
    <w:lvl w:ilvl="7" w:tplc="D01085DA">
      <w:start w:val="1"/>
      <w:numFmt w:val="lowerLetter"/>
      <w:lvlText w:val="%8."/>
      <w:lvlJc w:val="left"/>
      <w:pPr>
        <w:ind w:left="5760" w:hanging="360"/>
      </w:pPr>
    </w:lvl>
    <w:lvl w:ilvl="8" w:tplc="A4E0A85C">
      <w:start w:val="1"/>
      <w:numFmt w:val="lowerRoman"/>
      <w:lvlText w:val="%9."/>
      <w:lvlJc w:val="right"/>
      <w:pPr>
        <w:ind w:left="6480" w:hanging="180"/>
      </w:pPr>
    </w:lvl>
  </w:abstractNum>
  <w:abstractNum w:abstractNumId="21" w15:restartNumberingAfterBreak="0">
    <w:nsid w:val="4B4E3963"/>
    <w:multiLevelType w:val="multilevel"/>
    <w:tmpl w:val="8BFCE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B224BF"/>
    <w:multiLevelType w:val="hybridMultilevel"/>
    <w:tmpl w:val="93EAE2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D93890"/>
    <w:multiLevelType w:val="hybridMultilevel"/>
    <w:tmpl w:val="C39819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85A2BE8"/>
    <w:multiLevelType w:val="hybridMultilevel"/>
    <w:tmpl w:val="28664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2C313A"/>
    <w:multiLevelType w:val="hybridMultilevel"/>
    <w:tmpl w:val="81C6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384A64"/>
    <w:multiLevelType w:val="multilevel"/>
    <w:tmpl w:val="FBE6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775971"/>
    <w:multiLevelType w:val="hybridMultilevel"/>
    <w:tmpl w:val="E9BA1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2C6EE1"/>
    <w:multiLevelType w:val="hybridMultilevel"/>
    <w:tmpl w:val="286644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DD7D9E"/>
    <w:multiLevelType w:val="hybridMultilevel"/>
    <w:tmpl w:val="E7066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A60932"/>
    <w:multiLevelType w:val="hybridMultilevel"/>
    <w:tmpl w:val="F020B9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2FD4404"/>
    <w:multiLevelType w:val="hybridMultilevel"/>
    <w:tmpl w:val="C3DEB144"/>
    <w:lvl w:ilvl="0" w:tplc="C52CAE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A13543"/>
    <w:multiLevelType w:val="hybridMultilevel"/>
    <w:tmpl w:val="2BF24F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672CDC"/>
    <w:multiLevelType w:val="hybridMultilevel"/>
    <w:tmpl w:val="7EF285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B237068"/>
    <w:multiLevelType w:val="multilevel"/>
    <w:tmpl w:val="FBE6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A9CFC9"/>
    <w:multiLevelType w:val="hybridMultilevel"/>
    <w:tmpl w:val="7EF285D2"/>
    <w:lvl w:ilvl="0" w:tplc="6646F81C">
      <w:start w:val="1"/>
      <w:numFmt w:val="decimal"/>
      <w:lvlText w:val="%1."/>
      <w:lvlJc w:val="left"/>
      <w:pPr>
        <w:ind w:left="720" w:hanging="360"/>
      </w:pPr>
    </w:lvl>
    <w:lvl w:ilvl="1" w:tplc="CD327676">
      <w:start w:val="1"/>
      <w:numFmt w:val="lowerLetter"/>
      <w:lvlText w:val="%2."/>
      <w:lvlJc w:val="left"/>
      <w:pPr>
        <w:ind w:left="1440" w:hanging="360"/>
      </w:pPr>
    </w:lvl>
    <w:lvl w:ilvl="2" w:tplc="019E81F8">
      <w:start w:val="1"/>
      <w:numFmt w:val="lowerRoman"/>
      <w:lvlText w:val="%3."/>
      <w:lvlJc w:val="right"/>
      <w:pPr>
        <w:ind w:left="2160" w:hanging="180"/>
      </w:pPr>
    </w:lvl>
    <w:lvl w:ilvl="3" w:tplc="6436F980">
      <w:start w:val="1"/>
      <w:numFmt w:val="decimal"/>
      <w:lvlText w:val="%4."/>
      <w:lvlJc w:val="left"/>
      <w:pPr>
        <w:ind w:left="2880" w:hanging="360"/>
      </w:pPr>
    </w:lvl>
    <w:lvl w:ilvl="4" w:tplc="6E38D282">
      <w:start w:val="1"/>
      <w:numFmt w:val="lowerLetter"/>
      <w:lvlText w:val="%5."/>
      <w:lvlJc w:val="left"/>
      <w:pPr>
        <w:ind w:left="3600" w:hanging="360"/>
      </w:pPr>
    </w:lvl>
    <w:lvl w:ilvl="5" w:tplc="6FCAF30A">
      <w:start w:val="1"/>
      <w:numFmt w:val="lowerRoman"/>
      <w:lvlText w:val="%6."/>
      <w:lvlJc w:val="right"/>
      <w:pPr>
        <w:ind w:left="4320" w:hanging="180"/>
      </w:pPr>
    </w:lvl>
    <w:lvl w:ilvl="6" w:tplc="700E65B8">
      <w:start w:val="1"/>
      <w:numFmt w:val="decimal"/>
      <w:lvlText w:val="%7."/>
      <w:lvlJc w:val="left"/>
      <w:pPr>
        <w:ind w:left="5040" w:hanging="360"/>
      </w:pPr>
    </w:lvl>
    <w:lvl w:ilvl="7" w:tplc="B4967AB6">
      <w:start w:val="1"/>
      <w:numFmt w:val="lowerLetter"/>
      <w:lvlText w:val="%8."/>
      <w:lvlJc w:val="left"/>
      <w:pPr>
        <w:ind w:left="5760" w:hanging="360"/>
      </w:pPr>
    </w:lvl>
    <w:lvl w:ilvl="8" w:tplc="FDC2BC52">
      <w:start w:val="1"/>
      <w:numFmt w:val="lowerRoman"/>
      <w:lvlText w:val="%9."/>
      <w:lvlJc w:val="right"/>
      <w:pPr>
        <w:ind w:left="6480" w:hanging="180"/>
      </w:pPr>
    </w:lvl>
  </w:abstractNum>
  <w:abstractNum w:abstractNumId="37" w15:restartNumberingAfterBreak="0">
    <w:nsid w:val="700C3A2A"/>
    <w:multiLevelType w:val="hybridMultilevel"/>
    <w:tmpl w:val="911A1272"/>
    <w:lvl w:ilvl="0" w:tplc="E7B80B4C">
      <w:start w:val="1"/>
      <w:numFmt w:val="bullet"/>
      <w:pStyle w:val="ListBullet"/>
      <w:lvlText w:val=""/>
      <w:lvlJc w:val="left"/>
      <w:pPr>
        <w:ind w:left="540" w:hanging="360"/>
      </w:pPr>
      <w:rPr>
        <w:rFonts w:ascii="Symbol" w:hAnsi="Symbol" w:hint="default"/>
        <w:color w:val="00A3D1"/>
        <w:sz w:val="20"/>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8" w15:restartNumberingAfterBreak="0">
    <w:nsid w:val="744E3142"/>
    <w:multiLevelType w:val="hybridMultilevel"/>
    <w:tmpl w:val="9C447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A92E96"/>
    <w:multiLevelType w:val="multilevel"/>
    <w:tmpl w:val="FBE62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242E56"/>
    <w:multiLevelType w:val="hybridMultilevel"/>
    <w:tmpl w:val="AE686F6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E7E08E8"/>
    <w:multiLevelType w:val="hybridMultilevel"/>
    <w:tmpl w:val="C97E8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510928">
    <w:abstractNumId w:val="36"/>
  </w:num>
  <w:num w:numId="2" w16cid:durableId="740441297">
    <w:abstractNumId w:val="20"/>
  </w:num>
  <w:num w:numId="3" w16cid:durableId="124396318">
    <w:abstractNumId w:val="37"/>
  </w:num>
  <w:num w:numId="4" w16cid:durableId="1549414684">
    <w:abstractNumId w:val="13"/>
  </w:num>
  <w:num w:numId="5" w16cid:durableId="852770728">
    <w:abstractNumId w:val="7"/>
  </w:num>
  <w:num w:numId="6" w16cid:durableId="564753808">
    <w:abstractNumId w:val="25"/>
  </w:num>
  <w:num w:numId="7" w16cid:durableId="2030792462">
    <w:abstractNumId w:val="22"/>
  </w:num>
  <w:num w:numId="8" w16cid:durableId="1597594656">
    <w:abstractNumId w:val="14"/>
  </w:num>
  <w:num w:numId="9" w16cid:durableId="3945781">
    <w:abstractNumId w:val="12"/>
  </w:num>
  <w:num w:numId="10" w16cid:durableId="1393769426">
    <w:abstractNumId w:val="3"/>
  </w:num>
  <w:num w:numId="11" w16cid:durableId="792484017">
    <w:abstractNumId w:val="16"/>
  </w:num>
  <w:num w:numId="12" w16cid:durableId="944121743">
    <w:abstractNumId w:val="30"/>
  </w:num>
  <w:num w:numId="13" w16cid:durableId="692996849">
    <w:abstractNumId w:val="18"/>
  </w:num>
  <w:num w:numId="14" w16cid:durableId="1239827349">
    <w:abstractNumId w:val="29"/>
  </w:num>
  <w:num w:numId="15" w16cid:durableId="1301576543">
    <w:abstractNumId w:val="0"/>
  </w:num>
  <w:num w:numId="16" w16cid:durableId="2064787762">
    <w:abstractNumId w:val="38"/>
  </w:num>
  <w:num w:numId="17" w16cid:durableId="1023165180">
    <w:abstractNumId w:val="5"/>
  </w:num>
  <w:num w:numId="18" w16cid:durableId="1084911535">
    <w:abstractNumId w:val="32"/>
  </w:num>
  <w:num w:numId="19" w16cid:durableId="1423529992">
    <w:abstractNumId w:val="9"/>
  </w:num>
  <w:num w:numId="20" w16cid:durableId="691537674">
    <w:abstractNumId w:val="31"/>
  </w:num>
  <w:num w:numId="21" w16cid:durableId="1997150138">
    <w:abstractNumId w:val="8"/>
  </w:num>
  <w:num w:numId="22" w16cid:durableId="1349600322">
    <w:abstractNumId w:val="15"/>
  </w:num>
  <w:num w:numId="23" w16cid:durableId="1186288330">
    <w:abstractNumId w:val="19"/>
  </w:num>
  <w:num w:numId="24" w16cid:durableId="1668629927">
    <w:abstractNumId w:val="39"/>
  </w:num>
  <w:num w:numId="25" w16cid:durableId="291062517">
    <w:abstractNumId w:val="21"/>
  </w:num>
  <w:num w:numId="26" w16cid:durableId="335309915">
    <w:abstractNumId w:val="10"/>
  </w:num>
  <w:num w:numId="27" w16cid:durableId="105010496">
    <w:abstractNumId w:val="17"/>
  </w:num>
  <w:num w:numId="28" w16cid:durableId="1233926603">
    <w:abstractNumId w:val="24"/>
  </w:num>
  <w:num w:numId="29" w16cid:durableId="1676105228">
    <w:abstractNumId w:val="27"/>
  </w:num>
  <w:num w:numId="30" w16cid:durableId="1194924772">
    <w:abstractNumId w:val="4"/>
  </w:num>
  <w:num w:numId="31" w16cid:durableId="441342073">
    <w:abstractNumId w:val="23"/>
  </w:num>
  <w:num w:numId="32" w16cid:durableId="435751609">
    <w:abstractNumId w:val="11"/>
  </w:num>
  <w:num w:numId="33" w16cid:durableId="1118142349">
    <w:abstractNumId w:val="40"/>
  </w:num>
  <w:num w:numId="34" w16cid:durableId="1801193099">
    <w:abstractNumId w:val="28"/>
  </w:num>
  <w:num w:numId="35" w16cid:durableId="697315015">
    <w:abstractNumId w:val="2"/>
  </w:num>
  <w:num w:numId="36" w16cid:durableId="1282956011">
    <w:abstractNumId w:val="41"/>
  </w:num>
  <w:num w:numId="37" w16cid:durableId="622425268">
    <w:abstractNumId w:val="26"/>
  </w:num>
  <w:num w:numId="38" w16cid:durableId="371657202">
    <w:abstractNumId w:val="33"/>
  </w:num>
  <w:num w:numId="39" w16cid:durableId="1604650296">
    <w:abstractNumId w:val="6"/>
  </w:num>
  <w:num w:numId="40" w16cid:durableId="1012688110">
    <w:abstractNumId w:val="34"/>
  </w:num>
  <w:num w:numId="41" w16cid:durableId="1908150366">
    <w:abstractNumId w:val="1"/>
  </w:num>
  <w:num w:numId="42" w16cid:durableId="36760769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E3"/>
    <w:rsid w:val="00024724"/>
    <w:rsid w:val="0007055A"/>
    <w:rsid w:val="00087424"/>
    <w:rsid w:val="000A1C7F"/>
    <w:rsid w:val="000A55F7"/>
    <w:rsid w:val="000F1C7A"/>
    <w:rsid w:val="0010543A"/>
    <w:rsid w:val="00133AF1"/>
    <w:rsid w:val="00135DC0"/>
    <w:rsid w:val="001868C9"/>
    <w:rsid w:val="001B0ED5"/>
    <w:rsid w:val="001F61BD"/>
    <w:rsid w:val="002038A7"/>
    <w:rsid w:val="002528EB"/>
    <w:rsid w:val="002547AB"/>
    <w:rsid w:val="0026626D"/>
    <w:rsid w:val="00295F5A"/>
    <w:rsid w:val="002A3BD5"/>
    <w:rsid w:val="002A4652"/>
    <w:rsid w:val="002A7980"/>
    <w:rsid w:val="002F6795"/>
    <w:rsid w:val="002F7C80"/>
    <w:rsid w:val="00304B8E"/>
    <w:rsid w:val="003143C6"/>
    <w:rsid w:val="003360E5"/>
    <w:rsid w:val="003547F0"/>
    <w:rsid w:val="00364A38"/>
    <w:rsid w:val="00366BBD"/>
    <w:rsid w:val="003967F1"/>
    <w:rsid w:val="00397A3C"/>
    <w:rsid w:val="003A50D2"/>
    <w:rsid w:val="003D1E1F"/>
    <w:rsid w:val="0041084B"/>
    <w:rsid w:val="00430AF7"/>
    <w:rsid w:val="00437208"/>
    <w:rsid w:val="004849CA"/>
    <w:rsid w:val="00493C36"/>
    <w:rsid w:val="004B0573"/>
    <w:rsid w:val="004C6F48"/>
    <w:rsid w:val="00560B3F"/>
    <w:rsid w:val="00566AC7"/>
    <w:rsid w:val="00570756"/>
    <w:rsid w:val="00582A3C"/>
    <w:rsid w:val="005A319E"/>
    <w:rsid w:val="005A59E9"/>
    <w:rsid w:val="005F1DC9"/>
    <w:rsid w:val="006272C0"/>
    <w:rsid w:val="00641F49"/>
    <w:rsid w:val="0064399D"/>
    <w:rsid w:val="006620A8"/>
    <w:rsid w:val="006705EC"/>
    <w:rsid w:val="00685FB8"/>
    <w:rsid w:val="006A6DA3"/>
    <w:rsid w:val="006B5620"/>
    <w:rsid w:val="006D720A"/>
    <w:rsid w:val="006E0054"/>
    <w:rsid w:val="00741DB1"/>
    <w:rsid w:val="00760C37"/>
    <w:rsid w:val="0077056A"/>
    <w:rsid w:val="00792FA7"/>
    <w:rsid w:val="007A29B0"/>
    <w:rsid w:val="007D03FF"/>
    <w:rsid w:val="007D486A"/>
    <w:rsid w:val="00807013"/>
    <w:rsid w:val="00846505"/>
    <w:rsid w:val="008535C2"/>
    <w:rsid w:val="00860CFF"/>
    <w:rsid w:val="008725E0"/>
    <w:rsid w:val="008A18C9"/>
    <w:rsid w:val="008C07DC"/>
    <w:rsid w:val="008F6909"/>
    <w:rsid w:val="0092231B"/>
    <w:rsid w:val="009305B4"/>
    <w:rsid w:val="009A51A6"/>
    <w:rsid w:val="00A3481C"/>
    <w:rsid w:val="00A44870"/>
    <w:rsid w:val="00A75E15"/>
    <w:rsid w:val="00AE1EEB"/>
    <w:rsid w:val="00AF4B49"/>
    <w:rsid w:val="00B06647"/>
    <w:rsid w:val="00B53B13"/>
    <w:rsid w:val="00B664E3"/>
    <w:rsid w:val="00B70CBE"/>
    <w:rsid w:val="00BA6616"/>
    <w:rsid w:val="00BC1EF2"/>
    <w:rsid w:val="00BC6109"/>
    <w:rsid w:val="00BF721E"/>
    <w:rsid w:val="00C2052A"/>
    <w:rsid w:val="00C41C63"/>
    <w:rsid w:val="00C4291D"/>
    <w:rsid w:val="00C448C4"/>
    <w:rsid w:val="00C454C4"/>
    <w:rsid w:val="00C534B2"/>
    <w:rsid w:val="00C56CC4"/>
    <w:rsid w:val="00C66B19"/>
    <w:rsid w:val="00C73ADB"/>
    <w:rsid w:val="00C9442E"/>
    <w:rsid w:val="00CA0D73"/>
    <w:rsid w:val="00CE1DC0"/>
    <w:rsid w:val="00CE6625"/>
    <w:rsid w:val="00D004FB"/>
    <w:rsid w:val="00D17A33"/>
    <w:rsid w:val="00D44D8B"/>
    <w:rsid w:val="00D64772"/>
    <w:rsid w:val="00D71449"/>
    <w:rsid w:val="00DA6884"/>
    <w:rsid w:val="00DC6EDC"/>
    <w:rsid w:val="00DC7270"/>
    <w:rsid w:val="00DD06B5"/>
    <w:rsid w:val="00DD3D47"/>
    <w:rsid w:val="00DE3C81"/>
    <w:rsid w:val="00E0791F"/>
    <w:rsid w:val="00E1130B"/>
    <w:rsid w:val="00E116BA"/>
    <w:rsid w:val="00E135B9"/>
    <w:rsid w:val="00EB1D0C"/>
    <w:rsid w:val="00EB436A"/>
    <w:rsid w:val="00ED0E0B"/>
    <w:rsid w:val="00ED50A4"/>
    <w:rsid w:val="00ED54E2"/>
    <w:rsid w:val="00EE6736"/>
    <w:rsid w:val="00EF08C1"/>
    <w:rsid w:val="00F0239A"/>
    <w:rsid w:val="00F27408"/>
    <w:rsid w:val="00F80088"/>
    <w:rsid w:val="00F90507"/>
    <w:rsid w:val="00F945D4"/>
    <w:rsid w:val="00FA1797"/>
    <w:rsid w:val="00FB3F6E"/>
    <w:rsid w:val="00FD590C"/>
    <w:rsid w:val="00FF4F27"/>
    <w:rsid w:val="158B117B"/>
    <w:rsid w:val="2DF44CF0"/>
    <w:rsid w:val="5B084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22449"/>
  <w15:chartTrackingRefBased/>
  <w15:docId w15:val="{6F8368AB-FD1F-42BF-8161-0EF2746D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7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5E0"/>
    <w:pPr>
      <w:tabs>
        <w:tab w:val="center" w:pos="4680"/>
        <w:tab w:val="right" w:pos="9360"/>
      </w:tabs>
    </w:pPr>
  </w:style>
  <w:style w:type="character" w:customStyle="1" w:styleId="HeaderChar">
    <w:name w:val="Header Char"/>
    <w:basedOn w:val="DefaultParagraphFont"/>
    <w:link w:val="Header"/>
    <w:uiPriority w:val="99"/>
    <w:rsid w:val="008725E0"/>
  </w:style>
  <w:style w:type="paragraph" w:styleId="Footer">
    <w:name w:val="footer"/>
    <w:basedOn w:val="Normal"/>
    <w:link w:val="FooterChar"/>
    <w:uiPriority w:val="99"/>
    <w:unhideWhenUsed/>
    <w:rsid w:val="008725E0"/>
    <w:pPr>
      <w:tabs>
        <w:tab w:val="center" w:pos="4680"/>
        <w:tab w:val="right" w:pos="9360"/>
      </w:tabs>
    </w:pPr>
  </w:style>
  <w:style w:type="character" w:customStyle="1" w:styleId="FooterChar">
    <w:name w:val="Footer Char"/>
    <w:basedOn w:val="DefaultParagraphFont"/>
    <w:link w:val="Footer"/>
    <w:uiPriority w:val="99"/>
    <w:rsid w:val="008725E0"/>
  </w:style>
  <w:style w:type="paragraph" w:styleId="NormalWeb">
    <w:name w:val="Normal (Web)"/>
    <w:basedOn w:val="Normal"/>
    <w:uiPriority w:val="99"/>
    <w:semiHidden/>
    <w:unhideWhenUsed/>
    <w:rsid w:val="00087424"/>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uiPriority w:val="10"/>
    <w:unhideWhenUsed/>
    <w:qFormat/>
    <w:rsid w:val="008C07DC"/>
    <w:pPr>
      <w:spacing w:before="40" w:after="160" w:line="168" w:lineRule="atLeast"/>
    </w:pPr>
    <w:rPr>
      <w:iCs/>
      <w:color w:val="44546A" w:themeColor="text2"/>
      <w:sz w:val="14"/>
      <w:szCs w:val="18"/>
      <w:lang w:val="en-GB"/>
    </w:rPr>
  </w:style>
  <w:style w:type="paragraph" w:styleId="ListBullet">
    <w:name w:val="List Bullet"/>
    <w:basedOn w:val="Normal"/>
    <w:uiPriority w:val="6"/>
    <w:unhideWhenUsed/>
    <w:qFormat/>
    <w:rsid w:val="008C07DC"/>
    <w:pPr>
      <w:numPr>
        <w:numId w:val="3"/>
      </w:numPr>
      <w:spacing w:after="160" w:line="225" w:lineRule="atLeast"/>
    </w:pPr>
    <w:rPr>
      <w:color w:val="44546A" w:themeColor="text2"/>
      <w:sz w:val="18"/>
      <w:szCs w:val="18"/>
      <w:lang w:val="en-GB"/>
    </w:rPr>
  </w:style>
  <w:style w:type="paragraph" w:customStyle="1" w:styleId="FFASubhead-MontserratBold">
    <w:name w:val="FFA Subhead - Montserrat Bold"/>
    <w:basedOn w:val="Normal"/>
    <w:qFormat/>
    <w:rsid w:val="00685FB8"/>
    <w:rPr>
      <w:rFonts w:ascii="Montserrat" w:hAnsi="Montserrat" w:cs="Arial"/>
      <w:b/>
      <w:bCs/>
      <w:color w:val="2F5496" w:themeColor="accent1" w:themeShade="BF"/>
      <w:szCs w:val="20"/>
      <w:lang w:val="en-GB"/>
    </w:rPr>
  </w:style>
  <w:style w:type="paragraph" w:customStyle="1" w:styleId="FFABodyText-Montserrat">
    <w:name w:val="FFA Body Text - Montserrat"/>
    <w:basedOn w:val="Normal"/>
    <w:qFormat/>
    <w:rsid w:val="00560B3F"/>
    <w:rPr>
      <w:rFonts w:ascii="Montserrat" w:hAnsi="Montserrat" w:cs="Arial"/>
      <w:color w:val="00102C"/>
      <w:sz w:val="20"/>
      <w:szCs w:val="20"/>
      <w:lang w:val="en-GB"/>
    </w:rPr>
  </w:style>
  <w:style w:type="table" w:styleId="PlainTable4">
    <w:name w:val="Plain Table 4"/>
    <w:basedOn w:val="TableNormal"/>
    <w:uiPriority w:val="44"/>
    <w:rsid w:val="008C07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8C07DC"/>
    <w:pPr>
      <w:ind w:left="720"/>
      <w:contextualSpacing/>
    </w:pPr>
  </w:style>
  <w:style w:type="paragraph" w:customStyle="1" w:styleId="FFAHeader-Anton">
    <w:name w:val="FFA Header - Anton"/>
    <w:basedOn w:val="Normal"/>
    <w:qFormat/>
    <w:rsid w:val="00685FB8"/>
    <w:rPr>
      <w:rFonts w:ascii="Anton" w:hAnsi="Anton" w:cs="Times New Roman (Body CS)"/>
      <w:color w:val="2F5496" w:themeColor="accent1" w:themeShade="BF"/>
      <w:spacing w:val="20"/>
      <w:sz w:val="44"/>
      <w:szCs w:val="44"/>
      <w:lang w:val="en-GB"/>
    </w:rPr>
  </w:style>
  <w:style w:type="paragraph" w:customStyle="1" w:styleId="FFAListBullet-Montserrat">
    <w:name w:val="FFA List Bullet - Montserrat"/>
    <w:basedOn w:val="ListBullet"/>
    <w:qFormat/>
    <w:rsid w:val="00C4291D"/>
    <w:pPr>
      <w:ind w:left="360" w:hanging="180"/>
    </w:pPr>
    <w:rPr>
      <w:rFonts w:ascii="Montserrat" w:hAnsi="Montserrat" w:cs="Arial"/>
      <w:color w:val="000000" w:themeColor="text1"/>
      <w:sz w:val="20"/>
      <w:szCs w:val="20"/>
    </w:rPr>
  </w:style>
  <w:style w:type="paragraph" w:customStyle="1" w:styleId="FFAListBullet2-Montserrat">
    <w:name w:val="FFA List Bullet 2 - Montserrat"/>
    <w:basedOn w:val="ListBullet"/>
    <w:qFormat/>
    <w:rsid w:val="00C4291D"/>
    <w:pPr>
      <w:numPr>
        <w:numId w:val="4"/>
      </w:numPr>
      <w:ind w:left="630" w:hanging="270"/>
    </w:pPr>
    <w:rPr>
      <w:rFonts w:ascii="Montserrat" w:hAnsi="Montserrat" w:cs="Arial"/>
      <w:color w:val="000000" w:themeColor="text1"/>
      <w:sz w:val="20"/>
      <w:szCs w:val="20"/>
    </w:rPr>
  </w:style>
  <w:style w:type="paragraph" w:customStyle="1" w:styleId="FFAListNumber1-Montserrat">
    <w:name w:val="FFA List Number 1 - Montserrat"/>
    <w:basedOn w:val="ListParagraph"/>
    <w:qFormat/>
    <w:rsid w:val="00C4291D"/>
    <w:pPr>
      <w:numPr>
        <w:numId w:val="5"/>
      </w:numPr>
    </w:pPr>
    <w:rPr>
      <w:rFonts w:ascii="Montserrat" w:hAnsi="Montserrat" w:cs="Arial"/>
      <w:color w:val="000000" w:themeColor="text1"/>
      <w:sz w:val="20"/>
      <w:szCs w:val="20"/>
      <w:lang w:val="en-GB"/>
    </w:rPr>
  </w:style>
  <w:style w:type="paragraph" w:customStyle="1" w:styleId="FFAChartType-Bold">
    <w:name w:val="FFA Chart Type - Bold"/>
    <w:basedOn w:val="Normal"/>
    <w:qFormat/>
    <w:rsid w:val="00685FB8"/>
    <w:pPr>
      <w:ind w:left="144"/>
    </w:pPr>
    <w:rPr>
      <w:rFonts w:ascii="Montserrat" w:hAnsi="Montserrat"/>
      <w:b/>
      <w:bCs/>
      <w:color w:val="2F5496" w:themeColor="accent1" w:themeShade="BF"/>
      <w:sz w:val="20"/>
      <w:szCs w:val="20"/>
    </w:rPr>
  </w:style>
  <w:style w:type="paragraph" w:customStyle="1" w:styleId="FFAChartType-Regular">
    <w:name w:val="FFA Chart Type - Regular"/>
    <w:basedOn w:val="Normal"/>
    <w:qFormat/>
    <w:rsid w:val="00685FB8"/>
    <w:pPr>
      <w:ind w:left="144"/>
    </w:pPr>
    <w:rPr>
      <w:rFonts w:ascii="Montserrat" w:hAnsi="Montserrat"/>
      <w:sz w:val="18"/>
      <w:szCs w:val="18"/>
    </w:rPr>
  </w:style>
  <w:style w:type="paragraph" w:customStyle="1" w:styleId="FFAChartHeader">
    <w:name w:val="FFA Chart Header"/>
    <w:basedOn w:val="Normal"/>
    <w:qFormat/>
    <w:rsid w:val="00685FB8"/>
    <w:pPr>
      <w:jc w:val="center"/>
    </w:pPr>
    <w:rPr>
      <w:rFonts w:ascii="Montserrat" w:hAnsi="Montserrat"/>
      <w:color w:val="FFFFFF" w:themeColor="background1"/>
      <w:sz w:val="20"/>
      <w:szCs w:val="20"/>
    </w:rPr>
  </w:style>
  <w:style w:type="character" w:styleId="Strong">
    <w:name w:val="Strong"/>
    <w:basedOn w:val="DefaultParagraphFont"/>
    <w:uiPriority w:val="22"/>
    <w:qFormat/>
    <w:rsid w:val="00B664E3"/>
    <w:rPr>
      <w:b/>
      <w:bCs/>
    </w:rPr>
  </w:style>
  <w:style w:type="paragraph" w:customStyle="1" w:styleId="FFABody">
    <w:name w:val="FFA Body"/>
    <w:basedOn w:val="NoSpacing"/>
    <w:link w:val="FFABodyChar"/>
    <w:qFormat/>
    <w:rsid w:val="00C41C63"/>
    <w:pPr>
      <w:spacing w:line="225" w:lineRule="atLeast"/>
    </w:pPr>
    <w:rPr>
      <w:rFonts w:ascii="Montserrat" w:hAnsi="Montserrat"/>
      <w:sz w:val="18"/>
      <w:szCs w:val="22"/>
    </w:rPr>
  </w:style>
  <w:style w:type="character" w:customStyle="1" w:styleId="FFABodyChar">
    <w:name w:val="FFA Body Char"/>
    <w:basedOn w:val="DefaultParagraphFont"/>
    <w:link w:val="FFABody"/>
    <w:rsid w:val="00C41C63"/>
    <w:rPr>
      <w:rFonts w:ascii="Montserrat" w:hAnsi="Montserrat"/>
      <w:sz w:val="18"/>
      <w:szCs w:val="22"/>
    </w:rPr>
  </w:style>
  <w:style w:type="paragraph" w:styleId="NoSpacing">
    <w:name w:val="No Spacing"/>
    <w:uiPriority w:val="1"/>
    <w:qFormat/>
    <w:rsid w:val="00C41C63"/>
  </w:style>
  <w:style w:type="table" w:styleId="TableGrid">
    <w:name w:val="Table Grid"/>
    <w:basedOn w:val="TableNormal"/>
    <w:uiPriority w:val="39"/>
    <w:rsid w:val="00C41C63"/>
    <w:rPr>
      <w:rFonts w:ascii="Montserrat" w:hAnsi="Montserrat"/>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s">
    <w:name w:val="Sub Headings"/>
    <w:basedOn w:val="FFABody"/>
    <w:next w:val="FFABody"/>
    <w:link w:val="SubHeadingsChar"/>
    <w:qFormat/>
    <w:rsid w:val="00C41C63"/>
    <w:pPr>
      <w:spacing w:before="40" w:line="0" w:lineRule="atLeast"/>
    </w:pPr>
    <w:rPr>
      <w:rFonts w:ascii="DM Serif Text" w:hAnsi="DM Serif Text"/>
      <w:color w:val="16274A"/>
      <w:sz w:val="20"/>
    </w:rPr>
  </w:style>
  <w:style w:type="character" w:customStyle="1" w:styleId="SubHeadingsChar">
    <w:name w:val="Sub Headings Char"/>
    <w:basedOn w:val="FFABodyChar"/>
    <w:link w:val="SubHeadings"/>
    <w:rsid w:val="00C41C63"/>
    <w:rPr>
      <w:rFonts w:ascii="DM Serif Text" w:hAnsi="DM Serif Text"/>
      <w:color w:val="16274A"/>
      <w:sz w:val="20"/>
      <w:szCs w:val="22"/>
    </w:rPr>
  </w:style>
  <w:style w:type="paragraph" w:customStyle="1" w:styleId="DocumentTitle">
    <w:name w:val="Document Title"/>
    <w:basedOn w:val="Normal"/>
    <w:autoRedefine/>
    <w:qFormat/>
    <w:rsid w:val="002547AB"/>
    <w:pPr>
      <w:widowControl w:val="0"/>
      <w:suppressAutoHyphens/>
      <w:autoSpaceDE w:val="0"/>
      <w:autoSpaceDN w:val="0"/>
      <w:adjustRightInd w:val="0"/>
      <w:textAlignment w:val="center"/>
    </w:pPr>
    <w:rPr>
      <w:rFonts w:ascii="Anton" w:eastAsiaTheme="minorEastAsia" w:hAnsi="Anton" w:cs="MinionPro-Regular"/>
      <w:bCs/>
      <w:color w:val="004C97"/>
      <w:sz w:val="52"/>
      <w:szCs w:val="58"/>
      <w:lang w:eastAsia="ja-JP"/>
    </w:rPr>
  </w:style>
  <w:style w:type="paragraph" w:customStyle="1" w:styleId="LPSectionTitles">
    <w:name w:val="LP Section Titles"/>
    <w:basedOn w:val="FFABody"/>
    <w:next w:val="FFABody"/>
    <w:link w:val="LPSectionTitlesChar"/>
    <w:qFormat/>
    <w:rsid w:val="00792FA7"/>
    <w:pPr>
      <w:spacing w:line="288" w:lineRule="atLeast"/>
    </w:pPr>
    <w:rPr>
      <w:rFonts w:ascii="Anton" w:hAnsi="Anton"/>
      <w:color w:val="E1251B"/>
      <w:sz w:val="24"/>
    </w:rPr>
  </w:style>
  <w:style w:type="character" w:customStyle="1" w:styleId="LPSectionTitlesChar">
    <w:name w:val="LP Section Titles Char"/>
    <w:basedOn w:val="DefaultParagraphFont"/>
    <w:link w:val="LPSectionTitles"/>
    <w:rsid w:val="00792FA7"/>
    <w:rPr>
      <w:rFonts w:ascii="Anton" w:hAnsi="Anton"/>
      <w:color w:val="E1251B"/>
      <w:szCs w:val="22"/>
    </w:rPr>
  </w:style>
  <w:style w:type="paragraph" w:customStyle="1" w:styleId="main">
    <w:name w:val="main"/>
    <w:basedOn w:val="Normal"/>
    <w:link w:val="mainChar"/>
    <w:qFormat/>
    <w:rsid w:val="00792FA7"/>
    <w:pPr>
      <w:widowControl w:val="0"/>
      <w:suppressAutoHyphens/>
      <w:autoSpaceDE w:val="0"/>
      <w:autoSpaceDN w:val="0"/>
      <w:adjustRightInd w:val="0"/>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792FA7"/>
    <w:rPr>
      <w:rFonts w:ascii="Montserrat" w:eastAsiaTheme="minorEastAsia" w:hAnsi="Montserrat" w:cs="Lasiver-Regular"/>
      <w:color w:val="070909"/>
      <w:sz w:val="18"/>
      <w:szCs w:val="17"/>
      <w:lang w:eastAsia="ja-JP"/>
    </w:rPr>
  </w:style>
  <w:style w:type="character" w:styleId="Hyperlink">
    <w:name w:val="Hyperlink"/>
    <w:basedOn w:val="DefaultParagraphFont"/>
    <w:uiPriority w:val="99"/>
    <w:unhideWhenUsed/>
    <w:rsid w:val="00F945D4"/>
    <w:rPr>
      <w:color w:val="0563C1" w:themeColor="hyperlink"/>
      <w:u w:val="single"/>
    </w:rPr>
  </w:style>
  <w:style w:type="paragraph" w:customStyle="1" w:styleId="FFASub2">
    <w:name w:val="FFA Sub2"/>
    <w:basedOn w:val="Normal"/>
    <w:link w:val="FFASub2Char"/>
    <w:qFormat/>
    <w:rsid w:val="00BA6616"/>
    <w:pPr>
      <w:suppressAutoHyphens/>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BA6616"/>
    <w:rPr>
      <w:rFonts w:ascii="Georgia" w:eastAsia="MS Mincho" w:hAnsi="Georgia" w:cs="KlinicSlab-MediumItalic"/>
      <w:i/>
      <w:iCs/>
      <w:color w:val="004C97"/>
      <w:position w:val="4"/>
      <w:sz w:val="20"/>
      <w:szCs w:val="17"/>
      <w:lang w:eastAsia="ja-JP"/>
    </w:rPr>
  </w:style>
  <w:style w:type="paragraph" w:styleId="Revision">
    <w:name w:val="Revision"/>
    <w:hidden/>
    <w:uiPriority w:val="99"/>
    <w:semiHidden/>
    <w:rsid w:val="00E0791F"/>
  </w:style>
  <w:style w:type="character" w:styleId="CommentReference">
    <w:name w:val="annotation reference"/>
    <w:basedOn w:val="DefaultParagraphFont"/>
    <w:uiPriority w:val="99"/>
    <w:semiHidden/>
    <w:unhideWhenUsed/>
    <w:rsid w:val="00E0791F"/>
    <w:rPr>
      <w:sz w:val="16"/>
      <w:szCs w:val="16"/>
    </w:rPr>
  </w:style>
  <w:style w:type="paragraph" w:styleId="CommentText">
    <w:name w:val="annotation text"/>
    <w:basedOn w:val="Normal"/>
    <w:link w:val="CommentTextChar"/>
    <w:uiPriority w:val="99"/>
    <w:unhideWhenUsed/>
    <w:rsid w:val="00E0791F"/>
    <w:rPr>
      <w:sz w:val="20"/>
      <w:szCs w:val="20"/>
    </w:rPr>
  </w:style>
  <w:style w:type="character" w:customStyle="1" w:styleId="CommentTextChar">
    <w:name w:val="Comment Text Char"/>
    <w:basedOn w:val="DefaultParagraphFont"/>
    <w:link w:val="CommentText"/>
    <w:uiPriority w:val="99"/>
    <w:rsid w:val="00E0791F"/>
    <w:rPr>
      <w:sz w:val="20"/>
      <w:szCs w:val="20"/>
    </w:rPr>
  </w:style>
  <w:style w:type="paragraph" w:styleId="CommentSubject">
    <w:name w:val="annotation subject"/>
    <w:basedOn w:val="CommentText"/>
    <w:next w:val="CommentText"/>
    <w:link w:val="CommentSubjectChar"/>
    <w:uiPriority w:val="99"/>
    <w:semiHidden/>
    <w:unhideWhenUsed/>
    <w:rsid w:val="00E0791F"/>
    <w:rPr>
      <w:b/>
      <w:bCs/>
    </w:rPr>
  </w:style>
  <w:style w:type="character" w:customStyle="1" w:styleId="CommentSubjectChar">
    <w:name w:val="Comment Subject Char"/>
    <w:basedOn w:val="CommentTextChar"/>
    <w:link w:val="CommentSubject"/>
    <w:uiPriority w:val="99"/>
    <w:semiHidden/>
    <w:rsid w:val="00E0791F"/>
    <w:rPr>
      <w:b/>
      <w:bCs/>
      <w:sz w:val="20"/>
      <w:szCs w:val="20"/>
    </w:rPr>
  </w:style>
  <w:style w:type="character" w:styleId="FollowedHyperlink">
    <w:name w:val="FollowedHyperlink"/>
    <w:basedOn w:val="DefaultParagraphFont"/>
    <w:uiPriority w:val="99"/>
    <w:semiHidden/>
    <w:unhideWhenUsed/>
    <w:rsid w:val="003143C6"/>
    <w:rPr>
      <w:color w:val="954F72" w:themeColor="followedHyperlink"/>
      <w:u w:val="single"/>
    </w:rPr>
  </w:style>
  <w:style w:type="character" w:styleId="UnresolvedMention">
    <w:name w:val="Unresolved Mention"/>
    <w:basedOn w:val="DefaultParagraphFont"/>
    <w:uiPriority w:val="99"/>
    <w:semiHidden/>
    <w:unhideWhenUsed/>
    <w:rsid w:val="00C45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q31nagx7fueypfxqx2sdn45ggtio0syy"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fa.box.com/s/q31nagx7fueypfxqx2sdn45ggtio0syy" TargetMode="External"/><Relationship Id="rId17" Type="http://schemas.openxmlformats.org/officeDocument/2006/relationships/hyperlink" Target="https://www.youtube.com/watch?v=Lk2Ehrzvbmw" TargetMode="Externa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Mco8vBAwOmA&amp;t=3s" TargetMode="External"/><Relationship Id="rId20" Type="http://schemas.openxmlformats.org/officeDocument/2006/relationships/footer" Target="footer1.xml"/><Relationship Id="rId29" Type="http://schemas.openxmlformats.org/officeDocument/2006/relationships/hyperlink" Target="https://www.youtube.com/watch?v=Lk2Ehrzvbm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x1koyxounjh11zvygvistdx83iq9x1uk" TargetMode="External"/><Relationship Id="rId24" Type="http://schemas.openxmlformats.org/officeDocument/2006/relationships/header" Target="header4.xm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agexplorer.ffa.org/virtual-field-trips/fresh-frozen-custard-careers-from-dairy-to-dish/" TargetMode="External"/><Relationship Id="rId23" Type="http://schemas.openxmlformats.org/officeDocument/2006/relationships/footer" Target="footer3.xml"/><Relationship Id="rId28" Type="http://schemas.openxmlformats.org/officeDocument/2006/relationships/hyperlink" Target="https://www.youtube.com/watch?v=Mco8vBAwOmA&amp;t=3s" TargetMode="External"/><Relationship Id="rId10" Type="http://schemas.openxmlformats.org/officeDocument/2006/relationships/hyperlink" Target="https://www.youtube.com/watch?v=Lk2Ehrzvbmw" TargetMode="External"/><Relationship Id="rId19" Type="http://schemas.openxmlformats.org/officeDocument/2006/relationships/header" Target="header2.xml"/><Relationship Id="rId31" Type="http://schemas.openxmlformats.org/officeDocument/2006/relationships/hyperlink" Target="https://www.youtube.com/watch?v=Lk2Ehrzvbmw" TargetMode="External"/><Relationship Id="rId4" Type="http://schemas.openxmlformats.org/officeDocument/2006/relationships/settings" Target="settings.xml"/><Relationship Id="rId9" Type="http://schemas.openxmlformats.org/officeDocument/2006/relationships/hyperlink" Target="https://www.youtube.com/watch?v=Mco8vBAwOmA&amp;t=3s" TargetMode="External"/><Relationship Id="rId14" Type="http://schemas.openxmlformats.org/officeDocument/2006/relationships/hyperlink" Target="https://docs.google.com/document/d/1Lb-GU0NtiLMQuvwOyVUrvWXf9jF12Lw8beGCOEGToNg/copy"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hyperlink" Target="https://www.youtube.com/watch?v=Mco8vBAwOmA&amp;t=3s" TargetMode="External"/><Relationship Id="rId8" Type="http://schemas.openxmlformats.org/officeDocument/2006/relationships/hyperlink" Target="https://AgExplorer.FFA.org/virtual-field-trips/fresh-frozen-custard-careers-from-dairy-to-dish/"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oveah\Downloads\FFA%20Word%20Template%20-%20AgExplor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BDB7B-9AB6-A541-B628-33ACA32A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Word Template - AgExplorer</Template>
  <TotalTime>268</TotalTime>
  <Pages>17</Pages>
  <Words>2734</Words>
  <Characters>16569</Characters>
  <Application>Microsoft Office Word</Application>
  <DocSecurity>0</DocSecurity>
  <Lines>974</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Govea, Isaiah</dc:creator>
  <cp:keywords/>
  <dc:description/>
  <cp:lastModifiedBy>Govea, Isaiah</cp:lastModifiedBy>
  <cp:revision>39</cp:revision>
  <dcterms:created xsi:type="dcterms:W3CDTF">2024-12-10T00:30:00Z</dcterms:created>
  <dcterms:modified xsi:type="dcterms:W3CDTF">2025-04-01T15:35:00Z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8213b04e9f6c572d068c3a1f11e41da31323d2411ffd7accc4ca91fc8ff775e7</vt:lpwstr>
  </property>
</Properties>
</file>