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50B354" w14:textId="61F99772" w:rsidR="00C05B76" w:rsidRDefault="00336A81" w:rsidP="00C05B76">
      <w:pPr>
        <w:pStyle w:val="Title"/>
      </w:pPr>
      <w:r>
        <w:t xml:space="preserve">Mentor. Motivate. Make a Difference. #TeachAg </w:t>
      </w:r>
      <w:r w:rsidR="00FB0CE8">
        <w:t>Workshop Reflection Guide</w:t>
      </w:r>
    </w:p>
    <w:p w14:paraId="358BBE63" w14:textId="1DA99A77" w:rsidR="00E80D18" w:rsidRDefault="00FB0CE8" w:rsidP="00E80D18">
      <w:r>
        <w:t xml:space="preserve">Directions: </w:t>
      </w:r>
      <w:r w:rsidR="00336A81">
        <w:t>A</w:t>
      </w:r>
      <w:r>
        <w:t>fter watching the workshop</w:t>
      </w:r>
      <w:r w:rsidR="0080397B">
        <w:t>,</w:t>
      </w:r>
      <w:r>
        <w:t xml:space="preserve"> complete the reflection questions below.</w:t>
      </w:r>
    </w:p>
    <w:p w14:paraId="4D139F8D" w14:textId="77777777" w:rsidR="00FB0CE8" w:rsidRDefault="00FB0CE8" w:rsidP="00E80D18"/>
    <w:p w14:paraId="6791124A" w14:textId="77777777" w:rsidR="00035A5F" w:rsidRDefault="00035A5F" w:rsidP="00035A5F">
      <w:pPr>
        <w:pStyle w:val="ListParagraph"/>
        <w:numPr>
          <w:ilvl w:val="0"/>
          <w:numId w:val="14"/>
        </w:numPr>
      </w:pPr>
      <w:r>
        <w:t>How did this session help you grow as a leader?</w:t>
      </w:r>
    </w:p>
    <w:p w14:paraId="43779612" w14:textId="77777777" w:rsidR="00035A5F" w:rsidRDefault="00035A5F" w:rsidP="00035A5F"/>
    <w:p w14:paraId="5DC50DAC" w14:textId="77777777" w:rsidR="00035A5F" w:rsidRDefault="00035A5F" w:rsidP="00035A5F"/>
    <w:p w14:paraId="6BAA7738" w14:textId="162F0923" w:rsidR="00035A5F" w:rsidRDefault="00035A5F" w:rsidP="00035A5F">
      <w:pPr>
        <w:pStyle w:val="ListParagraph"/>
        <w:numPr>
          <w:ilvl w:val="0"/>
          <w:numId w:val="14"/>
        </w:numPr>
      </w:pPr>
      <w:r>
        <w:t>How can you use what you learned in your own chapter?</w:t>
      </w:r>
    </w:p>
    <w:p w14:paraId="3AF06900" w14:textId="70BD64D6" w:rsidR="00035A5F" w:rsidRDefault="00035A5F" w:rsidP="00035A5F"/>
    <w:p w14:paraId="2CD24C52" w14:textId="1AC6B2E5" w:rsidR="00035A5F" w:rsidRDefault="00035A5F" w:rsidP="00035A5F"/>
    <w:p w14:paraId="53C9AB25" w14:textId="7AB78DDE" w:rsidR="00035A5F" w:rsidRDefault="00035A5F" w:rsidP="00035A5F"/>
    <w:p w14:paraId="6ECA7F46" w14:textId="77777777" w:rsidR="00035A5F" w:rsidRDefault="00035A5F" w:rsidP="00035A5F"/>
    <w:p w14:paraId="43CA8609" w14:textId="344CCDF0" w:rsidR="00035A5F" w:rsidRDefault="00035A5F" w:rsidP="00035A5F">
      <w:pPr>
        <w:pStyle w:val="ListParagraph"/>
        <w:numPr>
          <w:ilvl w:val="0"/>
          <w:numId w:val="14"/>
        </w:numPr>
      </w:pPr>
      <w:r>
        <w:t xml:space="preserve">What websites and resources are most helpful for you when considering a job in </w:t>
      </w:r>
      <w:r w:rsidR="0080397B">
        <w:t>agricultural</w:t>
      </w:r>
      <w:r>
        <w:t xml:space="preserve"> education</w:t>
      </w:r>
      <w:r w:rsidR="0080397B">
        <w:t>?</w:t>
      </w:r>
      <w:r>
        <w:t xml:space="preserve"> </w:t>
      </w:r>
      <w:r w:rsidR="0080397B">
        <w:t>W</w:t>
      </w:r>
      <w:r>
        <w:t>hy?</w:t>
      </w:r>
    </w:p>
    <w:p w14:paraId="05AC833A" w14:textId="77777777" w:rsidR="00035A5F" w:rsidRDefault="00035A5F" w:rsidP="00035A5F"/>
    <w:p w14:paraId="4633007E" w14:textId="77777777" w:rsidR="00035A5F" w:rsidRDefault="00035A5F" w:rsidP="00035A5F"/>
    <w:p w14:paraId="2DA6B2FF" w14:textId="77777777" w:rsidR="00035A5F" w:rsidRDefault="00035A5F" w:rsidP="00035A5F">
      <w:pPr>
        <w:pStyle w:val="ListParagraph"/>
        <w:numPr>
          <w:ilvl w:val="0"/>
          <w:numId w:val="14"/>
        </w:numPr>
      </w:pPr>
      <w:r>
        <w:t>What about this session impacted you the most and why?</w:t>
      </w:r>
    </w:p>
    <w:p w14:paraId="6F2DB694" w14:textId="77777777" w:rsidR="00035A5F" w:rsidRDefault="00035A5F" w:rsidP="00035A5F"/>
    <w:p w14:paraId="47C232B8" w14:textId="77777777" w:rsidR="00035A5F" w:rsidRDefault="00035A5F" w:rsidP="00035A5F"/>
    <w:p w14:paraId="00208681" w14:textId="78B9AF99" w:rsidR="00035A5F" w:rsidRDefault="00035A5F" w:rsidP="00035A5F">
      <w:pPr>
        <w:pStyle w:val="ListParagraph"/>
        <w:numPr>
          <w:ilvl w:val="0"/>
          <w:numId w:val="14"/>
        </w:numPr>
      </w:pPr>
      <w:r>
        <w:t xml:space="preserve">What about this session </w:t>
      </w:r>
      <w:r w:rsidR="0080397B">
        <w:t>sparked</w:t>
      </w:r>
      <w:r>
        <w:t xml:space="preserve"> your interest </w:t>
      </w:r>
      <w:r w:rsidR="0080397B">
        <w:t>and made you want</w:t>
      </w:r>
      <w:r w:rsidR="0080397B">
        <w:t xml:space="preserve"> </w:t>
      </w:r>
      <w:r>
        <w:t>to learn more?</w:t>
      </w:r>
    </w:p>
    <w:p w14:paraId="1B2E22A1" w14:textId="1CD8A074" w:rsidR="00035A5F" w:rsidRDefault="00035A5F" w:rsidP="00035A5F"/>
    <w:p w14:paraId="3D904CD8" w14:textId="77777777" w:rsidR="00035A5F" w:rsidRDefault="00035A5F" w:rsidP="00035A5F"/>
    <w:p w14:paraId="14752740" w14:textId="42DA7CC3" w:rsidR="00035A5F" w:rsidRDefault="00035A5F" w:rsidP="00035A5F">
      <w:pPr>
        <w:pStyle w:val="ListParagraph"/>
        <w:numPr>
          <w:ilvl w:val="0"/>
          <w:numId w:val="14"/>
        </w:numPr>
      </w:pPr>
      <w:r>
        <w:t xml:space="preserve">Can you see yourself being an </w:t>
      </w:r>
      <w:r w:rsidR="0080397B">
        <w:t>agriculture</w:t>
      </w:r>
      <w:r>
        <w:t xml:space="preserve"> educator? </w:t>
      </w:r>
    </w:p>
    <w:p w14:paraId="0318D0B5" w14:textId="3AE01549" w:rsidR="00035A5F" w:rsidRDefault="00035A5F" w:rsidP="00035A5F"/>
    <w:p w14:paraId="419D5781" w14:textId="77777777" w:rsidR="00035A5F" w:rsidRDefault="00035A5F" w:rsidP="00035A5F"/>
    <w:p w14:paraId="28A0EAC7" w14:textId="4C485615" w:rsidR="00035A5F" w:rsidRDefault="00035A5F" w:rsidP="00035A5F">
      <w:pPr>
        <w:pStyle w:val="ListParagraph"/>
        <w:numPr>
          <w:ilvl w:val="0"/>
          <w:numId w:val="14"/>
        </w:numPr>
      </w:pPr>
      <w:r>
        <w:t>What speaker really made an impact on you</w:t>
      </w:r>
      <w:r w:rsidR="0080397B">
        <w:t>,</w:t>
      </w:r>
      <w:r>
        <w:t xml:space="preserve"> and what did they say that spoke to you?</w:t>
      </w:r>
    </w:p>
    <w:p w14:paraId="6AD9AC66" w14:textId="6100678A" w:rsidR="00FB0CE8" w:rsidRPr="00E80D18" w:rsidRDefault="00FB0CE8" w:rsidP="00035A5F"/>
    <w:sectPr w:rsidR="00FB0CE8" w:rsidRPr="00E80D18" w:rsidSect="000F23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2" w:h="15842" w:code="1"/>
      <w:pgMar w:top="1412" w:right="1412" w:bottom="1412" w:left="1412" w:header="709" w:footer="3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BF76C0" w14:textId="77777777" w:rsidR="009C157C" w:rsidRDefault="009C157C" w:rsidP="00E974FE">
      <w:pPr>
        <w:spacing w:after="0" w:line="240" w:lineRule="auto"/>
      </w:pPr>
      <w:r>
        <w:separator/>
      </w:r>
    </w:p>
  </w:endnote>
  <w:endnote w:type="continuationSeparator" w:id="0">
    <w:p w14:paraId="16314855" w14:textId="77777777" w:rsidR="009C157C" w:rsidRDefault="009C157C" w:rsidP="00E97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8000002F" w:usb1="4000204A" w:usb2="00000000" w:usb3="00000000" w:csb0="00000001" w:csb1="00000000"/>
    <w:embedRegular r:id="rId1" w:fontKey="{FE1C8A92-927A-45C7-A0D5-7567F0C1FB2B}"/>
    <w:embedBold r:id="rId2" w:fontKey="{9C7796F3-5445-45D2-BF51-A70E067781AE}"/>
    <w:embedItalic r:id="rId3" w:fontKey="{CDAB2ED4-F903-4EAB-B2CF-6099388C0428}"/>
  </w:font>
  <w:font w:name="Anton">
    <w:charset w:val="00"/>
    <w:family w:val="auto"/>
    <w:pitch w:val="variable"/>
    <w:sig w:usb0="2000000F" w:usb1="00000000" w:usb2="00000000" w:usb3="00000000" w:csb0="00000193" w:csb1="00000000"/>
    <w:embedRegular r:id="rId4" w:fontKey="{20033382-C6D8-4B3B-A7B1-ED207995BDDE}"/>
    <w:embedBold r:id="rId5" w:fontKey="{E7A68696-8352-4F1C-860E-19CEB369D5A3}"/>
    <w:embedItalic r:id="rId6" w:fontKey="{99A9128C-060D-4ED3-807D-B8203BAECF1B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E27D4706-11F8-4EDE-86AF-0B5FBB7ED176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0F24ECB0-BFF4-4FF0-B42A-2451CD860F0A}"/>
  </w:font>
  <w:font w:name="DM Serif Text">
    <w:altName w:val="Calibri"/>
    <w:charset w:val="00"/>
    <w:family w:val="auto"/>
    <w:pitch w:val="variable"/>
    <w:sig w:usb0="A00002EF" w:usb1="0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EA4D73" w14:textId="77777777" w:rsidR="004A4F01" w:rsidRDefault="004A4F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86AEFF" w14:textId="77777777" w:rsidR="00E974F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656B1DC4" wp14:editId="5961DBF7">
              <wp:simplePos x="0" y="0"/>
              <wp:positionH relativeFrom="page">
                <wp:posOffset>-228600</wp:posOffset>
              </wp:positionH>
              <wp:positionV relativeFrom="page">
                <wp:posOffset>9439275</wp:posOffset>
              </wp:positionV>
              <wp:extent cx="8229600" cy="1304925"/>
              <wp:effectExtent l="0" t="0" r="19050" b="28575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29600" cy="1304925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D450D2" id="Rectangle 7" o:spid="_x0000_s1026" style="position:absolute;margin-left:-18pt;margin-top:743.25pt;width:9in;height:102.7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" fillcolor="#df5931" strokecolor="#17274a" strokeweight="1pt">
              <w10:wrap anchorx="page" anchory="page"/>
            </v:rect>
          </w:pict>
        </mc:Fallback>
      </mc:AlternateContent>
    </w:r>
    <w:r w:rsidR="00E87B95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B1CDE1" w14:textId="77777777" w:rsidR="006F45A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4" behindDoc="1" locked="0" layoutInCell="1" allowOverlap="1" wp14:anchorId="1522626F" wp14:editId="6326EEAD">
              <wp:simplePos x="0" y="0"/>
              <wp:positionH relativeFrom="page">
                <wp:posOffset>-19050</wp:posOffset>
              </wp:positionH>
              <wp:positionV relativeFrom="page">
                <wp:posOffset>9505950</wp:posOffset>
              </wp:positionV>
              <wp:extent cx="7981950" cy="1219200"/>
              <wp:effectExtent l="0" t="0" r="19050" b="1905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81950" cy="1219200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5E863F2" id="Rectangle 5" o:spid="_x0000_s1026" style="position:absolute;margin-left:-1.5pt;margin-top:748.5pt;width:628.5pt;height:96pt;z-index:-25165926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" fillcolor="#df5931" strokecolor="#17274a" strokeweight="1pt">
              <w10:wrap anchorx="page" anchory="page"/>
            </v:rect>
          </w:pict>
        </mc:Fallback>
      </mc:AlternateContent>
    </w:r>
    <w:r w:rsidR="006F45AE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2D7441" w14:textId="77777777" w:rsidR="009C157C" w:rsidRDefault="009C157C" w:rsidP="00E974FE">
      <w:pPr>
        <w:spacing w:after="0" w:line="240" w:lineRule="auto"/>
      </w:pPr>
      <w:r>
        <w:separator/>
      </w:r>
    </w:p>
  </w:footnote>
  <w:footnote w:type="continuationSeparator" w:id="0">
    <w:p w14:paraId="2529FCBE" w14:textId="77777777" w:rsidR="009C157C" w:rsidRDefault="009C157C" w:rsidP="00E97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29C1C6" w14:textId="77777777" w:rsidR="004A4F01" w:rsidRDefault="004A4F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F746E8" w14:textId="77777777" w:rsidR="00E974FE" w:rsidRDefault="00E87B95">
    <w:pPr>
      <w:pStyle w:val="Header"/>
    </w:pPr>
    <w:r>
      <w:rPr>
        <w:noProof/>
      </w:rPr>
      <w:drawing>
        <wp:anchor distT="0" distB="0" distL="114300" distR="114300" simplePos="0" relativeHeight="251669504" behindDoc="1" locked="0" layoutInCell="1" allowOverlap="1" wp14:anchorId="4D95E02E" wp14:editId="09C62260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1121724D" wp14:editId="4B2ABB01">
              <wp:simplePos x="0" y="0"/>
              <wp:positionH relativeFrom="page">
                <wp:align>center</wp:align>
              </wp:positionH>
              <wp:positionV relativeFrom="page">
                <wp:posOffset>422910</wp:posOffset>
              </wp:positionV>
              <wp:extent cx="7772400" cy="205920"/>
              <wp:effectExtent l="0" t="0" r="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D99E1C" id="Rectangle 2" o:spid="_x0000_s1026" style="position:absolute;margin-left:0;margin-top:33.3pt;width:612pt;height:16.2pt;z-index:-251658241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" fillcolor="#17274a" stroked="f" strokeweight="1pt">
              <w10:wrap anchorx="page" anchory="page"/>
            </v:rect>
          </w:pict>
        </mc:Fallback>
      </mc:AlternateContent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154F6B2" wp14:editId="7388E2A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55764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55764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F7F9DE" id="Rectangle 1" o:spid="_x0000_s1026" style="position:absolute;margin-left:0;margin-top:0;width:612pt;height:43.9pt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" fillcolor="#df591d" stroked="f" strokeweight="1pt"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27AE37" w14:textId="77777777" w:rsidR="004B7734" w:rsidRDefault="004A4F01">
    <w:pPr>
      <w:pStyle w:val="Head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1A4084EC" wp14:editId="383824AE">
          <wp:simplePos x="0" y="0"/>
          <wp:positionH relativeFrom="margin">
            <wp:align>center</wp:align>
          </wp:positionH>
          <wp:positionV relativeFrom="paragraph">
            <wp:posOffset>121285</wp:posOffset>
          </wp:positionV>
          <wp:extent cx="1564005" cy="1323975"/>
          <wp:effectExtent l="0" t="0" r="0" b="9525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FA Convention Logo_Outlined Container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4005" cy="1323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7734">
      <w:rPr>
        <w:noProof/>
      </w:rPr>
      <w:drawing>
        <wp:anchor distT="0" distB="0" distL="114300" distR="114300" simplePos="0" relativeHeight="251666432" behindDoc="1" locked="0" layoutInCell="1" allowOverlap="1" wp14:anchorId="5CE403F9" wp14:editId="32793C5A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00D1AD0" wp14:editId="41CAA0C3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56AF53" id="Rectangle 8" o:spid="_x0000_s1026" style="position:absolute;margin-left:0;margin-top:99pt;width:612pt;height:16.2pt;z-index:-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" fillcolor="#17274a" stroked="f" strokeweight="1pt">
              <w10:wrap anchorx="page" anchory="page"/>
            </v:rect>
          </w:pict>
        </mc:Fallback>
      </mc:AlternateContent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58634C8" wp14:editId="58A38B43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FD4164" id="Rectangle 9" o:spid="_x0000_s1026" style="position:absolute;margin-left:0;margin-top:0;width:612pt;height:99pt;z-index:-2516531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" fillcolor="#df591d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7" type="#_x0000_t75" style="width:13pt;height:9.5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0A7EF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D974CF8"/>
    <w:multiLevelType w:val="hybridMultilevel"/>
    <w:tmpl w:val="EC2C1D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1"/>
  </w:num>
  <w:num w:numId="2">
    <w:abstractNumId w:val="13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TrueTypeFonts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0E4"/>
    <w:rsid w:val="000200EC"/>
    <w:rsid w:val="00035A5F"/>
    <w:rsid w:val="00056C17"/>
    <w:rsid w:val="000639BF"/>
    <w:rsid w:val="000643E1"/>
    <w:rsid w:val="00093178"/>
    <w:rsid w:val="000A5263"/>
    <w:rsid w:val="000F2385"/>
    <w:rsid w:val="00106469"/>
    <w:rsid w:val="0011064E"/>
    <w:rsid w:val="001C47AA"/>
    <w:rsid w:val="001D40E4"/>
    <w:rsid w:val="001E56D8"/>
    <w:rsid w:val="001E6747"/>
    <w:rsid w:val="00206C6F"/>
    <w:rsid w:val="00226579"/>
    <w:rsid w:val="0028785F"/>
    <w:rsid w:val="002D1439"/>
    <w:rsid w:val="002E4ABB"/>
    <w:rsid w:val="00336A81"/>
    <w:rsid w:val="00374FE4"/>
    <w:rsid w:val="00394708"/>
    <w:rsid w:val="003D06F0"/>
    <w:rsid w:val="003F1000"/>
    <w:rsid w:val="00462466"/>
    <w:rsid w:val="0049616A"/>
    <w:rsid w:val="004A4F01"/>
    <w:rsid w:val="004B7734"/>
    <w:rsid w:val="004D4A0B"/>
    <w:rsid w:val="004E0DB9"/>
    <w:rsid w:val="00500211"/>
    <w:rsid w:val="00575640"/>
    <w:rsid w:val="005B0FDD"/>
    <w:rsid w:val="005C6C87"/>
    <w:rsid w:val="005F0AE1"/>
    <w:rsid w:val="006F45AE"/>
    <w:rsid w:val="007208D7"/>
    <w:rsid w:val="00740B4F"/>
    <w:rsid w:val="00746F43"/>
    <w:rsid w:val="0079024C"/>
    <w:rsid w:val="007B2573"/>
    <w:rsid w:val="007E01A1"/>
    <w:rsid w:val="0080397B"/>
    <w:rsid w:val="008421CB"/>
    <w:rsid w:val="00995841"/>
    <w:rsid w:val="009B007B"/>
    <w:rsid w:val="009C157C"/>
    <w:rsid w:val="009C175D"/>
    <w:rsid w:val="00A552DD"/>
    <w:rsid w:val="00A818CA"/>
    <w:rsid w:val="00AC0609"/>
    <w:rsid w:val="00B73261"/>
    <w:rsid w:val="00C05B76"/>
    <w:rsid w:val="00C10B54"/>
    <w:rsid w:val="00C43A64"/>
    <w:rsid w:val="00C65667"/>
    <w:rsid w:val="00C82B7A"/>
    <w:rsid w:val="00CA4A0C"/>
    <w:rsid w:val="00CB4C05"/>
    <w:rsid w:val="00CC278D"/>
    <w:rsid w:val="00D00546"/>
    <w:rsid w:val="00D27E09"/>
    <w:rsid w:val="00E55329"/>
    <w:rsid w:val="00E80D18"/>
    <w:rsid w:val="00E87B95"/>
    <w:rsid w:val="00E974FE"/>
    <w:rsid w:val="00EC27BF"/>
    <w:rsid w:val="00ED2C7B"/>
    <w:rsid w:val="00FB0CE8"/>
    <w:rsid w:val="00FF42E6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43F978"/>
  <w15:chartTrackingRefBased/>
  <w15:docId w15:val="{33581137-15FE-41C1-8598-77303ED83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734"/>
  </w:style>
  <w:style w:type="paragraph" w:styleId="Heading1">
    <w:name w:val="heading 1"/>
    <w:basedOn w:val="Normal"/>
    <w:next w:val="Normal"/>
    <w:link w:val="Heading1Char"/>
    <w:uiPriority w:val="2"/>
    <w:qFormat/>
    <w:rsid w:val="00E80D18"/>
    <w:pPr>
      <w:keepNext/>
      <w:keepLines/>
      <w:spacing w:after="200" w:line="592" w:lineRule="atLeast"/>
      <w:outlineLvl w:val="0"/>
    </w:pPr>
    <w:rPr>
      <w:rFonts w:asciiTheme="majorHAnsi" w:eastAsiaTheme="majorEastAsia" w:hAnsiTheme="majorHAnsi" w:cstheme="majorBidi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E80D18"/>
    <w:pPr>
      <w:keepNext/>
      <w:keepLines/>
      <w:spacing w:before="40" w:after="0" w:line="336" w:lineRule="atLeast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C05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E1251B" w:themeColor="accent4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E80D18"/>
    <w:rPr>
      <w:rFonts w:asciiTheme="majorHAnsi" w:eastAsiaTheme="majorEastAsia" w:hAnsiTheme="majorHAnsi" w:cstheme="majorBidi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E80D18"/>
    <w:rPr>
      <w:rFonts w:asciiTheme="majorHAnsi" w:eastAsiaTheme="majorEastAsia" w:hAnsiTheme="majorHAnsi" w:cstheme="majorBidi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C05B76"/>
    <w:rPr>
      <w:rFonts w:asciiTheme="majorHAnsi" w:eastAsiaTheme="majorEastAsia" w:hAnsiTheme="majorHAnsi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 w:line="240" w:lineRule="auto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C65667"/>
    <w:pPr>
      <w:numPr>
        <w:numId w:val="4"/>
      </w:numPr>
    </w:p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spacing w:after="120"/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E80D18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E80D18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weinrich\OneDrive%20-%20National%20FFA\Desktop\Student%20Reflection%20Guide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66EA-9685-4B7C-A741-FAEB41B75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Student Reflection Guide</Template>
  <TotalTime>6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Haley Hampton</cp:lastModifiedBy>
  <cp:revision>5</cp:revision>
  <dcterms:created xsi:type="dcterms:W3CDTF">2020-10-05T20:21:00Z</dcterms:created>
  <dcterms:modified xsi:type="dcterms:W3CDTF">2020-10-22T03:15:00Z</dcterms:modified>
</cp:coreProperties>
</file>