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6282395F" w:rsidR="00C05B76" w:rsidRDefault="00F87038" w:rsidP="00C05B76">
      <w:pPr>
        <w:pStyle w:val="Title"/>
      </w:pPr>
      <w:r>
        <w:t xml:space="preserve">Merck Animal HEalth </w:t>
      </w:r>
      <w:r w:rsidR="00FB0CE8">
        <w:t>Workshop Reflection Guide</w:t>
      </w:r>
    </w:p>
    <w:p w14:paraId="358BBE63" w14:textId="7D6B57BB" w:rsidR="00E80D18" w:rsidRDefault="00FB0CE8" w:rsidP="00E80D18">
      <w:r>
        <w:t xml:space="preserve">Directions: </w:t>
      </w:r>
      <w:r w:rsidR="00F87038">
        <w:t>A</w:t>
      </w:r>
      <w:r>
        <w:t>fter watching the workshop</w:t>
      </w:r>
      <w:r w:rsidR="00380B71">
        <w:t>,</w:t>
      </w:r>
      <w:r>
        <w:t xml:space="preserve"> complete the reflection questions below.</w:t>
      </w:r>
    </w:p>
    <w:p w14:paraId="4D139F8D" w14:textId="77777777" w:rsidR="00FB0CE8" w:rsidRDefault="00FB0CE8" w:rsidP="00E80D18"/>
    <w:p w14:paraId="5FA76528" w14:textId="77777777" w:rsidR="00434E42" w:rsidRDefault="00434E42" w:rsidP="00434E42">
      <w:pPr>
        <w:pStyle w:val="ListParagraph"/>
        <w:numPr>
          <w:ilvl w:val="0"/>
          <w:numId w:val="14"/>
        </w:numPr>
      </w:pPr>
      <w:r>
        <w:t>How did this session help you grow as a leader?</w:t>
      </w:r>
    </w:p>
    <w:p w14:paraId="33E094AF" w14:textId="77777777" w:rsidR="00434E42" w:rsidRDefault="00434E42" w:rsidP="00434E42"/>
    <w:p w14:paraId="49B4DFA8" w14:textId="77777777" w:rsidR="00434E42" w:rsidRDefault="00434E42" w:rsidP="00434E42"/>
    <w:p w14:paraId="3AF500F4" w14:textId="5133A1EE" w:rsidR="00434E42" w:rsidRDefault="00434E42" w:rsidP="00434E42">
      <w:pPr>
        <w:pStyle w:val="ListParagraph"/>
        <w:numPr>
          <w:ilvl w:val="0"/>
          <w:numId w:val="14"/>
        </w:numPr>
      </w:pPr>
      <w:r>
        <w:t>How can you use what you learned in your own chapter?</w:t>
      </w:r>
    </w:p>
    <w:p w14:paraId="260E5EF9" w14:textId="65BE2739" w:rsidR="00434E42" w:rsidRDefault="00434E42" w:rsidP="00434E42"/>
    <w:p w14:paraId="4AF3A10F" w14:textId="7F76A951" w:rsidR="00434E42" w:rsidRDefault="00434E42" w:rsidP="00434E42"/>
    <w:p w14:paraId="159D8E8D" w14:textId="77777777" w:rsidR="00434E42" w:rsidRDefault="00434E42" w:rsidP="00434E42"/>
    <w:p w14:paraId="6B44E210" w14:textId="4229959C" w:rsidR="00434E42" w:rsidRDefault="00434E42" w:rsidP="00434E42">
      <w:pPr>
        <w:pStyle w:val="ListParagraph"/>
        <w:numPr>
          <w:ilvl w:val="0"/>
          <w:numId w:val="14"/>
        </w:numPr>
      </w:pPr>
      <w:r>
        <w:t>What other animal health careers are you now considering that you didn’t prior to this session?</w:t>
      </w:r>
    </w:p>
    <w:p w14:paraId="64327112" w14:textId="77777777" w:rsidR="00434E42" w:rsidRDefault="00434E42" w:rsidP="00434E42"/>
    <w:p w14:paraId="7E28B6F9" w14:textId="77777777" w:rsidR="00434E42" w:rsidRDefault="00434E42" w:rsidP="00434E42"/>
    <w:p w14:paraId="3A4B917E" w14:textId="251E3D5D" w:rsidR="00434E42" w:rsidRDefault="00434E42" w:rsidP="00434E42">
      <w:pPr>
        <w:pStyle w:val="ListParagraph"/>
        <w:numPr>
          <w:ilvl w:val="0"/>
          <w:numId w:val="14"/>
        </w:numPr>
      </w:pPr>
      <w:r>
        <w:t>What about this session impacted you the most and why?</w:t>
      </w:r>
    </w:p>
    <w:p w14:paraId="1424E3A4" w14:textId="0D7D7ADA" w:rsidR="00434E42" w:rsidRDefault="00434E42" w:rsidP="00434E42"/>
    <w:p w14:paraId="21DEC5CE" w14:textId="7A5723AF" w:rsidR="00434E42" w:rsidRDefault="00434E42" w:rsidP="00434E42"/>
    <w:p w14:paraId="7C00E516" w14:textId="77777777" w:rsidR="00434E42" w:rsidRDefault="00434E42" w:rsidP="00434E42"/>
    <w:p w14:paraId="38E7DD1F" w14:textId="7ABC0497" w:rsidR="00434E42" w:rsidRDefault="00434E42" w:rsidP="00434E42">
      <w:pPr>
        <w:pStyle w:val="ListParagraph"/>
        <w:numPr>
          <w:ilvl w:val="0"/>
          <w:numId w:val="14"/>
        </w:numPr>
      </w:pPr>
      <w:r>
        <w:t>Are you interested in technology, like electronic ear tags in dairy cattle? Why or why not?</w:t>
      </w:r>
    </w:p>
    <w:p w14:paraId="1A09186F" w14:textId="1F430DAA" w:rsidR="00434E42" w:rsidRDefault="00434E42" w:rsidP="00434E42"/>
    <w:p w14:paraId="6A6FEE53" w14:textId="6316CF80" w:rsidR="00434E42" w:rsidRDefault="00434E42" w:rsidP="00434E42"/>
    <w:p w14:paraId="7D234A2C" w14:textId="77777777" w:rsidR="00434E42" w:rsidRDefault="00434E42" w:rsidP="00434E42"/>
    <w:p w14:paraId="173255C4" w14:textId="44D819F4" w:rsidR="00434E42" w:rsidRDefault="00434E42" w:rsidP="00434E42">
      <w:pPr>
        <w:pStyle w:val="ListParagraph"/>
        <w:numPr>
          <w:ilvl w:val="0"/>
          <w:numId w:val="14"/>
        </w:numPr>
      </w:pPr>
      <w:r>
        <w:t>How can aquaculture impact the industry</w:t>
      </w:r>
      <w:r w:rsidR="00380B71">
        <w:t xml:space="preserve"> of agriculture</w:t>
      </w:r>
      <w:r>
        <w:t>?</w:t>
      </w:r>
    </w:p>
    <w:p w14:paraId="57F5F9EB" w14:textId="0B608642" w:rsidR="00434E42" w:rsidRDefault="00434E42" w:rsidP="00434E42"/>
    <w:p w14:paraId="110B3BCA" w14:textId="7701757E" w:rsidR="00434E42" w:rsidRDefault="00434E42" w:rsidP="00434E42"/>
    <w:p w14:paraId="0E055D0F" w14:textId="3F289353" w:rsidR="00434E42" w:rsidRDefault="00434E42" w:rsidP="00434E42"/>
    <w:p w14:paraId="12A8BDCF" w14:textId="6E865BD4" w:rsidR="001C2D83" w:rsidRDefault="001C2D83" w:rsidP="00434E42"/>
    <w:p w14:paraId="337DC59C" w14:textId="77777777" w:rsidR="001C2D83" w:rsidRDefault="001C2D83" w:rsidP="00434E42"/>
    <w:p w14:paraId="1281A289" w14:textId="77777777" w:rsidR="00434E42" w:rsidRDefault="00434E42" w:rsidP="00434E42"/>
    <w:p w14:paraId="12452668" w14:textId="5AF37CD0" w:rsidR="00434E42" w:rsidRDefault="00434E42" w:rsidP="00434E42">
      <w:pPr>
        <w:pStyle w:val="ListParagraph"/>
        <w:numPr>
          <w:ilvl w:val="0"/>
          <w:numId w:val="14"/>
        </w:numPr>
      </w:pPr>
      <w:r>
        <w:lastRenderedPageBreak/>
        <w:t xml:space="preserve">What about this session </w:t>
      </w:r>
      <w:r w:rsidR="00380B71">
        <w:t xml:space="preserve">sparked </w:t>
      </w:r>
      <w:r>
        <w:t xml:space="preserve">your interest </w:t>
      </w:r>
      <w:r w:rsidR="00380B71">
        <w:t>and made you want</w:t>
      </w:r>
      <w:r>
        <w:t xml:space="preserve"> to learn more?</w:t>
      </w:r>
    </w:p>
    <w:p w14:paraId="3556C0B1" w14:textId="4DC2CC2D" w:rsidR="00434E42" w:rsidRDefault="00434E42" w:rsidP="00434E42"/>
    <w:p w14:paraId="451FAA72" w14:textId="7ECFCCB5" w:rsidR="00434E42" w:rsidRDefault="00434E42" w:rsidP="00434E42"/>
    <w:p w14:paraId="04ED27CE" w14:textId="191CBA9E" w:rsidR="00434E42" w:rsidRDefault="00434E42" w:rsidP="00434E42"/>
    <w:p w14:paraId="7E2FFC63" w14:textId="11F25CA0" w:rsidR="00434E42" w:rsidRDefault="00434E42" w:rsidP="00434E42"/>
    <w:p w14:paraId="19D826F1" w14:textId="77777777" w:rsidR="00434E42" w:rsidRDefault="00434E42" w:rsidP="00434E42"/>
    <w:p w14:paraId="63CEB0C6" w14:textId="77777777" w:rsidR="00434E42" w:rsidRDefault="00434E42" w:rsidP="00434E42"/>
    <w:p w14:paraId="5CAC4588" w14:textId="4A0821F6" w:rsidR="00434E42" w:rsidRDefault="00434E42" w:rsidP="00434E42">
      <w:pPr>
        <w:pStyle w:val="ListParagraph"/>
        <w:numPr>
          <w:ilvl w:val="0"/>
          <w:numId w:val="14"/>
        </w:numPr>
      </w:pPr>
      <w:r>
        <w:t xml:space="preserve">What did you learn at </w:t>
      </w:r>
      <w:proofErr w:type="spellStart"/>
      <w:r>
        <w:t>Bruning</w:t>
      </w:r>
      <w:proofErr w:type="spellEnd"/>
      <w:r>
        <w:t xml:space="preserve"> </w:t>
      </w:r>
      <w:r w:rsidR="00380B71">
        <w:t xml:space="preserve">Farms </w:t>
      </w:r>
      <w:r>
        <w:t>that interested you?</w:t>
      </w:r>
    </w:p>
    <w:p w14:paraId="6AD9AC66" w14:textId="589ED03C" w:rsidR="00FB0CE8" w:rsidRPr="00E80D18" w:rsidRDefault="00FB0CE8" w:rsidP="00434E42"/>
    <w:sectPr w:rsidR="00FB0CE8" w:rsidRPr="00E80D18" w:rsidSect="000F2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0E8A1A" w14:textId="77777777" w:rsidR="00FF59CD" w:rsidRDefault="00FF59CD" w:rsidP="00E974FE">
      <w:pPr>
        <w:spacing w:after="0" w:line="240" w:lineRule="auto"/>
      </w:pPr>
      <w:r>
        <w:separator/>
      </w:r>
    </w:p>
  </w:endnote>
  <w:endnote w:type="continuationSeparator" w:id="0">
    <w:p w14:paraId="24B12C41" w14:textId="77777777" w:rsidR="00FF59CD" w:rsidRDefault="00FF59CD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E039C054-52DC-4449-A22D-48956161B191}"/>
    <w:embedBold r:id="rId2" w:fontKey="{BDB2CE2F-8BFB-4115-87A5-B4B006494BC3}"/>
    <w:embedItalic r:id="rId3" w:fontKey="{D7A846A6-8DD7-47D6-A6A1-FBF1B665B81D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934A8588-2C98-4621-9591-8B35B1B71638}"/>
    <w:embedBold r:id="rId5" w:fontKey="{EA19F950-1EFC-4889-833D-8B95F3F007CD}"/>
    <w:embedItalic r:id="rId6" w:fontKey="{83742B79-2291-43C3-9064-F578F9C3124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04DF2942-71D9-4F8D-937D-CA5B79CE448D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5E899C8B-6E10-4086-830D-BD5A2123FA99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806D8A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7E147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08109" w14:textId="77777777" w:rsidR="00FF59CD" w:rsidRDefault="00FF59CD" w:rsidP="00E974FE">
      <w:pPr>
        <w:spacing w:after="0" w:line="240" w:lineRule="auto"/>
      </w:pPr>
      <w:r>
        <w:separator/>
      </w:r>
    </w:p>
  </w:footnote>
  <w:footnote w:type="continuationSeparator" w:id="0">
    <w:p w14:paraId="19BDFF5B" w14:textId="77777777" w:rsidR="00FF59CD" w:rsidRDefault="00FF59CD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A013A0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875DB6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6694F7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19C9F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3.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974CF8"/>
    <w:multiLevelType w:val="hybridMultilevel"/>
    <w:tmpl w:val="EC2C1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E4"/>
    <w:rsid w:val="000200EC"/>
    <w:rsid w:val="00056C17"/>
    <w:rsid w:val="000639BF"/>
    <w:rsid w:val="00093178"/>
    <w:rsid w:val="000E0EF0"/>
    <w:rsid w:val="000F2385"/>
    <w:rsid w:val="00100CBD"/>
    <w:rsid w:val="00106469"/>
    <w:rsid w:val="0011064E"/>
    <w:rsid w:val="001C2D83"/>
    <w:rsid w:val="001D40E4"/>
    <w:rsid w:val="001E56D8"/>
    <w:rsid w:val="001E6747"/>
    <w:rsid w:val="00206C6F"/>
    <w:rsid w:val="00226579"/>
    <w:rsid w:val="0028785F"/>
    <w:rsid w:val="002D1439"/>
    <w:rsid w:val="002E4ABB"/>
    <w:rsid w:val="00380B71"/>
    <w:rsid w:val="00394708"/>
    <w:rsid w:val="003D06F0"/>
    <w:rsid w:val="003F1000"/>
    <w:rsid w:val="00434E42"/>
    <w:rsid w:val="00462466"/>
    <w:rsid w:val="0049616A"/>
    <w:rsid w:val="004A4F01"/>
    <w:rsid w:val="004B7734"/>
    <w:rsid w:val="004D2920"/>
    <w:rsid w:val="004E0DB9"/>
    <w:rsid w:val="00500211"/>
    <w:rsid w:val="00575640"/>
    <w:rsid w:val="005B0FDD"/>
    <w:rsid w:val="005C6C87"/>
    <w:rsid w:val="005F0AE1"/>
    <w:rsid w:val="006F45AE"/>
    <w:rsid w:val="007208D7"/>
    <w:rsid w:val="00740B4F"/>
    <w:rsid w:val="0079024C"/>
    <w:rsid w:val="007B2573"/>
    <w:rsid w:val="007E01A1"/>
    <w:rsid w:val="008421CB"/>
    <w:rsid w:val="00995841"/>
    <w:rsid w:val="009B007B"/>
    <w:rsid w:val="00AC0609"/>
    <w:rsid w:val="00B73261"/>
    <w:rsid w:val="00C05B76"/>
    <w:rsid w:val="00C10B54"/>
    <w:rsid w:val="00C43A64"/>
    <w:rsid w:val="00C65667"/>
    <w:rsid w:val="00C82B7A"/>
    <w:rsid w:val="00CA4A0C"/>
    <w:rsid w:val="00CC278D"/>
    <w:rsid w:val="00D27E09"/>
    <w:rsid w:val="00D75F0D"/>
    <w:rsid w:val="00E55329"/>
    <w:rsid w:val="00E80D18"/>
    <w:rsid w:val="00E87B95"/>
    <w:rsid w:val="00E974FE"/>
    <w:rsid w:val="00EC27BF"/>
    <w:rsid w:val="00ED2C7B"/>
    <w:rsid w:val="00F87038"/>
    <w:rsid w:val="00FB0CE8"/>
    <w:rsid w:val="00FF42E6"/>
    <w:rsid w:val="00FF59CD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9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6</cp:revision>
  <dcterms:created xsi:type="dcterms:W3CDTF">2020-10-05T19:22:00Z</dcterms:created>
  <dcterms:modified xsi:type="dcterms:W3CDTF">2020-10-22T12:34:00Z</dcterms:modified>
</cp:coreProperties>
</file>