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0B354" w14:textId="73E51117" w:rsidR="00C05B76" w:rsidRDefault="000926AF" w:rsidP="00C05B76">
      <w:pPr>
        <w:pStyle w:val="Title"/>
      </w:pPr>
      <w:r>
        <w:t xml:space="preserve">Monarchs on the move </w:t>
      </w:r>
      <w:r w:rsidR="00FB0CE8">
        <w:t>Workshop Reflection Guide</w:t>
      </w:r>
    </w:p>
    <w:p w14:paraId="358BBE63" w14:textId="3E7C98DC" w:rsidR="00E80D18" w:rsidRDefault="00FB0CE8" w:rsidP="00E80D18">
      <w:r>
        <w:t xml:space="preserve">Directions: </w:t>
      </w:r>
      <w:r w:rsidR="000926AF">
        <w:t>A</w:t>
      </w:r>
      <w:r>
        <w:t>fter watching the workshop</w:t>
      </w:r>
      <w:r w:rsidR="00A02ECC">
        <w:t>,</w:t>
      </w:r>
      <w:r>
        <w:t xml:space="preserve"> complete the reflection questions below.</w:t>
      </w:r>
    </w:p>
    <w:p w14:paraId="5DDDE435" w14:textId="77777777" w:rsidR="004E17F3" w:rsidRDefault="004E17F3" w:rsidP="004E17F3"/>
    <w:p w14:paraId="24889C2C" w14:textId="77777777" w:rsidR="004E17F3" w:rsidRDefault="004E17F3" w:rsidP="004E17F3"/>
    <w:p w14:paraId="27DC1270" w14:textId="6AF5FB4B" w:rsidR="004E17F3" w:rsidRDefault="004E17F3" w:rsidP="004E17F3">
      <w:pPr>
        <w:pStyle w:val="ListParagraph"/>
        <w:numPr>
          <w:ilvl w:val="0"/>
          <w:numId w:val="14"/>
        </w:numPr>
      </w:pPr>
      <w:r>
        <w:t>What about this session impacted you the most and why?</w:t>
      </w:r>
    </w:p>
    <w:p w14:paraId="79B64D46" w14:textId="0FCEE980" w:rsidR="004E17F3" w:rsidRDefault="004E17F3" w:rsidP="004E17F3"/>
    <w:p w14:paraId="0FE092E5" w14:textId="357001EE" w:rsidR="004E17F3" w:rsidRDefault="004E17F3" w:rsidP="004E17F3"/>
    <w:p w14:paraId="2506DDC8" w14:textId="77777777" w:rsidR="004E17F3" w:rsidRDefault="004E17F3" w:rsidP="004E17F3"/>
    <w:p w14:paraId="16B0DD4C" w14:textId="7232D531" w:rsidR="004E17F3" w:rsidRDefault="004E17F3" w:rsidP="004E17F3">
      <w:pPr>
        <w:pStyle w:val="ListParagraph"/>
        <w:numPr>
          <w:ilvl w:val="0"/>
          <w:numId w:val="14"/>
        </w:numPr>
      </w:pPr>
      <w:r>
        <w:t>How can you tell the difference between male and female monarch butterflies?</w:t>
      </w:r>
    </w:p>
    <w:p w14:paraId="40BC0CFB" w14:textId="711C9EE8" w:rsidR="004E17F3" w:rsidRDefault="004E17F3" w:rsidP="004E17F3"/>
    <w:p w14:paraId="72091A12" w14:textId="623A250A" w:rsidR="004E17F3" w:rsidRDefault="004E17F3" w:rsidP="004E17F3"/>
    <w:p w14:paraId="6BABDE40" w14:textId="77777777" w:rsidR="004E17F3" w:rsidRDefault="004E17F3" w:rsidP="004E17F3"/>
    <w:p w14:paraId="094ADF2A" w14:textId="77777777" w:rsidR="004E17F3" w:rsidRDefault="004E17F3" w:rsidP="004E17F3"/>
    <w:p w14:paraId="186009E7" w14:textId="7152D7C2" w:rsidR="004E17F3" w:rsidRDefault="004E17F3" w:rsidP="004E17F3">
      <w:pPr>
        <w:pStyle w:val="ListParagraph"/>
        <w:numPr>
          <w:ilvl w:val="0"/>
          <w:numId w:val="14"/>
        </w:numPr>
      </w:pPr>
      <w:r>
        <w:t xml:space="preserve">What about this session </w:t>
      </w:r>
      <w:r w:rsidR="00A02ECC">
        <w:t xml:space="preserve">sparked </w:t>
      </w:r>
      <w:r>
        <w:t xml:space="preserve">your interest </w:t>
      </w:r>
      <w:r w:rsidR="00A02ECC">
        <w:t>and made you want</w:t>
      </w:r>
      <w:r>
        <w:t xml:space="preserve"> to learn more?</w:t>
      </w:r>
    </w:p>
    <w:p w14:paraId="21897BD5" w14:textId="5ABFB9DF" w:rsidR="004E17F3" w:rsidRDefault="004E17F3" w:rsidP="004E17F3"/>
    <w:p w14:paraId="084A90C8" w14:textId="2FA10A4B" w:rsidR="004E17F3" w:rsidRDefault="004E17F3" w:rsidP="004E17F3"/>
    <w:p w14:paraId="5014BD95" w14:textId="77777777" w:rsidR="004E17F3" w:rsidRDefault="004E17F3" w:rsidP="004E17F3"/>
    <w:p w14:paraId="5716DA78" w14:textId="7AE86F69" w:rsidR="004E17F3" w:rsidRDefault="004E17F3" w:rsidP="004E17F3">
      <w:pPr>
        <w:pStyle w:val="ListParagraph"/>
        <w:numPr>
          <w:ilvl w:val="0"/>
          <w:numId w:val="14"/>
        </w:numPr>
      </w:pPr>
      <w:r>
        <w:t>How can knowing about monarchs</w:t>
      </w:r>
      <w:r w:rsidR="00A02ECC">
        <w:t>’</w:t>
      </w:r>
      <w:r>
        <w:t xml:space="preserve"> life cycles help a farmer?</w:t>
      </w:r>
    </w:p>
    <w:p w14:paraId="364184C5" w14:textId="0994E673" w:rsidR="004E17F3" w:rsidRDefault="004E17F3" w:rsidP="004E17F3"/>
    <w:p w14:paraId="30596ECB" w14:textId="71FC313E" w:rsidR="004E17F3" w:rsidRDefault="004E17F3" w:rsidP="004E17F3"/>
    <w:p w14:paraId="7C26599F" w14:textId="77777777" w:rsidR="004E17F3" w:rsidRDefault="004E17F3" w:rsidP="004E17F3"/>
    <w:p w14:paraId="136324D6" w14:textId="64CF5CE5" w:rsidR="004E17F3" w:rsidRDefault="004E17F3" w:rsidP="004E17F3">
      <w:pPr>
        <w:pStyle w:val="ListParagraph"/>
        <w:numPr>
          <w:ilvl w:val="0"/>
          <w:numId w:val="14"/>
        </w:numPr>
      </w:pPr>
      <w:r>
        <w:t xml:space="preserve">Is there a place you or your chapter can plant milkweed to help the monarch </w:t>
      </w:r>
      <w:r w:rsidR="00A02ECC">
        <w:t xml:space="preserve">population </w:t>
      </w:r>
      <w:r>
        <w:t>in your area?</w:t>
      </w:r>
    </w:p>
    <w:p w14:paraId="6AD9AC66" w14:textId="30B6E4C9" w:rsidR="00FB0CE8" w:rsidRPr="00E80D18" w:rsidRDefault="00FB0CE8" w:rsidP="004E17F3"/>
    <w:sectPr w:rsidR="00FB0CE8" w:rsidRPr="00E80D18" w:rsidSect="000F2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1412" w:right="1412" w:bottom="1412" w:left="1412" w:header="709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F138A" w14:textId="77777777" w:rsidR="00BB79B7" w:rsidRDefault="00BB79B7" w:rsidP="00E974FE">
      <w:pPr>
        <w:spacing w:after="0" w:line="240" w:lineRule="auto"/>
      </w:pPr>
      <w:r>
        <w:separator/>
      </w:r>
    </w:p>
  </w:endnote>
  <w:endnote w:type="continuationSeparator" w:id="0">
    <w:p w14:paraId="0FBB882C" w14:textId="77777777" w:rsidR="00BB79B7" w:rsidRDefault="00BB79B7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71285A4E-BEAE-4C31-9D9A-9F0B88291F12}"/>
    <w:embedBold r:id="rId2" w:fontKey="{D9A9E378-3353-4D35-9D23-768AA5A9972F}"/>
    <w:embedItalic r:id="rId3" w:fontKey="{AEBFBF41-2AF2-4AD8-8D76-AA3C06ADDE2D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BCAD2268-6AAD-468A-88D8-BF66B704103E}"/>
    <w:embedBold r:id="rId5" w:fontKey="{1048DF77-E29E-41DD-B355-F342AD86D1A1}"/>
    <w:embedItalic r:id="rId6" w:fontKey="{880E5099-3AED-4924-AC6C-EC09C7529A6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C1DE5B8B-9E5F-40D7-9F42-6DC9E0F11C42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26F7E98E-1965-4500-A8BB-63F4A95F378A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A4D73" w14:textId="77777777" w:rsidR="004A4F01" w:rsidRDefault="004A4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6AEFF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56B1DC4" wp14:editId="5961DBF7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228BE3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1CDE1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1522626F" wp14:editId="6326EEAD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EEB549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3934A7" w14:textId="77777777" w:rsidR="00BB79B7" w:rsidRDefault="00BB79B7" w:rsidP="00E974FE">
      <w:pPr>
        <w:spacing w:after="0" w:line="240" w:lineRule="auto"/>
      </w:pPr>
      <w:r>
        <w:separator/>
      </w:r>
    </w:p>
  </w:footnote>
  <w:footnote w:type="continuationSeparator" w:id="0">
    <w:p w14:paraId="68A18A35" w14:textId="77777777" w:rsidR="00BB79B7" w:rsidRDefault="00BB79B7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9C1C6" w14:textId="77777777" w:rsidR="004A4F01" w:rsidRDefault="004A4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746E8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4D95E02E" wp14:editId="09C62260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121724D" wp14:editId="4B2ABB0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6D3702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54F6B2" wp14:editId="7388E2A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641291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7AE37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A4084EC" wp14:editId="383824AE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5CE403F9" wp14:editId="32793C5A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0D1AD0" wp14:editId="41CAA0C3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44C2BD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58634C8" wp14:editId="58A38B4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9CF421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3.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D974CF8"/>
    <w:multiLevelType w:val="hybridMultilevel"/>
    <w:tmpl w:val="EC2C1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E4"/>
    <w:rsid w:val="000200EC"/>
    <w:rsid w:val="00056C17"/>
    <w:rsid w:val="000639BF"/>
    <w:rsid w:val="000643E1"/>
    <w:rsid w:val="000926AF"/>
    <w:rsid w:val="00093178"/>
    <w:rsid w:val="000A5263"/>
    <w:rsid w:val="000F2385"/>
    <w:rsid w:val="00106469"/>
    <w:rsid w:val="0011064E"/>
    <w:rsid w:val="001D40E4"/>
    <w:rsid w:val="001E56D8"/>
    <w:rsid w:val="001E6747"/>
    <w:rsid w:val="00206C6F"/>
    <w:rsid w:val="00226579"/>
    <w:rsid w:val="0028785F"/>
    <w:rsid w:val="002D1439"/>
    <w:rsid w:val="002E4ABB"/>
    <w:rsid w:val="003000F5"/>
    <w:rsid w:val="00374FE4"/>
    <w:rsid w:val="00394708"/>
    <w:rsid w:val="003D06F0"/>
    <w:rsid w:val="003F1000"/>
    <w:rsid w:val="00462466"/>
    <w:rsid w:val="0049616A"/>
    <w:rsid w:val="004A4F01"/>
    <w:rsid w:val="004B7734"/>
    <w:rsid w:val="004E0DB9"/>
    <w:rsid w:val="004E17F3"/>
    <w:rsid w:val="00500211"/>
    <w:rsid w:val="00575640"/>
    <w:rsid w:val="00577DF1"/>
    <w:rsid w:val="005B0FDD"/>
    <w:rsid w:val="005C6C87"/>
    <w:rsid w:val="005D43EF"/>
    <w:rsid w:val="005F0AE1"/>
    <w:rsid w:val="006F45AE"/>
    <w:rsid w:val="007208D7"/>
    <w:rsid w:val="00740B4F"/>
    <w:rsid w:val="00746F43"/>
    <w:rsid w:val="0079024C"/>
    <w:rsid w:val="007B2573"/>
    <w:rsid w:val="007E01A1"/>
    <w:rsid w:val="008421CB"/>
    <w:rsid w:val="00995841"/>
    <w:rsid w:val="009B007B"/>
    <w:rsid w:val="009C175D"/>
    <w:rsid w:val="00A02ECC"/>
    <w:rsid w:val="00A552DD"/>
    <w:rsid w:val="00A818CA"/>
    <w:rsid w:val="00AC0609"/>
    <w:rsid w:val="00AE696F"/>
    <w:rsid w:val="00B73261"/>
    <w:rsid w:val="00BB79B7"/>
    <w:rsid w:val="00C05B76"/>
    <w:rsid w:val="00C10B54"/>
    <w:rsid w:val="00C43A64"/>
    <w:rsid w:val="00C65667"/>
    <w:rsid w:val="00C82B7A"/>
    <w:rsid w:val="00CA4A0C"/>
    <w:rsid w:val="00CB4C05"/>
    <w:rsid w:val="00CC278D"/>
    <w:rsid w:val="00D00546"/>
    <w:rsid w:val="00D27E09"/>
    <w:rsid w:val="00E55329"/>
    <w:rsid w:val="00E80D18"/>
    <w:rsid w:val="00E87B95"/>
    <w:rsid w:val="00E974FE"/>
    <w:rsid w:val="00EC27BF"/>
    <w:rsid w:val="00ED2C7B"/>
    <w:rsid w:val="00F938F2"/>
    <w:rsid w:val="00FB0CE8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3F978"/>
  <w15:chartTrackingRefBased/>
  <w15:docId w15:val="{33581137-15FE-41C1-8598-77303ED8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34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OneDrive%20-%20National%20FFA\Desktop\Student%20Reflection%20Guid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Reflection Guide</Template>
  <TotalTime>48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6</cp:revision>
  <dcterms:created xsi:type="dcterms:W3CDTF">2020-10-05T20:22:00Z</dcterms:created>
  <dcterms:modified xsi:type="dcterms:W3CDTF">2020-10-22T13:19:00Z</dcterms:modified>
</cp:coreProperties>
</file>