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9BDC1" w14:textId="77777777" w:rsidR="00175C42" w:rsidRDefault="00175C42" w:rsidP="00175C42">
      <w:pPr>
        <w:pStyle w:val="DocumentTitle"/>
      </w:pPr>
      <w:r>
        <w:t>Program Planning and the National Chapter Award Program</w:t>
      </w:r>
    </w:p>
    <w:p w14:paraId="6CADA708" w14:textId="77777777" w:rsidR="00423D36" w:rsidRPr="00EE0CDF" w:rsidRDefault="00423D36" w:rsidP="00423D36">
      <w:pPr>
        <w:pStyle w:val="FFASub2"/>
        <w:rPr>
          <w:sz w:val="24"/>
          <w:szCs w:val="24"/>
        </w:rPr>
      </w:pPr>
    </w:p>
    <w:p w14:paraId="62E83CE4" w14:textId="69A8A522" w:rsidR="00175C42" w:rsidRDefault="00175C42" w:rsidP="00175C42">
      <w:pPr>
        <w:pStyle w:val="FFASub1"/>
      </w:pPr>
      <w:r>
        <w:t>Program planning</w:t>
      </w:r>
    </w:p>
    <w:p w14:paraId="0274DB63" w14:textId="77777777" w:rsidR="00175C42" w:rsidRDefault="00175C42" w:rsidP="00175C42">
      <w:pPr>
        <w:pStyle w:val="FFABody"/>
      </w:pPr>
      <w:r>
        <w:t xml:space="preserve">The Program of Activities (POA) serves to define chapter goals, outline steps needed to meet those goals and act as a written guide to provide a calendar of events the chapter will follow in the year. Every year each FFA chapter takes time to plan ways to provide engaging opportunities focused on growing leaders, building communities and strengthening agriculture. A well-planned POA will ensure chapter activities meet the needs of its members, provide direction from year to year, lead to a workable budget, provide experience in planning and serve as a reference point throughout the year. Here is more on the </w:t>
      </w:r>
      <w:hyperlink r:id="rId8" w:history="1">
        <w:r w:rsidRPr="00290FF2">
          <w:rPr>
            <w:rStyle w:val="Hyperlink"/>
          </w:rPr>
          <w:t>POA.</w:t>
        </w:r>
      </w:hyperlink>
    </w:p>
    <w:p w14:paraId="58110F4C" w14:textId="77777777" w:rsidR="00175C42" w:rsidRDefault="00175C42" w:rsidP="00175C42">
      <w:pPr>
        <w:pStyle w:val="FFASub2"/>
      </w:pPr>
    </w:p>
    <w:p w14:paraId="2184C881" w14:textId="77777777" w:rsidR="00175C42" w:rsidRPr="000F5A44" w:rsidRDefault="00175C42" w:rsidP="00175C42">
      <w:pPr>
        <w:pStyle w:val="FFASub1"/>
      </w:pPr>
      <w:r>
        <w:t>National chapter award program</w:t>
      </w:r>
    </w:p>
    <w:p w14:paraId="5C5DEE5A" w14:textId="77777777" w:rsidR="00C635B3" w:rsidRDefault="00175C42" w:rsidP="00175C42">
      <w:pPr>
        <w:pStyle w:val="FFABody"/>
      </w:pPr>
      <w:r w:rsidRPr="00290FF2">
        <w:t>Each chapter builds its Program of Activities around three major areas called divisions. Divisions focus on the types of activities a chapter conducts. The three divisions include: growing leaders, building communities,</w:t>
      </w:r>
      <w:r>
        <w:t xml:space="preserve"> </w:t>
      </w:r>
      <w:r w:rsidRPr="00290FF2">
        <w:t>and strengthening agriculture. Each division in the Program of Activities has five quality standards.</w:t>
      </w:r>
      <w:r>
        <w:t xml:space="preserve"> </w:t>
      </w:r>
      <w:r w:rsidRPr="00290FF2">
        <w:t>In terms of College and Career Readiness</w:t>
      </w:r>
      <w:r>
        <w:t xml:space="preserve">. </w:t>
      </w:r>
      <w:r w:rsidRPr="00290FF2">
        <w:t xml:space="preserve">Learn more about the quality standards </w:t>
      </w:r>
      <w:hyperlink r:id="rId9" w:history="1">
        <w:r w:rsidRPr="00290FF2">
          <w:rPr>
            <w:rStyle w:val="Hyperlink"/>
          </w:rPr>
          <w:t>here</w:t>
        </w:r>
      </w:hyperlink>
      <w:r w:rsidRPr="00290FF2">
        <w:t xml:space="preserve">. </w:t>
      </w:r>
    </w:p>
    <w:p w14:paraId="4F1A1C5A" w14:textId="6ED3235C" w:rsidR="00C635B3" w:rsidRDefault="00C635B3" w:rsidP="00175C42">
      <w:pPr>
        <w:pStyle w:val="FFABody"/>
      </w:pPr>
    </w:p>
    <w:p w14:paraId="35007FCD" w14:textId="1795C6E4" w:rsidR="00C635B3" w:rsidRDefault="00C635B3" w:rsidP="00C635B3">
      <w:pPr>
        <w:pStyle w:val="FFASub1"/>
      </w:pPr>
      <w:r>
        <w:t>Needing Ideas?</w:t>
      </w:r>
    </w:p>
    <w:p w14:paraId="7E0CCAEF" w14:textId="67FBC735" w:rsidR="00175C42" w:rsidRDefault="00175C42" w:rsidP="00175C42">
      <w:pPr>
        <w:pStyle w:val="FFABody"/>
      </w:pPr>
      <w:r w:rsidRPr="00290FF2">
        <w:t xml:space="preserve">See examples of what other chapters have done in regards to growing leaders, personal growth and career success by checking out the finalists for Models of Excellence and Premier Chapter in the </w:t>
      </w:r>
      <w:hyperlink r:id="rId10" w:history="1">
        <w:r w:rsidRPr="00290FF2">
          <w:rPr>
            <w:rStyle w:val="Hyperlink"/>
          </w:rPr>
          <w:t>Resource and Recognition guides</w:t>
        </w:r>
      </w:hyperlink>
      <w:r w:rsidRPr="00290FF2">
        <w:t>.</w:t>
      </w:r>
    </w:p>
    <w:p w14:paraId="4BD23D5E" w14:textId="77777777" w:rsidR="00175C42" w:rsidRPr="00290FF2" w:rsidRDefault="00175C42" w:rsidP="00175C42">
      <w:pPr>
        <w:pStyle w:val="FFABody"/>
      </w:pPr>
      <w:r>
        <w:t xml:space="preserve">For more information on the national chapter award visit:  </w:t>
      </w:r>
      <w:hyperlink r:id="rId11" w:history="1">
        <w:r w:rsidRPr="00E83DDF">
          <w:rPr>
            <w:rStyle w:val="Hyperlink"/>
          </w:rPr>
          <w:t>https://www.ffa.org/participate/awards/national-chapter/</w:t>
        </w:r>
      </w:hyperlink>
      <w:r>
        <w:t xml:space="preserve"> </w:t>
      </w:r>
    </w:p>
    <w:p w14:paraId="61010C35" w14:textId="5B891371" w:rsidR="00423D36" w:rsidRPr="00423D36" w:rsidRDefault="00423D36" w:rsidP="00423D36"/>
    <w:sectPr w:rsidR="00423D36" w:rsidRPr="00423D36" w:rsidSect="00C65667">
      <w:headerReference w:type="default" r:id="rId12"/>
      <w:footerReference w:type="default" r:id="rId13"/>
      <w:headerReference w:type="first" r:id="rId14"/>
      <w:footerReference w:type="first" r:id="rId15"/>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894A9" w14:textId="77777777" w:rsidR="0079483B" w:rsidRDefault="0079483B" w:rsidP="00E974FE">
      <w:pPr>
        <w:spacing w:after="0" w:line="240" w:lineRule="auto"/>
      </w:pPr>
      <w:r>
        <w:separator/>
      </w:r>
    </w:p>
  </w:endnote>
  <w:endnote w:type="continuationSeparator" w:id="0">
    <w:p w14:paraId="249CA2E1" w14:textId="77777777" w:rsidR="0079483B" w:rsidRDefault="0079483B"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font>
  <w:font w:name="Anton">
    <w:altName w:val="Calibri"/>
    <w:charset w:val="00"/>
    <w:family w:val="auto"/>
    <w:pitch w:val="variable"/>
    <w:sig w:usb0="2000000F" w:usb1="00000000"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1" w:fontKey="{8617817F-4A8C-485C-B2F5-5727B4070251}"/>
  </w:font>
  <w:font w:name="Consolas">
    <w:panose1 w:val="020B0609020204030204"/>
    <w:charset w:val="00"/>
    <w:family w:val="modern"/>
    <w:pitch w:val="fixed"/>
    <w:sig w:usb0="E00006FF" w:usb1="0000FCFF" w:usb2="00000001" w:usb3="00000000" w:csb0="0000019F" w:csb1="00000000"/>
    <w:embedRegular r:id="rId2" w:fontKey="{CAE320F4-A979-4576-9580-0E3FDBB5705B}"/>
  </w:font>
  <w:font w:name="DM Serif Text">
    <w:altName w:val="Calibri"/>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embedRegular r:id="rId3" w:fontKey="{C4882E6E-A75A-4C8E-A0DC-C352D0764BBC}"/>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Bold r:id="rId4" w:fontKey="{E2F25FD2-5040-4A00-A39B-532CEF2CCFCC}"/>
    <w:embedItalic r:id="rId5" w:fontKey="{06DC799F-C652-4C6C-9CF0-7F4FFFAEC0C7}"/>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662C"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4EA64"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D8053" w14:textId="77777777" w:rsidR="0079483B" w:rsidRDefault="0079483B" w:rsidP="00E974FE">
      <w:pPr>
        <w:spacing w:after="0" w:line="240" w:lineRule="auto"/>
      </w:pPr>
      <w:r>
        <w:separator/>
      </w:r>
    </w:p>
  </w:footnote>
  <w:footnote w:type="continuationSeparator" w:id="0">
    <w:p w14:paraId="7846826A" w14:textId="77777777" w:rsidR="0079483B" w:rsidRDefault="0079483B"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8C0AC" w14:textId="77777777" w:rsidR="00E974FE" w:rsidRDefault="00E87B95">
    <w:pPr>
      <w:pStyle w:val="Header"/>
    </w:pPr>
    <w:r>
      <w:rPr>
        <w:noProof/>
      </w:rPr>
      <w:drawing>
        <wp:anchor distT="0" distB="0" distL="114300" distR="114300" simplePos="0" relativeHeight="251660288" behindDoc="1" locked="0" layoutInCell="1" allowOverlap="1" wp14:anchorId="108AC11B" wp14:editId="361ED94A">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882B35D" wp14:editId="2927DB9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4B374"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791F08E9" wp14:editId="36A5DE8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61B35"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648A" w14:textId="77777777" w:rsidR="004B7734" w:rsidRDefault="004B7734">
    <w:pPr>
      <w:pStyle w:val="Header"/>
    </w:pPr>
    <w:r>
      <w:rPr>
        <w:noProof/>
      </w:rPr>
      <w:drawing>
        <wp:anchor distT="0" distB="215900" distL="114300" distR="114300" simplePos="0" relativeHeight="251665408" behindDoc="0" locked="0" layoutInCell="1" allowOverlap="1" wp14:anchorId="14570C68" wp14:editId="6A83B511">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9C62B5C" wp14:editId="227A4EA0">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492720AC" wp14:editId="7D1D4A6F">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C3707"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67BD905D" wp14:editId="6E582C5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3534E"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95pt;height:9.5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037E27"/>
    <w:multiLevelType w:val="hybridMultilevel"/>
    <w:tmpl w:val="D7383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A2"/>
    <w:rsid w:val="00056C17"/>
    <w:rsid w:val="000639BF"/>
    <w:rsid w:val="00106469"/>
    <w:rsid w:val="00175C42"/>
    <w:rsid w:val="001E56D8"/>
    <w:rsid w:val="001E6747"/>
    <w:rsid w:val="00206C6F"/>
    <w:rsid w:val="00226579"/>
    <w:rsid w:val="0028785F"/>
    <w:rsid w:val="002D1439"/>
    <w:rsid w:val="002E4ABB"/>
    <w:rsid w:val="00394708"/>
    <w:rsid w:val="003B2012"/>
    <w:rsid w:val="003D06F0"/>
    <w:rsid w:val="003F1000"/>
    <w:rsid w:val="00423D36"/>
    <w:rsid w:val="00462466"/>
    <w:rsid w:val="0049616A"/>
    <w:rsid w:val="004B7734"/>
    <w:rsid w:val="004E0DB9"/>
    <w:rsid w:val="00500211"/>
    <w:rsid w:val="00575640"/>
    <w:rsid w:val="005B0FDD"/>
    <w:rsid w:val="005C6C87"/>
    <w:rsid w:val="005F0AE1"/>
    <w:rsid w:val="006F45AE"/>
    <w:rsid w:val="007208D7"/>
    <w:rsid w:val="00740B4F"/>
    <w:rsid w:val="0079024C"/>
    <w:rsid w:val="0079483B"/>
    <w:rsid w:val="007B2573"/>
    <w:rsid w:val="007E01A1"/>
    <w:rsid w:val="008321A2"/>
    <w:rsid w:val="008421CB"/>
    <w:rsid w:val="00995841"/>
    <w:rsid w:val="009B007B"/>
    <w:rsid w:val="00A45CCD"/>
    <w:rsid w:val="00AB6805"/>
    <w:rsid w:val="00AC0609"/>
    <w:rsid w:val="00B73261"/>
    <w:rsid w:val="00BE336D"/>
    <w:rsid w:val="00BE5E5B"/>
    <w:rsid w:val="00C05B76"/>
    <w:rsid w:val="00C10B54"/>
    <w:rsid w:val="00C43A64"/>
    <w:rsid w:val="00C635B3"/>
    <w:rsid w:val="00C65667"/>
    <w:rsid w:val="00C82B7A"/>
    <w:rsid w:val="00CA4A0C"/>
    <w:rsid w:val="00CC278D"/>
    <w:rsid w:val="00D27E09"/>
    <w:rsid w:val="00DB48E3"/>
    <w:rsid w:val="00E55329"/>
    <w:rsid w:val="00E80D18"/>
    <w:rsid w:val="00E87B95"/>
    <w:rsid w:val="00E974FE"/>
    <w:rsid w:val="00EC27BF"/>
    <w:rsid w:val="00ED2C7B"/>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F3429"/>
  <w15:chartTrackingRefBased/>
  <w15:docId w15:val="{857CCD98-6748-4DD3-91DA-3311642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34"/>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semiHidden/>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semiHidden/>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FFABody">
    <w:name w:val="FFA Body"/>
    <w:basedOn w:val="Normal"/>
    <w:link w:val="FFABodyChar"/>
    <w:qFormat/>
    <w:rsid w:val="00423D36"/>
    <w:pPr>
      <w:widowControl w:val="0"/>
      <w:suppressAutoHyphens/>
      <w:autoSpaceDE w:val="0"/>
      <w:autoSpaceDN w:val="0"/>
      <w:adjustRightInd w:val="0"/>
      <w:spacing w:after="120" w:line="240" w:lineRule="auto"/>
      <w:textAlignment w:val="center"/>
    </w:pPr>
    <w:rPr>
      <w:rFonts w:ascii="Verdana" w:eastAsia="MS Mincho" w:hAnsi="Verdana" w:cs="Lasiver-Regular"/>
      <w:color w:val="070909"/>
      <w:sz w:val="17"/>
      <w:szCs w:val="17"/>
      <w:lang w:val="en-US" w:eastAsia="ja-JP"/>
    </w:rPr>
  </w:style>
  <w:style w:type="character" w:customStyle="1" w:styleId="FFABodyChar">
    <w:name w:val="FFA Body Char"/>
    <w:link w:val="FFABody"/>
    <w:rsid w:val="00423D36"/>
    <w:rPr>
      <w:rFonts w:ascii="Verdana" w:eastAsia="MS Mincho" w:hAnsi="Verdana" w:cs="Lasiver-Regular"/>
      <w:color w:val="070909"/>
      <w:sz w:val="17"/>
      <w:szCs w:val="17"/>
      <w:lang w:val="en-US" w:eastAsia="ja-JP"/>
    </w:rPr>
  </w:style>
  <w:style w:type="paragraph" w:customStyle="1" w:styleId="FFASub2">
    <w:name w:val="FFA Sub2"/>
    <w:basedOn w:val="Normal"/>
    <w:link w:val="FFASub2Char"/>
    <w:autoRedefine/>
    <w:qFormat/>
    <w:rsid w:val="00423D36"/>
    <w:pPr>
      <w:suppressAutoHyphens/>
      <w:spacing w:after="120" w:line="240" w:lineRule="auto"/>
    </w:pPr>
    <w:rPr>
      <w:rFonts w:ascii="Georgia" w:eastAsia="MS Mincho" w:hAnsi="Georgia" w:cs="KlinicSlab-MediumItalic"/>
      <w:i/>
      <w:iCs/>
      <w:color w:val="004C97"/>
      <w:position w:val="4"/>
      <w:sz w:val="20"/>
      <w:szCs w:val="17"/>
      <w:lang w:val="en-US" w:eastAsia="ja-JP"/>
    </w:rPr>
  </w:style>
  <w:style w:type="character" w:customStyle="1" w:styleId="FFASub2Char">
    <w:name w:val="FFA Sub2 Char"/>
    <w:link w:val="FFASub2"/>
    <w:rsid w:val="00423D36"/>
    <w:rPr>
      <w:rFonts w:ascii="Georgia" w:eastAsia="MS Mincho" w:hAnsi="Georgia" w:cs="KlinicSlab-MediumItalic"/>
      <w:i/>
      <w:iCs/>
      <w:color w:val="004C97"/>
      <w:position w:val="4"/>
      <w:sz w:val="20"/>
      <w:szCs w:val="17"/>
      <w:lang w:val="en-US" w:eastAsia="ja-JP"/>
    </w:rPr>
  </w:style>
  <w:style w:type="paragraph" w:customStyle="1" w:styleId="DocumentTitle">
    <w:name w:val="Document Title"/>
    <w:basedOn w:val="Normal"/>
    <w:autoRedefine/>
    <w:qFormat/>
    <w:rsid w:val="00175C42"/>
    <w:pPr>
      <w:widowControl w:val="0"/>
      <w:suppressAutoHyphens/>
      <w:autoSpaceDE w:val="0"/>
      <w:autoSpaceDN w:val="0"/>
      <w:adjustRightInd w:val="0"/>
      <w:spacing w:before="480" w:after="120" w:line="240" w:lineRule="auto"/>
      <w:textAlignment w:val="center"/>
    </w:pPr>
    <w:rPr>
      <w:rFonts w:ascii="Georgia" w:eastAsia="MS Mincho" w:hAnsi="Georgia" w:cs="MinionPro-Regular"/>
      <w:b/>
      <w:color w:val="004C97"/>
      <w:sz w:val="38"/>
      <w:szCs w:val="38"/>
      <w:lang w:val="en-US" w:eastAsia="ja-JP"/>
    </w:rPr>
  </w:style>
  <w:style w:type="paragraph" w:customStyle="1" w:styleId="FFASub1">
    <w:name w:val="FFA Sub1"/>
    <w:basedOn w:val="Normal"/>
    <w:autoRedefine/>
    <w:qFormat/>
    <w:rsid w:val="00175C42"/>
    <w:pPr>
      <w:widowControl w:val="0"/>
      <w:suppressAutoHyphens/>
      <w:autoSpaceDE w:val="0"/>
      <w:autoSpaceDN w:val="0"/>
      <w:adjustRightInd w:val="0"/>
      <w:spacing w:after="120" w:line="260" w:lineRule="exact"/>
      <w:textAlignment w:val="center"/>
    </w:pPr>
    <w:rPr>
      <w:rFonts w:ascii="Georgia" w:eastAsia="MS Mincho" w:hAnsi="Georgia" w:cs="KlinicSlab-Medium"/>
      <w:b/>
      <w:caps/>
      <w:color w:val="DA291C"/>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app.box.com/s/jdxz4op5su9yz2wljgoyuca0swfzanga/file/2959250526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national-chap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fa.box.com/s/v9k423qpv63tdnc8wahgiuyiav1nr5fu" TargetMode="External"/><Relationship Id="rId4" Type="http://schemas.openxmlformats.org/officeDocument/2006/relationships/settings" Target="settings.xml"/><Relationship Id="rId9" Type="http://schemas.openxmlformats.org/officeDocument/2006/relationships/hyperlink" Target="https://ffa.box.com/s/c8id99u7pl6e3gysmhvia8m91ptb2w8y"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20Formal%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 (1)</Template>
  <TotalTime>9</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Young, Madeline</cp:lastModifiedBy>
  <cp:revision>3</cp:revision>
  <dcterms:created xsi:type="dcterms:W3CDTF">2020-10-05T19:19:00Z</dcterms:created>
  <dcterms:modified xsi:type="dcterms:W3CDTF">2020-11-05T17:43:00Z</dcterms:modified>
</cp:coreProperties>
</file>