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F86516" w14:textId="77777777" w:rsidR="0077533D" w:rsidRPr="0096287B" w:rsidRDefault="0077533D" w:rsidP="0077533D">
      <w:pPr>
        <w:pStyle w:val="Title"/>
        <w:rPr>
          <w:lang w:val="en-US"/>
        </w:rPr>
      </w:pPr>
      <w:bookmarkStart w:id="0" w:name="alumniws"/>
      <w:r w:rsidRPr="0096287B">
        <w:rPr>
          <w:lang w:val="en-US"/>
        </w:rPr>
        <w:t xml:space="preserve">National FFA Alumni </w:t>
      </w:r>
      <w:r>
        <w:rPr>
          <w:lang w:val="en-US"/>
        </w:rPr>
        <w:t>and</w:t>
      </w:r>
      <w:r w:rsidRPr="0096287B">
        <w:rPr>
          <w:lang w:val="en-US"/>
        </w:rPr>
        <w:t xml:space="preserve"> Supporters </w:t>
      </w:r>
    </w:p>
    <w:bookmarkEnd w:id="0"/>
    <w:p w14:paraId="574ADDB9" w14:textId="77777777" w:rsidR="0077533D" w:rsidRPr="0096287B" w:rsidRDefault="0077533D" w:rsidP="0077533D">
      <w:pPr>
        <w:pStyle w:val="BodyCopy"/>
        <w:rPr>
          <w:rFonts w:asciiTheme="minorHAnsi" w:hAnsiTheme="minorHAnsi"/>
        </w:rPr>
      </w:pPr>
      <w:r w:rsidRPr="0096287B">
        <w:rPr>
          <w:noProof/>
        </w:rPr>
        <w:drawing>
          <wp:anchor distT="0" distB="0" distL="114300" distR="114300" simplePos="0" relativeHeight="251661824" behindDoc="1" locked="0" layoutInCell="1" allowOverlap="1" wp14:anchorId="336B890E" wp14:editId="3F75A87D">
            <wp:simplePos x="0" y="0"/>
            <wp:positionH relativeFrom="column">
              <wp:posOffset>-1270</wp:posOffset>
            </wp:positionH>
            <wp:positionV relativeFrom="page">
              <wp:posOffset>4292600</wp:posOffset>
            </wp:positionV>
            <wp:extent cx="2409190" cy="1498600"/>
            <wp:effectExtent l="0" t="0" r="0" b="6350"/>
            <wp:wrapTight wrapText="bothSides">
              <wp:wrapPolygon edited="0">
                <wp:start x="0" y="0"/>
                <wp:lineTo x="0" y="21417"/>
                <wp:lineTo x="21349" y="21417"/>
                <wp:lineTo x="21349" y="0"/>
                <wp:lineTo x="0" y="0"/>
              </wp:wrapPolygon>
            </wp:wrapTight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87B">
        <w:rPr>
          <w:rFonts w:asciiTheme="minorHAnsi" w:hAnsiTheme="minorHAnsi"/>
        </w:rPr>
        <w:t xml:space="preserve">Directions: Watch the video about the various roles </w:t>
      </w:r>
      <w:r>
        <w:rPr>
          <w:rFonts w:asciiTheme="minorHAnsi" w:hAnsiTheme="minorHAnsi"/>
        </w:rPr>
        <w:t>of</w:t>
      </w:r>
      <w:r w:rsidRPr="0096287B">
        <w:rPr>
          <w:rFonts w:asciiTheme="minorHAnsi" w:hAnsiTheme="minorHAnsi"/>
        </w:rPr>
        <w:t xml:space="preserve"> a</w:t>
      </w:r>
      <w:r>
        <w:rPr>
          <w:rFonts w:asciiTheme="minorHAnsi" w:hAnsiTheme="minorHAnsi"/>
        </w:rPr>
        <w:t>n</w:t>
      </w:r>
      <w:r w:rsidRPr="0096287B">
        <w:rPr>
          <w:rFonts w:asciiTheme="minorHAnsi" w:hAnsiTheme="minorHAnsi"/>
        </w:rPr>
        <w:t xml:space="preserve"> FFA Alumni and Supporter and answer the questions below. The video can be found </w:t>
      </w:r>
      <w:r>
        <w:rPr>
          <w:rFonts w:asciiTheme="minorHAnsi" w:hAnsiTheme="minorHAnsi"/>
        </w:rPr>
        <w:t>at</w:t>
      </w:r>
      <w:r w:rsidRPr="0096287B">
        <w:rPr>
          <w:rFonts w:asciiTheme="minorHAnsi" w:hAnsiTheme="minorHAnsi"/>
        </w:rPr>
        <w:t xml:space="preserve"> </w:t>
      </w:r>
      <w:hyperlink r:id="rId12" w:history="1">
        <w:r w:rsidRPr="00007067">
          <w:rPr>
            <w:rStyle w:val="Hyperlink"/>
            <w:rFonts w:asciiTheme="minorHAnsi" w:hAnsiTheme="minorHAnsi"/>
          </w:rPr>
          <w:t>https://FFA.box.com/s/ij0u32qbtrvzjwr5t2tu2qtrkifgpmd8</w:t>
        </w:r>
      </w:hyperlink>
      <w:r w:rsidRPr="0096287B">
        <w:rPr>
          <w:rFonts w:asciiTheme="minorHAnsi" w:hAnsiTheme="minorHAnsi"/>
        </w:rPr>
        <w:t xml:space="preserve">. </w:t>
      </w:r>
    </w:p>
    <w:p w14:paraId="085D7A66" w14:textId="2B148680" w:rsidR="00E817AD" w:rsidRPr="0077533D" w:rsidRDefault="0077533D" w:rsidP="0077533D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FCDAB6A" wp14:editId="3035B97B">
                <wp:simplePos x="0" y="0"/>
                <wp:positionH relativeFrom="column">
                  <wp:posOffset>-191770</wp:posOffset>
                </wp:positionH>
                <wp:positionV relativeFrom="page">
                  <wp:posOffset>2127250</wp:posOffset>
                </wp:positionV>
                <wp:extent cx="6324600" cy="6927850"/>
                <wp:effectExtent l="19050" t="19050" r="19050" b="25400"/>
                <wp:wrapSquare wrapText="bothSides"/>
                <wp:docPr id="402" name="Group 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4600" cy="6927850"/>
                          <a:chOff x="0" y="0"/>
                          <a:chExt cx="6324600" cy="6927850"/>
                        </a:xfrm>
                      </wpg:grpSpPr>
                      <wps:wsp>
                        <wps:cNvPr id="4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5900" y="0"/>
                            <a:ext cx="2381250" cy="20320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88C33E" w14:textId="77777777" w:rsidR="0077533D" w:rsidRDefault="0077533D" w:rsidP="0077533D">
                              <w:pPr>
                                <w:pStyle w:val="BodyCopy"/>
                                <w:numPr>
                                  <w:ilvl w:val="0"/>
                                  <w:numId w:val="16"/>
                                </w:numPr>
                                <w:ind w:left="270"/>
                                <w:rPr>
                                  <w:rFonts w:asciiTheme="minorHAnsi" w:hAnsiTheme="minorHAnsi"/>
                                </w:rPr>
                              </w:pPr>
                              <w:r w:rsidRPr="00C57745">
                                <w:rPr>
                                  <w:rFonts w:asciiTheme="minorHAnsi" w:hAnsiTheme="minorHAnsi"/>
                                </w:rPr>
                                <w:t>Based on the video linked above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>,</w:t>
                              </w:r>
                              <w:r w:rsidRPr="00C57745"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what are the various types of roles of an FFA Alumni and Supporter? </w:t>
                              </w:r>
                            </w:p>
                            <w:p w14:paraId="32B7166A" w14:textId="77777777" w:rsidR="0077533D" w:rsidRPr="00D2408A" w:rsidRDefault="0077533D" w:rsidP="0077533D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17800" y="1797050"/>
                            <a:ext cx="3606800" cy="20320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E3AD4F" w14:textId="77777777" w:rsidR="0077533D" w:rsidRDefault="0077533D" w:rsidP="0077533D">
                              <w:pPr>
                                <w:pStyle w:val="BodyCopy"/>
                                <w:numPr>
                                  <w:ilvl w:val="0"/>
                                  <w:numId w:val="17"/>
                                </w:numPr>
                                <w:ind w:left="36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What do you think it means to be an Alumni and Supporter? </w:t>
                              </w:r>
                            </w:p>
                            <w:p w14:paraId="1D7C9082" w14:textId="77777777" w:rsidR="0077533D" w:rsidRPr="00902325" w:rsidRDefault="0077533D" w:rsidP="0077533D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4800" y="0"/>
                            <a:ext cx="3308350" cy="160337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C098C7" w14:textId="77777777" w:rsidR="0077533D" w:rsidRPr="00902325" w:rsidRDefault="0077533D" w:rsidP="0077533D">
                              <w:pPr>
                                <w:pStyle w:val="BodyCopy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2. W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h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t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re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he di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f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fe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r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3"/>
                                  <w:szCs w:val="18"/>
                                </w:rPr>
                                <w:t>n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t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y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pes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of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alumni and supporter grants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? </w:t>
                              </w:r>
                              <w:hyperlink r:id="rId13" w:history="1">
                                <w:r>
                                  <w:rPr>
                                    <w:rStyle w:val="Hyperlink"/>
                                    <w:rFonts w:asciiTheme="minorHAnsi" w:eastAsiaTheme="majorEastAsia" w:hAnsiTheme="minorHAnsi"/>
                                  </w:rPr>
                                  <w:t>FFA</w:t>
                                </w:r>
                                <w:r w:rsidRPr="008E3A1A">
                                  <w:rPr>
                                    <w:rStyle w:val="Hyperlink"/>
                                    <w:rFonts w:asciiTheme="minorHAnsi" w:eastAsiaTheme="majorEastAsia" w:hAnsiTheme="minorHAnsi"/>
                                  </w:rPr>
                                  <w:t>.org/alumni-and-supporters/chapter-opportunities/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911600"/>
                            <a:ext cx="3606800" cy="297815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B1E40E" w14:textId="77777777" w:rsidR="0077533D" w:rsidRDefault="0077533D" w:rsidP="0077533D">
                              <w:pPr>
                                <w:pStyle w:val="BodyCopy"/>
                                <w:numPr>
                                  <w:ilvl w:val="0"/>
                                  <w:numId w:val="18"/>
                                </w:numPr>
                                <w:ind w:left="27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Does your chapter have an Alumni and Supporter group? If yes, explain how they support your agricultural education program/FFA chapter? If no, are their other support/booster groups in your school? How do they provide additional support to their programs? </w:t>
                              </w:r>
                            </w:p>
                            <w:p w14:paraId="3C86DE27" w14:textId="77777777" w:rsidR="0077533D" w:rsidRPr="00902325" w:rsidRDefault="0077533D" w:rsidP="0077533D">
                              <w:pPr>
                                <w:pStyle w:val="BodyCopy"/>
                                <w:ind w:left="108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4044950"/>
                            <a:ext cx="2381250" cy="28829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055BAE" w14:textId="77777777" w:rsidR="0077533D" w:rsidRDefault="0077533D" w:rsidP="0077533D">
                              <w:pPr>
                                <w:pStyle w:val="BodyCopy"/>
                                <w:numPr>
                                  <w:ilvl w:val="0"/>
                                  <w:numId w:val="19"/>
                                </w:numPr>
                                <w:ind w:left="36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What are ways that you can stay connected to your agricultural education program/FFA chapter after graduation? </w:t>
                              </w:r>
                            </w:p>
                            <w:p w14:paraId="719AF00F" w14:textId="77777777" w:rsidR="0077533D" w:rsidRPr="00F235C1" w:rsidRDefault="0077533D" w:rsidP="0077533D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CDAB6A" id="Group 402" o:spid="_x0000_s1026" style="position:absolute;margin-left:-15.1pt;margin-top:167.5pt;width:498pt;height:545.5pt;z-index:251658752;mso-position-vertical-relative:page;mso-height-relative:margin" coordsize="63246,69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">
                <v:roundrect id="Text Box 2" o:spid="_x0000_s1027" style="position:absolute;left:2159;width:23812;height:203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" strokeweight="2.25pt">
                  <v:stroke joinstyle="miter"/>
                  <v:textbox>
                    <w:txbxContent>
                      <w:p w14:paraId="6D88C33E" w14:textId="77777777" w:rsidR="0077533D" w:rsidRDefault="0077533D" w:rsidP="0077533D">
                        <w:pPr>
                          <w:pStyle w:val="BodyCopy"/>
                          <w:numPr>
                            <w:ilvl w:val="0"/>
                            <w:numId w:val="16"/>
                          </w:numPr>
                          <w:ind w:left="270"/>
                          <w:rPr>
                            <w:rFonts w:asciiTheme="minorHAnsi" w:hAnsiTheme="minorHAnsi"/>
                          </w:rPr>
                        </w:pPr>
                        <w:r w:rsidRPr="00C57745">
                          <w:rPr>
                            <w:rFonts w:asciiTheme="minorHAnsi" w:hAnsiTheme="minorHAnsi"/>
                          </w:rPr>
                          <w:t>Based on the video linked above</w:t>
                        </w:r>
                        <w:r>
                          <w:rPr>
                            <w:rFonts w:asciiTheme="minorHAnsi" w:hAnsiTheme="minorHAnsi"/>
                          </w:rPr>
                          <w:t>,</w:t>
                        </w:r>
                        <w:r w:rsidRPr="00C57745">
                          <w:rPr>
                            <w:rFonts w:asciiTheme="minorHAnsi" w:hAnsiTheme="minorHAnsi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what are the various types of roles of an FFA Alumni and Supporter? </w:t>
                        </w:r>
                      </w:p>
                      <w:p w14:paraId="32B7166A" w14:textId="77777777" w:rsidR="0077533D" w:rsidRPr="00D2408A" w:rsidRDefault="0077533D" w:rsidP="0077533D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Text Box 2" o:spid="_x0000_s1028" style="position:absolute;left:27178;top:17970;width:36068;height:203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" strokeweight="2.25pt">
                  <v:stroke joinstyle="miter"/>
                  <v:textbox>
                    <w:txbxContent>
                      <w:p w14:paraId="34E3AD4F" w14:textId="77777777" w:rsidR="0077533D" w:rsidRDefault="0077533D" w:rsidP="0077533D">
                        <w:pPr>
                          <w:pStyle w:val="BodyCopy"/>
                          <w:numPr>
                            <w:ilvl w:val="0"/>
                            <w:numId w:val="17"/>
                          </w:numPr>
                          <w:ind w:left="36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What do you think it means to be an Alumni and Supporter? </w:t>
                        </w:r>
                      </w:p>
                      <w:p w14:paraId="1D7C9082" w14:textId="77777777" w:rsidR="0077533D" w:rsidRPr="00902325" w:rsidRDefault="0077533D" w:rsidP="0077533D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Text Box 2" o:spid="_x0000_s1029" style="position:absolute;left:28448;width:33083;height:1603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" strokeweight="2.25pt">
                  <v:stroke joinstyle="miter"/>
                  <v:textbox>
                    <w:txbxContent>
                      <w:p w14:paraId="4EC098C7" w14:textId="77777777" w:rsidR="0077533D" w:rsidRPr="00902325" w:rsidRDefault="0077533D" w:rsidP="0077533D">
                        <w:pPr>
                          <w:pStyle w:val="BodyCopy"/>
                          <w:rPr>
                            <w:rFonts w:asciiTheme="minorHAnsi" w:hAnsiTheme="minorHAnsi"/>
                            <w:color w:val="FF0000"/>
                          </w:rPr>
                        </w:pP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2. W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h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a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t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a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re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t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he di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f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fe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r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e</w:t>
                        </w:r>
                        <w:r>
                          <w:rPr>
                            <w:rFonts w:ascii="Montserrat" w:eastAsia="Montserrat" w:hAnsi="Montserrat" w:cs="Montserrat"/>
                            <w:spacing w:val="3"/>
                            <w:szCs w:val="18"/>
                          </w:rPr>
                          <w:t>n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t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t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y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pes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of 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alumni and supporter grants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? </w:t>
                        </w:r>
                        <w:hyperlink r:id="rId14" w:history="1">
                          <w:r>
                            <w:rPr>
                              <w:rStyle w:val="Hyperlink"/>
                              <w:rFonts w:asciiTheme="minorHAnsi" w:eastAsiaTheme="majorEastAsia" w:hAnsiTheme="minorHAnsi"/>
                            </w:rPr>
                            <w:t>FFA</w:t>
                          </w:r>
                          <w:r w:rsidRPr="008E3A1A">
                            <w:rPr>
                              <w:rStyle w:val="Hyperlink"/>
                              <w:rFonts w:asciiTheme="minorHAnsi" w:eastAsiaTheme="majorEastAsia" w:hAnsiTheme="minorHAnsi"/>
                            </w:rPr>
                            <w:t>.org/alumni-and-supporters/chapter-opportunities/</w:t>
                          </w:r>
                        </w:hyperlink>
                      </w:p>
                    </w:txbxContent>
                  </v:textbox>
                </v:roundrect>
                <v:roundrect id="Text Box 2" o:spid="_x0000_s1030" style="position:absolute;top:39116;width:36068;height:2978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" strokeweight="2.25pt">
                  <v:stroke joinstyle="miter"/>
                  <v:textbox>
                    <w:txbxContent>
                      <w:p w14:paraId="4DB1E40E" w14:textId="77777777" w:rsidR="0077533D" w:rsidRDefault="0077533D" w:rsidP="0077533D">
                        <w:pPr>
                          <w:pStyle w:val="BodyCopy"/>
                          <w:numPr>
                            <w:ilvl w:val="0"/>
                            <w:numId w:val="18"/>
                          </w:numPr>
                          <w:ind w:left="27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Does your chapter have an Alumni and Supporter group? If yes, explain how they support your agricultural education program/FFA chapter? If no, are their other support/booster groups in your school? How do they provide additional support to their programs? </w:t>
                        </w:r>
                      </w:p>
                      <w:p w14:paraId="3C86DE27" w14:textId="77777777" w:rsidR="0077533D" w:rsidRPr="00902325" w:rsidRDefault="0077533D" w:rsidP="0077533D">
                        <w:pPr>
                          <w:pStyle w:val="BodyCopy"/>
                          <w:ind w:left="108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Text Box 2" o:spid="_x0000_s1031" style="position:absolute;left:37719;top:40449;width:23812;height:2882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" strokeweight="2.25pt">
                  <v:stroke joinstyle="miter"/>
                  <v:textbox>
                    <w:txbxContent>
                      <w:p w14:paraId="1D055BAE" w14:textId="77777777" w:rsidR="0077533D" w:rsidRDefault="0077533D" w:rsidP="0077533D">
                        <w:pPr>
                          <w:pStyle w:val="BodyCopy"/>
                          <w:numPr>
                            <w:ilvl w:val="0"/>
                            <w:numId w:val="19"/>
                          </w:numPr>
                          <w:ind w:left="36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What are ways that you can stay connected to your agricultural education program/FFA chapter after graduation? </w:t>
                        </w:r>
                      </w:p>
                      <w:p w14:paraId="719AF00F" w14:textId="77777777" w:rsidR="0077533D" w:rsidRPr="00F235C1" w:rsidRDefault="0077533D" w:rsidP="0077533D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w10:wrap type="square" anchory="page"/>
              </v:group>
            </w:pict>
          </mc:Fallback>
        </mc:AlternateContent>
      </w:r>
    </w:p>
    <w:sectPr w:rsidR="00E817AD" w:rsidRPr="0077533D" w:rsidSect="00E817AD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9A05EF" w14:textId="77777777" w:rsidR="00E817AD" w:rsidRDefault="00E817AD" w:rsidP="00E974FE">
      <w:pPr>
        <w:spacing w:after="0" w:line="240" w:lineRule="auto"/>
      </w:pPr>
      <w:r>
        <w:separator/>
      </w:r>
    </w:p>
  </w:endnote>
  <w:endnote w:type="continuationSeparator" w:id="0">
    <w:p w14:paraId="041EE9E1" w14:textId="77777777" w:rsidR="00E817AD" w:rsidRDefault="00E817AD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00F6E9A6-E521-4465-8A9D-C41613BC9F76}"/>
    <w:embedBold r:id="rId2" w:fontKey="{56C12D04-115A-4A91-9254-2FF983FAEF68}"/>
    <w:embedItalic r:id="rId3" w:fontKey="{06405E28-876D-43D1-9250-6DBED0F7FA83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B301D2EA-0B89-419A-9E5E-6D431B8300CC}"/>
    <w:embedBold r:id="rId5" w:fontKey="{FB4F1B19-0D3E-4D28-A4D9-8E36831FE0A7}"/>
    <w:embedItalic r:id="rId6" w:fontKey="{25932A26-58BA-4E90-8026-918F1276BD3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35F9C545-92B9-4D3C-8853-9A21082E34AC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38B1A7E2-5DA3-4685-8389-AF98BA1DFAFE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C82B35FC-E1E7-44DB-955D-9A9E410839D6}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0" w:fontKey="{A702009B-4E38-43B9-B604-1EE5C05B5CD4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5E389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4FA27D8" wp14:editId="4BD760D6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82263B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E1103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50905E90" wp14:editId="4D888A09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F4209B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004D7" w14:textId="77777777" w:rsidR="00E817AD" w:rsidRDefault="00E817AD" w:rsidP="00E974FE">
      <w:pPr>
        <w:spacing w:after="0" w:line="240" w:lineRule="auto"/>
      </w:pPr>
      <w:r>
        <w:separator/>
      </w:r>
    </w:p>
  </w:footnote>
  <w:footnote w:type="continuationSeparator" w:id="0">
    <w:p w14:paraId="20BC52E0" w14:textId="77777777" w:rsidR="00E817AD" w:rsidRDefault="00E817AD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6BD6A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E928390" wp14:editId="75CDE634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77055040" wp14:editId="21E48EBA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045E1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444990" wp14:editId="4EC70AE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320264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65988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0AAC3A4" wp14:editId="52203282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383E8D74" wp14:editId="52C56804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34493A" wp14:editId="42EA25DD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05ECCE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BBB696D" wp14:editId="4FC841C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E9417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8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2"/>
  </w:num>
  <w:num w:numId="16">
    <w:abstractNumId w:val="14"/>
  </w:num>
  <w:num w:numId="17">
    <w:abstractNumId w:val="15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AD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D1439"/>
    <w:rsid w:val="002E4ABB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F45AE"/>
    <w:rsid w:val="007208D7"/>
    <w:rsid w:val="00740B4F"/>
    <w:rsid w:val="0077533D"/>
    <w:rsid w:val="0079024C"/>
    <w:rsid w:val="007B2573"/>
    <w:rsid w:val="007E01A1"/>
    <w:rsid w:val="008421CB"/>
    <w:rsid w:val="00995841"/>
    <w:rsid w:val="009B007B"/>
    <w:rsid w:val="00AC0609"/>
    <w:rsid w:val="00B73261"/>
    <w:rsid w:val="00C05B76"/>
    <w:rsid w:val="00C10B54"/>
    <w:rsid w:val="00C43A64"/>
    <w:rsid w:val="00C65667"/>
    <w:rsid w:val="00C82B7A"/>
    <w:rsid w:val="00CA4A0C"/>
    <w:rsid w:val="00CC278D"/>
    <w:rsid w:val="00D27E09"/>
    <w:rsid w:val="00D65492"/>
    <w:rsid w:val="00DC0867"/>
    <w:rsid w:val="00E55329"/>
    <w:rsid w:val="00E80D18"/>
    <w:rsid w:val="00E817AD"/>
    <w:rsid w:val="00E87B95"/>
    <w:rsid w:val="00E974FE"/>
    <w:rsid w:val="00EC27BF"/>
    <w:rsid w:val="00ED2C7B"/>
    <w:rsid w:val="00EF29AE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68D342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12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33D"/>
  </w:style>
  <w:style w:type="paragraph" w:styleId="Heading1">
    <w:name w:val="heading 1"/>
    <w:basedOn w:val="Normal"/>
    <w:next w:val="Normal"/>
    <w:link w:val="Heading1Char"/>
    <w:uiPriority w:val="2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BodyCopy">
    <w:name w:val="Body Copy"/>
    <w:basedOn w:val="Normal"/>
    <w:qFormat/>
    <w:rsid w:val="00E817AD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EF29AE"/>
    <w:pPr>
      <w:widowControl w:val="0"/>
      <w:suppressAutoHyphens/>
      <w:autoSpaceDE w:val="0"/>
      <w:autoSpaceDN w:val="0"/>
      <w:adjustRightInd w:val="0"/>
      <w:spacing w:after="240" w:line="240" w:lineRule="auto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paragraph" w:customStyle="1" w:styleId="FFABody">
    <w:name w:val="FFA Body"/>
    <w:basedOn w:val="Normal"/>
    <w:link w:val="FFABodyChar"/>
    <w:qFormat/>
    <w:rsid w:val="00DC0867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DC0867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fa.org/alumni-and-supporters/chapter-opportunities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FA.box.com/s/ij0u32qbtrvzjwr5t2tu2qtrkifgpmd8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fa.org/alumni-and-supporters/chapter-opportunities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4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5FC065-DFF3-4D50-9698-79E11FA03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D35357-1D2A-47CC-84C3-38A0710B96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B4C7E3-9129-491B-BBF9-0F36DA837334}">
  <ds:schemaRefs>
    <ds:schemaRef ds:uri="http://schemas.microsoft.com/office/2006/documentManagement/types"/>
    <ds:schemaRef ds:uri="70aec708-5343-4747-b735-32aeb30ff4cd"/>
    <ds:schemaRef ds:uri="980ab96c-f51f-497b-9bbe-4ae54cb0ffdd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(4)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2</cp:revision>
  <dcterms:created xsi:type="dcterms:W3CDTF">2020-09-30T21:28:00Z</dcterms:created>
  <dcterms:modified xsi:type="dcterms:W3CDTF">2020-09-30T21:28:00Z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</Properties>
</file>