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0B3A63C5" w:rsidR="00C05B76" w:rsidRDefault="001906E7" w:rsidP="00C05B76">
      <w:pPr>
        <w:pStyle w:val="Title"/>
      </w:pPr>
      <w:r>
        <w:t>National FFA Center Tour</w:t>
      </w:r>
      <w:r w:rsidR="0015296D">
        <w:t xml:space="preserve"> Activity Sheet</w:t>
      </w:r>
    </w:p>
    <w:p w14:paraId="61DA3BC0" w14:textId="0E86C0B6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What is significant about the flag in front of the </w:t>
      </w:r>
      <w:proofErr w:type="spellStart"/>
      <w:r>
        <w:t>center</w:t>
      </w:r>
      <w:proofErr w:type="spellEnd"/>
      <w:r>
        <w:t xml:space="preserve">? </w:t>
      </w:r>
    </w:p>
    <w:p w14:paraId="629BC37B" w14:textId="77777777" w:rsidR="001906E7" w:rsidRDefault="001906E7" w:rsidP="001906E7"/>
    <w:p w14:paraId="0C331BB4" w14:textId="77777777" w:rsidR="001906E7" w:rsidRDefault="001906E7" w:rsidP="001906E7">
      <w:pPr>
        <w:pStyle w:val="ListParagraph"/>
      </w:pPr>
      <w:r>
        <w:t xml:space="preserve"> </w:t>
      </w:r>
    </w:p>
    <w:p w14:paraId="1FBA91E6" w14:textId="0307B6DF" w:rsidR="001906E7" w:rsidRDefault="001906E7" w:rsidP="001906E7">
      <w:pPr>
        <w:pStyle w:val="ListParagraph"/>
        <w:numPr>
          <w:ilvl w:val="0"/>
          <w:numId w:val="14"/>
        </w:numPr>
      </w:pPr>
      <w:r>
        <w:t>What chapter wore the first FFA jacket? (</w:t>
      </w:r>
      <w:r w:rsidR="00455A7B">
        <w:t>c</w:t>
      </w:r>
      <w:r>
        <w:t xml:space="preserve">hapter name and state) </w:t>
      </w:r>
    </w:p>
    <w:p w14:paraId="57173877" w14:textId="77777777" w:rsidR="001906E7" w:rsidRDefault="001906E7" w:rsidP="001906E7"/>
    <w:p w14:paraId="537BDF4C" w14:textId="78AF4B9D" w:rsidR="001906E7" w:rsidRDefault="001906E7" w:rsidP="001906E7">
      <w:pPr>
        <w:pStyle w:val="ListParagraph"/>
      </w:pPr>
    </w:p>
    <w:p w14:paraId="6F35328C" w14:textId="2AAB9AC1" w:rsidR="001906E7" w:rsidRDefault="001906E7" w:rsidP="009B43B7">
      <w:pPr>
        <w:pStyle w:val="ListParagraph"/>
        <w:numPr>
          <w:ilvl w:val="0"/>
          <w:numId w:val="14"/>
        </w:numPr>
      </w:pPr>
      <w:r>
        <w:t>Name a United State</w:t>
      </w:r>
      <w:r w:rsidR="00455A7B">
        <w:t>s</w:t>
      </w:r>
      <w:r>
        <w:t xml:space="preserve"> </w:t>
      </w:r>
      <w:r w:rsidR="00455A7B">
        <w:t xml:space="preserve">president </w:t>
      </w:r>
      <w:r>
        <w:t>that attended National FFA</w:t>
      </w:r>
      <w:r w:rsidR="00455A7B">
        <w:t xml:space="preserve"> </w:t>
      </w:r>
      <w:r>
        <w:t>Convention</w:t>
      </w:r>
      <w:r w:rsidR="00455A7B">
        <w:t>.</w:t>
      </w:r>
      <w:r>
        <w:t xml:space="preserve"> </w:t>
      </w:r>
    </w:p>
    <w:p w14:paraId="0D38E787" w14:textId="5B16CEA7" w:rsidR="001906E7" w:rsidRDefault="001906E7" w:rsidP="001906E7">
      <w:pPr>
        <w:pStyle w:val="ListParagraph"/>
      </w:pPr>
    </w:p>
    <w:p w14:paraId="1502C7BE" w14:textId="77777777" w:rsidR="001906E7" w:rsidRDefault="001906E7" w:rsidP="001906E7">
      <w:pPr>
        <w:pStyle w:val="ListParagraph"/>
      </w:pPr>
    </w:p>
    <w:p w14:paraId="66E1176C" w14:textId="725229C0" w:rsidR="001906E7" w:rsidRDefault="001906E7" w:rsidP="001906E7">
      <w:pPr>
        <w:pStyle w:val="ListParagraph"/>
      </w:pPr>
    </w:p>
    <w:p w14:paraId="644C8018" w14:textId="145CA84C" w:rsidR="001906E7" w:rsidRDefault="001906E7" w:rsidP="001906E7">
      <w:pPr>
        <w:pStyle w:val="ListParagraph"/>
        <w:numPr>
          <w:ilvl w:val="0"/>
          <w:numId w:val="14"/>
        </w:numPr>
      </w:pPr>
      <w:r>
        <w:t>When was the Smith</w:t>
      </w:r>
      <w:r w:rsidR="00455A7B">
        <w:t>-</w:t>
      </w:r>
      <w:r>
        <w:t xml:space="preserve">Hughes act passed? </w:t>
      </w:r>
    </w:p>
    <w:p w14:paraId="1DF4F5CD" w14:textId="77777777" w:rsidR="001906E7" w:rsidRDefault="001906E7" w:rsidP="001906E7"/>
    <w:p w14:paraId="65DB0E34" w14:textId="0843F54B" w:rsidR="001906E7" w:rsidRDefault="001906E7" w:rsidP="001906E7">
      <w:pPr>
        <w:pStyle w:val="ListParagraph"/>
      </w:pPr>
    </w:p>
    <w:p w14:paraId="1FBCD9E7" w14:textId="48ED86EC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What year were women allowed into FFA? </w:t>
      </w:r>
    </w:p>
    <w:p w14:paraId="2B0033CF" w14:textId="0365B1D6" w:rsidR="001906E7" w:rsidRDefault="001906E7" w:rsidP="001906E7">
      <w:pPr>
        <w:pStyle w:val="ListParagraph"/>
      </w:pPr>
    </w:p>
    <w:p w14:paraId="6F64174F" w14:textId="6DDF3738" w:rsidR="001906E7" w:rsidRDefault="001906E7" w:rsidP="001906E7">
      <w:pPr>
        <w:pStyle w:val="ListParagraph"/>
      </w:pPr>
    </w:p>
    <w:p w14:paraId="2756538F" w14:textId="77777777" w:rsidR="001906E7" w:rsidRDefault="001906E7" w:rsidP="001906E7">
      <w:pPr>
        <w:pStyle w:val="ListParagraph"/>
      </w:pPr>
    </w:p>
    <w:p w14:paraId="41D04B37" w14:textId="35D0644D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was the first female National FFA President? </w:t>
      </w:r>
    </w:p>
    <w:p w14:paraId="16A49F2A" w14:textId="77777777" w:rsidR="001906E7" w:rsidRDefault="001906E7" w:rsidP="001906E7"/>
    <w:p w14:paraId="6EE24D9A" w14:textId="5BFB1094" w:rsidR="001906E7" w:rsidRDefault="001906E7" w:rsidP="001906E7">
      <w:pPr>
        <w:pStyle w:val="ListParagraph"/>
      </w:pPr>
    </w:p>
    <w:p w14:paraId="7AC7F7DD" w14:textId="48ACC87C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was the first African American National FFA President? </w:t>
      </w:r>
    </w:p>
    <w:p w14:paraId="279409B3" w14:textId="771F5352" w:rsidR="001906E7" w:rsidRDefault="001906E7" w:rsidP="001906E7"/>
    <w:p w14:paraId="07CC6023" w14:textId="77777777" w:rsidR="001906E7" w:rsidRDefault="001906E7" w:rsidP="001906E7"/>
    <w:p w14:paraId="4086F754" w14:textId="41FFAC4E" w:rsidR="001906E7" w:rsidRDefault="001906E7" w:rsidP="009B43B7">
      <w:pPr>
        <w:pStyle w:val="ListParagraph"/>
        <w:numPr>
          <w:ilvl w:val="0"/>
          <w:numId w:val="14"/>
        </w:numPr>
      </w:pPr>
      <w:r>
        <w:t xml:space="preserve">The name of one </w:t>
      </w:r>
      <w:r w:rsidR="00455A7B">
        <w:t xml:space="preserve">Star </w:t>
      </w:r>
      <w:r>
        <w:t xml:space="preserve">award is Star in </w:t>
      </w:r>
      <w:proofErr w:type="spellStart"/>
      <w:r>
        <w:t>Agriscience</w:t>
      </w:r>
      <w:proofErr w:type="spellEnd"/>
      <w:r>
        <w:t>. Can you name</w:t>
      </w:r>
      <w:r w:rsidR="00455A7B">
        <w:t xml:space="preserve"> </w:t>
      </w:r>
      <w:r>
        <w:t xml:space="preserve">the other three? </w:t>
      </w:r>
    </w:p>
    <w:p w14:paraId="3C6978A5" w14:textId="354636B9" w:rsidR="001906E7" w:rsidRDefault="001906E7" w:rsidP="001906E7">
      <w:pPr>
        <w:pStyle w:val="ListParagraph"/>
      </w:pPr>
    </w:p>
    <w:p w14:paraId="61AE1672" w14:textId="6E9FF8F0" w:rsidR="001906E7" w:rsidRDefault="001906E7" w:rsidP="001906E7">
      <w:pPr>
        <w:pStyle w:val="ListParagraph"/>
      </w:pPr>
    </w:p>
    <w:p w14:paraId="0A1E141D" w14:textId="77777777" w:rsidR="001906E7" w:rsidRDefault="001906E7" w:rsidP="001906E7">
      <w:pPr>
        <w:pStyle w:val="ListParagraph"/>
      </w:pPr>
    </w:p>
    <w:p w14:paraId="14CB1F5E" w14:textId="55F21EFC" w:rsidR="001906E7" w:rsidRDefault="001906E7" w:rsidP="001906E7">
      <w:pPr>
        <w:pStyle w:val="ListParagraph"/>
      </w:pPr>
    </w:p>
    <w:p w14:paraId="4F7F286C" w14:textId="7BF0EAE1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What year was your state chartered? </w:t>
      </w:r>
    </w:p>
    <w:p w14:paraId="5C3E97D1" w14:textId="3EF65901" w:rsidR="001906E7" w:rsidRDefault="001906E7" w:rsidP="001906E7">
      <w:pPr>
        <w:pStyle w:val="ListParagraph"/>
      </w:pPr>
    </w:p>
    <w:p w14:paraId="0BC1453F" w14:textId="108A391D" w:rsidR="001906E7" w:rsidRDefault="001906E7" w:rsidP="001906E7">
      <w:pPr>
        <w:pStyle w:val="ListParagraph"/>
      </w:pPr>
    </w:p>
    <w:p w14:paraId="21BDBBFE" w14:textId="06E1CA6E" w:rsidR="001906E7" w:rsidRDefault="001906E7" w:rsidP="001906E7">
      <w:pPr>
        <w:pStyle w:val="ListParagraph"/>
      </w:pPr>
    </w:p>
    <w:p w14:paraId="1F1F988F" w14:textId="740C560C" w:rsidR="001906E7" w:rsidRDefault="001906E7" w:rsidP="001906E7">
      <w:pPr>
        <w:pStyle w:val="ListParagraph"/>
      </w:pPr>
    </w:p>
    <w:p w14:paraId="184E0731" w14:textId="0476ADF5" w:rsidR="001906E7" w:rsidRDefault="001906E7" w:rsidP="001906E7">
      <w:pPr>
        <w:pStyle w:val="ListParagraph"/>
      </w:pPr>
    </w:p>
    <w:p w14:paraId="57FC4A99" w14:textId="77777777" w:rsidR="001906E7" w:rsidRDefault="001906E7" w:rsidP="001906E7">
      <w:pPr>
        <w:pStyle w:val="ListParagraph"/>
      </w:pPr>
    </w:p>
    <w:p w14:paraId="68530BEF" w14:textId="2EA4D273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is the </w:t>
      </w:r>
      <w:r w:rsidR="00455A7B">
        <w:t xml:space="preserve">chief financial officer </w:t>
      </w:r>
      <w:r>
        <w:t xml:space="preserve">for National FFA? </w:t>
      </w:r>
    </w:p>
    <w:p w14:paraId="1EFDCF2C" w14:textId="77777777" w:rsidR="001906E7" w:rsidRDefault="001906E7" w:rsidP="001906E7">
      <w:pPr>
        <w:pStyle w:val="ListParagraph"/>
      </w:pPr>
    </w:p>
    <w:p w14:paraId="243A1B39" w14:textId="6886435D" w:rsidR="001906E7" w:rsidRDefault="001906E7" w:rsidP="001906E7">
      <w:pPr>
        <w:pStyle w:val="ListParagraph"/>
        <w:numPr>
          <w:ilvl w:val="0"/>
          <w:numId w:val="14"/>
        </w:numPr>
      </w:pPr>
      <w:r>
        <w:lastRenderedPageBreak/>
        <w:t xml:space="preserve">What food do </w:t>
      </w:r>
      <w:r w:rsidR="00455A7B">
        <w:t xml:space="preserve">the national officers </w:t>
      </w:r>
      <w:r>
        <w:t xml:space="preserve">like to keep in </w:t>
      </w:r>
      <w:r w:rsidR="00455A7B">
        <w:t xml:space="preserve">the </w:t>
      </w:r>
      <w:r>
        <w:t xml:space="preserve">National FFA Officer cubicle? </w:t>
      </w:r>
    </w:p>
    <w:p w14:paraId="79E3DDED" w14:textId="5E63609B" w:rsidR="001906E7" w:rsidRDefault="001906E7" w:rsidP="001906E7"/>
    <w:p w14:paraId="257DF87F" w14:textId="77777777" w:rsidR="001906E7" w:rsidRDefault="001906E7" w:rsidP="001906E7"/>
    <w:p w14:paraId="64331B6B" w14:textId="1224A575" w:rsidR="001906E7" w:rsidRDefault="001906E7" w:rsidP="001906E7">
      <w:pPr>
        <w:pStyle w:val="ListParagraph"/>
      </w:pPr>
    </w:p>
    <w:p w14:paraId="17AFBD2D" w14:textId="51E0C2F1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What locker is to the right of the National </w:t>
      </w:r>
      <w:r w:rsidR="00455A7B">
        <w:t xml:space="preserve">FFA </w:t>
      </w:r>
      <w:r>
        <w:t xml:space="preserve">Secretary? </w:t>
      </w:r>
    </w:p>
    <w:p w14:paraId="25474A5F" w14:textId="10E9B382" w:rsidR="001906E7" w:rsidRDefault="001906E7" w:rsidP="001906E7"/>
    <w:p w14:paraId="70982F1B" w14:textId="77777777" w:rsidR="001906E7" w:rsidRDefault="001906E7" w:rsidP="001906E7"/>
    <w:p w14:paraId="4BF93100" w14:textId="04532CC2" w:rsidR="001906E7" w:rsidRDefault="001906E7" w:rsidP="001906E7">
      <w:pPr>
        <w:pStyle w:val="ListParagraph"/>
      </w:pPr>
    </w:p>
    <w:p w14:paraId="31D9BC0B" w14:textId="63DC8700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is the </w:t>
      </w:r>
      <w:r w:rsidR="00455A7B">
        <w:t xml:space="preserve">chief executive officer </w:t>
      </w:r>
      <w:r>
        <w:t xml:space="preserve">for National FFA? </w:t>
      </w:r>
    </w:p>
    <w:p w14:paraId="4A1434F9" w14:textId="38E2ECE1" w:rsidR="001906E7" w:rsidRDefault="001906E7" w:rsidP="001906E7"/>
    <w:p w14:paraId="74A63D51" w14:textId="77777777" w:rsidR="001906E7" w:rsidRDefault="001906E7" w:rsidP="001906E7"/>
    <w:p w14:paraId="090FD32F" w14:textId="05E8BC43" w:rsidR="001906E7" w:rsidRDefault="001906E7" w:rsidP="001906E7">
      <w:pPr>
        <w:pStyle w:val="ListParagraph"/>
      </w:pPr>
    </w:p>
    <w:p w14:paraId="3F2555BE" w14:textId="1E33FC38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is the </w:t>
      </w:r>
      <w:r w:rsidR="00455A7B">
        <w:t xml:space="preserve">president </w:t>
      </w:r>
      <w:r>
        <w:t xml:space="preserve">of the National FFA Foundation? </w:t>
      </w:r>
    </w:p>
    <w:p w14:paraId="0191DF0D" w14:textId="07846ED5" w:rsidR="001906E7" w:rsidRDefault="001906E7" w:rsidP="001906E7"/>
    <w:p w14:paraId="7E9C9048" w14:textId="77777777" w:rsidR="001906E7" w:rsidRDefault="001906E7" w:rsidP="001906E7"/>
    <w:p w14:paraId="16571F2F" w14:textId="77777777" w:rsidR="001906E7" w:rsidRDefault="001906E7" w:rsidP="001906E7">
      <w:pPr>
        <w:pStyle w:val="ListParagraph"/>
      </w:pPr>
      <w:r>
        <w:t xml:space="preserve"> </w:t>
      </w:r>
    </w:p>
    <w:p w14:paraId="27541AA7" w14:textId="2E2F6B10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is the </w:t>
      </w:r>
      <w:r w:rsidR="00455A7B">
        <w:t>chief m</w:t>
      </w:r>
      <w:r>
        <w:t xml:space="preserve">arketing </w:t>
      </w:r>
      <w:r w:rsidR="00455A7B">
        <w:t>o</w:t>
      </w:r>
      <w:r>
        <w:t xml:space="preserve">fficer for National FFA? </w:t>
      </w:r>
    </w:p>
    <w:p w14:paraId="6848E091" w14:textId="1E3228A5" w:rsidR="001906E7" w:rsidRDefault="001906E7" w:rsidP="001906E7"/>
    <w:p w14:paraId="78CABC77" w14:textId="14AD1DC4" w:rsidR="001906E7" w:rsidRDefault="001906E7"/>
    <w:p w14:paraId="505B977B" w14:textId="77777777" w:rsidR="001906E7" w:rsidRDefault="001906E7" w:rsidP="001906E7"/>
    <w:p w14:paraId="6CFB7C84" w14:textId="64CF3B20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What award did Norman Borlaug receive in 1970? </w:t>
      </w:r>
    </w:p>
    <w:p w14:paraId="7D1C149C" w14:textId="202E382E" w:rsidR="001906E7" w:rsidRDefault="001906E7" w:rsidP="001906E7"/>
    <w:p w14:paraId="282DEE04" w14:textId="77777777" w:rsidR="001906E7" w:rsidRDefault="001906E7" w:rsidP="001906E7"/>
    <w:p w14:paraId="06E4D44F" w14:textId="3181513F" w:rsidR="001906E7" w:rsidRDefault="001906E7" w:rsidP="001906E7">
      <w:pPr>
        <w:pStyle w:val="ListParagraph"/>
      </w:pPr>
    </w:p>
    <w:p w14:paraId="13B19406" w14:textId="105EE273" w:rsidR="001906E7" w:rsidRDefault="001906E7" w:rsidP="001906E7">
      <w:pPr>
        <w:pStyle w:val="ListParagraph"/>
        <w:numPr>
          <w:ilvl w:val="0"/>
          <w:numId w:val="14"/>
        </w:numPr>
      </w:pPr>
      <w:r>
        <w:t xml:space="preserve">Who is the </w:t>
      </w:r>
      <w:r w:rsidR="00455A7B">
        <w:t>chief p</w:t>
      </w:r>
      <w:r>
        <w:t xml:space="preserve">rogram </w:t>
      </w:r>
      <w:r w:rsidR="00455A7B">
        <w:t>o</w:t>
      </w:r>
      <w:r>
        <w:t>fficer for National FFA?</w:t>
      </w:r>
    </w:p>
    <w:p w14:paraId="5E0391E4" w14:textId="44057B30" w:rsidR="00455A7B" w:rsidRDefault="00455A7B" w:rsidP="00455A7B"/>
    <w:p w14:paraId="2153A945" w14:textId="563138F5" w:rsidR="00455A7B" w:rsidRDefault="00455A7B" w:rsidP="00455A7B"/>
    <w:p w14:paraId="3962FAE7" w14:textId="77777777" w:rsidR="00455A7B" w:rsidRDefault="00455A7B" w:rsidP="009B43B7"/>
    <w:p w14:paraId="3B74EAC1" w14:textId="42A6A978" w:rsidR="00455A7B" w:rsidRDefault="00455A7B" w:rsidP="001906E7">
      <w:pPr>
        <w:pStyle w:val="ListParagraph"/>
        <w:numPr>
          <w:ilvl w:val="0"/>
          <w:numId w:val="14"/>
        </w:numPr>
      </w:pPr>
      <w:r>
        <w:t>BONUS QUESTION: Who is Tess holding a cut out of?</w:t>
      </w:r>
    </w:p>
    <w:p w14:paraId="1E885BEF" w14:textId="0D758499" w:rsidR="001906E7" w:rsidRDefault="001906E7" w:rsidP="001906E7">
      <w:pPr>
        <w:pStyle w:val="ListParagraph"/>
      </w:pPr>
    </w:p>
    <w:p w14:paraId="2E5323C5" w14:textId="14EECE57" w:rsidR="002B3EF2" w:rsidRDefault="002B3EF2" w:rsidP="002B3EF2"/>
    <w:p w14:paraId="286EAE95" w14:textId="392C4ED7" w:rsidR="002B3EF2" w:rsidRDefault="002B3EF2" w:rsidP="002B3EF2"/>
    <w:p w14:paraId="057C9658" w14:textId="17A0560F" w:rsidR="002B3EF2" w:rsidRDefault="002B3EF2" w:rsidP="002B3EF2"/>
    <w:sectPr w:rsidR="002B3EF2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AD9D3" w14:textId="77777777" w:rsidR="001C4092" w:rsidRDefault="001C4092" w:rsidP="00E974FE">
      <w:pPr>
        <w:spacing w:after="0" w:line="240" w:lineRule="auto"/>
      </w:pPr>
      <w:r>
        <w:separator/>
      </w:r>
    </w:p>
  </w:endnote>
  <w:endnote w:type="continuationSeparator" w:id="0">
    <w:p w14:paraId="0424A009" w14:textId="77777777" w:rsidR="001C4092" w:rsidRDefault="001C4092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1ADAE15B-EB43-40E3-813F-3E2D9962185F}"/>
    <w:embedBold r:id="rId2" w:fontKey="{B1002633-A491-40AD-BD67-457BF549C704}"/>
    <w:embedItalic r:id="rId3" w:fontKey="{D7E4AF36-744E-4141-B65D-78CDD5CF1132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B5ACBE3E-45A8-4186-B0AA-BFCA0FBCEF44}"/>
    <w:embedBold r:id="rId5" w:fontKey="{240BA527-7AA8-4D90-B653-C50D81137608}"/>
    <w:embedItalic r:id="rId6" w:fontKey="{A34835B3-D9F8-48CC-BBEF-84B518E1F03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3B17B80-EA64-498A-AEF7-929E15D42D0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210BD11A-28CC-4768-B234-2900420D6661}"/>
  </w:font>
  <w:font w:name="DM Serif Text"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3CBF27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E742B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9A097" w14:textId="77777777" w:rsidR="001C4092" w:rsidRDefault="001C4092" w:rsidP="00E974FE">
      <w:pPr>
        <w:spacing w:after="0" w:line="240" w:lineRule="auto"/>
      </w:pPr>
      <w:r>
        <w:separator/>
      </w:r>
    </w:p>
  </w:footnote>
  <w:footnote w:type="continuationSeparator" w:id="0">
    <w:p w14:paraId="42C08852" w14:textId="77777777" w:rsidR="001C4092" w:rsidRDefault="001C4092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846B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C87323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6FEADA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4F2F97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72F571A"/>
    <w:multiLevelType w:val="hybridMultilevel"/>
    <w:tmpl w:val="B7BA1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93178"/>
    <w:rsid w:val="000F2385"/>
    <w:rsid w:val="00106469"/>
    <w:rsid w:val="0011064E"/>
    <w:rsid w:val="0015296D"/>
    <w:rsid w:val="001906E7"/>
    <w:rsid w:val="001C4092"/>
    <w:rsid w:val="001D40E4"/>
    <w:rsid w:val="001E56D8"/>
    <w:rsid w:val="001E6747"/>
    <w:rsid w:val="00206C6F"/>
    <w:rsid w:val="00226579"/>
    <w:rsid w:val="0028785F"/>
    <w:rsid w:val="002B3EF2"/>
    <w:rsid w:val="002D1439"/>
    <w:rsid w:val="002E4ABB"/>
    <w:rsid w:val="003521DE"/>
    <w:rsid w:val="00394708"/>
    <w:rsid w:val="003D06F0"/>
    <w:rsid w:val="003F1000"/>
    <w:rsid w:val="00455A7B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82996"/>
    <w:rsid w:val="006F45AE"/>
    <w:rsid w:val="007208D7"/>
    <w:rsid w:val="00740B4F"/>
    <w:rsid w:val="0079024C"/>
    <w:rsid w:val="007B2573"/>
    <w:rsid w:val="007E01A1"/>
    <w:rsid w:val="008421CB"/>
    <w:rsid w:val="008D4B7D"/>
    <w:rsid w:val="00995841"/>
    <w:rsid w:val="009B007B"/>
    <w:rsid w:val="009B43B7"/>
    <w:rsid w:val="00A0558A"/>
    <w:rsid w:val="00A552DD"/>
    <w:rsid w:val="00A818CA"/>
    <w:rsid w:val="00AC0609"/>
    <w:rsid w:val="00B73261"/>
    <w:rsid w:val="00C05B76"/>
    <w:rsid w:val="00C10B54"/>
    <w:rsid w:val="00C43A64"/>
    <w:rsid w:val="00C65667"/>
    <w:rsid w:val="00C82B7A"/>
    <w:rsid w:val="00C83C0F"/>
    <w:rsid w:val="00CA4A0C"/>
    <w:rsid w:val="00CC278D"/>
    <w:rsid w:val="00D27E09"/>
    <w:rsid w:val="00DB05D7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38152-8EC7-4360-A0D7-2A0D87ECE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C70B50-47C7-4F66-9653-F1604EC6D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7C086-37E1-440D-AD80-0E6D0DA635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2F72C-2F9E-4145-96C9-EE26A9C458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15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2020-10-15T14:31:00Z</dcterms:created>
  <dcterms:modified xsi:type="dcterms:W3CDTF">2020-10-22T13:26:00Z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