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2C881" w14:textId="05CEA94C" w:rsidR="00A9352A" w:rsidRPr="00B45452" w:rsidRDefault="001000C7" w:rsidP="00A9352A">
      <w:pPr>
        <w:pStyle w:val="DocumentTitle"/>
      </w:pPr>
      <w:r>
        <w:t>National FFA Educational Resources Activity Sheet</w:t>
      </w:r>
    </w:p>
    <w:p w14:paraId="72A2CC36" w14:textId="612546DE" w:rsidR="00A9352A" w:rsidRPr="00374A0F" w:rsidRDefault="00A9352A" w:rsidP="00A9352A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sz w:val="14"/>
        </w:rPr>
        <w:t xml:space="preserve">Created: </w:t>
      </w:r>
      <w:r w:rsidR="001000C7">
        <w:rPr>
          <w:i/>
          <w:sz w:val="14"/>
        </w:rPr>
        <w:t>07</w:t>
      </w:r>
      <w:r w:rsidRPr="00374A0F">
        <w:rPr>
          <w:i/>
          <w:sz w:val="14"/>
        </w:rPr>
        <w:t>/</w:t>
      </w:r>
      <w:r w:rsidR="001000C7">
        <w:rPr>
          <w:i/>
          <w:sz w:val="14"/>
        </w:rPr>
        <w:t>2020</w:t>
      </w:r>
    </w:p>
    <w:p w14:paraId="6A811B2A" w14:textId="76293F4F" w:rsidR="00A9352A" w:rsidRDefault="001000C7" w:rsidP="00A9352A">
      <w:pPr>
        <w:pStyle w:val="FFASummary"/>
      </w:pPr>
      <w:r>
        <w:t xml:space="preserve">Utilize this sheet to capture notes and ideas about the National FFA Educational Resources shared during today’s Owl Chat. </w:t>
      </w:r>
    </w:p>
    <w:p w14:paraId="4CB4D986" w14:textId="71A498F0" w:rsidR="001000C7" w:rsidRDefault="001000C7" w:rsidP="00A9352A">
      <w:pPr>
        <w:pStyle w:val="FFASummary"/>
      </w:pPr>
    </w:p>
    <w:p w14:paraId="7E0EDD73" w14:textId="751F315A" w:rsidR="001000C7" w:rsidRDefault="001000C7" w:rsidP="00A9352A">
      <w:pPr>
        <w:pStyle w:val="FFASummar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AAE2A" wp14:editId="7D59ACEC">
                <wp:simplePos x="0" y="0"/>
                <wp:positionH relativeFrom="column">
                  <wp:posOffset>3740150</wp:posOffset>
                </wp:positionH>
                <wp:positionV relativeFrom="paragraph">
                  <wp:posOffset>8255</wp:posOffset>
                </wp:positionV>
                <wp:extent cx="2965450" cy="3200400"/>
                <wp:effectExtent l="0" t="0" r="254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64B48" w14:textId="0A6F1469" w:rsidR="001000C7" w:rsidRDefault="001000C7" w:rsidP="001000C7">
                            <w:pPr>
                              <w:jc w:val="center"/>
                            </w:pPr>
                            <w:r>
                              <w:t>Beginning of the Class</w:t>
                            </w:r>
                            <w:r>
                              <w:t xml:space="preserve">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AAE2A" id="Rectangle 7" o:spid="_x0000_s1026" style="position:absolute;margin-left:294.5pt;margin-top:.65pt;width:233.5pt;height:25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" fillcolor="white [3201]" strokecolor="black [3200]" strokeweight="1pt">
                <v:textbox>
                  <w:txbxContent>
                    <w:p w14:paraId="62C64B48" w14:textId="0A6F1469" w:rsidR="001000C7" w:rsidRDefault="001000C7" w:rsidP="001000C7">
                      <w:pPr>
                        <w:jc w:val="center"/>
                      </w:pPr>
                      <w:r>
                        <w:t>Beginning of the Class</w:t>
                      </w:r>
                      <w:r>
                        <w:t xml:space="preserve"> Resources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FD6FE" wp14:editId="701BD758">
                <wp:simplePos x="0" y="0"/>
                <wp:positionH relativeFrom="column">
                  <wp:posOffset>241300</wp:posOffset>
                </wp:positionH>
                <wp:positionV relativeFrom="paragraph">
                  <wp:posOffset>17780</wp:posOffset>
                </wp:positionV>
                <wp:extent cx="2965450" cy="3200400"/>
                <wp:effectExtent l="0" t="0" r="254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C940D" w14:textId="7C30C72D" w:rsidR="001000C7" w:rsidRDefault="001000C7" w:rsidP="001000C7">
                            <w:pPr>
                              <w:jc w:val="center"/>
                            </w:pPr>
                            <w:r>
                              <w:t>Industry</w:t>
                            </w:r>
                            <w:r>
                              <w:t xml:space="preserve"> Resources</w:t>
                            </w:r>
                          </w:p>
                          <w:p w14:paraId="765616A9" w14:textId="5FB04169" w:rsidR="001000C7" w:rsidRDefault="001000C7" w:rsidP="001000C7">
                            <w:pPr>
                              <w:jc w:val="center"/>
                            </w:pPr>
                          </w:p>
                          <w:p w14:paraId="07CA4844" w14:textId="76431A7D" w:rsidR="001000C7" w:rsidRDefault="001000C7" w:rsidP="001000C7">
                            <w:pPr>
                              <w:jc w:val="center"/>
                            </w:pPr>
                          </w:p>
                          <w:p w14:paraId="075C19AF" w14:textId="7352142E" w:rsidR="001000C7" w:rsidRDefault="001000C7" w:rsidP="001000C7">
                            <w:pPr>
                              <w:jc w:val="center"/>
                            </w:pPr>
                          </w:p>
                          <w:p w14:paraId="2EDD1F19" w14:textId="73FEDB9E" w:rsidR="001000C7" w:rsidRDefault="001000C7" w:rsidP="001000C7">
                            <w:pPr>
                              <w:jc w:val="center"/>
                            </w:pPr>
                          </w:p>
                          <w:p w14:paraId="133C3EED" w14:textId="0946CDC3" w:rsidR="001000C7" w:rsidRDefault="001000C7" w:rsidP="001000C7">
                            <w:pPr>
                              <w:jc w:val="center"/>
                            </w:pPr>
                          </w:p>
                          <w:p w14:paraId="7C506623" w14:textId="336B44AD" w:rsidR="001000C7" w:rsidRDefault="001000C7" w:rsidP="001000C7">
                            <w:pPr>
                              <w:jc w:val="center"/>
                            </w:pPr>
                          </w:p>
                          <w:p w14:paraId="35367358" w14:textId="04F3D04A" w:rsidR="001000C7" w:rsidRDefault="001000C7" w:rsidP="001000C7">
                            <w:pPr>
                              <w:jc w:val="center"/>
                            </w:pPr>
                          </w:p>
                          <w:p w14:paraId="188A47C7" w14:textId="0BF06D2C" w:rsidR="001000C7" w:rsidRDefault="001000C7" w:rsidP="001000C7">
                            <w:pPr>
                              <w:jc w:val="center"/>
                            </w:pPr>
                          </w:p>
                          <w:p w14:paraId="2198D63A" w14:textId="7F5F2D1B" w:rsidR="001000C7" w:rsidRDefault="001000C7" w:rsidP="001000C7">
                            <w:pPr>
                              <w:jc w:val="center"/>
                            </w:pPr>
                          </w:p>
                          <w:p w14:paraId="0152744D" w14:textId="53445B74" w:rsidR="001000C7" w:rsidRDefault="001000C7" w:rsidP="001000C7">
                            <w:pPr>
                              <w:jc w:val="center"/>
                            </w:pPr>
                          </w:p>
                          <w:p w14:paraId="007554CD" w14:textId="3042EB61" w:rsidR="001000C7" w:rsidRDefault="001000C7" w:rsidP="001000C7">
                            <w:pPr>
                              <w:jc w:val="center"/>
                            </w:pPr>
                          </w:p>
                          <w:p w14:paraId="124CB6D8" w14:textId="240F29D7" w:rsidR="001000C7" w:rsidRDefault="001000C7" w:rsidP="001000C7">
                            <w:pPr>
                              <w:jc w:val="center"/>
                            </w:pPr>
                          </w:p>
                          <w:p w14:paraId="74C4E320" w14:textId="404A25CB" w:rsidR="001000C7" w:rsidRDefault="001000C7" w:rsidP="001000C7">
                            <w:pPr>
                              <w:jc w:val="center"/>
                            </w:pPr>
                          </w:p>
                          <w:p w14:paraId="7798B2D6" w14:textId="77777777" w:rsidR="001000C7" w:rsidRDefault="001000C7" w:rsidP="001000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FD6FE" id="Rectangle 10" o:spid="_x0000_s1027" style="position:absolute;margin-left:19pt;margin-top:1.4pt;width:233.5pt;height:25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" fillcolor="white [3201]" strokecolor="black [3200]" strokeweight="1pt">
                <v:textbox>
                  <w:txbxContent>
                    <w:p w14:paraId="136C940D" w14:textId="7C30C72D" w:rsidR="001000C7" w:rsidRDefault="001000C7" w:rsidP="001000C7">
                      <w:pPr>
                        <w:jc w:val="center"/>
                      </w:pPr>
                      <w:r>
                        <w:t>Industry</w:t>
                      </w:r>
                      <w:r>
                        <w:t xml:space="preserve"> Resources</w:t>
                      </w:r>
                    </w:p>
                    <w:p w14:paraId="765616A9" w14:textId="5FB04169" w:rsidR="001000C7" w:rsidRDefault="001000C7" w:rsidP="001000C7">
                      <w:pPr>
                        <w:jc w:val="center"/>
                      </w:pPr>
                    </w:p>
                    <w:p w14:paraId="07CA4844" w14:textId="76431A7D" w:rsidR="001000C7" w:rsidRDefault="001000C7" w:rsidP="001000C7">
                      <w:pPr>
                        <w:jc w:val="center"/>
                      </w:pPr>
                    </w:p>
                    <w:p w14:paraId="075C19AF" w14:textId="7352142E" w:rsidR="001000C7" w:rsidRDefault="001000C7" w:rsidP="001000C7">
                      <w:pPr>
                        <w:jc w:val="center"/>
                      </w:pPr>
                    </w:p>
                    <w:p w14:paraId="2EDD1F19" w14:textId="73FEDB9E" w:rsidR="001000C7" w:rsidRDefault="001000C7" w:rsidP="001000C7">
                      <w:pPr>
                        <w:jc w:val="center"/>
                      </w:pPr>
                    </w:p>
                    <w:p w14:paraId="133C3EED" w14:textId="0946CDC3" w:rsidR="001000C7" w:rsidRDefault="001000C7" w:rsidP="001000C7">
                      <w:pPr>
                        <w:jc w:val="center"/>
                      </w:pPr>
                    </w:p>
                    <w:p w14:paraId="7C506623" w14:textId="336B44AD" w:rsidR="001000C7" w:rsidRDefault="001000C7" w:rsidP="001000C7">
                      <w:pPr>
                        <w:jc w:val="center"/>
                      </w:pPr>
                    </w:p>
                    <w:p w14:paraId="35367358" w14:textId="04F3D04A" w:rsidR="001000C7" w:rsidRDefault="001000C7" w:rsidP="001000C7">
                      <w:pPr>
                        <w:jc w:val="center"/>
                      </w:pPr>
                    </w:p>
                    <w:p w14:paraId="188A47C7" w14:textId="0BF06D2C" w:rsidR="001000C7" w:rsidRDefault="001000C7" w:rsidP="001000C7">
                      <w:pPr>
                        <w:jc w:val="center"/>
                      </w:pPr>
                    </w:p>
                    <w:p w14:paraId="2198D63A" w14:textId="7F5F2D1B" w:rsidR="001000C7" w:rsidRDefault="001000C7" w:rsidP="001000C7">
                      <w:pPr>
                        <w:jc w:val="center"/>
                      </w:pPr>
                    </w:p>
                    <w:p w14:paraId="0152744D" w14:textId="53445B74" w:rsidR="001000C7" w:rsidRDefault="001000C7" w:rsidP="001000C7">
                      <w:pPr>
                        <w:jc w:val="center"/>
                      </w:pPr>
                    </w:p>
                    <w:p w14:paraId="007554CD" w14:textId="3042EB61" w:rsidR="001000C7" w:rsidRDefault="001000C7" w:rsidP="001000C7">
                      <w:pPr>
                        <w:jc w:val="center"/>
                      </w:pPr>
                    </w:p>
                    <w:p w14:paraId="124CB6D8" w14:textId="240F29D7" w:rsidR="001000C7" w:rsidRDefault="001000C7" w:rsidP="001000C7">
                      <w:pPr>
                        <w:jc w:val="center"/>
                      </w:pPr>
                    </w:p>
                    <w:p w14:paraId="74C4E320" w14:textId="404A25CB" w:rsidR="001000C7" w:rsidRDefault="001000C7" w:rsidP="001000C7">
                      <w:pPr>
                        <w:jc w:val="center"/>
                      </w:pPr>
                    </w:p>
                    <w:p w14:paraId="7798B2D6" w14:textId="77777777" w:rsidR="001000C7" w:rsidRDefault="001000C7" w:rsidP="001000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5FC1BA8" w14:textId="067B811A" w:rsidR="00A9352A" w:rsidRDefault="00A9352A" w:rsidP="00A9352A">
      <w:pPr>
        <w:pStyle w:val="FFASummary"/>
        <w:rPr>
          <w:noProof/>
        </w:rPr>
      </w:pPr>
    </w:p>
    <w:p w14:paraId="0B49C067" w14:textId="60C86F6A" w:rsidR="001000C7" w:rsidRPr="001000C7" w:rsidRDefault="001000C7" w:rsidP="001000C7"/>
    <w:p w14:paraId="1DADF8EA" w14:textId="3632E6C0" w:rsidR="001000C7" w:rsidRPr="001000C7" w:rsidRDefault="001000C7" w:rsidP="001000C7"/>
    <w:p w14:paraId="59CB2100" w14:textId="65C42324" w:rsidR="001000C7" w:rsidRPr="001000C7" w:rsidRDefault="001000C7" w:rsidP="001000C7"/>
    <w:p w14:paraId="6F7755CC" w14:textId="5023757C" w:rsidR="001000C7" w:rsidRPr="001000C7" w:rsidRDefault="001000C7" w:rsidP="001000C7"/>
    <w:p w14:paraId="7B5EF1FB" w14:textId="6959BCFC" w:rsidR="001000C7" w:rsidRPr="001000C7" w:rsidRDefault="001000C7" w:rsidP="001000C7"/>
    <w:p w14:paraId="438A1231" w14:textId="22E8C874" w:rsidR="001000C7" w:rsidRPr="001000C7" w:rsidRDefault="001000C7" w:rsidP="001000C7"/>
    <w:p w14:paraId="575EDE22" w14:textId="6D7CAFF1" w:rsidR="001000C7" w:rsidRPr="001000C7" w:rsidRDefault="001000C7" w:rsidP="001000C7"/>
    <w:p w14:paraId="63769879" w14:textId="364132E5" w:rsidR="001000C7" w:rsidRPr="001000C7" w:rsidRDefault="001000C7" w:rsidP="001000C7"/>
    <w:p w14:paraId="2267ACB5" w14:textId="7E595F8F" w:rsidR="001000C7" w:rsidRPr="001000C7" w:rsidRDefault="001000C7" w:rsidP="001000C7"/>
    <w:p w14:paraId="45B3FFEA" w14:textId="0C62AD1B" w:rsidR="001000C7" w:rsidRDefault="001000C7" w:rsidP="001000C7">
      <w:pPr>
        <w:rPr>
          <w:rFonts w:ascii="Georgia" w:hAnsi="Georgia" w:cs="KlinicSlab-MediumItalic"/>
          <w:i/>
          <w:iCs/>
          <w:noProof/>
          <w:color w:val="505150"/>
          <w:sz w:val="30"/>
          <w:szCs w:val="30"/>
        </w:rPr>
      </w:pPr>
    </w:p>
    <w:p w14:paraId="746F2BF4" w14:textId="67F6214E" w:rsidR="001000C7" w:rsidRDefault="001000C7" w:rsidP="001000C7">
      <w:pPr>
        <w:jc w:val="right"/>
      </w:pPr>
    </w:p>
    <w:p w14:paraId="68689C4D" w14:textId="1041368E" w:rsidR="001000C7" w:rsidRDefault="001000C7" w:rsidP="001000C7">
      <w:pPr>
        <w:jc w:val="right"/>
      </w:pPr>
    </w:p>
    <w:p w14:paraId="30D68D60" w14:textId="7B2312B0" w:rsidR="001000C7" w:rsidRDefault="001000C7" w:rsidP="001000C7"/>
    <w:p w14:paraId="6D5B037E" w14:textId="038CE133" w:rsidR="001000C7" w:rsidRPr="001000C7" w:rsidRDefault="001000C7" w:rsidP="001000C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43539" wp14:editId="080581CF">
                <wp:simplePos x="0" y="0"/>
                <wp:positionH relativeFrom="column">
                  <wp:posOffset>3727450</wp:posOffset>
                </wp:positionH>
                <wp:positionV relativeFrom="paragraph">
                  <wp:posOffset>618490</wp:posOffset>
                </wp:positionV>
                <wp:extent cx="2965450" cy="3200400"/>
                <wp:effectExtent l="0" t="0" r="254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7E1B5" w14:textId="595C0826" w:rsidR="001000C7" w:rsidRDefault="001000C7" w:rsidP="001000C7">
                            <w:pPr>
                              <w:jc w:val="center"/>
                            </w:pPr>
                            <w:r>
                              <w:t>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43539" id="Rectangle 11" o:spid="_x0000_s1028" style="position:absolute;margin-left:293.5pt;margin-top:48.7pt;width:233.5pt;height:25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" fillcolor="white [3201]" strokecolor="black [3200]" strokeweight="1pt">
                <v:textbox>
                  <w:txbxContent>
                    <w:p w14:paraId="7357E1B5" w14:textId="595C0826" w:rsidR="001000C7" w:rsidRDefault="001000C7" w:rsidP="001000C7">
                      <w:pPr>
                        <w:jc w:val="center"/>
                      </w:pPr>
                      <w:r>
                        <w:t>Questions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F493F3" wp14:editId="12B5DA08">
                <wp:simplePos x="0" y="0"/>
                <wp:positionH relativeFrom="column">
                  <wp:posOffset>203200</wp:posOffset>
                </wp:positionH>
                <wp:positionV relativeFrom="paragraph">
                  <wp:posOffset>615315</wp:posOffset>
                </wp:positionV>
                <wp:extent cx="2965450" cy="3200400"/>
                <wp:effectExtent l="0" t="0" r="254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C5CA8" w14:textId="77777777" w:rsidR="001000C7" w:rsidRDefault="001000C7" w:rsidP="001000C7">
                            <w:pPr>
                              <w:jc w:val="center"/>
                            </w:pPr>
                            <w:r>
                              <w:t>Learning at a Distance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493F3" id="Rectangle 6" o:spid="_x0000_s1029" style="position:absolute;margin-left:16pt;margin-top:48.45pt;width:233.5pt;height:25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" fillcolor="white [3201]" strokecolor="black [3200]" strokeweight="1pt">
                <v:textbox>
                  <w:txbxContent>
                    <w:p w14:paraId="226C5CA8" w14:textId="77777777" w:rsidR="001000C7" w:rsidRDefault="001000C7" w:rsidP="001000C7">
                      <w:pPr>
                        <w:jc w:val="center"/>
                      </w:pPr>
                      <w:r>
                        <w:t>Learning at a Distance Resources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00C7" w:rsidRPr="001000C7" w:rsidSect="008C1F98">
      <w:footerReference w:type="default" r:id="rId11"/>
      <w:headerReference w:type="first" r:id="rId12"/>
      <w:footerReference w:type="first" r:id="rId13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A7CE7" w14:textId="77777777" w:rsidR="001000C7" w:rsidRDefault="001000C7" w:rsidP="008D333D">
      <w:r>
        <w:separator/>
      </w:r>
    </w:p>
  </w:endnote>
  <w:endnote w:type="continuationSeparator" w:id="0">
    <w:p w14:paraId="34F47A00" w14:textId="77777777" w:rsidR="001000C7" w:rsidRDefault="001000C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31BD8" w14:textId="77777777" w:rsidR="008D333D" w:rsidRDefault="008D333D" w:rsidP="00D77246"/>
  <w:p w14:paraId="73C010BF" w14:textId="77777777" w:rsidR="008D333D" w:rsidRDefault="007D000E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1EA44743" wp14:editId="1F4E8CB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25" cy="713105"/>
          <wp:effectExtent l="0" t="0" r="0" b="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7C9C9" w14:textId="77777777" w:rsidR="008D333D" w:rsidRDefault="007D000E">
    <w:r>
      <w:rPr>
        <w:noProof/>
        <w:lang w:eastAsia="en-US"/>
      </w:rPr>
      <w:drawing>
        <wp:anchor distT="0" distB="0" distL="114300" distR="114300" simplePos="0" relativeHeight="251655680" behindDoc="0" locked="0" layoutInCell="1" allowOverlap="1" wp14:anchorId="4849058D" wp14:editId="3466D55B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9D358" w14:textId="77777777" w:rsidR="001000C7" w:rsidRDefault="001000C7" w:rsidP="008D333D">
      <w:r>
        <w:separator/>
      </w:r>
    </w:p>
  </w:footnote>
  <w:footnote w:type="continuationSeparator" w:id="0">
    <w:p w14:paraId="6D308891" w14:textId="77777777" w:rsidR="001000C7" w:rsidRDefault="001000C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B9B12" w14:textId="2FE27A7B" w:rsidR="008D333D" w:rsidRDefault="007D000E"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 wp14:anchorId="237904E0" wp14:editId="74BCC848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395" cy="209105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5"/>
                  <a:stretch>
                    <a:fillRect/>
                  </a:stretch>
                </pic:blipFill>
                <pic:spPr bwMode="auto">
                  <a:xfrm>
                    <a:off x="0" y="0"/>
                    <a:ext cx="3414395" cy="209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C7"/>
    <w:rsid w:val="001000C7"/>
    <w:rsid w:val="00112801"/>
    <w:rsid w:val="001404F6"/>
    <w:rsid w:val="002051FE"/>
    <w:rsid w:val="00263C1D"/>
    <w:rsid w:val="003A5412"/>
    <w:rsid w:val="00512784"/>
    <w:rsid w:val="005D77F6"/>
    <w:rsid w:val="00605D83"/>
    <w:rsid w:val="00760FEF"/>
    <w:rsid w:val="007B777E"/>
    <w:rsid w:val="007D000E"/>
    <w:rsid w:val="008C1F98"/>
    <w:rsid w:val="008D333D"/>
    <w:rsid w:val="00912DC2"/>
    <w:rsid w:val="009B0C9D"/>
    <w:rsid w:val="009F5FD6"/>
    <w:rsid w:val="00A9352A"/>
    <w:rsid w:val="00B06587"/>
    <w:rsid w:val="00BD3AEB"/>
    <w:rsid w:val="00C64EF2"/>
    <w:rsid w:val="00D77246"/>
    <w:rsid w:val="00EB24E0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3DDFE1"/>
  <w15:docId w15:val="{F5BA347C-9264-4501-8FAF-B8D1143D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06587"/>
    <w:pPr>
      <w:widowControl w:val="0"/>
      <w:suppressAutoHyphens/>
      <w:autoSpaceDE w:val="0"/>
      <w:autoSpaceDN w:val="0"/>
      <w:adjustRightInd w:val="0"/>
      <w:spacing w:before="48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06587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link w:val="FFABody"/>
    <w:rsid w:val="00B06587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autoRedefine/>
    <w:qFormat/>
    <w:rsid w:val="00605D83"/>
    <w:pPr>
      <w:suppressAutoHyphens/>
      <w:spacing w:after="120"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605D83"/>
    <w:rPr>
      <w:rFonts w:ascii="Georgia" w:eastAsia="MS Mincho" w:hAnsi="Georgia" w:cs="KlinicSlab-MediumItalic"/>
      <w:i/>
      <w:iCs/>
      <w:color w:val="004C97"/>
      <w:position w:val="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B06587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autoRedefine/>
    <w:qFormat/>
    <w:rsid w:val="00605D83"/>
    <w:pPr>
      <w:widowControl w:val="0"/>
      <w:suppressAutoHyphens/>
      <w:autoSpaceDE w:val="0"/>
      <w:autoSpaceDN w:val="0"/>
      <w:adjustRightInd w:val="0"/>
      <w:spacing w:after="12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Document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09CBD-3847-4AE5-BD2B-370450687F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FB4290-3F6D-461D-80FA-68E8CD44C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9C26C-7436-4A5C-92D2-74920FD3E1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DD6F4-75B6-46F6-A5B1-B05985F94F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FFADocumentTemplate (2)</Template>
  <TotalTime>39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cp:lastModifiedBy>Weinrich, Ashli</cp:lastModifiedBy>
  <cp:revision>1</cp:revision>
  <dcterms:created xsi:type="dcterms:W3CDTF">2020-07-13T18:24:00Z</dcterms:created>
  <dcterms:modified xsi:type="dcterms:W3CDTF">2020-07-13T19:04:00Z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