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8C1DE" w14:textId="77777777" w:rsidR="009F35FA" w:rsidRPr="0096287B" w:rsidRDefault="009F35FA" w:rsidP="009F35FA">
      <w:pPr>
        <w:pStyle w:val="Title"/>
        <w:rPr>
          <w:lang w:val="en-US"/>
        </w:rPr>
      </w:pPr>
      <w:r w:rsidRPr="0096287B">
        <w:rPr>
          <w:lang w:val="en-US"/>
        </w:rPr>
        <w:t>Post-Convention Reflection</w:t>
      </w:r>
    </w:p>
    <w:p w14:paraId="1C6236D8" w14:textId="77777777" w:rsidR="009F35FA" w:rsidRPr="0096287B" w:rsidRDefault="009F35FA" w:rsidP="009F35FA">
      <w:pPr>
        <w:rPr>
          <w:lang w:val="en-US"/>
        </w:rPr>
      </w:pPr>
      <w:r w:rsidRPr="0096287B">
        <w:rPr>
          <w:lang w:val="en-US"/>
        </w:rPr>
        <w:t>Directions: Reflect on your experiences during the 93</w:t>
      </w:r>
      <w:r w:rsidRPr="0096287B">
        <w:rPr>
          <w:vertAlign w:val="superscript"/>
          <w:lang w:val="en-US"/>
        </w:rPr>
        <w:t>rd</w:t>
      </w:r>
      <w:r w:rsidRPr="0096287B">
        <w:rPr>
          <w:lang w:val="en-US"/>
        </w:rPr>
        <w:t xml:space="preserve"> National FFA Convention &amp; Expo by completing the activities below.</w:t>
      </w:r>
    </w:p>
    <w:p w14:paraId="7EDEC419" w14:textId="77777777" w:rsidR="009F35FA" w:rsidRPr="0096287B" w:rsidRDefault="009F35FA" w:rsidP="009F35FA">
      <w:pPr>
        <w:pStyle w:val="ListParagraph"/>
        <w:numPr>
          <w:ilvl w:val="0"/>
          <w:numId w:val="18"/>
        </w:num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E7D4ABB" wp14:editId="67A8CF7B">
                <wp:simplePos x="0" y="0"/>
                <wp:positionH relativeFrom="margin">
                  <wp:align>left</wp:align>
                </wp:positionH>
                <wp:positionV relativeFrom="paragraph">
                  <wp:posOffset>362585</wp:posOffset>
                </wp:positionV>
                <wp:extent cx="6076950" cy="7042150"/>
                <wp:effectExtent l="0" t="0" r="19050" b="25400"/>
                <wp:wrapNone/>
                <wp:docPr id="499" name="Rectangl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7042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5BD45" id="Rectangle 499" o:spid="_x0000_s1026" style="position:absolute;margin-left:0;margin-top:28.55pt;width:478.5pt;height:554.5pt;z-index:251957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" fillcolor="white [3201]" strokecolor="#004a98 [3204]" strokeweight="1pt">
                <w10:wrap anchorx="margin"/>
              </v:rect>
            </w:pict>
          </mc:Fallback>
        </mc:AlternateContent>
      </w:r>
      <w:r>
        <w:rPr>
          <w:lang w:val="en-US"/>
        </w:rPr>
        <w:t>Five</w:t>
      </w:r>
      <w:r w:rsidRPr="0096287B">
        <w:rPr>
          <w:lang w:val="en-US"/>
        </w:rPr>
        <w:t xml:space="preserve">-minute free write: Use the space below to share your thoughts and feelings about your convention experience. </w:t>
      </w:r>
    </w:p>
    <w:p w14:paraId="4315E5CC" w14:textId="77777777" w:rsidR="009F35FA" w:rsidRPr="0096287B" w:rsidRDefault="009F35FA" w:rsidP="009F35FA">
      <w:pPr>
        <w:ind w:left="360"/>
        <w:rPr>
          <w:lang w:val="en-US"/>
        </w:rPr>
      </w:pPr>
    </w:p>
    <w:p w14:paraId="3A1DA08C" w14:textId="77777777" w:rsidR="009F35FA" w:rsidRPr="0096287B" w:rsidRDefault="009F35FA" w:rsidP="009F35FA">
      <w:pPr>
        <w:ind w:left="360"/>
        <w:rPr>
          <w:lang w:val="en-US"/>
        </w:rPr>
      </w:pPr>
    </w:p>
    <w:p w14:paraId="1DA4E1BE" w14:textId="77777777" w:rsidR="009F35FA" w:rsidRPr="0096287B" w:rsidRDefault="009F35FA" w:rsidP="009F35FA">
      <w:pPr>
        <w:ind w:left="360"/>
        <w:rPr>
          <w:lang w:val="en-US"/>
        </w:rPr>
      </w:pPr>
    </w:p>
    <w:p w14:paraId="5975096B" w14:textId="77777777" w:rsidR="009F35FA" w:rsidRPr="0096287B" w:rsidRDefault="009F35FA" w:rsidP="009F35FA">
      <w:pPr>
        <w:ind w:left="360"/>
        <w:rPr>
          <w:lang w:val="en-US"/>
        </w:rPr>
      </w:pPr>
    </w:p>
    <w:p w14:paraId="79F72E13" w14:textId="77777777" w:rsidR="009F35FA" w:rsidRPr="0096287B" w:rsidRDefault="009F35FA" w:rsidP="009F35FA">
      <w:pPr>
        <w:ind w:left="360"/>
        <w:rPr>
          <w:lang w:val="en-US"/>
        </w:rPr>
      </w:pPr>
    </w:p>
    <w:p w14:paraId="1AAF97CD" w14:textId="77777777" w:rsidR="009F35FA" w:rsidRPr="0096287B" w:rsidRDefault="009F35FA" w:rsidP="009F35FA">
      <w:pPr>
        <w:ind w:left="360"/>
        <w:rPr>
          <w:lang w:val="en-US"/>
        </w:rPr>
      </w:pPr>
    </w:p>
    <w:p w14:paraId="5D5F418D" w14:textId="77777777" w:rsidR="009F35FA" w:rsidRPr="0096287B" w:rsidRDefault="009F35FA" w:rsidP="009F35FA">
      <w:pPr>
        <w:ind w:left="360"/>
        <w:rPr>
          <w:lang w:val="en-US"/>
        </w:rPr>
      </w:pPr>
    </w:p>
    <w:p w14:paraId="2A62B343" w14:textId="77777777" w:rsidR="009F35FA" w:rsidRPr="0096287B" w:rsidRDefault="009F35FA" w:rsidP="009F35FA">
      <w:pPr>
        <w:ind w:left="360"/>
        <w:rPr>
          <w:lang w:val="en-US"/>
        </w:rPr>
      </w:pPr>
    </w:p>
    <w:p w14:paraId="2783E08A" w14:textId="77777777" w:rsidR="009F35FA" w:rsidRPr="0096287B" w:rsidRDefault="009F35FA" w:rsidP="009F35FA">
      <w:pPr>
        <w:ind w:left="360"/>
        <w:rPr>
          <w:lang w:val="en-US"/>
        </w:rPr>
      </w:pPr>
    </w:p>
    <w:p w14:paraId="0949E7C0" w14:textId="77777777" w:rsidR="009F35FA" w:rsidRPr="0096287B" w:rsidRDefault="009F35FA" w:rsidP="009F35FA">
      <w:pPr>
        <w:ind w:left="360"/>
        <w:rPr>
          <w:lang w:val="en-US"/>
        </w:rPr>
      </w:pPr>
    </w:p>
    <w:p w14:paraId="734C6D84" w14:textId="77777777" w:rsidR="009F35FA" w:rsidRPr="0096287B" w:rsidRDefault="009F35FA" w:rsidP="009F35FA">
      <w:pPr>
        <w:ind w:left="360"/>
        <w:rPr>
          <w:lang w:val="en-US"/>
        </w:rPr>
      </w:pPr>
    </w:p>
    <w:p w14:paraId="561246B4" w14:textId="77777777" w:rsidR="009F35FA" w:rsidRPr="0096287B" w:rsidRDefault="009F35FA" w:rsidP="009F35FA">
      <w:pPr>
        <w:ind w:left="360"/>
        <w:rPr>
          <w:lang w:val="en-US"/>
        </w:rPr>
      </w:pPr>
    </w:p>
    <w:p w14:paraId="162F5B02" w14:textId="77777777" w:rsidR="009F35FA" w:rsidRPr="0096287B" w:rsidRDefault="009F35FA" w:rsidP="009F35FA">
      <w:pPr>
        <w:ind w:left="360"/>
        <w:rPr>
          <w:lang w:val="en-US"/>
        </w:rPr>
      </w:pPr>
    </w:p>
    <w:p w14:paraId="31C3199E" w14:textId="77777777" w:rsidR="009F35FA" w:rsidRPr="0096287B" w:rsidRDefault="009F35FA" w:rsidP="009F35FA">
      <w:pPr>
        <w:ind w:left="360"/>
        <w:rPr>
          <w:lang w:val="en-US"/>
        </w:rPr>
      </w:pPr>
    </w:p>
    <w:p w14:paraId="24BA9D97" w14:textId="77777777" w:rsidR="009F35FA" w:rsidRPr="0096287B" w:rsidRDefault="009F35FA" w:rsidP="009F35FA">
      <w:pPr>
        <w:ind w:left="360"/>
        <w:rPr>
          <w:lang w:val="en-US"/>
        </w:rPr>
      </w:pPr>
    </w:p>
    <w:p w14:paraId="263C5F82" w14:textId="77777777" w:rsidR="009F35FA" w:rsidRPr="0096287B" w:rsidRDefault="009F35FA" w:rsidP="009F35FA">
      <w:pPr>
        <w:ind w:left="360"/>
        <w:rPr>
          <w:lang w:val="en-US"/>
        </w:rPr>
      </w:pPr>
    </w:p>
    <w:p w14:paraId="7528B3CC" w14:textId="77777777" w:rsidR="009F35FA" w:rsidRPr="0096287B" w:rsidRDefault="009F35FA" w:rsidP="009F35FA">
      <w:pPr>
        <w:ind w:left="360"/>
        <w:rPr>
          <w:lang w:val="en-US"/>
        </w:rPr>
      </w:pPr>
    </w:p>
    <w:p w14:paraId="35869471" w14:textId="77777777" w:rsidR="009F35FA" w:rsidRPr="0096287B" w:rsidRDefault="009F35FA" w:rsidP="009F35FA">
      <w:pPr>
        <w:ind w:left="360"/>
        <w:rPr>
          <w:lang w:val="en-US"/>
        </w:rPr>
      </w:pPr>
    </w:p>
    <w:p w14:paraId="06F98C4B" w14:textId="77777777" w:rsidR="009F35FA" w:rsidRPr="0096287B" w:rsidRDefault="009F35FA" w:rsidP="009F35FA">
      <w:pPr>
        <w:ind w:left="360"/>
        <w:rPr>
          <w:lang w:val="en-US"/>
        </w:rPr>
      </w:pPr>
    </w:p>
    <w:p w14:paraId="2E87D989" w14:textId="77777777" w:rsidR="009F35FA" w:rsidRPr="0096287B" w:rsidRDefault="009F35FA" w:rsidP="009F35FA">
      <w:pPr>
        <w:ind w:left="360"/>
        <w:rPr>
          <w:lang w:val="en-US"/>
        </w:rPr>
      </w:pPr>
    </w:p>
    <w:p w14:paraId="2CB130C4" w14:textId="77777777" w:rsidR="009F35FA" w:rsidRPr="0096287B" w:rsidRDefault="009F35FA" w:rsidP="009F35FA">
      <w:pPr>
        <w:ind w:left="360"/>
        <w:rPr>
          <w:lang w:val="en-US"/>
        </w:rPr>
      </w:pPr>
    </w:p>
    <w:p w14:paraId="24A89A6F" w14:textId="77777777" w:rsidR="009F35FA" w:rsidRPr="0096287B" w:rsidRDefault="009F35FA" w:rsidP="009F35FA">
      <w:pPr>
        <w:ind w:left="360"/>
        <w:rPr>
          <w:lang w:val="en-US"/>
        </w:rPr>
      </w:pPr>
    </w:p>
    <w:p w14:paraId="733955E2" w14:textId="77777777" w:rsidR="009F35FA" w:rsidRPr="0096287B" w:rsidRDefault="009F35FA" w:rsidP="009F35FA">
      <w:pPr>
        <w:ind w:left="360"/>
        <w:rPr>
          <w:lang w:val="en-US"/>
        </w:rPr>
      </w:pPr>
    </w:p>
    <w:p w14:paraId="79A0BCD4" w14:textId="77777777" w:rsidR="009F35FA" w:rsidRPr="0096287B" w:rsidRDefault="009F35FA" w:rsidP="009F35FA">
      <w:pPr>
        <w:ind w:left="360"/>
        <w:rPr>
          <w:lang w:val="en-US"/>
        </w:rPr>
      </w:pPr>
    </w:p>
    <w:p w14:paraId="2679096D" w14:textId="77777777" w:rsidR="009F35FA" w:rsidRPr="0096287B" w:rsidRDefault="009F35FA" w:rsidP="009F35FA">
      <w:pPr>
        <w:ind w:left="360"/>
        <w:rPr>
          <w:lang w:val="en-US"/>
        </w:rPr>
      </w:pPr>
    </w:p>
    <w:p w14:paraId="0C6B708B" w14:textId="77777777" w:rsidR="009F35FA" w:rsidRPr="0096287B" w:rsidRDefault="009F35FA" w:rsidP="009F35FA">
      <w:pPr>
        <w:ind w:left="360"/>
        <w:rPr>
          <w:lang w:val="en-US"/>
        </w:rPr>
      </w:pPr>
    </w:p>
    <w:p w14:paraId="10C94516" w14:textId="77777777" w:rsidR="009F35FA" w:rsidRPr="0096287B" w:rsidRDefault="009F35FA" w:rsidP="009F35FA">
      <w:pPr>
        <w:rPr>
          <w:lang w:val="en-US"/>
        </w:rPr>
      </w:pPr>
    </w:p>
    <w:p w14:paraId="146C2680" w14:textId="77777777" w:rsidR="009F35FA" w:rsidRPr="0096287B" w:rsidRDefault="009F35FA" w:rsidP="009F35FA">
      <w:pPr>
        <w:rPr>
          <w:lang w:val="en-US"/>
        </w:rPr>
      </w:pPr>
    </w:p>
    <w:p w14:paraId="140DB73F" w14:textId="77777777" w:rsidR="009F35FA" w:rsidRPr="0096287B" w:rsidRDefault="009F35FA" w:rsidP="009F35FA">
      <w:pPr>
        <w:pStyle w:val="ListParagraph"/>
        <w:numPr>
          <w:ilvl w:val="0"/>
          <w:numId w:val="18"/>
        </w:num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22CA2EF" wp14:editId="15739154">
                <wp:simplePos x="0" y="0"/>
                <wp:positionH relativeFrom="column">
                  <wp:posOffset>-341629</wp:posOffset>
                </wp:positionH>
                <wp:positionV relativeFrom="paragraph">
                  <wp:posOffset>271145</wp:posOffset>
                </wp:positionV>
                <wp:extent cx="764210" cy="251281"/>
                <wp:effectExtent l="0" t="38100" r="0" b="34925"/>
                <wp:wrapNone/>
                <wp:docPr id="500" name="Rectangle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2525">
                          <a:off x="0" y="0"/>
                          <a:ext cx="764210" cy="251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D6EC3E2" w14:textId="77777777" w:rsidR="009F35FA" w:rsidRDefault="009F35FA" w:rsidP="009F35FA">
                            <w:r>
                              <w:t>Example: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CA2EF" id="Rectangle 500" o:spid="_x0000_s1026" style="position:absolute;left:0;text-align:left;margin-left:-26.9pt;margin-top:21.35pt;width:60.15pt;height:19.8pt;rotation:-445071fd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" filled="f" stroked="f">
                <v:textbox>
                  <w:txbxContent>
                    <w:p w14:paraId="6D6EC3E2" w14:textId="77777777" w:rsidR="009F35FA" w:rsidRDefault="009F35FA" w:rsidP="009F35FA">
                      <w:r>
                        <w:t>Example: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lang w:val="en-US"/>
        </w:rPr>
        <w:t>Choose one word that represents your convention experience</w:t>
      </w:r>
      <w:r>
        <w:rPr>
          <w:lang w:val="en-US"/>
        </w:rPr>
        <w:t>,</w:t>
      </w:r>
      <w:r w:rsidRPr="0096287B">
        <w:rPr>
          <w:lang w:val="en-US"/>
        </w:rPr>
        <w:t xml:space="preserve"> and create an acrostic poem using your chosen word. </w:t>
      </w:r>
    </w:p>
    <w:p w14:paraId="6D3BAEF2" w14:textId="77777777" w:rsidR="009F35FA" w:rsidRPr="0096287B" w:rsidRDefault="009F35FA" w:rsidP="009F35FA">
      <w:pPr>
        <w:ind w:left="-360"/>
        <w:rPr>
          <w:lang w:val="en-US"/>
        </w:rPr>
      </w:pPr>
      <w:r w:rsidRPr="0096287B">
        <w:rPr>
          <w:noProof/>
          <w:lang w:val="en-US"/>
        </w:rPr>
        <w:drawing>
          <wp:inline distT="0" distB="0" distL="0" distR="0" wp14:anchorId="0D9B0994" wp14:editId="0FCB1FE0">
            <wp:extent cx="1279123" cy="757163"/>
            <wp:effectExtent l="38100" t="76200" r="35560" b="62230"/>
            <wp:docPr id="504" name="Picture 50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58908">
                      <a:off x="0" y="0"/>
                      <a:ext cx="1313109" cy="7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3698F" w14:textId="77777777" w:rsidR="009F35FA" w:rsidRPr="0096287B" w:rsidRDefault="009F35FA" w:rsidP="009F35FA">
      <w:pPr>
        <w:rPr>
          <w:lang w:val="en-US"/>
        </w:rPr>
      </w:pPr>
    </w:p>
    <w:p w14:paraId="6EE55F4C" w14:textId="77777777" w:rsidR="009F35FA" w:rsidRPr="0096287B" w:rsidRDefault="009F35FA" w:rsidP="009F35FA">
      <w:pPr>
        <w:rPr>
          <w:lang w:val="en-US"/>
        </w:rPr>
      </w:pPr>
    </w:p>
    <w:p w14:paraId="7085EA55" w14:textId="77777777" w:rsidR="009F35FA" w:rsidRPr="0096287B" w:rsidRDefault="009F35FA" w:rsidP="009F35FA">
      <w:pPr>
        <w:rPr>
          <w:lang w:val="en-US"/>
        </w:rPr>
      </w:pPr>
    </w:p>
    <w:p w14:paraId="5C7BA54E" w14:textId="77777777" w:rsidR="009F35FA" w:rsidRPr="0096287B" w:rsidRDefault="009F35FA" w:rsidP="009F35FA">
      <w:pPr>
        <w:rPr>
          <w:lang w:val="en-US"/>
        </w:rPr>
      </w:pPr>
    </w:p>
    <w:p w14:paraId="0E8186DE" w14:textId="77777777" w:rsidR="009F35FA" w:rsidRPr="0096287B" w:rsidRDefault="009F35FA" w:rsidP="009F35FA">
      <w:pPr>
        <w:pStyle w:val="ListParagraph"/>
        <w:numPr>
          <w:ilvl w:val="0"/>
          <w:numId w:val="18"/>
        </w:numPr>
        <w:rPr>
          <w:lang w:val="en-US"/>
        </w:rPr>
      </w:pPr>
      <w:r w:rsidRPr="0096287B">
        <w:rPr>
          <w:lang w:val="en-US"/>
        </w:rPr>
        <w:t xml:space="preserve">What one thing </w:t>
      </w:r>
      <w:r>
        <w:rPr>
          <w:lang w:val="en-US"/>
        </w:rPr>
        <w:t xml:space="preserve">in your </w:t>
      </w:r>
      <w:r w:rsidRPr="0096287B">
        <w:rPr>
          <w:lang w:val="en-US"/>
        </w:rPr>
        <w:t xml:space="preserve">personal </w:t>
      </w:r>
      <w:r>
        <w:rPr>
          <w:lang w:val="en-US"/>
        </w:rPr>
        <w:t xml:space="preserve">life </w:t>
      </w:r>
      <w:r w:rsidRPr="0096287B">
        <w:rPr>
          <w:lang w:val="en-US"/>
        </w:rPr>
        <w:t xml:space="preserve">and </w:t>
      </w:r>
      <w:r>
        <w:rPr>
          <w:lang w:val="en-US"/>
        </w:rPr>
        <w:t xml:space="preserve">in </w:t>
      </w:r>
      <w:r w:rsidRPr="0096287B">
        <w:rPr>
          <w:lang w:val="en-US"/>
        </w:rPr>
        <w:t>school will you take from your experience</w:t>
      </w:r>
      <w:r>
        <w:rPr>
          <w:lang w:val="en-US"/>
        </w:rPr>
        <w:t>,</w:t>
      </w:r>
      <w:r w:rsidRPr="0096287B">
        <w:rPr>
          <w:lang w:val="en-US"/>
        </w:rPr>
        <w:t xml:space="preserve"> and how will you implement it in your life?</w:t>
      </w:r>
    </w:p>
    <w:p w14:paraId="1A1FAAD9" w14:textId="77777777" w:rsidR="009F35FA" w:rsidRPr="0096287B" w:rsidRDefault="009F35FA" w:rsidP="009F35FA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E92952F" wp14:editId="587230D9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2724150" cy="2838450"/>
                <wp:effectExtent l="0" t="0" r="19050" b="19050"/>
                <wp:wrapNone/>
                <wp:docPr id="501" name="Rectangle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D9802" w14:textId="77777777" w:rsidR="009F35FA" w:rsidRDefault="009F35FA" w:rsidP="009F35FA">
                            <w:pPr>
                              <w:jc w:val="center"/>
                            </w:pPr>
                            <w: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92952F" id="Rectangle 501" o:spid="_x0000_s1027" style="position:absolute;margin-left:163.3pt;margin-top:7.4pt;width:214.5pt;height:223.5pt;z-index:2519541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" fillcolor="white [3201]" strokecolor="#004a98 [3204]" strokeweight="1pt">
                <v:textbox>
                  <w:txbxContent>
                    <w:p w14:paraId="4D5D9802" w14:textId="77777777" w:rsidR="009F35FA" w:rsidRDefault="009F35FA" w:rsidP="009F35FA">
                      <w:pPr>
                        <w:jc w:val="center"/>
                      </w:pPr>
                      <w:r>
                        <w:t>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FC8C994" wp14:editId="44E9F6F3">
                <wp:simplePos x="0" y="0"/>
                <wp:positionH relativeFrom="column">
                  <wp:posOffset>252730</wp:posOffset>
                </wp:positionH>
                <wp:positionV relativeFrom="paragraph">
                  <wp:posOffset>81280</wp:posOffset>
                </wp:positionV>
                <wp:extent cx="2724150" cy="2838450"/>
                <wp:effectExtent l="0" t="0" r="19050" b="19050"/>
                <wp:wrapNone/>
                <wp:docPr id="502" name="Rectangle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D5594" w14:textId="77777777" w:rsidR="009F35FA" w:rsidRDefault="009F35FA" w:rsidP="009F35FA">
                            <w:pPr>
                              <w:jc w:val="center"/>
                            </w:pPr>
                            <w:r>
                              <w:t>Personal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8C994" id="Rectangle 502" o:spid="_x0000_s1028" style="position:absolute;margin-left:19.9pt;margin-top:6.4pt;width:214.5pt;height:223.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" fillcolor="white [3201]" strokecolor="#004a98 [3204]" strokeweight="1pt">
                <v:textbox>
                  <w:txbxContent>
                    <w:p w14:paraId="1A9D5594" w14:textId="77777777" w:rsidR="009F35FA" w:rsidRDefault="009F35FA" w:rsidP="009F35FA">
                      <w:pPr>
                        <w:jc w:val="center"/>
                      </w:pPr>
                      <w:r>
                        <w:t>Personal</w:t>
                      </w:r>
                    </w:p>
                  </w:txbxContent>
                </v:textbox>
              </v:rect>
            </w:pict>
          </mc:Fallback>
        </mc:AlternateContent>
      </w:r>
    </w:p>
    <w:p w14:paraId="4BEA0326" w14:textId="77777777" w:rsidR="009F35FA" w:rsidRPr="0096287B" w:rsidRDefault="009F35FA" w:rsidP="009F35FA">
      <w:pPr>
        <w:rPr>
          <w:lang w:val="en-US"/>
        </w:rPr>
      </w:pPr>
    </w:p>
    <w:p w14:paraId="6B87AB1C" w14:textId="77777777" w:rsidR="009F35FA" w:rsidRPr="0096287B" w:rsidRDefault="009F35FA" w:rsidP="009F35FA">
      <w:pPr>
        <w:rPr>
          <w:lang w:val="en-US"/>
        </w:rPr>
      </w:pPr>
    </w:p>
    <w:p w14:paraId="4EBC3700" w14:textId="77777777" w:rsidR="009F35FA" w:rsidRPr="0096287B" w:rsidRDefault="009F35FA" w:rsidP="009F35FA">
      <w:pPr>
        <w:rPr>
          <w:lang w:val="en-US"/>
        </w:rPr>
      </w:pPr>
    </w:p>
    <w:p w14:paraId="2596CF25" w14:textId="77777777" w:rsidR="009F35FA" w:rsidRPr="0096287B" w:rsidRDefault="009F35FA" w:rsidP="009F35FA">
      <w:pPr>
        <w:rPr>
          <w:lang w:val="en-US"/>
        </w:rPr>
      </w:pPr>
    </w:p>
    <w:p w14:paraId="2595979C" w14:textId="77777777" w:rsidR="009F35FA" w:rsidRPr="0096287B" w:rsidRDefault="009F35FA" w:rsidP="009F35FA">
      <w:pPr>
        <w:rPr>
          <w:lang w:val="en-US"/>
        </w:rPr>
      </w:pPr>
    </w:p>
    <w:p w14:paraId="76E5F4FD" w14:textId="77777777" w:rsidR="009F35FA" w:rsidRPr="0096287B" w:rsidRDefault="009F35FA" w:rsidP="009F35FA">
      <w:pPr>
        <w:rPr>
          <w:lang w:val="en-US"/>
        </w:rPr>
      </w:pPr>
    </w:p>
    <w:p w14:paraId="6EF48C63" w14:textId="77777777" w:rsidR="009F35FA" w:rsidRPr="0096287B" w:rsidRDefault="009F35FA" w:rsidP="009F35FA">
      <w:pPr>
        <w:rPr>
          <w:lang w:val="en-US"/>
        </w:rPr>
      </w:pPr>
    </w:p>
    <w:p w14:paraId="36BAA32F" w14:textId="77777777" w:rsidR="009F35FA" w:rsidRPr="0096287B" w:rsidRDefault="009F35FA" w:rsidP="009F35FA">
      <w:pPr>
        <w:rPr>
          <w:lang w:val="en-US"/>
        </w:rPr>
      </w:pPr>
    </w:p>
    <w:p w14:paraId="3113073C" w14:textId="77777777" w:rsidR="009F35FA" w:rsidRPr="0096287B" w:rsidRDefault="009F35FA" w:rsidP="009F35FA">
      <w:pPr>
        <w:rPr>
          <w:lang w:val="en-US"/>
        </w:rPr>
      </w:pPr>
    </w:p>
    <w:p w14:paraId="42095560" w14:textId="77777777" w:rsidR="009F35FA" w:rsidRPr="0096287B" w:rsidRDefault="009F35FA" w:rsidP="009F35FA">
      <w:pPr>
        <w:rPr>
          <w:lang w:val="en-US"/>
        </w:rPr>
      </w:pPr>
    </w:p>
    <w:p w14:paraId="7B1D0FC6" w14:textId="77777777" w:rsidR="009F35FA" w:rsidRPr="0096287B" w:rsidRDefault="009F35FA" w:rsidP="009F35FA">
      <w:pPr>
        <w:rPr>
          <w:lang w:val="en-US"/>
        </w:rPr>
      </w:pPr>
    </w:p>
    <w:p w14:paraId="24F31F35" w14:textId="77777777" w:rsidR="009F35FA" w:rsidRPr="0096287B" w:rsidRDefault="009F35FA" w:rsidP="009F35FA">
      <w:pPr>
        <w:rPr>
          <w:lang w:val="en-US"/>
        </w:rPr>
      </w:pPr>
    </w:p>
    <w:p w14:paraId="1E010CE5" w14:textId="77777777" w:rsidR="009F35FA" w:rsidRPr="0096287B" w:rsidRDefault="009F35FA" w:rsidP="009F35FA">
      <w:pPr>
        <w:pStyle w:val="ListParagraph"/>
        <w:numPr>
          <w:ilvl w:val="0"/>
          <w:numId w:val="18"/>
        </w:num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EB3AD5B" wp14:editId="2E0E572C">
                <wp:simplePos x="0" y="0"/>
                <wp:positionH relativeFrom="column">
                  <wp:posOffset>570230</wp:posOffset>
                </wp:positionH>
                <wp:positionV relativeFrom="paragraph">
                  <wp:posOffset>138430</wp:posOffset>
                </wp:positionV>
                <wp:extent cx="4902200" cy="2540000"/>
                <wp:effectExtent l="38100" t="19050" r="0" b="31750"/>
                <wp:wrapNone/>
                <wp:docPr id="503" name="Explosion: 8 Points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200" cy="25400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F5828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503" o:spid="_x0000_s1026" type="#_x0000_t71" style="position:absolute;margin-left:44.9pt;margin-top:10.9pt;width:386pt;height:200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" fillcolor="white [3201]" strokecolor="#004a98 [3204]" strokeweight="1pt"/>
            </w:pict>
          </mc:Fallback>
        </mc:AlternateContent>
      </w:r>
      <w:r w:rsidRPr="0096287B">
        <w:rPr>
          <w:lang w:val="en-US"/>
        </w:rPr>
        <w:t xml:space="preserve">What was </w:t>
      </w:r>
      <w:r>
        <w:rPr>
          <w:lang w:val="en-US"/>
        </w:rPr>
        <w:t>your</w:t>
      </w:r>
      <w:r w:rsidRPr="0096287B">
        <w:rPr>
          <w:lang w:val="en-US"/>
        </w:rPr>
        <w:t xml:space="preserve"> most interesting discovery during this experience?</w:t>
      </w:r>
    </w:p>
    <w:p w14:paraId="29588276" w14:textId="77777777" w:rsidR="009F35FA" w:rsidRPr="0096287B" w:rsidRDefault="009F35FA" w:rsidP="009F35FA">
      <w:pPr>
        <w:ind w:left="360"/>
        <w:rPr>
          <w:lang w:val="en-US"/>
        </w:rPr>
      </w:pPr>
    </w:p>
    <w:p w14:paraId="4391B778" w14:textId="77777777" w:rsidR="009F35FA" w:rsidRPr="0096287B" w:rsidRDefault="009F35FA" w:rsidP="009F35FA">
      <w:pPr>
        <w:jc w:val="right"/>
        <w:rPr>
          <w:lang w:val="en-US"/>
        </w:rPr>
      </w:pPr>
    </w:p>
    <w:p w14:paraId="48383ED3" w14:textId="77777777" w:rsidR="009F35FA" w:rsidRPr="0096287B" w:rsidRDefault="009F35FA" w:rsidP="009F35FA">
      <w:pPr>
        <w:jc w:val="right"/>
        <w:rPr>
          <w:lang w:val="en-US"/>
        </w:rPr>
      </w:pPr>
    </w:p>
    <w:p w14:paraId="30CF0264" w14:textId="77777777" w:rsidR="009F35FA" w:rsidRPr="0096287B" w:rsidRDefault="009F35FA" w:rsidP="009F35FA">
      <w:pPr>
        <w:pStyle w:val="Heading1"/>
        <w:rPr>
          <w:lang w:val="en-US"/>
        </w:rPr>
      </w:pPr>
    </w:p>
    <w:p w14:paraId="109B72B9" w14:textId="77777777" w:rsidR="009F35FA" w:rsidRPr="0096287B" w:rsidRDefault="009F35FA" w:rsidP="009F35FA">
      <w:pPr>
        <w:rPr>
          <w:lang w:val="en-US"/>
        </w:rPr>
      </w:pPr>
    </w:p>
    <w:p w14:paraId="368CE61E" w14:textId="77777777" w:rsidR="009F35FA" w:rsidRPr="0096287B" w:rsidRDefault="009F35FA" w:rsidP="009F35FA">
      <w:pPr>
        <w:pStyle w:val="NoSpacing"/>
        <w:rPr>
          <w:lang w:val="en-US"/>
        </w:rPr>
      </w:pPr>
    </w:p>
    <w:p w14:paraId="5664EE9B" w14:textId="77777777" w:rsidR="009F35FA" w:rsidRPr="0096287B" w:rsidRDefault="009F35FA" w:rsidP="009F35FA">
      <w:pPr>
        <w:pStyle w:val="NoSpacing"/>
        <w:rPr>
          <w:lang w:val="en-US"/>
        </w:rPr>
      </w:pPr>
    </w:p>
    <w:p w14:paraId="792284C0" w14:textId="77777777" w:rsidR="009F35FA" w:rsidRPr="0096287B" w:rsidRDefault="009F35FA" w:rsidP="009F35FA">
      <w:pPr>
        <w:pStyle w:val="NoSpacing"/>
        <w:rPr>
          <w:lang w:val="en-US"/>
        </w:rPr>
      </w:pPr>
    </w:p>
    <w:p w14:paraId="2753B5C0" w14:textId="77777777" w:rsidR="009F35FA" w:rsidRPr="009F35FA" w:rsidRDefault="009F35FA" w:rsidP="009F35FA">
      <w:pPr>
        <w:rPr>
          <w:sz w:val="20"/>
          <w:szCs w:val="20"/>
          <w:lang w:val="en-US"/>
        </w:rPr>
        <w:sectPr w:rsidR="009F35FA" w:rsidRPr="009F35FA" w:rsidSect="009F35F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2242" w:h="15842" w:code="1"/>
          <w:pgMar w:top="1411" w:right="1411" w:bottom="1411" w:left="1411" w:header="706" w:footer="389" w:gutter="0"/>
          <w:cols w:space="720"/>
          <w:docGrid w:linePitch="360"/>
        </w:sectPr>
      </w:pPr>
    </w:p>
    <w:p w14:paraId="18BAC35B" w14:textId="4496008F" w:rsidR="008015F4" w:rsidRPr="0096287B" w:rsidRDefault="008015F4" w:rsidP="009F35FA">
      <w:pPr>
        <w:pStyle w:val="NoSpacing"/>
        <w:rPr>
          <w:lang w:val="en-US"/>
        </w:rPr>
      </w:pPr>
    </w:p>
    <w:sectPr w:rsidR="008015F4" w:rsidRPr="0096287B" w:rsidSect="009F35FA">
      <w:footerReference w:type="default" r:id="rId16"/>
      <w:headerReference w:type="first" r:id="rId17"/>
      <w:footerReference w:type="first" r:id="rId18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AED6E" w14:textId="77777777" w:rsidR="007A7F73" w:rsidRDefault="007A7F73" w:rsidP="00E974FE">
      <w:pPr>
        <w:spacing w:after="0" w:line="240" w:lineRule="auto"/>
      </w:pPr>
      <w:r>
        <w:separator/>
      </w:r>
    </w:p>
  </w:endnote>
  <w:endnote w:type="continuationSeparator" w:id="0">
    <w:p w14:paraId="1C87812E" w14:textId="77777777" w:rsidR="007A7F73" w:rsidRDefault="007A7F73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6BD7F9D2-1664-486A-B4F6-2C7F8DD1FB2C}"/>
    <w:embedBold r:id="rId2" w:fontKey="{5ACF10A9-0FE1-49B5-99C4-D4181E6E02BC}"/>
    <w:embedItalic r:id="rId3" w:fontKey="{E850A486-A740-457A-A788-9D45ECCBBE50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779EC43E-CAA6-4F38-95BF-ADC42E965753}"/>
    <w:embedBold r:id="rId5" w:fontKey="{0F4C0D28-B0CD-473B-98A5-6679EA09190B}"/>
    <w:embedItalic r:id="rId6" w:fontKey="{4280B609-002D-4EB5-83BA-9D1851FD566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FF820C8-9677-4EFA-AC5A-D4F926841B2E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3D05CC48-E425-4735-9349-3DC98E863AFE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  <w:embedBold r:id="rId9" w:fontKey="{141FC8AE-93D3-4FBB-8C53-6646FEC1344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C37C3DA9-AA30-4A2A-AEE9-3616B7FAA2A3}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9C9E269C-40A3-4C3D-A51D-0AD3B362A6FD}"/>
    <w:embedItalic r:id="rId12" w:fontKey="{CECFEFC2-3A10-41E9-BAD6-4D633A60D1E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3" w:fontKey="{149DDCE4-1FAD-4952-963D-0ECAD2B717A2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977C6" w14:textId="1E80645E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6FAD13A" wp14:editId="7F39600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110" name="Rectangle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CA8238" id="Rectangle 110" o:spid="_x0000_s1026" style="position:absolute;margin-left:-18pt;margin-top:743.25pt;width:9in;height:102.7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E4132" w14:textId="5B44726A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4F1AB5" wp14:editId="18C0A13F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E67832" id="Rectangle 215" o:spid="_x0000_s1026" style="position:absolute;margin-left:-1.5pt;margin-top:748.5pt;width:628.5pt;height:96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C4FF0" w14:textId="0CB245B3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73C5DB0" wp14:editId="11E3174F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EC097B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24166" w14:textId="0CF6FA81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287737FF" wp14:editId="00ABF753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1E8458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8325D" w14:textId="77777777" w:rsidR="007A7F73" w:rsidRDefault="007A7F73" w:rsidP="00E974FE">
      <w:pPr>
        <w:spacing w:after="0" w:line="240" w:lineRule="auto"/>
      </w:pPr>
      <w:r>
        <w:separator/>
      </w:r>
    </w:p>
  </w:footnote>
  <w:footnote w:type="continuationSeparator" w:id="0">
    <w:p w14:paraId="64ECC602" w14:textId="77777777" w:rsidR="007A7F73" w:rsidRDefault="007A7F73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81E4D" w14:textId="77777777" w:rsidR="00060CFC" w:rsidRDefault="00060CFC">
    <w:pPr>
      <w:pStyle w:val="Header"/>
    </w:pPr>
    <w:r>
      <w:rPr>
        <w:noProof/>
        <w:lang w:val="en-US"/>
      </w:rPr>
      <w:drawing>
        <wp:anchor distT="0" distB="0" distL="114300" distR="114300" simplePos="0" relativeHeight="251678720" behindDoc="1" locked="0" layoutInCell="1" allowOverlap="1" wp14:anchorId="7FEF9CAB" wp14:editId="265A52D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96" name="Picture 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228F2B8" wp14:editId="27F47D46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83" name="Rectangle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DE2151" id="Rectangle 83" o:spid="_x0000_s1026" style="position:absolute;margin-left:0;margin-top:33.3pt;width:612pt;height:16.2pt;z-index:-2516439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" fillcolor="#17274a" stroked="f" strokeweight="1pt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976A6CA" wp14:editId="07E994B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84" name="Rectangle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E0786" id="Rectangle 84" o:spid="_x0000_s1026" style="position:absolute;margin-left:0;margin-top:0;width:612pt;height:43.9pt;z-index:-2516428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A78CB" w14:textId="77777777" w:rsidR="00060CFC" w:rsidRDefault="00060CFC">
    <w:pPr>
      <w:pStyle w:val="Header"/>
    </w:pPr>
    <w:r>
      <w:rPr>
        <w:noProof/>
      </w:rPr>
      <w:drawing>
        <wp:anchor distT="0" distB="0" distL="114300" distR="114300" simplePos="0" relativeHeight="251679744" behindDoc="1" locked="0" layoutInCell="1" allowOverlap="1" wp14:anchorId="57250092" wp14:editId="4193C4C5">
          <wp:simplePos x="0" y="0"/>
          <wp:positionH relativeFrom="margin">
            <wp:posOffset>-543560</wp:posOffset>
          </wp:positionH>
          <wp:positionV relativeFrom="margin">
            <wp:align>center</wp:align>
          </wp:positionV>
          <wp:extent cx="7138800" cy="9531607"/>
          <wp:effectExtent l="0" t="0" r="5080" b="0"/>
          <wp:wrapNone/>
          <wp:docPr id="497" name="Picture 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6672" behindDoc="0" locked="0" layoutInCell="1" allowOverlap="1" wp14:anchorId="5CF08A56" wp14:editId="12F7FE1B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498" name="Picture 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EDC04C2" wp14:editId="69AF7418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09628D" id="Rectangle 195" o:spid="_x0000_s1026" style="position:absolute;margin-left:0;margin-top:99pt;width:612pt;height:16.2pt;z-index:-2516418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" fillcolor="#17274a" stroked="f" strokeweight="1pt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0B05B2F6" wp14:editId="74AF2C9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212" name="Rectangle 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82CAE9" id="Rectangle 212" o:spid="_x0000_s1026" style="position:absolute;margin-left:0;margin-top:0;width:612pt;height:99pt;z-index:-2516408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D2D7C" w14:textId="77777777" w:rsidR="00060CFC" w:rsidRDefault="00060CFC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001FA87" wp14:editId="76F4FC29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482" name="Picture 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2F7A990C" wp14:editId="0D4E276C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83" name="Picture 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4B0758" wp14:editId="7B657BC7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C0EF88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F4A8610" wp14:editId="69060EE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B7AD80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1131AC"/>
    <w:multiLevelType w:val="hybridMultilevel"/>
    <w:tmpl w:val="450EB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5A2B39"/>
    <w:multiLevelType w:val="hybridMultilevel"/>
    <w:tmpl w:val="4FE6C194"/>
    <w:lvl w:ilvl="0" w:tplc="FEE8A5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BA05D3"/>
    <w:multiLevelType w:val="hybridMultilevel"/>
    <w:tmpl w:val="38E40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43985"/>
    <w:multiLevelType w:val="hybridMultilevel"/>
    <w:tmpl w:val="FCB8A2CA"/>
    <w:lvl w:ilvl="0" w:tplc="86701F3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CE0388"/>
    <w:multiLevelType w:val="hybridMultilevel"/>
    <w:tmpl w:val="FCEA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E24A5"/>
    <w:multiLevelType w:val="hybridMultilevel"/>
    <w:tmpl w:val="07EE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875A4"/>
    <w:multiLevelType w:val="hybridMultilevel"/>
    <w:tmpl w:val="0E3ED298"/>
    <w:lvl w:ilvl="0" w:tplc="A4525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AB6B60"/>
    <w:multiLevelType w:val="hybridMultilevel"/>
    <w:tmpl w:val="9CF01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2D0152"/>
    <w:multiLevelType w:val="hybridMultilevel"/>
    <w:tmpl w:val="637AB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FD1D9B"/>
    <w:multiLevelType w:val="hybridMultilevel"/>
    <w:tmpl w:val="6EEE1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7B6031"/>
    <w:multiLevelType w:val="hybridMultilevel"/>
    <w:tmpl w:val="2B3025F0"/>
    <w:lvl w:ilvl="0" w:tplc="0409000F">
      <w:start w:val="3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4B13391"/>
    <w:multiLevelType w:val="hybridMultilevel"/>
    <w:tmpl w:val="6CCC5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309F4"/>
    <w:multiLevelType w:val="hybridMultilevel"/>
    <w:tmpl w:val="76BA1A90"/>
    <w:lvl w:ilvl="0" w:tplc="0409000F">
      <w:start w:val="10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9D1D34"/>
    <w:multiLevelType w:val="hybridMultilevel"/>
    <w:tmpl w:val="0A0E1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48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1"/>
  </w:num>
  <w:num w:numId="15">
    <w:abstractNumId w:val="39"/>
  </w:num>
  <w:num w:numId="16">
    <w:abstractNumId w:val="12"/>
  </w:num>
  <w:num w:numId="17">
    <w:abstractNumId w:val="35"/>
  </w:num>
  <w:num w:numId="18">
    <w:abstractNumId w:val="26"/>
  </w:num>
  <w:num w:numId="19">
    <w:abstractNumId w:val="29"/>
  </w:num>
  <w:num w:numId="20">
    <w:abstractNumId w:val="14"/>
  </w:num>
  <w:num w:numId="21">
    <w:abstractNumId w:val="32"/>
  </w:num>
  <w:num w:numId="22">
    <w:abstractNumId w:val="21"/>
  </w:num>
  <w:num w:numId="23">
    <w:abstractNumId w:val="42"/>
  </w:num>
  <w:num w:numId="24">
    <w:abstractNumId w:val="16"/>
  </w:num>
  <w:num w:numId="25">
    <w:abstractNumId w:val="23"/>
  </w:num>
  <w:num w:numId="26">
    <w:abstractNumId w:val="18"/>
  </w:num>
  <w:num w:numId="27">
    <w:abstractNumId w:val="30"/>
  </w:num>
  <w:num w:numId="28">
    <w:abstractNumId w:val="20"/>
  </w:num>
  <w:num w:numId="29">
    <w:abstractNumId w:val="43"/>
  </w:num>
  <w:num w:numId="30">
    <w:abstractNumId w:val="33"/>
  </w:num>
  <w:num w:numId="31">
    <w:abstractNumId w:val="27"/>
  </w:num>
  <w:num w:numId="32">
    <w:abstractNumId w:val="19"/>
  </w:num>
  <w:num w:numId="33">
    <w:abstractNumId w:val="46"/>
  </w:num>
  <w:num w:numId="34">
    <w:abstractNumId w:val="45"/>
  </w:num>
  <w:num w:numId="35">
    <w:abstractNumId w:val="11"/>
  </w:num>
  <w:num w:numId="36">
    <w:abstractNumId w:val="24"/>
  </w:num>
  <w:num w:numId="37">
    <w:abstractNumId w:val="13"/>
  </w:num>
  <w:num w:numId="38">
    <w:abstractNumId w:val="34"/>
  </w:num>
  <w:num w:numId="39">
    <w:abstractNumId w:val="47"/>
  </w:num>
  <w:num w:numId="40">
    <w:abstractNumId w:val="36"/>
  </w:num>
  <w:num w:numId="41">
    <w:abstractNumId w:val="17"/>
  </w:num>
  <w:num w:numId="42">
    <w:abstractNumId w:val="31"/>
  </w:num>
  <w:num w:numId="43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15"/>
  </w:num>
  <w:num w:numId="48">
    <w:abstractNumId w:val="25"/>
  </w:num>
  <w:num w:numId="49">
    <w:abstractNumId w:val="2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96"/>
    <w:rsid w:val="00003B5C"/>
    <w:rsid w:val="00021B74"/>
    <w:rsid w:val="00022344"/>
    <w:rsid w:val="0003764A"/>
    <w:rsid w:val="00040869"/>
    <w:rsid w:val="00056C17"/>
    <w:rsid w:val="00060CFC"/>
    <w:rsid w:val="000639BF"/>
    <w:rsid w:val="000720FE"/>
    <w:rsid w:val="000834BF"/>
    <w:rsid w:val="00093178"/>
    <w:rsid w:val="000B5D3B"/>
    <w:rsid w:val="000E36D4"/>
    <w:rsid w:val="000F2385"/>
    <w:rsid w:val="000F753D"/>
    <w:rsid w:val="00106469"/>
    <w:rsid w:val="0011064E"/>
    <w:rsid w:val="00166A5D"/>
    <w:rsid w:val="00195942"/>
    <w:rsid w:val="001C5A74"/>
    <w:rsid w:val="001D7207"/>
    <w:rsid w:val="001E56D8"/>
    <w:rsid w:val="001E6747"/>
    <w:rsid w:val="00200D8B"/>
    <w:rsid w:val="0020221F"/>
    <w:rsid w:val="00204A5F"/>
    <w:rsid w:val="00206C6F"/>
    <w:rsid w:val="00226579"/>
    <w:rsid w:val="00250D80"/>
    <w:rsid w:val="002808AE"/>
    <w:rsid w:val="00282F1F"/>
    <w:rsid w:val="00287588"/>
    <w:rsid w:val="0028785F"/>
    <w:rsid w:val="00287C40"/>
    <w:rsid w:val="00290C69"/>
    <w:rsid w:val="00297771"/>
    <w:rsid w:val="002B34DD"/>
    <w:rsid w:val="002C3022"/>
    <w:rsid w:val="002C5F72"/>
    <w:rsid w:val="002D1439"/>
    <w:rsid w:val="002E0703"/>
    <w:rsid w:val="002E4ABB"/>
    <w:rsid w:val="002E5953"/>
    <w:rsid w:val="002F57FC"/>
    <w:rsid w:val="00312C81"/>
    <w:rsid w:val="003153F5"/>
    <w:rsid w:val="003159ED"/>
    <w:rsid w:val="003161DD"/>
    <w:rsid w:val="00317543"/>
    <w:rsid w:val="00334DFF"/>
    <w:rsid w:val="00340E06"/>
    <w:rsid w:val="00353270"/>
    <w:rsid w:val="00355599"/>
    <w:rsid w:val="003772F5"/>
    <w:rsid w:val="00394708"/>
    <w:rsid w:val="003A33F4"/>
    <w:rsid w:val="003C16A1"/>
    <w:rsid w:val="003C700D"/>
    <w:rsid w:val="003D06F0"/>
    <w:rsid w:val="003D0CC7"/>
    <w:rsid w:val="003D3610"/>
    <w:rsid w:val="003F1000"/>
    <w:rsid w:val="0040208F"/>
    <w:rsid w:val="004122E9"/>
    <w:rsid w:val="00420CB7"/>
    <w:rsid w:val="00421DC7"/>
    <w:rsid w:val="004243EA"/>
    <w:rsid w:val="00431AB6"/>
    <w:rsid w:val="00441672"/>
    <w:rsid w:val="00462466"/>
    <w:rsid w:val="00465CE2"/>
    <w:rsid w:val="00492789"/>
    <w:rsid w:val="0049616A"/>
    <w:rsid w:val="004A4F01"/>
    <w:rsid w:val="004B5AE6"/>
    <w:rsid w:val="004B7734"/>
    <w:rsid w:val="004C49F5"/>
    <w:rsid w:val="004E076C"/>
    <w:rsid w:val="004E0DB9"/>
    <w:rsid w:val="004F1A92"/>
    <w:rsid w:val="00500211"/>
    <w:rsid w:val="005074EA"/>
    <w:rsid w:val="00523738"/>
    <w:rsid w:val="00544D57"/>
    <w:rsid w:val="00556AB4"/>
    <w:rsid w:val="0056123C"/>
    <w:rsid w:val="00570DC0"/>
    <w:rsid w:val="00575640"/>
    <w:rsid w:val="00586696"/>
    <w:rsid w:val="00594B5C"/>
    <w:rsid w:val="005965AF"/>
    <w:rsid w:val="005A49C4"/>
    <w:rsid w:val="005B0FDD"/>
    <w:rsid w:val="005C14EF"/>
    <w:rsid w:val="005C3604"/>
    <w:rsid w:val="005C5594"/>
    <w:rsid w:val="005C610F"/>
    <w:rsid w:val="005C6C87"/>
    <w:rsid w:val="005D037E"/>
    <w:rsid w:val="005D209E"/>
    <w:rsid w:val="005F0AE1"/>
    <w:rsid w:val="005F329D"/>
    <w:rsid w:val="00603982"/>
    <w:rsid w:val="00605B80"/>
    <w:rsid w:val="0062428A"/>
    <w:rsid w:val="00631DB0"/>
    <w:rsid w:val="00635F4B"/>
    <w:rsid w:val="006512E4"/>
    <w:rsid w:val="00661375"/>
    <w:rsid w:val="00662E62"/>
    <w:rsid w:val="00681171"/>
    <w:rsid w:val="006A2026"/>
    <w:rsid w:val="006B48B0"/>
    <w:rsid w:val="006C4382"/>
    <w:rsid w:val="006D3B86"/>
    <w:rsid w:val="006F45AE"/>
    <w:rsid w:val="007005DE"/>
    <w:rsid w:val="0070591B"/>
    <w:rsid w:val="0070593A"/>
    <w:rsid w:val="007118C3"/>
    <w:rsid w:val="00713BB2"/>
    <w:rsid w:val="007208D7"/>
    <w:rsid w:val="00725BB1"/>
    <w:rsid w:val="0073316F"/>
    <w:rsid w:val="00740B4F"/>
    <w:rsid w:val="00761CDD"/>
    <w:rsid w:val="00772C1D"/>
    <w:rsid w:val="0077320C"/>
    <w:rsid w:val="0079024C"/>
    <w:rsid w:val="00795559"/>
    <w:rsid w:val="00796E57"/>
    <w:rsid w:val="007A3763"/>
    <w:rsid w:val="007A7F73"/>
    <w:rsid w:val="007B2573"/>
    <w:rsid w:val="007E01A1"/>
    <w:rsid w:val="007E7538"/>
    <w:rsid w:val="007F4E77"/>
    <w:rsid w:val="007F6008"/>
    <w:rsid w:val="008015F4"/>
    <w:rsid w:val="00813C07"/>
    <w:rsid w:val="00822669"/>
    <w:rsid w:val="008421CB"/>
    <w:rsid w:val="008511E3"/>
    <w:rsid w:val="00853D1F"/>
    <w:rsid w:val="00882C0E"/>
    <w:rsid w:val="008844C4"/>
    <w:rsid w:val="00891284"/>
    <w:rsid w:val="008A57B7"/>
    <w:rsid w:val="008C11CC"/>
    <w:rsid w:val="008E3A1A"/>
    <w:rsid w:val="008E6818"/>
    <w:rsid w:val="00913EE5"/>
    <w:rsid w:val="00934EAE"/>
    <w:rsid w:val="00950BBE"/>
    <w:rsid w:val="00956783"/>
    <w:rsid w:val="0096287B"/>
    <w:rsid w:val="00977AB6"/>
    <w:rsid w:val="00995841"/>
    <w:rsid w:val="009A3E6D"/>
    <w:rsid w:val="009B007B"/>
    <w:rsid w:val="009B1784"/>
    <w:rsid w:val="009B322F"/>
    <w:rsid w:val="009B4A77"/>
    <w:rsid w:val="009B7075"/>
    <w:rsid w:val="009C71F6"/>
    <w:rsid w:val="009E1350"/>
    <w:rsid w:val="009F35FA"/>
    <w:rsid w:val="00A038E3"/>
    <w:rsid w:val="00A22B38"/>
    <w:rsid w:val="00A644DC"/>
    <w:rsid w:val="00A727FE"/>
    <w:rsid w:val="00A7742F"/>
    <w:rsid w:val="00A8219D"/>
    <w:rsid w:val="00A84543"/>
    <w:rsid w:val="00AA1083"/>
    <w:rsid w:val="00AB2F7B"/>
    <w:rsid w:val="00AB5FF5"/>
    <w:rsid w:val="00AC0609"/>
    <w:rsid w:val="00AE6491"/>
    <w:rsid w:val="00B26407"/>
    <w:rsid w:val="00B319AF"/>
    <w:rsid w:val="00B47021"/>
    <w:rsid w:val="00B73261"/>
    <w:rsid w:val="00B777A2"/>
    <w:rsid w:val="00B81152"/>
    <w:rsid w:val="00B839AC"/>
    <w:rsid w:val="00B93E67"/>
    <w:rsid w:val="00BA339F"/>
    <w:rsid w:val="00BB24AA"/>
    <w:rsid w:val="00BB3830"/>
    <w:rsid w:val="00BC071B"/>
    <w:rsid w:val="00BC1C47"/>
    <w:rsid w:val="00BD0081"/>
    <w:rsid w:val="00BD5A2E"/>
    <w:rsid w:val="00BD73C1"/>
    <w:rsid w:val="00BF6808"/>
    <w:rsid w:val="00C05B76"/>
    <w:rsid w:val="00C10B54"/>
    <w:rsid w:val="00C129EE"/>
    <w:rsid w:val="00C43A64"/>
    <w:rsid w:val="00C44648"/>
    <w:rsid w:val="00C57745"/>
    <w:rsid w:val="00C65667"/>
    <w:rsid w:val="00C72746"/>
    <w:rsid w:val="00C74748"/>
    <w:rsid w:val="00C77387"/>
    <w:rsid w:val="00C82B7A"/>
    <w:rsid w:val="00CA06DA"/>
    <w:rsid w:val="00CA4A0C"/>
    <w:rsid w:val="00CB359A"/>
    <w:rsid w:val="00CC278D"/>
    <w:rsid w:val="00CC3A9D"/>
    <w:rsid w:val="00CF1958"/>
    <w:rsid w:val="00D157D7"/>
    <w:rsid w:val="00D25893"/>
    <w:rsid w:val="00D26A1F"/>
    <w:rsid w:val="00D27E09"/>
    <w:rsid w:val="00D4704B"/>
    <w:rsid w:val="00D723C7"/>
    <w:rsid w:val="00D75384"/>
    <w:rsid w:val="00D81530"/>
    <w:rsid w:val="00DA2D52"/>
    <w:rsid w:val="00DA56BE"/>
    <w:rsid w:val="00DB1910"/>
    <w:rsid w:val="00DC1BF2"/>
    <w:rsid w:val="00DC3EA6"/>
    <w:rsid w:val="00DC60B1"/>
    <w:rsid w:val="00DC76D8"/>
    <w:rsid w:val="00DD32E7"/>
    <w:rsid w:val="00DD715F"/>
    <w:rsid w:val="00DE7611"/>
    <w:rsid w:val="00E27FE2"/>
    <w:rsid w:val="00E31703"/>
    <w:rsid w:val="00E32721"/>
    <w:rsid w:val="00E55329"/>
    <w:rsid w:val="00E77257"/>
    <w:rsid w:val="00E80D18"/>
    <w:rsid w:val="00E87B95"/>
    <w:rsid w:val="00E974FE"/>
    <w:rsid w:val="00EC27BF"/>
    <w:rsid w:val="00EC5FE5"/>
    <w:rsid w:val="00ED2C7B"/>
    <w:rsid w:val="00ED389B"/>
    <w:rsid w:val="00ED47C4"/>
    <w:rsid w:val="00EE2EF9"/>
    <w:rsid w:val="00F02258"/>
    <w:rsid w:val="00F058DF"/>
    <w:rsid w:val="00F14970"/>
    <w:rsid w:val="00F20626"/>
    <w:rsid w:val="00F33D01"/>
    <w:rsid w:val="00F43D9E"/>
    <w:rsid w:val="00F53BBF"/>
    <w:rsid w:val="00F5434B"/>
    <w:rsid w:val="00F679FE"/>
    <w:rsid w:val="00F8632A"/>
    <w:rsid w:val="00F93B10"/>
    <w:rsid w:val="00F94B52"/>
    <w:rsid w:val="00FA2FE0"/>
    <w:rsid w:val="00FC1BAB"/>
    <w:rsid w:val="00FC73CC"/>
    <w:rsid w:val="00FD0F75"/>
    <w:rsid w:val="00FD72A3"/>
    <w:rsid w:val="00FE0504"/>
    <w:rsid w:val="00FF230C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6B5D13"/>
  <w15:chartTrackingRefBased/>
  <w15:docId w15:val="{0BEA1205-9F7D-4FC9-AB1C-ECCEE868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696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586696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semiHidden/>
    <w:unhideWhenUsed/>
    <w:rsid w:val="00586696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586696"/>
    <w:rPr>
      <w:u w:val="dotte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6696"/>
    <w:rPr>
      <w:color w:val="605E5C"/>
      <w:shd w:val="clear" w:color="auto" w:fill="E1DFDD"/>
    </w:rPr>
  </w:style>
  <w:style w:type="paragraph" w:customStyle="1" w:styleId="FFABody">
    <w:name w:val="FFA Body"/>
    <w:basedOn w:val="Normal"/>
    <w:link w:val="FFABodyChar"/>
    <w:qFormat/>
    <w:rsid w:val="00586696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586696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val="en-US" w:eastAsia="ja-JP"/>
    </w:rPr>
  </w:style>
  <w:style w:type="paragraph" w:customStyle="1" w:styleId="xmsonormal">
    <w:name w:val="x_msonormal"/>
    <w:basedOn w:val="Normal"/>
    <w:rsid w:val="00F8632A"/>
    <w:pPr>
      <w:spacing w:after="0" w:line="240" w:lineRule="auto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FFASub2">
    <w:name w:val="FFA Sub2"/>
    <w:basedOn w:val="Normal"/>
    <w:link w:val="FFASub2Char"/>
    <w:qFormat/>
    <w:rsid w:val="00F8632A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F8632A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BulletPoints">
    <w:name w:val="Bullet Points"/>
    <w:basedOn w:val="FFABody"/>
    <w:qFormat/>
    <w:rsid w:val="00F8632A"/>
    <w:pPr>
      <w:numPr>
        <w:numId w:val="24"/>
      </w:numPr>
      <w:tabs>
        <w:tab w:val="num" w:pos="360"/>
      </w:tabs>
      <w:ind w:left="0" w:firstLine="0"/>
    </w:pPr>
  </w:style>
  <w:style w:type="character" w:customStyle="1" w:styleId="author-cdgvvz3f20qd">
    <w:name w:val="author-cdgvvz3f20qd"/>
    <w:basedOn w:val="DefaultParagraphFont"/>
    <w:rsid w:val="003C700D"/>
  </w:style>
  <w:style w:type="character" w:customStyle="1" w:styleId="author-76f3xr4jalgk">
    <w:name w:val="author-76f3xr4jalgk"/>
    <w:basedOn w:val="DefaultParagraphFont"/>
    <w:rsid w:val="003C700D"/>
  </w:style>
  <w:style w:type="paragraph" w:styleId="Revision">
    <w:name w:val="Revision"/>
    <w:hidden/>
    <w:uiPriority w:val="99"/>
    <w:semiHidden/>
    <w:rsid w:val="005F329D"/>
    <w:pPr>
      <w:spacing w:after="0" w:line="240" w:lineRule="auto"/>
    </w:pPr>
  </w:style>
  <w:style w:type="paragraph" w:customStyle="1" w:styleId="paragraph">
    <w:name w:val="paragraph"/>
    <w:basedOn w:val="Normal"/>
    <w:rsid w:val="00C7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C72746"/>
  </w:style>
  <w:style w:type="character" w:customStyle="1" w:styleId="eop">
    <w:name w:val="eop"/>
    <w:basedOn w:val="DefaultParagraphFont"/>
    <w:rsid w:val="00C72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D374B4-3C0F-45F8-AA47-0BAC76C87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2C9FB-E078-4512-8EC7-050A72087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0D2CBD-6AC8-4E4A-9E8D-232F216E0A48}">
  <ds:schemaRefs>
    <ds:schemaRef ds:uri="http://www.w3.org/XML/1998/namespace"/>
    <ds:schemaRef ds:uri="http://purl.org/dc/terms/"/>
    <ds:schemaRef ds:uri="70aec708-5343-4747-b735-32aeb30ff4cd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80ab96c-f51f-497b-9bbe-4ae54cb0ffd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(1)</Template>
  <TotalTime>27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3</cp:revision>
  <dcterms:created xsi:type="dcterms:W3CDTF">2020-09-30T20:21:00Z</dcterms:created>
  <dcterms:modified xsi:type="dcterms:W3CDTF">2020-09-30T20:47:00Z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