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C1DE" w14:textId="77777777" w:rsidR="009F35FA" w:rsidRPr="0096287B" w:rsidRDefault="009F35FA" w:rsidP="009F35FA">
      <w:pPr>
        <w:pStyle w:val="Title"/>
        <w:rPr>
          <w:lang w:val="en-US"/>
        </w:rPr>
      </w:pPr>
      <w:r w:rsidRPr="0096287B">
        <w:rPr>
          <w:lang w:val="en-US"/>
        </w:rPr>
        <w:t>Post-Convention Reflection</w:t>
      </w:r>
    </w:p>
    <w:p w14:paraId="1C6236D8" w14:textId="796D80E5" w:rsidR="009F35FA" w:rsidRPr="0096287B" w:rsidRDefault="009F35FA" w:rsidP="009F35FA">
      <w:pPr>
        <w:rPr>
          <w:lang w:val="en-US"/>
        </w:rPr>
      </w:pPr>
      <w:r w:rsidRPr="0096287B">
        <w:rPr>
          <w:lang w:val="en-US"/>
        </w:rPr>
        <w:t>Directions: Reflect on your experiences during the 9</w:t>
      </w:r>
      <w:r w:rsidR="00436307">
        <w:rPr>
          <w:lang w:val="en-US"/>
        </w:rPr>
        <w:t>4</w:t>
      </w:r>
      <w:r w:rsidR="00436307" w:rsidRPr="00436307">
        <w:rPr>
          <w:vertAlign w:val="superscript"/>
          <w:lang w:val="en-US"/>
        </w:rPr>
        <w:t>th</w:t>
      </w:r>
      <w:r w:rsidRPr="0096287B">
        <w:rPr>
          <w:lang w:val="en-US"/>
        </w:rPr>
        <w:t xml:space="preserve"> National FFA Convention &amp; Expo by completing the activities below.</w:t>
      </w:r>
    </w:p>
    <w:p w14:paraId="7EDEC419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E7D4ABB" wp14:editId="67A8CF7B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6076950" cy="7042150"/>
                <wp:effectExtent l="0" t="0" r="19050" b="25400"/>
                <wp:wrapNone/>
                <wp:docPr id="499" name="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04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5BD45" id="Rectangle 499" o:spid="_x0000_s1026" style="position:absolute;margin-left:0;margin-top:28.55pt;width:478.5pt;height:554.5pt;z-index:25195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" fillcolor="white [3201]" strokecolor="#004a98 [3204]" strokeweight="1pt">
                <w10:wrap anchorx="margin"/>
              </v:rect>
            </w:pict>
          </mc:Fallback>
        </mc:AlternateContent>
      </w:r>
      <w:r>
        <w:rPr>
          <w:lang w:val="en-US"/>
        </w:rPr>
        <w:t>Five</w:t>
      </w:r>
      <w:r w:rsidRPr="0096287B">
        <w:rPr>
          <w:lang w:val="en-US"/>
        </w:rPr>
        <w:t xml:space="preserve">-minute free write: Use the space below to share your thoughts and feelings about your convention experience. </w:t>
      </w:r>
    </w:p>
    <w:p w14:paraId="4315E5CC" w14:textId="77777777" w:rsidR="009F35FA" w:rsidRPr="0096287B" w:rsidRDefault="009F35FA" w:rsidP="009F35FA">
      <w:pPr>
        <w:ind w:left="360"/>
        <w:rPr>
          <w:lang w:val="en-US"/>
        </w:rPr>
      </w:pPr>
    </w:p>
    <w:p w14:paraId="3A1DA08C" w14:textId="77777777" w:rsidR="009F35FA" w:rsidRPr="0096287B" w:rsidRDefault="009F35FA" w:rsidP="009F35FA">
      <w:pPr>
        <w:ind w:left="360"/>
        <w:rPr>
          <w:lang w:val="en-US"/>
        </w:rPr>
      </w:pPr>
    </w:p>
    <w:p w14:paraId="1DA4E1BE" w14:textId="77777777" w:rsidR="009F35FA" w:rsidRPr="0096287B" w:rsidRDefault="009F35FA" w:rsidP="009F35FA">
      <w:pPr>
        <w:ind w:left="360"/>
        <w:rPr>
          <w:lang w:val="en-US"/>
        </w:rPr>
      </w:pPr>
    </w:p>
    <w:p w14:paraId="5975096B" w14:textId="77777777" w:rsidR="009F35FA" w:rsidRPr="0096287B" w:rsidRDefault="009F35FA" w:rsidP="009F35FA">
      <w:pPr>
        <w:ind w:left="360"/>
        <w:rPr>
          <w:lang w:val="en-US"/>
        </w:rPr>
      </w:pPr>
    </w:p>
    <w:p w14:paraId="79F72E13" w14:textId="77777777" w:rsidR="009F35FA" w:rsidRPr="0096287B" w:rsidRDefault="009F35FA" w:rsidP="009F35FA">
      <w:pPr>
        <w:ind w:left="360"/>
        <w:rPr>
          <w:lang w:val="en-US"/>
        </w:rPr>
      </w:pPr>
    </w:p>
    <w:p w14:paraId="1AAF97CD" w14:textId="77777777" w:rsidR="009F35FA" w:rsidRPr="0096287B" w:rsidRDefault="009F35FA" w:rsidP="009F35FA">
      <w:pPr>
        <w:ind w:left="360"/>
        <w:rPr>
          <w:lang w:val="en-US"/>
        </w:rPr>
      </w:pPr>
    </w:p>
    <w:p w14:paraId="5D5F418D" w14:textId="77777777" w:rsidR="009F35FA" w:rsidRPr="0096287B" w:rsidRDefault="009F35FA" w:rsidP="009F35FA">
      <w:pPr>
        <w:ind w:left="360"/>
        <w:rPr>
          <w:lang w:val="en-US"/>
        </w:rPr>
      </w:pPr>
    </w:p>
    <w:p w14:paraId="2A62B343" w14:textId="77777777" w:rsidR="009F35FA" w:rsidRPr="0096287B" w:rsidRDefault="009F35FA" w:rsidP="009F35FA">
      <w:pPr>
        <w:ind w:left="360"/>
        <w:rPr>
          <w:lang w:val="en-US"/>
        </w:rPr>
      </w:pPr>
    </w:p>
    <w:p w14:paraId="2783E08A" w14:textId="77777777" w:rsidR="009F35FA" w:rsidRPr="0096287B" w:rsidRDefault="009F35FA" w:rsidP="009F35FA">
      <w:pPr>
        <w:ind w:left="360"/>
        <w:rPr>
          <w:lang w:val="en-US"/>
        </w:rPr>
      </w:pPr>
    </w:p>
    <w:p w14:paraId="0949E7C0" w14:textId="77777777" w:rsidR="009F35FA" w:rsidRPr="0096287B" w:rsidRDefault="009F35FA" w:rsidP="009F35FA">
      <w:pPr>
        <w:ind w:left="360"/>
        <w:rPr>
          <w:lang w:val="en-US"/>
        </w:rPr>
      </w:pPr>
    </w:p>
    <w:p w14:paraId="734C6D84" w14:textId="77777777" w:rsidR="009F35FA" w:rsidRPr="0096287B" w:rsidRDefault="009F35FA" w:rsidP="009F35FA">
      <w:pPr>
        <w:ind w:left="360"/>
        <w:rPr>
          <w:lang w:val="en-US"/>
        </w:rPr>
      </w:pPr>
    </w:p>
    <w:p w14:paraId="561246B4" w14:textId="77777777" w:rsidR="009F35FA" w:rsidRPr="0096287B" w:rsidRDefault="009F35FA" w:rsidP="009F35FA">
      <w:pPr>
        <w:ind w:left="360"/>
        <w:rPr>
          <w:lang w:val="en-US"/>
        </w:rPr>
      </w:pPr>
    </w:p>
    <w:p w14:paraId="162F5B02" w14:textId="77777777" w:rsidR="009F35FA" w:rsidRPr="0096287B" w:rsidRDefault="009F35FA" w:rsidP="009F35FA">
      <w:pPr>
        <w:ind w:left="360"/>
        <w:rPr>
          <w:lang w:val="en-US"/>
        </w:rPr>
      </w:pPr>
    </w:p>
    <w:p w14:paraId="31C3199E" w14:textId="77777777" w:rsidR="009F35FA" w:rsidRPr="0096287B" w:rsidRDefault="009F35FA" w:rsidP="009F35FA">
      <w:pPr>
        <w:ind w:left="360"/>
        <w:rPr>
          <w:lang w:val="en-US"/>
        </w:rPr>
      </w:pPr>
    </w:p>
    <w:p w14:paraId="24BA9D97" w14:textId="77777777" w:rsidR="009F35FA" w:rsidRPr="0096287B" w:rsidRDefault="009F35FA" w:rsidP="009F35FA">
      <w:pPr>
        <w:ind w:left="360"/>
        <w:rPr>
          <w:lang w:val="en-US"/>
        </w:rPr>
      </w:pPr>
    </w:p>
    <w:p w14:paraId="263C5F82" w14:textId="77777777" w:rsidR="009F35FA" w:rsidRPr="0096287B" w:rsidRDefault="009F35FA" w:rsidP="009F35FA">
      <w:pPr>
        <w:ind w:left="360"/>
        <w:rPr>
          <w:lang w:val="en-US"/>
        </w:rPr>
      </w:pPr>
    </w:p>
    <w:p w14:paraId="7528B3CC" w14:textId="77777777" w:rsidR="009F35FA" w:rsidRPr="0096287B" w:rsidRDefault="009F35FA" w:rsidP="009F35FA">
      <w:pPr>
        <w:ind w:left="360"/>
        <w:rPr>
          <w:lang w:val="en-US"/>
        </w:rPr>
      </w:pPr>
    </w:p>
    <w:p w14:paraId="35869471" w14:textId="77777777" w:rsidR="009F35FA" w:rsidRPr="0096287B" w:rsidRDefault="009F35FA" w:rsidP="009F35FA">
      <w:pPr>
        <w:ind w:left="360"/>
        <w:rPr>
          <w:lang w:val="en-US"/>
        </w:rPr>
      </w:pPr>
    </w:p>
    <w:p w14:paraId="06F98C4B" w14:textId="77777777" w:rsidR="009F35FA" w:rsidRPr="0096287B" w:rsidRDefault="009F35FA" w:rsidP="009F35FA">
      <w:pPr>
        <w:ind w:left="360"/>
        <w:rPr>
          <w:lang w:val="en-US"/>
        </w:rPr>
      </w:pPr>
    </w:p>
    <w:p w14:paraId="2E87D989" w14:textId="77777777" w:rsidR="009F35FA" w:rsidRPr="0096287B" w:rsidRDefault="009F35FA" w:rsidP="009F35FA">
      <w:pPr>
        <w:ind w:left="360"/>
        <w:rPr>
          <w:lang w:val="en-US"/>
        </w:rPr>
      </w:pPr>
    </w:p>
    <w:p w14:paraId="2CB130C4" w14:textId="77777777" w:rsidR="009F35FA" w:rsidRPr="0096287B" w:rsidRDefault="009F35FA" w:rsidP="009F35FA">
      <w:pPr>
        <w:ind w:left="360"/>
        <w:rPr>
          <w:lang w:val="en-US"/>
        </w:rPr>
      </w:pPr>
    </w:p>
    <w:p w14:paraId="24A89A6F" w14:textId="77777777" w:rsidR="009F35FA" w:rsidRPr="0096287B" w:rsidRDefault="009F35FA" w:rsidP="009F35FA">
      <w:pPr>
        <w:ind w:left="360"/>
        <w:rPr>
          <w:lang w:val="en-US"/>
        </w:rPr>
      </w:pPr>
    </w:p>
    <w:p w14:paraId="733955E2" w14:textId="77777777" w:rsidR="009F35FA" w:rsidRPr="0096287B" w:rsidRDefault="009F35FA" w:rsidP="009F35FA">
      <w:pPr>
        <w:ind w:left="360"/>
        <w:rPr>
          <w:lang w:val="en-US"/>
        </w:rPr>
      </w:pPr>
    </w:p>
    <w:p w14:paraId="79A0BCD4" w14:textId="77777777" w:rsidR="009F35FA" w:rsidRPr="0096287B" w:rsidRDefault="009F35FA" w:rsidP="009F35FA">
      <w:pPr>
        <w:ind w:left="360"/>
        <w:rPr>
          <w:lang w:val="en-US"/>
        </w:rPr>
      </w:pPr>
    </w:p>
    <w:p w14:paraId="2679096D" w14:textId="77777777" w:rsidR="009F35FA" w:rsidRPr="0096287B" w:rsidRDefault="009F35FA" w:rsidP="009F35FA">
      <w:pPr>
        <w:ind w:left="360"/>
        <w:rPr>
          <w:lang w:val="en-US"/>
        </w:rPr>
      </w:pPr>
    </w:p>
    <w:p w14:paraId="0C6B708B" w14:textId="77777777" w:rsidR="009F35FA" w:rsidRPr="0096287B" w:rsidRDefault="009F35FA" w:rsidP="009F35FA">
      <w:pPr>
        <w:ind w:left="360"/>
        <w:rPr>
          <w:lang w:val="en-US"/>
        </w:rPr>
      </w:pPr>
    </w:p>
    <w:p w14:paraId="10C94516" w14:textId="77777777" w:rsidR="009F35FA" w:rsidRPr="0096287B" w:rsidRDefault="009F35FA" w:rsidP="009F35FA">
      <w:pPr>
        <w:rPr>
          <w:lang w:val="en-US"/>
        </w:rPr>
      </w:pPr>
    </w:p>
    <w:p w14:paraId="146C2680" w14:textId="77777777" w:rsidR="009F35FA" w:rsidRPr="0096287B" w:rsidRDefault="009F35FA" w:rsidP="009F35FA">
      <w:pPr>
        <w:rPr>
          <w:lang w:val="en-US"/>
        </w:rPr>
      </w:pPr>
    </w:p>
    <w:p w14:paraId="140DB73F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22CA2EF" wp14:editId="15739154">
                <wp:simplePos x="0" y="0"/>
                <wp:positionH relativeFrom="column">
                  <wp:posOffset>-341629</wp:posOffset>
                </wp:positionH>
                <wp:positionV relativeFrom="paragraph">
                  <wp:posOffset>271145</wp:posOffset>
                </wp:positionV>
                <wp:extent cx="764210" cy="251281"/>
                <wp:effectExtent l="0" t="38100" r="0" b="34925"/>
                <wp:wrapNone/>
                <wp:docPr id="500" name="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2525">
                          <a:off x="0" y="0"/>
                          <a:ext cx="764210" cy="25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D6EC3E2" w14:textId="77777777" w:rsidR="009F35FA" w:rsidRDefault="009F35FA" w:rsidP="009F35FA"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CA2EF" id="Rectangle 500" o:spid="_x0000_s1026" style="position:absolute;left:0;text-align:left;margin-left:-26.9pt;margin-top:21.35pt;width:60.15pt;height:19.8pt;rotation:-445071fd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" filled="f" stroked="f">
                <v:textbox>
                  <w:txbxContent>
                    <w:p w14:paraId="6D6EC3E2" w14:textId="77777777" w:rsidR="009F35FA" w:rsidRDefault="009F35FA" w:rsidP="009F35FA">
                      <w:r>
                        <w:t>Example: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>Choose one word that represents your convention experience</w:t>
      </w:r>
      <w:r>
        <w:rPr>
          <w:lang w:val="en-US"/>
        </w:rPr>
        <w:t>,</w:t>
      </w:r>
      <w:r w:rsidRPr="0096287B">
        <w:rPr>
          <w:lang w:val="en-US"/>
        </w:rPr>
        <w:t xml:space="preserve"> and create an acrostic poem using your chosen word. </w:t>
      </w:r>
    </w:p>
    <w:p w14:paraId="6D3BAEF2" w14:textId="77777777" w:rsidR="009F35FA" w:rsidRPr="0096287B" w:rsidRDefault="009F35FA" w:rsidP="009F35FA">
      <w:pPr>
        <w:ind w:left="-360"/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0D9B0994" wp14:editId="0FCB1FE0">
            <wp:extent cx="1279123" cy="757163"/>
            <wp:effectExtent l="38100" t="76200" r="35560" b="62230"/>
            <wp:docPr id="504" name="Picture 50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8908">
                      <a:off x="0" y="0"/>
                      <a:ext cx="1313109" cy="7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698F" w14:textId="77777777" w:rsidR="009F35FA" w:rsidRPr="0096287B" w:rsidRDefault="009F35FA" w:rsidP="009F35FA">
      <w:pPr>
        <w:rPr>
          <w:lang w:val="en-US"/>
        </w:rPr>
      </w:pPr>
    </w:p>
    <w:p w14:paraId="6EE55F4C" w14:textId="77777777" w:rsidR="009F35FA" w:rsidRPr="0096287B" w:rsidRDefault="009F35FA" w:rsidP="009F35FA">
      <w:pPr>
        <w:rPr>
          <w:lang w:val="en-US"/>
        </w:rPr>
      </w:pPr>
    </w:p>
    <w:p w14:paraId="7085EA55" w14:textId="77777777" w:rsidR="009F35FA" w:rsidRPr="0096287B" w:rsidRDefault="009F35FA" w:rsidP="009F35FA">
      <w:pPr>
        <w:rPr>
          <w:lang w:val="en-US"/>
        </w:rPr>
      </w:pPr>
    </w:p>
    <w:p w14:paraId="5C7BA54E" w14:textId="77777777" w:rsidR="009F35FA" w:rsidRPr="0096287B" w:rsidRDefault="009F35FA" w:rsidP="009F35FA">
      <w:pPr>
        <w:rPr>
          <w:lang w:val="en-US"/>
        </w:rPr>
      </w:pPr>
    </w:p>
    <w:p w14:paraId="0E8186DE" w14:textId="262C24FE" w:rsidR="009F35FA" w:rsidRPr="0096287B" w:rsidRDefault="00436307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lang w:val="en-US"/>
        </w:rPr>
        <w:t xml:space="preserve">What </w:t>
      </w:r>
      <w:r>
        <w:rPr>
          <w:lang w:val="en-US"/>
        </w:rPr>
        <w:t xml:space="preserve">is </w:t>
      </w:r>
      <w:r w:rsidRPr="0096287B">
        <w:rPr>
          <w:lang w:val="en-US"/>
        </w:rPr>
        <w:t xml:space="preserve">one thing </w:t>
      </w:r>
      <w:r>
        <w:rPr>
          <w:lang w:val="en-US"/>
        </w:rPr>
        <w:t xml:space="preserve">from your convention experience that you can apply in your </w:t>
      </w:r>
      <w:r w:rsidRPr="0096287B">
        <w:rPr>
          <w:lang w:val="en-US"/>
        </w:rPr>
        <w:t xml:space="preserve">personal </w:t>
      </w:r>
      <w:r>
        <w:rPr>
          <w:lang w:val="en-US"/>
        </w:rPr>
        <w:t xml:space="preserve">life </w:t>
      </w:r>
      <w:r w:rsidRPr="0096287B">
        <w:rPr>
          <w:lang w:val="en-US"/>
        </w:rPr>
        <w:t xml:space="preserve">and </w:t>
      </w:r>
      <w:r>
        <w:rPr>
          <w:lang w:val="en-US"/>
        </w:rPr>
        <w:t xml:space="preserve">in </w:t>
      </w:r>
      <w:r w:rsidRPr="0096287B">
        <w:rPr>
          <w:lang w:val="en-US"/>
        </w:rPr>
        <w:t>school?</w:t>
      </w:r>
    </w:p>
    <w:p w14:paraId="1A1FAAD9" w14:textId="77777777" w:rsidR="009F35FA" w:rsidRPr="0096287B" w:rsidRDefault="009F35FA" w:rsidP="009F35FA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E92952F" wp14:editId="587230D9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724150" cy="2838450"/>
                <wp:effectExtent l="0" t="0" r="19050" b="19050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D9802" w14:textId="77777777" w:rsidR="009F35FA" w:rsidRDefault="009F35FA" w:rsidP="009F35FA">
                            <w:pPr>
                              <w:jc w:val="center"/>
                            </w:pPr>
                            <w: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2952F" id="Rectangle 501" o:spid="_x0000_s1027" style="position:absolute;margin-left:163.3pt;margin-top:7.4pt;width:214.5pt;height:223.5pt;z-index:251954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" fillcolor="white [3201]" strokecolor="#004a98 [3204]" strokeweight="1pt">
                <v:textbox>
                  <w:txbxContent>
                    <w:p w14:paraId="4D5D9802" w14:textId="77777777" w:rsidR="009F35FA" w:rsidRDefault="009F35FA" w:rsidP="009F35FA">
                      <w:pPr>
                        <w:jc w:val="center"/>
                      </w:pPr>
                      <w: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FC8C994" wp14:editId="44E9F6F3">
                <wp:simplePos x="0" y="0"/>
                <wp:positionH relativeFrom="column">
                  <wp:posOffset>252730</wp:posOffset>
                </wp:positionH>
                <wp:positionV relativeFrom="paragraph">
                  <wp:posOffset>81280</wp:posOffset>
                </wp:positionV>
                <wp:extent cx="2724150" cy="2838450"/>
                <wp:effectExtent l="0" t="0" r="19050" b="19050"/>
                <wp:wrapNone/>
                <wp:docPr id="502" name="Rectangl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D5594" w14:textId="77777777" w:rsidR="009F35FA" w:rsidRDefault="009F35FA" w:rsidP="009F35FA">
                            <w:pPr>
                              <w:jc w:val="center"/>
                            </w:pPr>
                            <w: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8C994" id="Rectangle 502" o:spid="_x0000_s1028" style="position:absolute;margin-left:19.9pt;margin-top:6.4pt;width:214.5pt;height:223.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" fillcolor="white [3201]" strokecolor="#004a98 [3204]" strokeweight="1pt">
                <v:textbox>
                  <w:txbxContent>
                    <w:p w14:paraId="1A9D5594" w14:textId="77777777" w:rsidR="009F35FA" w:rsidRDefault="009F35FA" w:rsidP="009F35FA">
                      <w:pPr>
                        <w:jc w:val="center"/>
                      </w:pPr>
                      <w:r>
                        <w:t>Personal</w:t>
                      </w:r>
                    </w:p>
                  </w:txbxContent>
                </v:textbox>
              </v:rect>
            </w:pict>
          </mc:Fallback>
        </mc:AlternateContent>
      </w:r>
    </w:p>
    <w:p w14:paraId="4BEA0326" w14:textId="77777777" w:rsidR="009F35FA" w:rsidRPr="0096287B" w:rsidRDefault="009F35FA" w:rsidP="009F35FA">
      <w:pPr>
        <w:rPr>
          <w:lang w:val="en-US"/>
        </w:rPr>
      </w:pPr>
    </w:p>
    <w:p w14:paraId="6B87AB1C" w14:textId="77777777" w:rsidR="009F35FA" w:rsidRPr="0096287B" w:rsidRDefault="009F35FA" w:rsidP="009F35FA">
      <w:pPr>
        <w:rPr>
          <w:lang w:val="en-US"/>
        </w:rPr>
      </w:pPr>
    </w:p>
    <w:p w14:paraId="4EBC3700" w14:textId="77777777" w:rsidR="009F35FA" w:rsidRPr="0096287B" w:rsidRDefault="009F35FA" w:rsidP="009F35FA">
      <w:pPr>
        <w:rPr>
          <w:lang w:val="en-US"/>
        </w:rPr>
      </w:pPr>
    </w:p>
    <w:p w14:paraId="2596CF25" w14:textId="77777777" w:rsidR="009F35FA" w:rsidRPr="0096287B" w:rsidRDefault="009F35FA" w:rsidP="009F35FA">
      <w:pPr>
        <w:rPr>
          <w:lang w:val="en-US"/>
        </w:rPr>
      </w:pPr>
    </w:p>
    <w:p w14:paraId="2595979C" w14:textId="77777777" w:rsidR="009F35FA" w:rsidRPr="0096287B" w:rsidRDefault="009F35FA" w:rsidP="009F35FA">
      <w:pPr>
        <w:rPr>
          <w:lang w:val="en-US"/>
        </w:rPr>
      </w:pPr>
    </w:p>
    <w:p w14:paraId="76E5F4FD" w14:textId="77777777" w:rsidR="009F35FA" w:rsidRPr="0096287B" w:rsidRDefault="009F35FA" w:rsidP="009F35FA">
      <w:pPr>
        <w:rPr>
          <w:lang w:val="en-US"/>
        </w:rPr>
      </w:pPr>
    </w:p>
    <w:p w14:paraId="6EF48C63" w14:textId="77777777" w:rsidR="009F35FA" w:rsidRPr="0096287B" w:rsidRDefault="009F35FA" w:rsidP="009F35FA">
      <w:pPr>
        <w:rPr>
          <w:lang w:val="en-US"/>
        </w:rPr>
      </w:pPr>
    </w:p>
    <w:p w14:paraId="36BAA32F" w14:textId="77777777" w:rsidR="009F35FA" w:rsidRPr="0096287B" w:rsidRDefault="009F35FA" w:rsidP="009F35FA">
      <w:pPr>
        <w:rPr>
          <w:lang w:val="en-US"/>
        </w:rPr>
      </w:pPr>
    </w:p>
    <w:p w14:paraId="3113073C" w14:textId="77777777" w:rsidR="009F35FA" w:rsidRPr="0096287B" w:rsidRDefault="009F35FA" w:rsidP="009F35FA">
      <w:pPr>
        <w:rPr>
          <w:lang w:val="en-US"/>
        </w:rPr>
      </w:pPr>
    </w:p>
    <w:p w14:paraId="42095560" w14:textId="77777777" w:rsidR="009F35FA" w:rsidRPr="0096287B" w:rsidRDefault="009F35FA" w:rsidP="009F35FA">
      <w:pPr>
        <w:rPr>
          <w:lang w:val="en-US"/>
        </w:rPr>
      </w:pPr>
    </w:p>
    <w:p w14:paraId="7B1D0FC6" w14:textId="77777777" w:rsidR="009F35FA" w:rsidRPr="0096287B" w:rsidRDefault="009F35FA" w:rsidP="009F35FA">
      <w:pPr>
        <w:rPr>
          <w:lang w:val="en-US"/>
        </w:rPr>
      </w:pPr>
    </w:p>
    <w:p w14:paraId="24F31F35" w14:textId="77777777" w:rsidR="009F35FA" w:rsidRPr="0096287B" w:rsidRDefault="009F35FA" w:rsidP="009F35FA">
      <w:pPr>
        <w:rPr>
          <w:lang w:val="en-US"/>
        </w:rPr>
      </w:pPr>
    </w:p>
    <w:p w14:paraId="1E010CE5" w14:textId="77777777" w:rsidR="009F35FA" w:rsidRPr="0096287B" w:rsidRDefault="009F35FA" w:rsidP="009F35FA">
      <w:pPr>
        <w:pStyle w:val="ListParagraph"/>
        <w:numPr>
          <w:ilvl w:val="0"/>
          <w:numId w:val="18"/>
        </w:num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EB3AD5B" wp14:editId="2E0E572C">
                <wp:simplePos x="0" y="0"/>
                <wp:positionH relativeFrom="column">
                  <wp:posOffset>570230</wp:posOffset>
                </wp:positionH>
                <wp:positionV relativeFrom="paragraph">
                  <wp:posOffset>138430</wp:posOffset>
                </wp:positionV>
                <wp:extent cx="4902200" cy="2540000"/>
                <wp:effectExtent l="38100" t="19050" r="0" b="31750"/>
                <wp:wrapNone/>
                <wp:docPr id="503" name="Explosion: 8 Points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200" cy="2540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F582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503" o:spid="_x0000_s1026" type="#_x0000_t71" style="position:absolute;margin-left:44.9pt;margin-top:10.9pt;width:386pt;height:200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" fillcolor="white [3201]" strokecolor="#004a98 [3204]" strokeweight="1pt"/>
            </w:pict>
          </mc:Fallback>
        </mc:AlternateContent>
      </w:r>
      <w:r w:rsidRPr="0096287B">
        <w:rPr>
          <w:lang w:val="en-US"/>
        </w:rPr>
        <w:t xml:space="preserve">What was </w:t>
      </w:r>
      <w:r>
        <w:rPr>
          <w:lang w:val="en-US"/>
        </w:rPr>
        <w:t>your</w:t>
      </w:r>
      <w:r w:rsidRPr="0096287B">
        <w:rPr>
          <w:lang w:val="en-US"/>
        </w:rPr>
        <w:t xml:space="preserve"> most interesting discovery during this experience?</w:t>
      </w:r>
    </w:p>
    <w:p w14:paraId="29588276" w14:textId="77777777" w:rsidR="009F35FA" w:rsidRPr="0096287B" w:rsidRDefault="009F35FA" w:rsidP="009F35FA">
      <w:pPr>
        <w:ind w:left="360"/>
        <w:rPr>
          <w:lang w:val="en-US"/>
        </w:rPr>
      </w:pPr>
    </w:p>
    <w:p w14:paraId="4391B778" w14:textId="77777777" w:rsidR="009F35FA" w:rsidRPr="0096287B" w:rsidRDefault="009F35FA" w:rsidP="009F35FA">
      <w:pPr>
        <w:jc w:val="right"/>
        <w:rPr>
          <w:lang w:val="en-US"/>
        </w:rPr>
      </w:pPr>
    </w:p>
    <w:p w14:paraId="48383ED3" w14:textId="77777777" w:rsidR="009F35FA" w:rsidRPr="0096287B" w:rsidRDefault="009F35FA" w:rsidP="009F35FA">
      <w:pPr>
        <w:jc w:val="right"/>
        <w:rPr>
          <w:lang w:val="en-US"/>
        </w:rPr>
      </w:pPr>
    </w:p>
    <w:p w14:paraId="30CF0264" w14:textId="77777777" w:rsidR="009F35FA" w:rsidRPr="0096287B" w:rsidRDefault="009F35FA" w:rsidP="009F35FA">
      <w:pPr>
        <w:pStyle w:val="Heading1"/>
        <w:rPr>
          <w:lang w:val="en-US"/>
        </w:rPr>
      </w:pPr>
    </w:p>
    <w:p w14:paraId="109B72B9" w14:textId="77777777" w:rsidR="009F35FA" w:rsidRPr="0096287B" w:rsidRDefault="009F35FA" w:rsidP="009F35FA">
      <w:pPr>
        <w:rPr>
          <w:lang w:val="en-US"/>
        </w:rPr>
      </w:pPr>
    </w:p>
    <w:p w14:paraId="368CE61E" w14:textId="77777777" w:rsidR="009F35FA" w:rsidRPr="0096287B" w:rsidRDefault="009F35FA" w:rsidP="009F35FA">
      <w:pPr>
        <w:pStyle w:val="NoSpacing"/>
        <w:rPr>
          <w:lang w:val="en-US"/>
        </w:rPr>
      </w:pPr>
    </w:p>
    <w:p w14:paraId="5664EE9B" w14:textId="77777777" w:rsidR="009F35FA" w:rsidRPr="0096287B" w:rsidRDefault="009F35FA" w:rsidP="009F35FA">
      <w:pPr>
        <w:pStyle w:val="NoSpacing"/>
        <w:rPr>
          <w:lang w:val="en-US"/>
        </w:rPr>
      </w:pPr>
    </w:p>
    <w:p w14:paraId="792284C0" w14:textId="77777777" w:rsidR="009F35FA" w:rsidRPr="0096287B" w:rsidRDefault="009F35FA" w:rsidP="009F35FA">
      <w:pPr>
        <w:pStyle w:val="NoSpacing"/>
        <w:rPr>
          <w:lang w:val="en-US"/>
        </w:rPr>
      </w:pPr>
    </w:p>
    <w:p w14:paraId="2753B5C0" w14:textId="77777777" w:rsidR="009F35FA" w:rsidRPr="009F35FA" w:rsidRDefault="009F35FA" w:rsidP="009F35FA">
      <w:pPr>
        <w:rPr>
          <w:sz w:val="20"/>
          <w:szCs w:val="20"/>
          <w:lang w:val="en-US"/>
        </w:rPr>
        <w:sectPr w:rsidR="009F35FA" w:rsidRPr="009F35FA" w:rsidSect="009F35F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2" w:h="15842" w:code="1"/>
          <w:pgMar w:top="1411" w:right="1411" w:bottom="1411" w:left="1411" w:header="706" w:footer="389" w:gutter="0"/>
          <w:cols w:space="720"/>
          <w:docGrid w:linePitch="360"/>
        </w:sectPr>
      </w:pPr>
    </w:p>
    <w:p w14:paraId="18BAC35B" w14:textId="4496008F" w:rsidR="008015F4" w:rsidRPr="0096287B" w:rsidRDefault="008015F4" w:rsidP="009F35FA">
      <w:pPr>
        <w:pStyle w:val="NoSpacing"/>
        <w:rPr>
          <w:lang w:val="en-US"/>
        </w:rPr>
      </w:pPr>
    </w:p>
    <w:sectPr w:rsidR="008015F4" w:rsidRPr="0096287B" w:rsidSect="009F35FA">
      <w:footerReference w:type="default" r:id="rId16"/>
      <w:headerReference w:type="first" r:id="rId17"/>
      <w:footerReference w:type="first" r:id="rId18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ED6E" w14:textId="77777777" w:rsidR="007A7F73" w:rsidRDefault="007A7F73" w:rsidP="00E974FE">
      <w:pPr>
        <w:spacing w:after="0" w:line="240" w:lineRule="auto"/>
      </w:pPr>
      <w:r>
        <w:separator/>
      </w:r>
    </w:p>
  </w:endnote>
  <w:endnote w:type="continuationSeparator" w:id="0">
    <w:p w14:paraId="1C87812E" w14:textId="77777777" w:rsidR="007A7F73" w:rsidRDefault="007A7F73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BD6C3B75-E499-489F-9F67-D975A3FA4925}"/>
    <w:embedBold r:id="rId2" w:fontKey="{D7EA969E-5DB0-407F-9933-F27CA4AEA282}"/>
    <w:embedItalic r:id="rId3" w:fontKey="{2820BB05-4127-4839-BC6D-D5D9A2A06F3F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13E5B77F-304D-4082-BB97-ACD7EEE84EE5}"/>
    <w:embedBold r:id="rId5" w:fontKey="{839C3DDE-70A8-4705-A39C-D7CD88009EF6}"/>
    <w:embedItalic r:id="rId6" w:fontKey="{4D2CE310-0678-49FF-8A07-2CA3C883C27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24CD870-1FED-4E96-A8A0-E3A2E028904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A7A6A176-8C2E-4149-8F44-2C9CA5FF8586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CD35F6C1-6FBB-45C7-9A02-43711B88277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8A139D28-80BB-4744-B2BD-74EC6F9B2063}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0B74756E-7D38-4535-B171-A5371344D403}"/>
    <w:embedItalic r:id="rId12" w:fontKey="{90811357-35CD-49E1-A34B-4A1FEA38991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87796194-7CB7-4D70-AF18-988E4207B662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77C6" w14:textId="1E80645E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6FAD13A" wp14:editId="7F39600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110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CA8238" id="Rectangle 110" o:spid="_x0000_s1026" style="position:absolute;margin-left:-18pt;margin-top:743.25pt;width:9in;height:102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4132" w14:textId="5B44726A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4F1AB5" wp14:editId="18C0A13F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E67832" id="Rectangle 215" o:spid="_x0000_s1026" style="position:absolute;margin-left:-1.5pt;margin-top:748.5pt;width:628.5pt;height:9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4FF0" w14:textId="0CB245B3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73C5DB0" wp14:editId="11E3174F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EC097B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4166" w14:textId="0CF6FA81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287737FF" wp14:editId="00ABF753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1E8458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325D" w14:textId="77777777" w:rsidR="007A7F73" w:rsidRDefault="007A7F73" w:rsidP="00E974FE">
      <w:pPr>
        <w:spacing w:after="0" w:line="240" w:lineRule="auto"/>
      </w:pPr>
      <w:r>
        <w:separator/>
      </w:r>
    </w:p>
  </w:footnote>
  <w:footnote w:type="continuationSeparator" w:id="0">
    <w:p w14:paraId="64ECC602" w14:textId="77777777" w:rsidR="007A7F73" w:rsidRDefault="007A7F73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1E4D" w14:textId="77777777" w:rsidR="00060CFC" w:rsidRDefault="00060CFC">
    <w:pPr>
      <w:pStyle w:val="Header"/>
    </w:pPr>
    <w:r>
      <w:rPr>
        <w:noProof/>
        <w:lang w:val="en-US"/>
      </w:rPr>
      <w:drawing>
        <wp:anchor distT="0" distB="0" distL="114300" distR="114300" simplePos="0" relativeHeight="251678720" behindDoc="1" locked="0" layoutInCell="1" allowOverlap="1" wp14:anchorId="7FEF9CAB" wp14:editId="265A52D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96" name="Picture 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228F2B8" wp14:editId="27F47D46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83" name="Rectangl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DE2151" id="Rectangle 83" o:spid="_x0000_s1026" style="position:absolute;margin-left:0;margin-top:33.3pt;width:612pt;height:16.2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976A6CA" wp14:editId="07E994B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84" name="Rectangl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E0786" id="Rectangle 84" o:spid="_x0000_s1026" style="position:absolute;margin-left:0;margin-top:0;width:612pt;height:43.9pt;z-index:-2516428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A78CB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679744" behindDoc="1" locked="0" layoutInCell="1" allowOverlap="1" wp14:anchorId="57250092" wp14:editId="4193C4C5">
          <wp:simplePos x="0" y="0"/>
          <wp:positionH relativeFrom="margin">
            <wp:posOffset>-543560</wp:posOffset>
          </wp:positionH>
          <wp:positionV relativeFrom="margin">
            <wp:align>center</wp:align>
          </wp:positionV>
          <wp:extent cx="7138800" cy="9531607"/>
          <wp:effectExtent l="0" t="0" r="5080" b="0"/>
          <wp:wrapNone/>
          <wp:docPr id="497" name="Picture 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6672" behindDoc="0" locked="0" layoutInCell="1" allowOverlap="1" wp14:anchorId="5CF08A56" wp14:editId="12F7FE1B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498" name="Picture 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EDC04C2" wp14:editId="69AF7418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09628D" id="Rectangle 195" o:spid="_x0000_s1026" style="position:absolute;margin-left:0;margin-top:99pt;width:612pt;height:16.2pt;z-index:-2516418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B05B2F6" wp14:editId="74AF2C9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212" name="Rectangl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2CAE9" id="Rectangle 212" o:spid="_x0000_s1026" style="position:absolute;margin-left:0;margin-top:0;width:612pt;height:99pt;z-index:-2516408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2D7C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001FA87" wp14:editId="76F4FC29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2F7A990C" wp14:editId="0D4E276C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4B0758" wp14:editId="7B657BC7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C0EF88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4A8610" wp14:editId="69060EE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B7AD80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1131AC"/>
    <w:multiLevelType w:val="hybridMultilevel"/>
    <w:tmpl w:val="450E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A2B39"/>
    <w:multiLevelType w:val="hybridMultilevel"/>
    <w:tmpl w:val="4FE6C194"/>
    <w:lvl w:ilvl="0" w:tplc="FEE8A5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BA05D3"/>
    <w:multiLevelType w:val="hybridMultilevel"/>
    <w:tmpl w:val="38E40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43985"/>
    <w:multiLevelType w:val="hybridMultilevel"/>
    <w:tmpl w:val="FCB8A2CA"/>
    <w:lvl w:ilvl="0" w:tplc="86701F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E0388"/>
    <w:multiLevelType w:val="hybridMultilevel"/>
    <w:tmpl w:val="FCE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E24A5"/>
    <w:multiLevelType w:val="hybridMultilevel"/>
    <w:tmpl w:val="07EE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875A4"/>
    <w:multiLevelType w:val="hybridMultilevel"/>
    <w:tmpl w:val="0E3ED298"/>
    <w:lvl w:ilvl="0" w:tplc="A4525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B6B60"/>
    <w:multiLevelType w:val="hybridMultilevel"/>
    <w:tmpl w:val="9CF01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D0152"/>
    <w:multiLevelType w:val="hybridMultilevel"/>
    <w:tmpl w:val="637AB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FD1D9B"/>
    <w:multiLevelType w:val="hybridMultilevel"/>
    <w:tmpl w:val="6EEE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7B6031"/>
    <w:multiLevelType w:val="hybridMultilevel"/>
    <w:tmpl w:val="2B3025F0"/>
    <w:lvl w:ilvl="0" w:tplc="0409000F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4B13391"/>
    <w:multiLevelType w:val="hybridMultilevel"/>
    <w:tmpl w:val="6CCC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309F4"/>
    <w:multiLevelType w:val="hybridMultilevel"/>
    <w:tmpl w:val="76BA1A90"/>
    <w:lvl w:ilvl="0" w:tplc="0409000F">
      <w:start w:val="10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9D1D34"/>
    <w:multiLevelType w:val="hybridMultilevel"/>
    <w:tmpl w:val="0A0E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4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1"/>
  </w:num>
  <w:num w:numId="15">
    <w:abstractNumId w:val="39"/>
  </w:num>
  <w:num w:numId="16">
    <w:abstractNumId w:val="12"/>
  </w:num>
  <w:num w:numId="17">
    <w:abstractNumId w:val="35"/>
  </w:num>
  <w:num w:numId="18">
    <w:abstractNumId w:val="26"/>
  </w:num>
  <w:num w:numId="19">
    <w:abstractNumId w:val="29"/>
  </w:num>
  <w:num w:numId="20">
    <w:abstractNumId w:val="14"/>
  </w:num>
  <w:num w:numId="21">
    <w:abstractNumId w:val="32"/>
  </w:num>
  <w:num w:numId="22">
    <w:abstractNumId w:val="21"/>
  </w:num>
  <w:num w:numId="23">
    <w:abstractNumId w:val="42"/>
  </w:num>
  <w:num w:numId="24">
    <w:abstractNumId w:val="16"/>
  </w:num>
  <w:num w:numId="25">
    <w:abstractNumId w:val="23"/>
  </w:num>
  <w:num w:numId="26">
    <w:abstractNumId w:val="18"/>
  </w:num>
  <w:num w:numId="27">
    <w:abstractNumId w:val="30"/>
  </w:num>
  <w:num w:numId="28">
    <w:abstractNumId w:val="20"/>
  </w:num>
  <w:num w:numId="29">
    <w:abstractNumId w:val="43"/>
  </w:num>
  <w:num w:numId="30">
    <w:abstractNumId w:val="33"/>
  </w:num>
  <w:num w:numId="31">
    <w:abstractNumId w:val="27"/>
  </w:num>
  <w:num w:numId="32">
    <w:abstractNumId w:val="19"/>
  </w:num>
  <w:num w:numId="33">
    <w:abstractNumId w:val="46"/>
  </w:num>
  <w:num w:numId="34">
    <w:abstractNumId w:val="45"/>
  </w:num>
  <w:num w:numId="35">
    <w:abstractNumId w:val="11"/>
  </w:num>
  <w:num w:numId="36">
    <w:abstractNumId w:val="24"/>
  </w:num>
  <w:num w:numId="37">
    <w:abstractNumId w:val="13"/>
  </w:num>
  <w:num w:numId="38">
    <w:abstractNumId w:val="34"/>
  </w:num>
  <w:num w:numId="39">
    <w:abstractNumId w:val="47"/>
  </w:num>
  <w:num w:numId="40">
    <w:abstractNumId w:val="36"/>
  </w:num>
  <w:num w:numId="41">
    <w:abstractNumId w:val="17"/>
  </w:num>
  <w:num w:numId="42">
    <w:abstractNumId w:val="31"/>
  </w:num>
  <w:num w:numId="4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15"/>
  </w:num>
  <w:num w:numId="48">
    <w:abstractNumId w:val="25"/>
  </w:num>
  <w:num w:numId="49">
    <w:abstractNumId w:val="2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96"/>
    <w:rsid w:val="00003B5C"/>
    <w:rsid w:val="00021B74"/>
    <w:rsid w:val="00022344"/>
    <w:rsid w:val="0003764A"/>
    <w:rsid w:val="00040869"/>
    <w:rsid w:val="00056C17"/>
    <w:rsid w:val="00060CFC"/>
    <w:rsid w:val="000639BF"/>
    <w:rsid w:val="000720FE"/>
    <w:rsid w:val="000834BF"/>
    <w:rsid w:val="00093178"/>
    <w:rsid w:val="000B5D3B"/>
    <w:rsid w:val="000E36D4"/>
    <w:rsid w:val="000F2385"/>
    <w:rsid w:val="000F753D"/>
    <w:rsid w:val="00106469"/>
    <w:rsid w:val="0011064E"/>
    <w:rsid w:val="00166A5D"/>
    <w:rsid w:val="00195942"/>
    <w:rsid w:val="001C5A74"/>
    <w:rsid w:val="001D7207"/>
    <w:rsid w:val="001E56D8"/>
    <w:rsid w:val="001E6747"/>
    <w:rsid w:val="00200D8B"/>
    <w:rsid w:val="0020221F"/>
    <w:rsid w:val="00204A5F"/>
    <w:rsid w:val="00206C6F"/>
    <w:rsid w:val="00226579"/>
    <w:rsid w:val="00250D80"/>
    <w:rsid w:val="002808AE"/>
    <w:rsid w:val="00282F1F"/>
    <w:rsid w:val="00287588"/>
    <w:rsid w:val="0028785F"/>
    <w:rsid w:val="00287C40"/>
    <w:rsid w:val="00290C69"/>
    <w:rsid w:val="00297771"/>
    <w:rsid w:val="002B34DD"/>
    <w:rsid w:val="002C3022"/>
    <w:rsid w:val="002C5F72"/>
    <w:rsid w:val="002D1439"/>
    <w:rsid w:val="002E0703"/>
    <w:rsid w:val="002E4ABB"/>
    <w:rsid w:val="002E5953"/>
    <w:rsid w:val="002F57FC"/>
    <w:rsid w:val="00312C81"/>
    <w:rsid w:val="003153F5"/>
    <w:rsid w:val="003159ED"/>
    <w:rsid w:val="003161DD"/>
    <w:rsid w:val="00317543"/>
    <w:rsid w:val="00334DFF"/>
    <w:rsid w:val="00340E06"/>
    <w:rsid w:val="00353270"/>
    <w:rsid w:val="00355599"/>
    <w:rsid w:val="003772F5"/>
    <w:rsid w:val="00394708"/>
    <w:rsid w:val="003A33F4"/>
    <w:rsid w:val="003C16A1"/>
    <w:rsid w:val="003C700D"/>
    <w:rsid w:val="003D06F0"/>
    <w:rsid w:val="003D0CC7"/>
    <w:rsid w:val="003D3610"/>
    <w:rsid w:val="003F1000"/>
    <w:rsid w:val="0040208F"/>
    <w:rsid w:val="004122E9"/>
    <w:rsid w:val="00420CB7"/>
    <w:rsid w:val="00421DC7"/>
    <w:rsid w:val="004243EA"/>
    <w:rsid w:val="00431AB6"/>
    <w:rsid w:val="00436307"/>
    <w:rsid w:val="00441672"/>
    <w:rsid w:val="00462466"/>
    <w:rsid w:val="00465CE2"/>
    <w:rsid w:val="00492789"/>
    <w:rsid w:val="0049616A"/>
    <w:rsid w:val="004A4F01"/>
    <w:rsid w:val="004B5AE6"/>
    <w:rsid w:val="004B7734"/>
    <w:rsid w:val="004C49F5"/>
    <w:rsid w:val="004E076C"/>
    <w:rsid w:val="004E0DB9"/>
    <w:rsid w:val="004F1A92"/>
    <w:rsid w:val="00500211"/>
    <w:rsid w:val="005074EA"/>
    <w:rsid w:val="00523738"/>
    <w:rsid w:val="00544D57"/>
    <w:rsid w:val="00556AB4"/>
    <w:rsid w:val="0056123C"/>
    <w:rsid w:val="00570DC0"/>
    <w:rsid w:val="00575640"/>
    <w:rsid w:val="00586696"/>
    <w:rsid w:val="00594B5C"/>
    <w:rsid w:val="005965AF"/>
    <w:rsid w:val="005A49C4"/>
    <w:rsid w:val="005B0FDD"/>
    <w:rsid w:val="005C14EF"/>
    <w:rsid w:val="005C3604"/>
    <w:rsid w:val="005C5594"/>
    <w:rsid w:val="005C610F"/>
    <w:rsid w:val="005C6C87"/>
    <w:rsid w:val="005D037E"/>
    <w:rsid w:val="005D209E"/>
    <w:rsid w:val="005F0AE1"/>
    <w:rsid w:val="005F329D"/>
    <w:rsid w:val="00603982"/>
    <w:rsid w:val="00605B80"/>
    <w:rsid w:val="0062428A"/>
    <w:rsid w:val="00631DB0"/>
    <w:rsid w:val="00635F4B"/>
    <w:rsid w:val="006512E4"/>
    <w:rsid w:val="00661375"/>
    <w:rsid w:val="00662E62"/>
    <w:rsid w:val="00681171"/>
    <w:rsid w:val="006A2026"/>
    <w:rsid w:val="006B48B0"/>
    <w:rsid w:val="006C4382"/>
    <w:rsid w:val="006D3B86"/>
    <w:rsid w:val="006F45AE"/>
    <w:rsid w:val="007005DE"/>
    <w:rsid w:val="0070591B"/>
    <w:rsid w:val="0070593A"/>
    <w:rsid w:val="007118C3"/>
    <w:rsid w:val="00713BB2"/>
    <w:rsid w:val="007208D7"/>
    <w:rsid w:val="00725BB1"/>
    <w:rsid w:val="0073316F"/>
    <w:rsid w:val="00740B4F"/>
    <w:rsid w:val="00761CDD"/>
    <w:rsid w:val="00772C1D"/>
    <w:rsid w:val="0077320C"/>
    <w:rsid w:val="0079024C"/>
    <w:rsid w:val="00795559"/>
    <w:rsid w:val="00796E57"/>
    <w:rsid w:val="007A3763"/>
    <w:rsid w:val="007A7F73"/>
    <w:rsid w:val="007B2573"/>
    <w:rsid w:val="007E01A1"/>
    <w:rsid w:val="007E7538"/>
    <w:rsid w:val="007F4E77"/>
    <w:rsid w:val="007F6008"/>
    <w:rsid w:val="008015F4"/>
    <w:rsid w:val="00813C07"/>
    <w:rsid w:val="00822669"/>
    <w:rsid w:val="008421CB"/>
    <w:rsid w:val="008511E3"/>
    <w:rsid w:val="00853D1F"/>
    <w:rsid w:val="00882C0E"/>
    <w:rsid w:val="008844C4"/>
    <w:rsid w:val="00891284"/>
    <w:rsid w:val="008A57B7"/>
    <w:rsid w:val="008C11CC"/>
    <w:rsid w:val="008E3A1A"/>
    <w:rsid w:val="008E6818"/>
    <w:rsid w:val="00913EE5"/>
    <w:rsid w:val="00934EAE"/>
    <w:rsid w:val="00950BBE"/>
    <w:rsid w:val="00956783"/>
    <w:rsid w:val="0096287B"/>
    <w:rsid w:val="00977AB6"/>
    <w:rsid w:val="00995841"/>
    <w:rsid w:val="009A3E6D"/>
    <w:rsid w:val="009B007B"/>
    <w:rsid w:val="009B1784"/>
    <w:rsid w:val="009B322F"/>
    <w:rsid w:val="009B4A77"/>
    <w:rsid w:val="009B7075"/>
    <w:rsid w:val="009C71F6"/>
    <w:rsid w:val="009E1350"/>
    <w:rsid w:val="009F35FA"/>
    <w:rsid w:val="00A038E3"/>
    <w:rsid w:val="00A22B38"/>
    <w:rsid w:val="00A644DC"/>
    <w:rsid w:val="00A727FE"/>
    <w:rsid w:val="00A7742F"/>
    <w:rsid w:val="00A8219D"/>
    <w:rsid w:val="00A84543"/>
    <w:rsid w:val="00AA1083"/>
    <w:rsid w:val="00AB2F7B"/>
    <w:rsid w:val="00AB5FF5"/>
    <w:rsid w:val="00AC0609"/>
    <w:rsid w:val="00AE6491"/>
    <w:rsid w:val="00B26407"/>
    <w:rsid w:val="00B319AF"/>
    <w:rsid w:val="00B47021"/>
    <w:rsid w:val="00B73261"/>
    <w:rsid w:val="00B777A2"/>
    <w:rsid w:val="00B81152"/>
    <w:rsid w:val="00B839AC"/>
    <w:rsid w:val="00B93E67"/>
    <w:rsid w:val="00BA339F"/>
    <w:rsid w:val="00BB24AA"/>
    <w:rsid w:val="00BB3830"/>
    <w:rsid w:val="00BC071B"/>
    <w:rsid w:val="00BC1C47"/>
    <w:rsid w:val="00BD0081"/>
    <w:rsid w:val="00BD5A2E"/>
    <w:rsid w:val="00BD73C1"/>
    <w:rsid w:val="00BF6808"/>
    <w:rsid w:val="00C05B76"/>
    <w:rsid w:val="00C10B54"/>
    <w:rsid w:val="00C129EE"/>
    <w:rsid w:val="00C43A64"/>
    <w:rsid w:val="00C44648"/>
    <w:rsid w:val="00C57745"/>
    <w:rsid w:val="00C65667"/>
    <w:rsid w:val="00C72746"/>
    <w:rsid w:val="00C74748"/>
    <w:rsid w:val="00C77387"/>
    <w:rsid w:val="00C82B7A"/>
    <w:rsid w:val="00CA06DA"/>
    <w:rsid w:val="00CA4A0C"/>
    <w:rsid w:val="00CB359A"/>
    <w:rsid w:val="00CC278D"/>
    <w:rsid w:val="00CC3A9D"/>
    <w:rsid w:val="00CF1958"/>
    <w:rsid w:val="00D157D7"/>
    <w:rsid w:val="00D25893"/>
    <w:rsid w:val="00D26A1F"/>
    <w:rsid w:val="00D27E09"/>
    <w:rsid w:val="00D4704B"/>
    <w:rsid w:val="00D723C7"/>
    <w:rsid w:val="00D75384"/>
    <w:rsid w:val="00D81530"/>
    <w:rsid w:val="00DA2D52"/>
    <w:rsid w:val="00DA56BE"/>
    <w:rsid w:val="00DB1910"/>
    <w:rsid w:val="00DC1BF2"/>
    <w:rsid w:val="00DC3EA6"/>
    <w:rsid w:val="00DC60B1"/>
    <w:rsid w:val="00DC76D8"/>
    <w:rsid w:val="00DD32E7"/>
    <w:rsid w:val="00DD715F"/>
    <w:rsid w:val="00DE7611"/>
    <w:rsid w:val="00E27FE2"/>
    <w:rsid w:val="00E31703"/>
    <w:rsid w:val="00E32721"/>
    <w:rsid w:val="00E55329"/>
    <w:rsid w:val="00E77257"/>
    <w:rsid w:val="00E80D18"/>
    <w:rsid w:val="00E87B95"/>
    <w:rsid w:val="00E974FE"/>
    <w:rsid w:val="00EC27BF"/>
    <w:rsid w:val="00EC5FE5"/>
    <w:rsid w:val="00ED2C7B"/>
    <w:rsid w:val="00ED389B"/>
    <w:rsid w:val="00ED47C4"/>
    <w:rsid w:val="00EE2EF9"/>
    <w:rsid w:val="00F02258"/>
    <w:rsid w:val="00F058DF"/>
    <w:rsid w:val="00F14970"/>
    <w:rsid w:val="00F20626"/>
    <w:rsid w:val="00F33D01"/>
    <w:rsid w:val="00F43D9E"/>
    <w:rsid w:val="00F53BBF"/>
    <w:rsid w:val="00F5434B"/>
    <w:rsid w:val="00F679FE"/>
    <w:rsid w:val="00F8632A"/>
    <w:rsid w:val="00F93B10"/>
    <w:rsid w:val="00F94B52"/>
    <w:rsid w:val="00FA2FE0"/>
    <w:rsid w:val="00FC1BAB"/>
    <w:rsid w:val="00FC73CC"/>
    <w:rsid w:val="00FD0F75"/>
    <w:rsid w:val="00FD72A3"/>
    <w:rsid w:val="00FE0504"/>
    <w:rsid w:val="00FF230C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6B5D13"/>
  <w15:chartTrackingRefBased/>
  <w15:docId w15:val="{0BEA1205-9F7D-4FC9-AB1C-ECCEE868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96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586696"/>
    <w:rPr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696"/>
    <w:rPr>
      <w:color w:val="605E5C"/>
      <w:shd w:val="clear" w:color="auto" w:fill="E1DFDD"/>
    </w:rPr>
  </w:style>
  <w:style w:type="paragraph" w:customStyle="1" w:styleId="FFABody">
    <w:name w:val="FFA Body"/>
    <w:basedOn w:val="Normal"/>
    <w:link w:val="FFABodyChar"/>
    <w:qFormat/>
    <w:rsid w:val="00586696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586696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val="en-US" w:eastAsia="ja-JP"/>
    </w:rPr>
  </w:style>
  <w:style w:type="paragraph" w:customStyle="1" w:styleId="xmsonormal">
    <w:name w:val="x_msonormal"/>
    <w:basedOn w:val="Normal"/>
    <w:rsid w:val="00F8632A"/>
    <w:pPr>
      <w:spacing w:after="0" w:line="240" w:lineRule="auto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FFASub2">
    <w:name w:val="FFA Sub2"/>
    <w:basedOn w:val="Normal"/>
    <w:link w:val="FFASub2Char"/>
    <w:qFormat/>
    <w:rsid w:val="00F8632A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F8632A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BulletPoints">
    <w:name w:val="Bullet Points"/>
    <w:basedOn w:val="FFABody"/>
    <w:qFormat/>
    <w:rsid w:val="00F8632A"/>
    <w:pPr>
      <w:numPr>
        <w:numId w:val="24"/>
      </w:numPr>
      <w:tabs>
        <w:tab w:val="num" w:pos="360"/>
      </w:tabs>
      <w:ind w:left="0" w:firstLine="0"/>
    </w:pPr>
  </w:style>
  <w:style w:type="character" w:customStyle="1" w:styleId="author-cdgvvz3f20qd">
    <w:name w:val="author-cdgvvz3f20qd"/>
    <w:basedOn w:val="DefaultParagraphFont"/>
    <w:rsid w:val="003C700D"/>
  </w:style>
  <w:style w:type="character" w:customStyle="1" w:styleId="author-76f3xr4jalgk">
    <w:name w:val="author-76f3xr4jalgk"/>
    <w:basedOn w:val="DefaultParagraphFont"/>
    <w:rsid w:val="003C700D"/>
  </w:style>
  <w:style w:type="paragraph" w:styleId="Revision">
    <w:name w:val="Revision"/>
    <w:hidden/>
    <w:uiPriority w:val="99"/>
    <w:semiHidden/>
    <w:rsid w:val="005F329D"/>
    <w:pPr>
      <w:spacing w:after="0" w:line="240" w:lineRule="auto"/>
    </w:pPr>
  </w:style>
  <w:style w:type="paragraph" w:customStyle="1" w:styleId="paragraph">
    <w:name w:val="paragraph"/>
    <w:basedOn w:val="Normal"/>
    <w:rsid w:val="00C7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C72746"/>
  </w:style>
  <w:style w:type="character" w:customStyle="1" w:styleId="eop">
    <w:name w:val="eop"/>
    <w:basedOn w:val="DefaultParagraphFont"/>
    <w:rsid w:val="00C7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cgrady\Downloads\FFA%20Convention%20Member%20Document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2CBD-6AC8-4E4A-9E8D-232F216E0A48}">
  <ds:schemaRefs>
    <ds:schemaRef ds:uri="http://www.w3.org/XML/1998/namespace"/>
    <ds:schemaRef ds:uri="http://purl.org/dc/terms/"/>
    <ds:schemaRef ds:uri="70aec708-5343-4747-b735-32aeb30ff4cd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80ab96c-f51f-497b-9bbe-4ae54cb0ffd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F2C9FB-E078-4512-8EC7-050A72087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374B4-3C0F-45F8-AA47-0BAC76C87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(1)</Template>
  <TotalTime>0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2021-09-22T14:16:00Z</dcterms:created>
  <dcterms:modified xsi:type="dcterms:W3CDTF">2021-09-22T14:16:00Z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