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DFD3B" w14:textId="3BC94951" w:rsidR="00D12D6E" w:rsidRPr="00570617" w:rsidRDefault="00D12D6E" w:rsidP="006E30A5">
      <w:pPr>
        <w:pStyle w:val="FFAHeader-Anton"/>
        <w:rPr>
          <w:sz w:val="38"/>
          <w:szCs w:val="38"/>
          <w:lang w:val="en-US"/>
        </w:rPr>
      </w:pPr>
      <w:bookmarkStart w:id="0" w:name="_Hlk187658197"/>
      <w:bookmarkEnd w:id="0"/>
      <w:r w:rsidRPr="00570617">
        <w:rPr>
          <w:sz w:val="38"/>
          <w:szCs w:val="38"/>
          <w:lang w:val="en-US"/>
        </w:rPr>
        <w:t>PRODUCT DEVELOPMENT</w:t>
      </w:r>
      <w:r w:rsidR="00E23E16" w:rsidRPr="00570617">
        <w:rPr>
          <w:sz w:val="38"/>
          <w:szCs w:val="38"/>
          <w:lang w:val="en-US"/>
        </w:rPr>
        <w:t>, SUPPLY CHAIN</w:t>
      </w:r>
      <w:r w:rsidRPr="00570617">
        <w:rPr>
          <w:sz w:val="38"/>
          <w:szCs w:val="38"/>
          <w:lang w:val="en-US"/>
        </w:rPr>
        <w:t xml:space="preserve"> AND QUALITY ASSURANCE</w:t>
      </w:r>
    </w:p>
    <w:p w14:paraId="39A8A224" w14:textId="5AC84732" w:rsidR="00D12D6E" w:rsidRPr="00BF20B3" w:rsidRDefault="00D12D6E" w:rsidP="006E30A5">
      <w:pPr>
        <w:pStyle w:val="FFASubhead-MontserratBold"/>
        <w:rPr>
          <w:rFonts w:ascii="Anton" w:hAnsi="Anton"/>
          <w:b w:val="0"/>
          <w:bCs w:val="0"/>
          <w:i/>
          <w:iCs/>
          <w:sz w:val="28"/>
          <w:szCs w:val="28"/>
          <w:lang w:val="en-US"/>
        </w:rPr>
      </w:pPr>
      <w:r w:rsidRPr="00BF20B3">
        <w:rPr>
          <w:rFonts w:ascii="Anton" w:hAnsi="Anton"/>
          <w:b w:val="0"/>
          <w:bCs w:val="0"/>
          <w:i/>
          <w:iCs/>
          <w:color w:val="auto"/>
          <w:sz w:val="28"/>
          <w:szCs w:val="28"/>
          <w:lang w:val="en-US"/>
        </w:rPr>
        <w:t xml:space="preserve">Description of Activity: One of Culver’s signature items is their fresh frozen custard, and they put this delicious creation on display daily using their creative “Flavors of the Day.” Have you ever thought about what goes into developing new food products or flavors? In this activity, students will explore the world of product development as they brainstorm unique flavor combinations, identify target audiences and present their ideas to the class. </w:t>
      </w:r>
    </w:p>
    <w:p w14:paraId="15611386" w14:textId="77777777" w:rsidR="00D12D6E" w:rsidRPr="00BF20B3" w:rsidRDefault="00D12D6E" w:rsidP="006E30A5">
      <w:pPr>
        <w:rPr>
          <w:rFonts w:ascii="Montserrat" w:hAnsi="Montserrat" w:cs="Arial"/>
          <w:b/>
          <w:bCs/>
          <w:color w:val="004D8C"/>
          <w:sz w:val="20"/>
          <w:szCs w:val="20"/>
        </w:rPr>
      </w:pPr>
    </w:p>
    <w:p w14:paraId="4836CA5B" w14:textId="77777777" w:rsidR="00D12D6E" w:rsidRPr="00BF20B3" w:rsidRDefault="00D12D6E" w:rsidP="006E30A5">
      <w:pPr>
        <w:pStyle w:val="FFASubhead-MontserratBold"/>
        <w:rPr>
          <w:rStyle w:val="Strong"/>
          <w:b/>
          <w:bCs/>
          <w:lang w:val="en-US"/>
        </w:rPr>
      </w:pPr>
      <w:r w:rsidRPr="00BF20B3">
        <w:rPr>
          <w:rStyle w:val="Strong"/>
          <w:b/>
          <w:bCs/>
          <w:lang w:val="en-US"/>
        </w:rPr>
        <w:t>STUDENT LEARNING OBJECTIVES:</w:t>
      </w:r>
    </w:p>
    <w:p w14:paraId="78FDD441" w14:textId="77777777" w:rsidR="00D12D6E" w:rsidRPr="00BF20B3" w:rsidRDefault="00D12D6E" w:rsidP="006E30A5">
      <w:pPr>
        <w:pStyle w:val="FFABody"/>
      </w:pPr>
      <w:r w:rsidRPr="00BF20B3">
        <w:t>After completing these activities, students will …</w:t>
      </w:r>
    </w:p>
    <w:p w14:paraId="3CC4C197" w14:textId="77777777" w:rsidR="00D12D6E" w:rsidRPr="00BF20B3" w:rsidRDefault="00D12D6E" w:rsidP="006E30A5">
      <w:pPr>
        <w:pStyle w:val="FFABody"/>
        <w:numPr>
          <w:ilvl w:val="0"/>
          <w:numId w:val="11"/>
        </w:numPr>
      </w:pPr>
      <w:r w:rsidRPr="00BF20B3">
        <w:t>Create a unique frozen custard flavor to fit a given scenario.</w:t>
      </w:r>
    </w:p>
    <w:p w14:paraId="6343A0FC" w14:textId="77777777" w:rsidR="00D12D6E" w:rsidRPr="00BF20B3" w:rsidRDefault="00D12D6E" w:rsidP="006E30A5">
      <w:pPr>
        <w:pStyle w:val="FFABody"/>
        <w:numPr>
          <w:ilvl w:val="0"/>
          <w:numId w:val="11"/>
        </w:numPr>
      </w:pPr>
      <w:r w:rsidRPr="00BF20B3">
        <w:t>Develop and deliver a short pitch for their new flavor.</w:t>
      </w:r>
    </w:p>
    <w:p w14:paraId="3483C94D" w14:textId="77777777" w:rsidR="00D12D6E" w:rsidRPr="00BF20B3" w:rsidRDefault="00D12D6E" w:rsidP="006E30A5">
      <w:pPr>
        <w:pStyle w:val="FFASubhead-MontserratBold"/>
        <w:rPr>
          <w:rStyle w:val="Strong"/>
          <w:b/>
          <w:bCs/>
          <w:sz w:val="18"/>
          <w:szCs w:val="18"/>
          <w:lang w:val="en-US"/>
        </w:rPr>
      </w:pPr>
    </w:p>
    <w:p w14:paraId="3ECE5C13" w14:textId="50602450" w:rsidR="00D12D6E" w:rsidRPr="00BF20B3" w:rsidRDefault="00D12D6E" w:rsidP="006E30A5">
      <w:pPr>
        <w:pStyle w:val="FFASubhead-MontserratBold"/>
        <w:rPr>
          <w:rStyle w:val="Strong"/>
          <w:color w:val="auto"/>
          <w:sz w:val="18"/>
          <w:szCs w:val="18"/>
          <w:lang w:val="en-US"/>
        </w:rPr>
      </w:pPr>
      <w:r w:rsidRPr="00BF20B3">
        <w:rPr>
          <w:rStyle w:val="Strong"/>
          <w:b/>
          <w:bCs/>
          <w:lang w:val="en-US"/>
        </w:rPr>
        <w:t xml:space="preserve">SUGGESTED TIME: </w:t>
      </w:r>
      <w:r w:rsidRPr="00BF20B3">
        <w:rPr>
          <w:rStyle w:val="Strong"/>
          <w:b/>
          <w:bCs/>
          <w:lang w:val="en-US"/>
        </w:rPr>
        <w:br/>
      </w:r>
      <w:r w:rsidRPr="00BF20B3">
        <w:rPr>
          <w:rStyle w:val="Strong"/>
          <w:color w:val="auto"/>
          <w:sz w:val="18"/>
          <w:szCs w:val="18"/>
          <w:lang w:val="en-US"/>
        </w:rPr>
        <w:t>60</w:t>
      </w:r>
      <w:r>
        <w:rPr>
          <w:rStyle w:val="Strong"/>
          <w:color w:val="auto"/>
          <w:sz w:val="18"/>
          <w:szCs w:val="18"/>
          <w:lang w:val="en-US"/>
        </w:rPr>
        <w:t xml:space="preserve"> to </w:t>
      </w:r>
      <w:r w:rsidRPr="00BF20B3">
        <w:rPr>
          <w:rStyle w:val="Strong"/>
          <w:color w:val="auto"/>
          <w:sz w:val="18"/>
          <w:szCs w:val="18"/>
          <w:lang w:val="en-US"/>
        </w:rPr>
        <w:t>80 minutes (*Time requirements may vary based upon student understanding and class schedule.)</w:t>
      </w:r>
    </w:p>
    <w:p w14:paraId="0DAF1B39" w14:textId="77777777" w:rsidR="00D12D6E" w:rsidRPr="00BF20B3" w:rsidRDefault="00D12D6E" w:rsidP="006E30A5">
      <w:pPr>
        <w:pStyle w:val="FFASubhead-MontserratBold"/>
        <w:rPr>
          <w:rStyle w:val="Strong"/>
          <w:b/>
          <w:bCs/>
          <w:sz w:val="18"/>
          <w:szCs w:val="18"/>
          <w:lang w:val="en-US"/>
        </w:rPr>
      </w:pPr>
    </w:p>
    <w:p w14:paraId="11B416C7" w14:textId="77777777" w:rsidR="00D12D6E" w:rsidRPr="00BF20B3" w:rsidRDefault="00D12D6E" w:rsidP="006E30A5">
      <w:pPr>
        <w:pStyle w:val="FFASubhead-MontserratBold"/>
        <w:rPr>
          <w:rStyle w:val="Strong"/>
          <w:b/>
          <w:bCs/>
          <w:lang w:val="en-US"/>
        </w:rPr>
      </w:pPr>
      <w:r w:rsidRPr="00BF20B3">
        <w:rPr>
          <w:rStyle w:val="Strong"/>
          <w:b/>
          <w:bCs/>
          <w:lang w:val="en-US"/>
        </w:rPr>
        <w:t>RESOURCES/REFERENCES:</w:t>
      </w:r>
    </w:p>
    <w:p w14:paraId="3D390A4F" w14:textId="1C18E857" w:rsidR="002A77BA" w:rsidRDefault="002A77BA" w:rsidP="002A77BA">
      <w:pPr>
        <w:pStyle w:val="FFABody"/>
        <w:numPr>
          <w:ilvl w:val="0"/>
          <w:numId w:val="12"/>
        </w:numPr>
      </w:pPr>
      <w:r>
        <w:t xml:space="preserve">Culver’s Virtual Field Trip Video, </w:t>
      </w:r>
      <w:hyperlink r:id="rId8" w:history="1">
        <w:r w:rsidRPr="00585B92">
          <w:rPr>
            <w:rStyle w:val="Hyperlink"/>
          </w:rPr>
          <w:t>https://AgExplorer.FFA.org/virtual-field-trips/fresh-frozen-custard-careers-from-dairy-to-dish/</w:t>
        </w:r>
      </w:hyperlink>
    </w:p>
    <w:p w14:paraId="44DA8531" w14:textId="135DFCD0" w:rsidR="00D12D6E" w:rsidRPr="00BF20B3" w:rsidRDefault="00D12D6E" w:rsidP="006E30A5">
      <w:pPr>
        <w:pStyle w:val="FFASubhead-MontserratBold"/>
        <w:numPr>
          <w:ilvl w:val="0"/>
          <w:numId w:val="12"/>
        </w:numPr>
        <w:rPr>
          <w:rStyle w:val="Strong"/>
          <w:sz w:val="18"/>
          <w:szCs w:val="18"/>
          <w:lang w:val="en-US"/>
        </w:rPr>
      </w:pPr>
      <w:r w:rsidRPr="00BF20B3">
        <w:rPr>
          <w:rStyle w:val="Strong"/>
          <w:color w:val="auto"/>
          <w:sz w:val="18"/>
          <w:szCs w:val="18"/>
          <w:lang w:val="en-US"/>
        </w:rPr>
        <w:t>Website: Culver’s: Flavor of the Day</w:t>
      </w:r>
      <w:r>
        <w:rPr>
          <w:rStyle w:val="Strong"/>
          <w:color w:val="auto"/>
          <w:sz w:val="18"/>
          <w:szCs w:val="18"/>
          <w:lang w:val="en-US"/>
        </w:rPr>
        <w:t>,</w:t>
      </w:r>
      <w:r w:rsidRPr="00BF20B3">
        <w:rPr>
          <w:rStyle w:val="Strong"/>
          <w:color w:val="auto"/>
          <w:sz w:val="18"/>
          <w:szCs w:val="18"/>
          <w:lang w:val="en-US"/>
        </w:rPr>
        <w:t xml:space="preserve"> </w:t>
      </w:r>
      <w:hyperlink r:id="rId9" w:history="1">
        <w:r w:rsidRPr="00BF20B3">
          <w:rPr>
            <w:rStyle w:val="Hyperlink"/>
            <w:b w:val="0"/>
            <w:bCs w:val="0"/>
            <w:sz w:val="18"/>
            <w:szCs w:val="18"/>
            <w:lang w:val="en-US"/>
          </w:rPr>
          <w:t>https://culvers.com/flavor-of-the-day</w:t>
        </w:r>
      </w:hyperlink>
      <w:r w:rsidRPr="00BF20B3">
        <w:rPr>
          <w:rStyle w:val="Strong"/>
          <w:sz w:val="18"/>
          <w:szCs w:val="18"/>
          <w:lang w:val="en-US"/>
        </w:rPr>
        <w:t xml:space="preserve"> </w:t>
      </w:r>
    </w:p>
    <w:p w14:paraId="0E348BC9" w14:textId="17B872AF" w:rsidR="00D12D6E" w:rsidRPr="00BF20B3" w:rsidRDefault="00D12D6E" w:rsidP="006E30A5">
      <w:pPr>
        <w:pStyle w:val="FFASubhead-MontserratBold"/>
        <w:numPr>
          <w:ilvl w:val="0"/>
          <w:numId w:val="12"/>
        </w:numPr>
        <w:rPr>
          <w:rStyle w:val="Strong"/>
          <w:sz w:val="18"/>
          <w:szCs w:val="18"/>
          <w:lang w:val="en-US"/>
        </w:rPr>
      </w:pPr>
      <w:r w:rsidRPr="00BF20B3">
        <w:rPr>
          <w:rStyle w:val="Strong"/>
          <w:color w:val="auto"/>
          <w:sz w:val="18"/>
          <w:szCs w:val="18"/>
          <w:lang w:val="en-US"/>
        </w:rPr>
        <w:t>Video: Culver’s Flavor of the Day</w:t>
      </w:r>
      <w:r>
        <w:rPr>
          <w:rStyle w:val="Strong"/>
          <w:color w:val="auto"/>
          <w:sz w:val="18"/>
          <w:szCs w:val="18"/>
          <w:lang w:val="en-US"/>
        </w:rPr>
        <w:t>,</w:t>
      </w:r>
      <w:r w:rsidRPr="00BF20B3">
        <w:rPr>
          <w:rStyle w:val="Strong"/>
          <w:color w:val="auto"/>
          <w:sz w:val="18"/>
          <w:szCs w:val="18"/>
          <w:lang w:val="en-US"/>
        </w:rPr>
        <w:t xml:space="preserve"> </w:t>
      </w:r>
      <w:hyperlink r:id="rId10" w:history="1">
        <w:r w:rsidRPr="00BF20B3">
          <w:rPr>
            <w:rStyle w:val="Hyperlink"/>
            <w:b w:val="0"/>
            <w:bCs w:val="0"/>
            <w:sz w:val="18"/>
            <w:szCs w:val="18"/>
            <w:lang w:val="en-US"/>
          </w:rPr>
          <w:t>https://www.youtube.com/watch?v=fS3qgWx44CM</w:t>
        </w:r>
      </w:hyperlink>
      <w:r w:rsidRPr="00BF20B3">
        <w:rPr>
          <w:rStyle w:val="Strong"/>
          <w:sz w:val="18"/>
          <w:szCs w:val="18"/>
          <w:lang w:val="en-US"/>
        </w:rPr>
        <w:t xml:space="preserve"> </w:t>
      </w:r>
    </w:p>
    <w:p w14:paraId="10E34F7A" w14:textId="77777777" w:rsidR="00D12D6E" w:rsidRPr="00BF20B3" w:rsidRDefault="00D12D6E" w:rsidP="006E30A5">
      <w:pPr>
        <w:pStyle w:val="FFASubhead-MontserratBold"/>
        <w:rPr>
          <w:rStyle w:val="Strong"/>
          <w:b/>
          <w:bCs/>
          <w:lang w:val="en-US"/>
        </w:rPr>
      </w:pPr>
      <w:r w:rsidRPr="00BF20B3">
        <w:rPr>
          <w:rStyle w:val="Strong"/>
          <w:b/>
          <w:bCs/>
          <w:lang w:val="en-US"/>
        </w:rPr>
        <w:br/>
        <w:t>EQUIPMENT AND SUPPLIES NEEDED:</w:t>
      </w:r>
    </w:p>
    <w:p w14:paraId="7B6CAA4C" w14:textId="77777777" w:rsidR="00D12D6E" w:rsidRPr="00BF20B3" w:rsidRDefault="00D12D6E" w:rsidP="006E30A5">
      <w:pPr>
        <w:pStyle w:val="FFASubhead-MontserratBold"/>
        <w:numPr>
          <w:ilvl w:val="0"/>
          <w:numId w:val="14"/>
        </w:numPr>
        <w:rPr>
          <w:rStyle w:val="Strong"/>
          <w:color w:val="auto"/>
          <w:sz w:val="18"/>
          <w:szCs w:val="18"/>
          <w:lang w:val="en-US"/>
        </w:rPr>
      </w:pPr>
      <w:r w:rsidRPr="00BF20B3">
        <w:rPr>
          <w:rStyle w:val="Strong"/>
          <w:color w:val="auto"/>
          <w:sz w:val="18"/>
          <w:szCs w:val="18"/>
          <w:lang w:val="en-US"/>
        </w:rPr>
        <w:t>A copy of the “Custard Creation Challenge” worksheet for each student</w:t>
      </w:r>
    </w:p>
    <w:p w14:paraId="12CE218B" w14:textId="77777777" w:rsidR="00D12D6E" w:rsidRPr="00BF20B3" w:rsidRDefault="00D12D6E" w:rsidP="006E30A5">
      <w:pPr>
        <w:pStyle w:val="FFASubhead-MontserratBold"/>
        <w:numPr>
          <w:ilvl w:val="0"/>
          <w:numId w:val="14"/>
        </w:numPr>
        <w:rPr>
          <w:rStyle w:val="Strong"/>
          <w:color w:val="auto"/>
          <w:sz w:val="18"/>
          <w:szCs w:val="18"/>
          <w:lang w:val="en-US"/>
        </w:rPr>
      </w:pPr>
      <w:r w:rsidRPr="00BF20B3">
        <w:rPr>
          <w:rStyle w:val="Strong"/>
          <w:color w:val="auto"/>
          <w:sz w:val="18"/>
          <w:szCs w:val="18"/>
          <w:lang w:val="en-US"/>
        </w:rPr>
        <w:t xml:space="preserve">A copy of “Appendix 1: Frozen Custard Creation Scenarios” cut apart into strips per class </w:t>
      </w:r>
    </w:p>
    <w:p w14:paraId="08E995C2" w14:textId="77777777" w:rsidR="00D12D6E" w:rsidRPr="00BF20B3" w:rsidRDefault="00D12D6E" w:rsidP="006E30A5">
      <w:pPr>
        <w:pStyle w:val="FFASubhead-MontserratBold"/>
        <w:numPr>
          <w:ilvl w:val="0"/>
          <w:numId w:val="14"/>
        </w:numPr>
        <w:rPr>
          <w:rStyle w:val="Strong"/>
          <w:color w:val="auto"/>
          <w:sz w:val="18"/>
          <w:szCs w:val="18"/>
          <w:lang w:val="en-US"/>
        </w:rPr>
      </w:pPr>
      <w:r w:rsidRPr="00BF20B3">
        <w:rPr>
          <w:rStyle w:val="Strong"/>
          <w:color w:val="auto"/>
          <w:sz w:val="18"/>
          <w:szCs w:val="18"/>
          <w:lang w:val="en-US"/>
        </w:rPr>
        <w:t>Internet access to play the videos in real time or embed them in a PowerPoint ahead of time</w:t>
      </w:r>
    </w:p>
    <w:p w14:paraId="0422F92A" w14:textId="1A14631E" w:rsidR="00D12D6E" w:rsidRPr="00BF20B3" w:rsidRDefault="00D12D6E" w:rsidP="006E30A5">
      <w:pPr>
        <w:pStyle w:val="FFASubhead-MontserratBold"/>
        <w:numPr>
          <w:ilvl w:val="0"/>
          <w:numId w:val="14"/>
        </w:numPr>
        <w:rPr>
          <w:rStyle w:val="Strong"/>
          <w:color w:val="auto"/>
          <w:sz w:val="18"/>
          <w:szCs w:val="18"/>
          <w:lang w:val="en-US"/>
        </w:rPr>
      </w:pPr>
      <w:r w:rsidRPr="00BF20B3">
        <w:rPr>
          <w:rStyle w:val="Strong"/>
          <w:color w:val="auto"/>
          <w:sz w:val="18"/>
          <w:szCs w:val="18"/>
          <w:lang w:val="en-US"/>
        </w:rPr>
        <w:t>Various crayons, markers</w:t>
      </w:r>
      <w:r>
        <w:rPr>
          <w:rStyle w:val="Strong"/>
          <w:color w:val="auto"/>
          <w:sz w:val="18"/>
          <w:szCs w:val="18"/>
          <w:lang w:val="en-US"/>
        </w:rPr>
        <w:t xml:space="preserve"> or</w:t>
      </w:r>
      <w:r w:rsidRPr="00BF20B3">
        <w:rPr>
          <w:rStyle w:val="Strong"/>
          <w:color w:val="auto"/>
          <w:sz w:val="18"/>
          <w:szCs w:val="18"/>
          <w:lang w:val="en-US"/>
        </w:rPr>
        <w:t xml:space="preserve"> colored pencils for frozen custard drawings</w:t>
      </w:r>
    </w:p>
    <w:p w14:paraId="4CBD70E3" w14:textId="77777777" w:rsidR="00D12D6E" w:rsidRPr="00BF20B3" w:rsidRDefault="00D12D6E" w:rsidP="006E30A5">
      <w:pPr>
        <w:pStyle w:val="FFASubhead-MontserratBold"/>
        <w:rPr>
          <w:rStyle w:val="Strong"/>
          <w:color w:val="auto"/>
          <w:sz w:val="18"/>
          <w:szCs w:val="18"/>
          <w:lang w:val="en-US"/>
        </w:rPr>
      </w:pPr>
    </w:p>
    <w:p w14:paraId="1AA089E3" w14:textId="77777777" w:rsidR="00D12D6E" w:rsidRPr="00BF20B3" w:rsidRDefault="00D12D6E" w:rsidP="006E30A5">
      <w:pPr>
        <w:pStyle w:val="FFASubhead-MontserratBold"/>
        <w:rPr>
          <w:rStyle w:val="Strong"/>
          <w:b/>
          <w:bCs/>
          <w:lang w:val="en-US"/>
        </w:rPr>
      </w:pPr>
      <w:r w:rsidRPr="00BF20B3">
        <w:rPr>
          <w:rStyle w:val="Strong"/>
          <w:b/>
          <w:bCs/>
          <w:lang w:val="en-US"/>
        </w:rPr>
        <w:t>VOCABULARY:</w:t>
      </w:r>
    </w:p>
    <w:p w14:paraId="1BD67FA4" w14:textId="77777777" w:rsidR="00D12D6E" w:rsidRPr="00BF20B3" w:rsidRDefault="00D12D6E" w:rsidP="006E30A5">
      <w:pPr>
        <w:pStyle w:val="FFASubhead-MontserratBold"/>
        <w:numPr>
          <w:ilvl w:val="0"/>
          <w:numId w:val="15"/>
        </w:numPr>
        <w:rPr>
          <w:rStyle w:val="Strong"/>
          <w:color w:val="auto"/>
          <w:sz w:val="18"/>
          <w:szCs w:val="18"/>
          <w:lang w:val="en-US"/>
        </w:rPr>
      </w:pPr>
      <w:r w:rsidRPr="00BF20B3">
        <w:rPr>
          <w:rStyle w:val="Strong"/>
          <w:color w:val="auto"/>
          <w:sz w:val="18"/>
          <w:szCs w:val="18"/>
          <w:lang w:val="en-US"/>
        </w:rPr>
        <w:t>Flavor profile</w:t>
      </w:r>
    </w:p>
    <w:p w14:paraId="0EEB7692" w14:textId="77777777" w:rsidR="00D12D6E" w:rsidRPr="00BF20B3" w:rsidRDefault="00D12D6E" w:rsidP="006E30A5">
      <w:pPr>
        <w:pStyle w:val="FFASubhead-MontserratBold"/>
        <w:numPr>
          <w:ilvl w:val="0"/>
          <w:numId w:val="15"/>
        </w:numPr>
        <w:rPr>
          <w:rStyle w:val="Strong"/>
          <w:color w:val="auto"/>
          <w:sz w:val="18"/>
          <w:szCs w:val="18"/>
          <w:lang w:val="en-US"/>
        </w:rPr>
      </w:pPr>
      <w:r w:rsidRPr="00BF20B3">
        <w:rPr>
          <w:rStyle w:val="Strong"/>
          <w:color w:val="auto"/>
          <w:sz w:val="18"/>
          <w:szCs w:val="18"/>
          <w:lang w:val="en-US"/>
        </w:rPr>
        <w:t>Frozen custard</w:t>
      </w:r>
    </w:p>
    <w:p w14:paraId="7A307728" w14:textId="77777777" w:rsidR="00D12D6E" w:rsidRPr="00BF20B3" w:rsidRDefault="00D12D6E" w:rsidP="006E30A5">
      <w:pPr>
        <w:pStyle w:val="FFASubhead-MontserratBold"/>
        <w:numPr>
          <w:ilvl w:val="0"/>
          <w:numId w:val="15"/>
        </w:numPr>
        <w:rPr>
          <w:rStyle w:val="Strong"/>
          <w:color w:val="auto"/>
          <w:sz w:val="18"/>
          <w:szCs w:val="18"/>
          <w:lang w:val="en-US"/>
        </w:rPr>
      </w:pPr>
      <w:r w:rsidRPr="00BF20B3">
        <w:rPr>
          <w:rStyle w:val="Strong"/>
          <w:color w:val="auto"/>
          <w:sz w:val="18"/>
          <w:szCs w:val="18"/>
          <w:lang w:val="en-US"/>
        </w:rPr>
        <w:t>Target audience</w:t>
      </w:r>
    </w:p>
    <w:p w14:paraId="30583B9C" w14:textId="77777777" w:rsidR="00D12D6E" w:rsidRPr="00BF20B3" w:rsidRDefault="00D12D6E" w:rsidP="006E30A5">
      <w:pPr>
        <w:pStyle w:val="FFASubhead-MontserratBold"/>
        <w:rPr>
          <w:rStyle w:val="Strong"/>
          <w:color w:val="auto"/>
          <w:sz w:val="18"/>
          <w:szCs w:val="18"/>
          <w:lang w:val="en-US"/>
        </w:rPr>
      </w:pPr>
    </w:p>
    <w:p w14:paraId="43F38FBC" w14:textId="77777777" w:rsidR="00D12D6E" w:rsidRPr="00BF20B3" w:rsidRDefault="00D12D6E" w:rsidP="006E30A5">
      <w:pPr>
        <w:pStyle w:val="FFASubhead-MontserratBold"/>
        <w:rPr>
          <w:rStyle w:val="Strong"/>
          <w:b/>
          <w:bCs/>
          <w:lang w:val="en-US"/>
        </w:rPr>
      </w:pPr>
      <w:r w:rsidRPr="00BF20B3">
        <w:rPr>
          <w:rStyle w:val="Strong"/>
          <w:b/>
          <w:bCs/>
          <w:lang w:val="en-US"/>
        </w:rPr>
        <w:t>STUDENT ACTIVITY SHEETS:</w:t>
      </w:r>
    </w:p>
    <w:p w14:paraId="71DE04BF" w14:textId="77777777" w:rsidR="00D12D6E" w:rsidRPr="00BF20B3" w:rsidRDefault="00D12D6E" w:rsidP="006E30A5">
      <w:pPr>
        <w:pStyle w:val="FFASubhead-MontserratBold"/>
        <w:rPr>
          <w:rStyle w:val="Strong"/>
          <w:color w:val="auto"/>
          <w:sz w:val="18"/>
          <w:szCs w:val="18"/>
          <w:lang w:val="en-US"/>
        </w:rPr>
      </w:pPr>
      <w:r w:rsidRPr="00BF20B3">
        <w:rPr>
          <w:rStyle w:val="Strong"/>
          <w:color w:val="auto"/>
          <w:sz w:val="18"/>
          <w:szCs w:val="18"/>
          <w:lang w:val="en-US"/>
        </w:rPr>
        <w:t>Direct access to student activity sheets without lesson plan or answer key for easy upload to a learning management system or printing for classwork.</w:t>
      </w:r>
    </w:p>
    <w:p w14:paraId="6D691157" w14:textId="77777777" w:rsidR="00D12D6E" w:rsidRPr="00BF20B3" w:rsidRDefault="00D12D6E" w:rsidP="006E30A5">
      <w:pPr>
        <w:pStyle w:val="FFASubhead-MontserratBold"/>
        <w:rPr>
          <w:rStyle w:val="Strong"/>
          <w:color w:val="auto"/>
          <w:sz w:val="18"/>
          <w:szCs w:val="18"/>
          <w:lang w:val="en-US"/>
        </w:rPr>
      </w:pPr>
    </w:p>
    <w:p w14:paraId="72CB1D7B" w14:textId="545F8CF1" w:rsidR="00D12D6E" w:rsidRPr="00BF20B3" w:rsidRDefault="007A2382" w:rsidP="006E30A5">
      <w:pPr>
        <w:pStyle w:val="FFASubhead-MontserratBold"/>
        <w:rPr>
          <w:rStyle w:val="Strong"/>
          <w:color w:val="auto"/>
          <w:sz w:val="18"/>
          <w:szCs w:val="18"/>
          <w:lang w:val="en-US"/>
        </w:rPr>
      </w:pPr>
      <w:hyperlink r:id="rId11" w:history="1">
        <w:r w:rsidRPr="007A2382">
          <w:rPr>
            <w:rStyle w:val="Hyperlink"/>
            <w:b w:val="0"/>
            <w:bCs w:val="0"/>
            <w:sz w:val="18"/>
            <w:szCs w:val="18"/>
            <w:lang w:val="en-US"/>
          </w:rPr>
          <w:t>https://ffa.box.com/s/zd3fj86monu29c5fafne2k5it1kt9qe7</w:t>
        </w:r>
      </w:hyperlink>
      <w:r w:rsidRPr="007A2382">
        <w:rPr>
          <w:rStyle w:val="Strong"/>
          <w:b/>
          <w:bCs/>
          <w:color w:val="auto"/>
          <w:sz w:val="18"/>
          <w:szCs w:val="18"/>
          <w:lang w:val="en-US"/>
        </w:rPr>
        <w:t xml:space="preserve"> </w:t>
      </w:r>
      <w:r w:rsidR="00D12D6E" w:rsidRPr="00BF20B3">
        <w:rPr>
          <w:rStyle w:val="Strong"/>
          <w:color w:val="auto"/>
          <w:sz w:val="18"/>
          <w:szCs w:val="18"/>
          <w:lang w:val="en-US"/>
        </w:rPr>
        <w:t>(Word)</w:t>
      </w:r>
    </w:p>
    <w:p w14:paraId="7536E0A8" w14:textId="78465435" w:rsidR="00D12D6E" w:rsidRPr="00BF20B3" w:rsidRDefault="007A2382" w:rsidP="006E30A5">
      <w:pPr>
        <w:pStyle w:val="FFASubhead-MontserratBold"/>
        <w:rPr>
          <w:rStyle w:val="Strong"/>
          <w:color w:val="auto"/>
          <w:sz w:val="18"/>
          <w:szCs w:val="18"/>
          <w:lang w:val="en-US"/>
        </w:rPr>
      </w:pPr>
      <w:hyperlink r:id="rId12" w:history="1">
        <w:r w:rsidRPr="007A2382">
          <w:rPr>
            <w:rStyle w:val="Hyperlink"/>
            <w:b w:val="0"/>
            <w:bCs w:val="0"/>
            <w:sz w:val="18"/>
            <w:szCs w:val="18"/>
            <w:lang w:val="en-US"/>
          </w:rPr>
          <w:t>https://ffa.box.com/s/h3123wslux4ngapykmaluxe3okvpd4g9</w:t>
        </w:r>
      </w:hyperlink>
      <w:r w:rsidRPr="007A2382">
        <w:rPr>
          <w:rStyle w:val="Strong"/>
          <w:b/>
          <w:bCs/>
          <w:color w:val="auto"/>
          <w:sz w:val="18"/>
          <w:szCs w:val="18"/>
          <w:lang w:val="en-US"/>
        </w:rPr>
        <w:t xml:space="preserve"> </w:t>
      </w:r>
      <w:r w:rsidR="00D12D6E" w:rsidRPr="00BF20B3">
        <w:rPr>
          <w:rStyle w:val="Strong"/>
          <w:color w:val="auto"/>
          <w:sz w:val="18"/>
          <w:szCs w:val="18"/>
          <w:lang w:val="en-US"/>
        </w:rPr>
        <w:t>(PDF)</w:t>
      </w:r>
    </w:p>
    <w:p w14:paraId="5555794D" w14:textId="745B9A39" w:rsidR="00D12D6E" w:rsidRPr="00BF20B3" w:rsidRDefault="007A2382" w:rsidP="006E30A5">
      <w:pPr>
        <w:pStyle w:val="FFASubhead-MontserratBold"/>
        <w:rPr>
          <w:rStyle w:val="Strong"/>
          <w:color w:val="auto"/>
          <w:sz w:val="18"/>
          <w:szCs w:val="18"/>
          <w:lang w:val="en-US"/>
        </w:rPr>
      </w:pPr>
      <w:hyperlink r:id="rId13" w:history="1">
        <w:r w:rsidRPr="007A2382">
          <w:rPr>
            <w:rStyle w:val="Hyperlink"/>
            <w:b w:val="0"/>
            <w:bCs w:val="0"/>
            <w:sz w:val="18"/>
            <w:szCs w:val="18"/>
            <w:lang w:val="en-US"/>
          </w:rPr>
          <w:t>https://docs.google.com/document/d/1_qHwilh3bKj_TNxsfrJ4wghaJrKbpCziOI0jCK0R5EM/</w:t>
        </w:r>
        <w:r w:rsidRPr="007A2382">
          <w:rPr>
            <w:rStyle w:val="Hyperlink"/>
            <w:b w:val="0"/>
            <w:bCs w:val="0"/>
            <w:sz w:val="18"/>
            <w:szCs w:val="18"/>
            <w:lang w:val="en-US"/>
          </w:rPr>
          <w:t>copy</w:t>
        </w:r>
      </w:hyperlink>
      <w:r w:rsidRPr="007A2382">
        <w:rPr>
          <w:rStyle w:val="Strong"/>
          <w:b/>
          <w:bCs/>
          <w:color w:val="auto"/>
          <w:sz w:val="18"/>
          <w:szCs w:val="18"/>
          <w:lang w:val="en-US"/>
        </w:rPr>
        <w:t xml:space="preserve"> </w:t>
      </w:r>
      <w:r w:rsidR="00D12D6E" w:rsidRPr="00BF20B3">
        <w:rPr>
          <w:rStyle w:val="Strong"/>
          <w:color w:val="auto"/>
          <w:sz w:val="18"/>
          <w:szCs w:val="18"/>
          <w:lang w:val="en-US"/>
        </w:rPr>
        <w:t>(Google)</w:t>
      </w:r>
    </w:p>
    <w:p w14:paraId="4B1B6AF2" w14:textId="77777777" w:rsidR="00D12D6E" w:rsidRPr="00BF20B3" w:rsidRDefault="00D12D6E" w:rsidP="006E30A5">
      <w:pPr>
        <w:pStyle w:val="FFASubhead-MontserratBold"/>
        <w:rPr>
          <w:rStyle w:val="Strong"/>
          <w:color w:val="auto"/>
          <w:sz w:val="18"/>
          <w:szCs w:val="18"/>
          <w:lang w:val="en-US"/>
        </w:rPr>
      </w:pPr>
    </w:p>
    <w:p w14:paraId="75E295EF" w14:textId="77777777" w:rsidR="00D12D6E" w:rsidRDefault="00D12D6E" w:rsidP="006E30A5">
      <w:pPr>
        <w:pStyle w:val="FFASubhead-MontserratBold"/>
        <w:rPr>
          <w:rStyle w:val="Strong"/>
          <w:color w:val="auto"/>
          <w:sz w:val="18"/>
          <w:szCs w:val="18"/>
          <w:lang w:val="en-US"/>
        </w:rPr>
      </w:pPr>
    </w:p>
    <w:p w14:paraId="7A8B212D" w14:textId="77777777" w:rsidR="006215EF" w:rsidRPr="00BF20B3" w:rsidRDefault="006215EF" w:rsidP="006E30A5">
      <w:pPr>
        <w:pStyle w:val="FFASubhead-MontserratBold"/>
        <w:rPr>
          <w:rStyle w:val="Strong"/>
          <w:color w:val="auto"/>
          <w:sz w:val="18"/>
          <w:szCs w:val="18"/>
          <w:lang w:val="en-US"/>
        </w:rPr>
      </w:pPr>
    </w:p>
    <w:p w14:paraId="3871F7AE" w14:textId="77777777" w:rsidR="00D12D6E" w:rsidRPr="00BF20B3" w:rsidRDefault="00D12D6E" w:rsidP="006E30A5">
      <w:pPr>
        <w:pStyle w:val="FFASubhead-MontserratBold"/>
        <w:rPr>
          <w:rStyle w:val="Strong"/>
          <w:b/>
          <w:bCs/>
          <w:lang w:val="en-US"/>
        </w:rPr>
      </w:pPr>
      <w:r w:rsidRPr="00BF20B3">
        <w:rPr>
          <w:rStyle w:val="Strong"/>
          <w:b/>
          <w:bCs/>
          <w:lang w:val="en-US"/>
        </w:rPr>
        <w:lastRenderedPageBreak/>
        <w:t>LESSON PLAN:</w:t>
      </w:r>
    </w:p>
    <w:p w14:paraId="073796D2" w14:textId="77777777" w:rsidR="00D12D6E" w:rsidRPr="00BF20B3" w:rsidRDefault="00D12D6E" w:rsidP="006E30A5">
      <w:pPr>
        <w:pStyle w:val="FFABody"/>
        <w:rPr>
          <w:rStyle w:val="Strong"/>
          <w:b w:val="0"/>
          <w:bCs w:val="0"/>
        </w:rPr>
      </w:pPr>
    </w:p>
    <w:p w14:paraId="7AA1AA23" w14:textId="77777777" w:rsidR="00D12D6E" w:rsidRPr="00BF20B3" w:rsidRDefault="00D12D6E" w:rsidP="006E30A5">
      <w:pPr>
        <w:pStyle w:val="FFABody"/>
        <w:numPr>
          <w:ilvl w:val="0"/>
          <w:numId w:val="18"/>
        </w:numPr>
        <w:rPr>
          <w:rStyle w:val="Strong"/>
          <w:b w:val="0"/>
          <w:bCs w:val="0"/>
        </w:rPr>
      </w:pPr>
      <w:r w:rsidRPr="00BF20B3">
        <w:rPr>
          <w:rStyle w:val="Strong"/>
        </w:rPr>
        <w:t>Bell Ringer:</w:t>
      </w:r>
      <w:r w:rsidRPr="00BF20B3">
        <w:rPr>
          <w:rStyle w:val="Strong"/>
          <w:b w:val="0"/>
          <w:bCs w:val="0"/>
        </w:rPr>
        <w:t xml:space="preserve"> Name a unique flavor of ice cream or frozen custard that you have tried. What made it stand out to you?</w:t>
      </w:r>
    </w:p>
    <w:p w14:paraId="2708F53B" w14:textId="77777777" w:rsidR="00D12D6E" w:rsidRPr="00BF20B3" w:rsidRDefault="00D12D6E" w:rsidP="006E30A5">
      <w:pPr>
        <w:pStyle w:val="FFABody"/>
        <w:ind w:left="720"/>
        <w:rPr>
          <w:rStyle w:val="Strong"/>
          <w:b w:val="0"/>
          <w:bCs w:val="0"/>
        </w:rPr>
      </w:pPr>
    </w:p>
    <w:p w14:paraId="1DB49D4C" w14:textId="02C6A0F9" w:rsidR="00D12D6E" w:rsidRPr="00BF20B3" w:rsidRDefault="00D12D6E" w:rsidP="006E30A5">
      <w:pPr>
        <w:pStyle w:val="FFABody"/>
        <w:numPr>
          <w:ilvl w:val="0"/>
          <w:numId w:val="18"/>
        </w:numPr>
        <w:rPr>
          <w:rStyle w:val="Strong"/>
          <w:b w:val="0"/>
          <w:bCs w:val="0"/>
        </w:rPr>
      </w:pPr>
      <w:r w:rsidRPr="00BF20B3">
        <w:rPr>
          <w:rStyle w:val="Strong"/>
        </w:rPr>
        <w:t>Introduction:</w:t>
      </w:r>
      <w:r w:rsidRPr="00BF20B3">
        <w:rPr>
          <w:rStyle w:val="Strong"/>
          <w:b w:val="0"/>
          <w:bCs w:val="0"/>
        </w:rPr>
        <w:t xml:space="preserve"> </w:t>
      </w:r>
      <w:r w:rsidRPr="00BF20B3">
        <w:rPr>
          <w:rStyle w:val="Strong"/>
          <w:b w:val="0"/>
          <w:bCs w:val="0"/>
          <w:i/>
          <w:iCs/>
        </w:rPr>
        <w:t>As we just talked about, there are a lot of unique flavors of desserts out there! Have you ever thought about how people come up with those flavors? Food companies, like Culver’s, have teams of food scientists, culinary experts and ingredient connoisseurs whose whole job is to come up with new food items and flavors that will taste good and perform well with customers.</w:t>
      </w:r>
      <w:r w:rsidRPr="00BF20B3">
        <w:rPr>
          <w:rStyle w:val="Strong"/>
          <w:b w:val="0"/>
          <w:bCs w:val="0"/>
        </w:rPr>
        <w:br/>
      </w:r>
      <w:r w:rsidRPr="00BF20B3">
        <w:rPr>
          <w:rStyle w:val="Strong"/>
          <w:b w:val="0"/>
          <w:bCs w:val="0"/>
        </w:rPr>
        <w:br/>
        <w:t xml:space="preserve">Play the Product Development and Quality Assurance segment from the </w:t>
      </w:r>
      <w:hyperlink r:id="rId14" w:history="1">
        <w:r w:rsidRPr="002A77BA">
          <w:rPr>
            <w:rStyle w:val="Hyperlink"/>
          </w:rPr>
          <w:t xml:space="preserve">Culver’s Virtual Field Trip on </w:t>
        </w:r>
        <w:proofErr w:type="spellStart"/>
        <w:r w:rsidRPr="002A77BA">
          <w:rPr>
            <w:rStyle w:val="Hyperlink"/>
          </w:rPr>
          <w:t>AgExplorer</w:t>
        </w:r>
        <w:proofErr w:type="spellEnd"/>
      </w:hyperlink>
      <w:r w:rsidRPr="00BF20B3">
        <w:rPr>
          <w:rStyle w:val="Strong"/>
          <w:b w:val="0"/>
          <w:bCs w:val="0"/>
        </w:rPr>
        <w:t>. Have students complete the questions on the Product Development and Quality Assurance section of the Culver’s Virtual Field Trip Student Guide.</w:t>
      </w:r>
    </w:p>
    <w:p w14:paraId="35031D50" w14:textId="77777777" w:rsidR="00D12D6E" w:rsidRPr="00BF20B3" w:rsidRDefault="00D12D6E" w:rsidP="006E30A5">
      <w:pPr>
        <w:pStyle w:val="FFABody"/>
        <w:ind w:left="720"/>
        <w:rPr>
          <w:rStyle w:val="Strong"/>
          <w:b w:val="0"/>
          <w:bCs w:val="0"/>
        </w:rPr>
      </w:pPr>
    </w:p>
    <w:p w14:paraId="53886273" w14:textId="653D0DB8" w:rsidR="00D12D6E" w:rsidRPr="00BF20B3" w:rsidRDefault="00D12D6E" w:rsidP="006E30A5">
      <w:pPr>
        <w:pStyle w:val="FFABody"/>
        <w:numPr>
          <w:ilvl w:val="0"/>
          <w:numId w:val="18"/>
        </w:numPr>
        <w:rPr>
          <w:rStyle w:val="Strong"/>
          <w:b w:val="0"/>
          <w:bCs w:val="0"/>
        </w:rPr>
      </w:pPr>
      <w:r w:rsidRPr="00BF20B3">
        <w:rPr>
          <w:rStyle w:val="Strong"/>
        </w:rPr>
        <w:t>Activity:</w:t>
      </w:r>
      <w:r w:rsidRPr="00BF20B3">
        <w:rPr>
          <w:rStyle w:val="Strong"/>
          <w:b w:val="0"/>
          <w:bCs w:val="0"/>
        </w:rPr>
        <w:t xml:space="preserve"> Each student needs a copy of the “Custard Creation Challenge” worksheet. </w:t>
      </w:r>
      <w:r w:rsidRPr="00BF20B3">
        <w:rPr>
          <w:rStyle w:val="Strong"/>
          <w:b w:val="0"/>
          <w:bCs w:val="0"/>
        </w:rPr>
        <w:br/>
        <w:t>Introduce students to Culver’s Frozen Custard Flavor of the Day by playing them the “Flavor of the Day” video (</w:t>
      </w:r>
      <w:hyperlink r:id="rId15" w:history="1">
        <w:r w:rsidRPr="00BF20B3">
          <w:rPr>
            <w:rStyle w:val="Hyperlink"/>
          </w:rPr>
          <w:t>https://www.youtube.com/watch?v=fS3qgWx44CM</w:t>
        </w:r>
      </w:hyperlink>
      <w:r w:rsidRPr="00BF20B3">
        <w:rPr>
          <w:rStyle w:val="Strong"/>
          <w:b w:val="0"/>
          <w:bCs w:val="0"/>
        </w:rPr>
        <w:t xml:space="preserve">). Divide students into teams of </w:t>
      </w:r>
      <w:r>
        <w:rPr>
          <w:rStyle w:val="Strong"/>
          <w:b w:val="0"/>
          <w:bCs w:val="0"/>
        </w:rPr>
        <w:t>three or four,</w:t>
      </w:r>
      <w:r w:rsidRPr="00BF20B3">
        <w:rPr>
          <w:rStyle w:val="Strong"/>
          <w:b w:val="0"/>
          <w:bCs w:val="0"/>
        </w:rPr>
        <w:t xml:space="preserve"> depending on your class size and needs. Explain to them that Culver’s is challenging their teams to come up with the next set of flavors of the day for the menu and they will each be getting a scenario </w:t>
      </w:r>
      <w:r>
        <w:rPr>
          <w:rStyle w:val="Strong"/>
          <w:b w:val="0"/>
          <w:bCs w:val="0"/>
        </w:rPr>
        <w:t>to guide the development of</w:t>
      </w:r>
      <w:r w:rsidRPr="00BF20B3">
        <w:rPr>
          <w:rStyle w:val="Strong"/>
          <w:b w:val="0"/>
          <w:bCs w:val="0"/>
        </w:rPr>
        <w:t xml:space="preserve"> a new flavor. </w:t>
      </w:r>
      <w:r w:rsidRPr="00BF20B3">
        <w:rPr>
          <w:rStyle w:val="Strong"/>
          <w:b w:val="0"/>
          <w:bCs w:val="0"/>
        </w:rPr>
        <w:br/>
        <w:t xml:space="preserve">  </w:t>
      </w:r>
    </w:p>
    <w:p w14:paraId="3235AE32" w14:textId="3C57F162" w:rsidR="00D12D6E" w:rsidRPr="00BF20B3" w:rsidRDefault="00D12D6E" w:rsidP="006E30A5">
      <w:pPr>
        <w:pStyle w:val="FFABody"/>
        <w:numPr>
          <w:ilvl w:val="1"/>
          <w:numId w:val="18"/>
        </w:numPr>
        <w:rPr>
          <w:rStyle w:val="Strong"/>
          <w:b w:val="0"/>
          <w:bCs w:val="0"/>
        </w:rPr>
      </w:pPr>
      <w:r w:rsidRPr="00BF20B3">
        <w:rPr>
          <w:rStyle w:val="Strong"/>
        </w:rPr>
        <w:t>Part 1:</w:t>
      </w:r>
      <w:r w:rsidRPr="00BF20B3">
        <w:rPr>
          <w:rStyle w:val="Strong"/>
          <w:b w:val="0"/>
          <w:bCs w:val="0"/>
        </w:rPr>
        <w:t xml:space="preserve"> Hand out one scenario to each team. Teams will read their scenario</w:t>
      </w:r>
      <w:r>
        <w:rPr>
          <w:rStyle w:val="Strong"/>
          <w:b w:val="0"/>
          <w:bCs w:val="0"/>
        </w:rPr>
        <w:t>s</w:t>
      </w:r>
      <w:r w:rsidRPr="00BF20B3">
        <w:rPr>
          <w:rStyle w:val="Strong"/>
          <w:b w:val="0"/>
          <w:bCs w:val="0"/>
        </w:rPr>
        <w:t xml:space="preserve"> and spend time brainstorming different ideas for a new flavor to meet the needs of that scenario. They should brainstorm flavor names, custard bases, mix-ins/toppings, how they want it to taste, etc. They will use these notes and ideas as they move into </w:t>
      </w:r>
      <w:r>
        <w:rPr>
          <w:rStyle w:val="Strong"/>
          <w:b w:val="0"/>
          <w:bCs w:val="0"/>
        </w:rPr>
        <w:t>P</w:t>
      </w:r>
      <w:r w:rsidRPr="00BF20B3">
        <w:rPr>
          <w:rStyle w:val="Strong"/>
          <w:b w:val="0"/>
          <w:bCs w:val="0"/>
        </w:rPr>
        <w:t>art 2.</w:t>
      </w:r>
      <w:r w:rsidRPr="00BF20B3">
        <w:rPr>
          <w:rStyle w:val="Strong"/>
          <w:b w:val="0"/>
          <w:bCs w:val="0"/>
        </w:rPr>
        <w:br/>
      </w:r>
    </w:p>
    <w:p w14:paraId="50687487" w14:textId="273FC0CB" w:rsidR="00D12D6E" w:rsidRPr="00BF20B3" w:rsidRDefault="00D12D6E" w:rsidP="006E30A5">
      <w:pPr>
        <w:pStyle w:val="FFABody"/>
        <w:numPr>
          <w:ilvl w:val="1"/>
          <w:numId w:val="18"/>
        </w:numPr>
        <w:rPr>
          <w:rStyle w:val="Strong"/>
          <w:b w:val="0"/>
          <w:bCs w:val="0"/>
        </w:rPr>
      </w:pPr>
      <w:r w:rsidRPr="00BF20B3">
        <w:rPr>
          <w:rStyle w:val="Strong"/>
        </w:rPr>
        <w:t>Part 2:</w:t>
      </w:r>
      <w:r w:rsidRPr="00BF20B3">
        <w:rPr>
          <w:rStyle w:val="Strong"/>
          <w:b w:val="0"/>
          <w:bCs w:val="0"/>
        </w:rPr>
        <w:t xml:space="preserve"> Teams will take their brainstorming from </w:t>
      </w:r>
      <w:r>
        <w:rPr>
          <w:rStyle w:val="Strong"/>
          <w:b w:val="0"/>
          <w:bCs w:val="0"/>
        </w:rPr>
        <w:t>P</w:t>
      </w:r>
      <w:r w:rsidRPr="00BF20B3">
        <w:rPr>
          <w:rStyle w:val="Strong"/>
          <w:b w:val="0"/>
          <w:bCs w:val="0"/>
        </w:rPr>
        <w:t>art 1 and choose one idea to make into their new flavor. They will need to name their flavor, write an enticing description, list ingredients/mix-ins and draw what their flavor is going to look like.</w:t>
      </w:r>
      <w:r w:rsidRPr="00BF20B3">
        <w:rPr>
          <w:rStyle w:val="Strong"/>
          <w:b w:val="0"/>
          <w:bCs w:val="0"/>
        </w:rPr>
        <w:br/>
      </w:r>
    </w:p>
    <w:p w14:paraId="524B3A01" w14:textId="0637F091" w:rsidR="00D12D6E" w:rsidRPr="00BF20B3" w:rsidRDefault="00D12D6E" w:rsidP="006E30A5">
      <w:pPr>
        <w:pStyle w:val="FFABody"/>
        <w:numPr>
          <w:ilvl w:val="1"/>
          <w:numId w:val="18"/>
        </w:numPr>
        <w:rPr>
          <w:rStyle w:val="Strong"/>
          <w:b w:val="0"/>
          <w:bCs w:val="0"/>
        </w:rPr>
      </w:pPr>
      <w:r w:rsidRPr="00BF20B3">
        <w:rPr>
          <w:rStyle w:val="Strong"/>
        </w:rPr>
        <w:t>Part 3:</w:t>
      </w:r>
      <w:r w:rsidRPr="00BF20B3">
        <w:rPr>
          <w:rStyle w:val="Strong"/>
          <w:b w:val="0"/>
          <w:bCs w:val="0"/>
        </w:rPr>
        <w:t xml:space="preserve"> Once teams have their flavor created, they will then plan their pitch to deliver to the rest of the class. They will follow along with the prompts to identify their target audience, explain how their new flavor meets the needs of their scenario and begin to plan out their pitch to deliver to the rest of the class. Each pitch should be </w:t>
      </w:r>
      <w:r>
        <w:rPr>
          <w:rStyle w:val="Strong"/>
          <w:b w:val="0"/>
          <w:bCs w:val="0"/>
        </w:rPr>
        <w:t>two to three</w:t>
      </w:r>
      <w:r w:rsidRPr="00BF20B3">
        <w:rPr>
          <w:rStyle w:val="Strong"/>
          <w:b w:val="0"/>
          <w:bCs w:val="0"/>
        </w:rPr>
        <w:t xml:space="preserve"> minutes.</w:t>
      </w:r>
      <w:r w:rsidRPr="00BF20B3">
        <w:rPr>
          <w:rStyle w:val="Strong"/>
          <w:b w:val="0"/>
          <w:bCs w:val="0"/>
        </w:rPr>
        <w:br/>
        <w:t xml:space="preserve"> </w:t>
      </w:r>
    </w:p>
    <w:p w14:paraId="2AFD25D6" w14:textId="5199891D" w:rsidR="00D12D6E" w:rsidRPr="00BF20B3" w:rsidRDefault="00D12D6E" w:rsidP="006E30A5">
      <w:pPr>
        <w:pStyle w:val="FFABody"/>
        <w:numPr>
          <w:ilvl w:val="1"/>
          <w:numId w:val="18"/>
        </w:numPr>
        <w:rPr>
          <w:rStyle w:val="Strong"/>
          <w:b w:val="0"/>
          <w:bCs w:val="0"/>
        </w:rPr>
      </w:pPr>
      <w:r w:rsidRPr="00BF20B3">
        <w:rPr>
          <w:rStyle w:val="Strong"/>
        </w:rPr>
        <w:t>Part 4:</w:t>
      </w:r>
      <w:r w:rsidRPr="00BF20B3">
        <w:rPr>
          <w:rStyle w:val="Strong"/>
          <w:b w:val="0"/>
          <w:bCs w:val="0"/>
        </w:rPr>
        <w:t xml:space="preserve"> Teams will take turns presenting their flavors to the class. As each pitch is delivered, students will evaluate it according to the </w:t>
      </w:r>
      <w:r>
        <w:rPr>
          <w:rStyle w:val="Strong"/>
          <w:b w:val="0"/>
          <w:bCs w:val="0"/>
        </w:rPr>
        <w:t xml:space="preserve">provided </w:t>
      </w:r>
      <w:r w:rsidRPr="00BF20B3">
        <w:rPr>
          <w:rStyle w:val="Strong"/>
          <w:b w:val="0"/>
          <w:bCs w:val="0"/>
        </w:rPr>
        <w:t xml:space="preserve">short rubrics and ultimately make recommendations about whether Culver’s should include each flavor in their “Flavor of the Day” rotations. </w:t>
      </w:r>
      <w:r>
        <w:rPr>
          <w:rStyle w:val="Strong"/>
          <w:b w:val="0"/>
          <w:bCs w:val="0"/>
        </w:rPr>
        <w:t>Students</w:t>
      </w:r>
      <w:r w:rsidRPr="00BF20B3">
        <w:rPr>
          <w:rStyle w:val="Strong"/>
          <w:b w:val="0"/>
          <w:bCs w:val="0"/>
        </w:rPr>
        <w:t xml:space="preserve"> will then answer reflection questions after the activity.</w:t>
      </w:r>
      <w:r w:rsidRPr="00BF20B3">
        <w:rPr>
          <w:rStyle w:val="Strong"/>
          <w:b w:val="0"/>
          <w:bCs w:val="0"/>
        </w:rPr>
        <w:br/>
      </w:r>
    </w:p>
    <w:p w14:paraId="4CA144AE" w14:textId="0A2E06D0" w:rsidR="00D12D6E" w:rsidRPr="00BF20B3" w:rsidRDefault="00D12D6E" w:rsidP="006E30A5">
      <w:pPr>
        <w:pStyle w:val="FFABody"/>
        <w:numPr>
          <w:ilvl w:val="0"/>
          <w:numId w:val="18"/>
        </w:numPr>
        <w:rPr>
          <w:rStyle w:val="Strong"/>
          <w:b w:val="0"/>
          <w:bCs w:val="0"/>
        </w:rPr>
      </w:pPr>
      <w:r w:rsidRPr="00BF20B3">
        <w:rPr>
          <w:rStyle w:val="Strong"/>
        </w:rPr>
        <w:t>Follow-</w:t>
      </w:r>
      <w:r>
        <w:rPr>
          <w:rStyle w:val="Strong"/>
        </w:rPr>
        <w:t>u</w:t>
      </w:r>
      <w:r w:rsidRPr="00BF20B3">
        <w:rPr>
          <w:rStyle w:val="Strong"/>
        </w:rPr>
        <w:t>p:</w:t>
      </w:r>
      <w:r w:rsidRPr="00BF20B3">
        <w:rPr>
          <w:rStyle w:val="Strong"/>
          <w:b w:val="0"/>
          <w:bCs w:val="0"/>
        </w:rPr>
        <w:t xml:space="preserve"> Have students answer the reflection questions at the end of the student worksheet and hold a short class discussion using the questions as a guide.</w:t>
      </w:r>
      <w:r w:rsidRPr="00BF20B3">
        <w:rPr>
          <w:rStyle w:val="Strong"/>
          <w:b w:val="0"/>
          <w:bCs w:val="0"/>
        </w:rPr>
        <w:br/>
      </w:r>
    </w:p>
    <w:p w14:paraId="61D49B0E" w14:textId="6ED998E3" w:rsidR="00D12D6E" w:rsidRPr="00BF20B3" w:rsidRDefault="00D12D6E" w:rsidP="006E30A5">
      <w:pPr>
        <w:pStyle w:val="FFABody"/>
        <w:numPr>
          <w:ilvl w:val="0"/>
          <w:numId w:val="18"/>
        </w:numPr>
        <w:rPr>
          <w:rStyle w:val="Strong"/>
          <w:b w:val="0"/>
          <w:bCs w:val="0"/>
        </w:rPr>
      </w:pPr>
      <w:r w:rsidRPr="00BF20B3">
        <w:rPr>
          <w:rStyle w:val="Strong"/>
        </w:rPr>
        <w:t>Optional – Extended Learning Opportunities (Not factored into time requirement):</w:t>
      </w:r>
      <w:r w:rsidRPr="00BF20B3">
        <w:rPr>
          <w:rStyle w:val="Strong"/>
          <w:b w:val="0"/>
          <w:bCs w:val="0"/>
        </w:rPr>
        <w:t xml:space="preserve"> Have students bring in the ingredients for their frozen custard flavor and try making it. You can use the recipe found in the “</w:t>
      </w:r>
      <w:hyperlink r:id="rId16" w:history="1">
        <w:r w:rsidRPr="00BF20B3">
          <w:rPr>
            <w:rStyle w:val="Hyperlink"/>
          </w:rPr>
          <w:t>What’s the Scoop</w:t>
        </w:r>
      </w:hyperlink>
      <w:r w:rsidRPr="00BF20B3">
        <w:rPr>
          <w:rStyle w:val="Strong"/>
          <w:b w:val="0"/>
          <w:bCs w:val="0"/>
        </w:rPr>
        <w:t>” lesson as the frozen custard base. Hold a taste test for the entire class and vote on the best flavor. (This could be combined with Part 4 of the activity.)</w:t>
      </w:r>
      <w:r w:rsidRPr="00BF20B3">
        <w:rPr>
          <w:rStyle w:val="Strong"/>
          <w:b w:val="0"/>
          <w:bCs w:val="0"/>
        </w:rPr>
        <w:br/>
      </w:r>
    </w:p>
    <w:p w14:paraId="344D4BBE" w14:textId="70D6DCB9" w:rsidR="00D12D6E" w:rsidRPr="00BF20B3" w:rsidRDefault="00D12D6E" w:rsidP="006E30A5">
      <w:pPr>
        <w:pStyle w:val="FFABody"/>
        <w:numPr>
          <w:ilvl w:val="0"/>
          <w:numId w:val="18"/>
        </w:numPr>
        <w:rPr>
          <w:rStyle w:val="Strong"/>
          <w:b w:val="0"/>
          <w:bCs w:val="0"/>
        </w:rPr>
        <w:sectPr w:rsidR="00D12D6E" w:rsidRPr="00BF20B3" w:rsidSect="00D12D6E">
          <w:headerReference w:type="default" r:id="rId17"/>
          <w:footerReference w:type="default" r:id="rId18"/>
          <w:pgSz w:w="12240" w:h="15840"/>
          <w:pgMar w:top="2691" w:right="990" w:bottom="1440" w:left="1080" w:header="720" w:footer="720" w:gutter="0"/>
          <w:cols w:space="720"/>
          <w:docGrid w:linePitch="360"/>
        </w:sectPr>
      </w:pPr>
      <w:r w:rsidRPr="00BF20B3">
        <w:rPr>
          <w:rStyle w:val="Strong"/>
        </w:rPr>
        <w:t>Exit Ticket:</w:t>
      </w:r>
      <w:r w:rsidRPr="00BF20B3">
        <w:rPr>
          <w:rStyle w:val="Strong"/>
          <w:b w:val="0"/>
          <w:bCs w:val="0"/>
        </w:rPr>
        <w:t xml:space="preserve"> What was the most important factor you considered when creating your new flavor? Why was that factor so important?</w:t>
      </w:r>
    </w:p>
    <w:p w14:paraId="145F81D5" w14:textId="77777777" w:rsidR="00D12D6E" w:rsidRPr="00BF20B3" w:rsidRDefault="00D12D6E" w:rsidP="006E30A5">
      <w:pPr>
        <w:pStyle w:val="DocumentTitle"/>
      </w:pPr>
      <w:r w:rsidRPr="00BF20B3">
        <w:rPr>
          <w:noProof/>
        </w:rPr>
        <w:lastRenderedPageBreak/>
        <mc:AlternateContent>
          <mc:Choice Requires="wps">
            <w:drawing>
              <wp:anchor distT="0" distB="0" distL="114300" distR="114300" simplePos="0" relativeHeight="251659264" behindDoc="0" locked="0" layoutInCell="1" allowOverlap="1" wp14:anchorId="65A05D31" wp14:editId="54240581">
                <wp:simplePos x="0" y="0"/>
                <wp:positionH relativeFrom="margin">
                  <wp:posOffset>4130904</wp:posOffset>
                </wp:positionH>
                <wp:positionV relativeFrom="paragraph">
                  <wp:posOffset>-256387</wp:posOffset>
                </wp:positionV>
                <wp:extent cx="2623820" cy="676275"/>
                <wp:effectExtent l="0" t="0" r="24130" b="28575"/>
                <wp:wrapNone/>
                <wp:docPr id="8" name="Rectangle 8"/>
                <wp:cNvGraphicFramePr/>
                <a:graphic xmlns:a="http://schemas.openxmlformats.org/drawingml/2006/main">
                  <a:graphicData uri="http://schemas.microsoft.com/office/word/2010/wordprocessingShape">
                    <wps:wsp>
                      <wps:cNvSpPr/>
                      <wps:spPr>
                        <a:xfrm>
                          <a:off x="0" y="0"/>
                          <a:ext cx="2623820" cy="676275"/>
                        </a:xfrm>
                        <a:prstGeom prst="rect">
                          <a:avLst/>
                        </a:prstGeom>
                      </wps:spPr>
                      <wps:style>
                        <a:lnRef idx="2">
                          <a:schemeClr val="dk1"/>
                        </a:lnRef>
                        <a:fillRef idx="1">
                          <a:schemeClr val="lt1"/>
                        </a:fillRef>
                        <a:effectRef idx="0">
                          <a:schemeClr val="dk1"/>
                        </a:effectRef>
                        <a:fontRef idx="minor">
                          <a:schemeClr val="dk1"/>
                        </a:fontRef>
                      </wps:style>
                      <wps:txbx>
                        <w:txbxContent>
                          <w:p w14:paraId="20079A7A" w14:textId="77777777" w:rsidR="00D12D6E" w:rsidRPr="00BF20B3" w:rsidRDefault="00D12D6E" w:rsidP="006E30A5">
                            <w:pPr>
                              <w:pStyle w:val="FFABody"/>
                              <w:rPr>
                                <w:sz w:val="14"/>
                                <w:szCs w:val="14"/>
                              </w:rPr>
                            </w:pPr>
                            <w:r w:rsidRPr="00BF20B3">
                              <w:rPr>
                                <w:sz w:val="14"/>
                                <w:szCs w:val="14"/>
                              </w:rPr>
                              <w:t>Aligned to the following standards: AG5; AG-FD2; CS.05; FPP.02; FFA.PL-A; FFA.CS-M; FFA.CS-N; CCSS.ELA.SL.9-10.1.B; CCSS.ELA.SL.9-10.1.C; CCSS.ELA.SL.9-10.1.D; CCSS.W.9-10.4; CRP.04; CRP.06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05D31" id="Rectangle 8" o:spid="_x0000_s1026" style="position:absolute;margin-left:325.25pt;margin-top:-20.2pt;width:206.6pt;height:5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" fillcolor="white [3201]" strokecolor="black [3200]" strokeweight="1pt">
                <v:textbox>
                  <w:txbxContent>
                    <w:p w14:paraId="20079A7A" w14:textId="77777777" w:rsidR="00D12D6E" w:rsidRPr="00BF20B3" w:rsidRDefault="00D12D6E" w:rsidP="006E30A5">
                      <w:pPr>
                        <w:pStyle w:val="FFABody"/>
                        <w:rPr>
                          <w:sz w:val="14"/>
                          <w:szCs w:val="14"/>
                        </w:rPr>
                      </w:pPr>
                      <w:r w:rsidRPr="00BF20B3">
                        <w:rPr>
                          <w:sz w:val="14"/>
                          <w:szCs w:val="14"/>
                        </w:rPr>
                        <w:t>Aligned to the following standards: AG5; AG-FD2; CS.05; FPP.02; FFA.PL-A; FFA.CS-M; FFA.CS-N; CCSS.ELA.SL.9-10.1.B; CCSS.ELA.SL.9-10.1.C; CCSS.ELA.SL.9-10.1.D; CCSS.W.9-10.4; CRP.04; CRP.06</w:t>
                      </w:r>
                    </w:p>
                  </w:txbxContent>
                </v:textbox>
                <w10:wrap anchorx="margin"/>
              </v:rect>
            </w:pict>
          </mc:Fallback>
        </mc:AlternateContent>
      </w:r>
      <w:r w:rsidRPr="00BF20B3">
        <w:t>Custard Creation Challenge</w:t>
      </w:r>
    </w:p>
    <w:p w14:paraId="2F0478A2" w14:textId="77777777" w:rsidR="00D12D6E" w:rsidRPr="00BF20B3" w:rsidRDefault="00D12D6E" w:rsidP="006E30A5">
      <w:pPr>
        <w:pStyle w:val="FFAChartType-Bold"/>
        <w:ind w:left="0"/>
        <w:rPr>
          <w:sz w:val="22"/>
          <w:szCs w:val="22"/>
        </w:rPr>
      </w:pPr>
    </w:p>
    <w:p w14:paraId="5994B7CA" w14:textId="77777777" w:rsidR="00D12D6E" w:rsidRPr="00BF20B3" w:rsidRDefault="00D12D6E" w:rsidP="006E30A5">
      <w:pPr>
        <w:pStyle w:val="FFABody"/>
      </w:pPr>
      <w:r w:rsidRPr="00BF20B3">
        <w:t>Team Name: __________________________________________________________________________________________________________</w:t>
      </w:r>
    </w:p>
    <w:p w14:paraId="395BB186" w14:textId="77777777" w:rsidR="00D12D6E" w:rsidRPr="00BF20B3" w:rsidRDefault="00D12D6E" w:rsidP="006E30A5">
      <w:pPr>
        <w:pStyle w:val="FFABody"/>
      </w:pPr>
    </w:p>
    <w:p w14:paraId="0DB64629" w14:textId="77777777" w:rsidR="00D12D6E" w:rsidRPr="00BF20B3" w:rsidRDefault="00D12D6E" w:rsidP="006E30A5">
      <w:pPr>
        <w:pStyle w:val="FFABody"/>
      </w:pPr>
      <w:r w:rsidRPr="00BF20B3">
        <w:t>Team Members: _______________________________________________________________________________________________________</w:t>
      </w:r>
    </w:p>
    <w:p w14:paraId="24AE5CA0" w14:textId="77777777" w:rsidR="00D12D6E" w:rsidRPr="00BF20B3" w:rsidRDefault="00D12D6E" w:rsidP="006E30A5">
      <w:pPr>
        <w:pStyle w:val="FFAChartType-Bold"/>
        <w:ind w:left="0"/>
        <w:rPr>
          <w:sz w:val="22"/>
          <w:szCs w:val="22"/>
        </w:rPr>
      </w:pPr>
    </w:p>
    <w:p w14:paraId="502435C6" w14:textId="77777777" w:rsidR="00D12D6E" w:rsidRPr="00BF20B3" w:rsidRDefault="00D12D6E" w:rsidP="006E30A5">
      <w:pPr>
        <w:pStyle w:val="FFAChartType-Bold"/>
        <w:ind w:left="0"/>
        <w:rPr>
          <w:sz w:val="24"/>
          <w:szCs w:val="24"/>
        </w:rPr>
      </w:pPr>
      <w:r w:rsidRPr="00BF20B3">
        <w:rPr>
          <w:sz w:val="24"/>
          <w:szCs w:val="24"/>
        </w:rPr>
        <w:t>PART 1</w:t>
      </w:r>
    </w:p>
    <w:p w14:paraId="182FC9FE" w14:textId="7DDE9A3E" w:rsidR="00D12D6E" w:rsidRPr="00BF20B3" w:rsidRDefault="00D12D6E" w:rsidP="006E30A5">
      <w:pPr>
        <w:pStyle w:val="LPSectionTitles"/>
        <w:spacing w:line="240" w:lineRule="auto"/>
        <w:rPr>
          <w:rFonts w:ascii="Montserrat" w:hAnsi="Montserrat"/>
          <w:color w:val="auto"/>
          <w:sz w:val="18"/>
          <w:szCs w:val="18"/>
        </w:rPr>
      </w:pPr>
      <w:r w:rsidRPr="00BF20B3">
        <w:rPr>
          <w:sz w:val="20"/>
          <w:szCs w:val="20"/>
        </w:rPr>
        <w:t xml:space="preserve">Directions: </w:t>
      </w:r>
      <w:r w:rsidRPr="00BF20B3">
        <w:rPr>
          <w:rFonts w:ascii="Montserrat" w:hAnsi="Montserrat"/>
          <w:color w:val="auto"/>
          <w:sz w:val="18"/>
          <w:szCs w:val="18"/>
        </w:rPr>
        <w:t xml:space="preserve">Culver’s is looking to expand their “Flavor of the Day” list, and your team has been </w:t>
      </w:r>
      <w:r>
        <w:rPr>
          <w:rFonts w:ascii="Montserrat" w:hAnsi="Montserrat"/>
          <w:color w:val="auto"/>
          <w:sz w:val="18"/>
          <w:szCs w:val="18"/>
        </w:rPr>
        <w:t>asked</w:t>
      </w:r>
      <w:r w:rsidRPr="00BF20B3">
        <w:rPr>
          <w:rFonts w:ascii="Montserrat" w:hAnsi="Montserrat"/>
          <w:color w:val="auto"/>
          <w:sz w:val="18"/>
          <w:szCs w:val="18"/>
        </w:rPr>
        <w:t xml:space="preserve"> to develop a new frozen custard flavor for the list. Read the scenario assigned to your team and brainstorm ideas for your new frozen custard flavor using the space provided below. Consider the following items in your brainstorming: custard base flavor (vanilla, chocolate, etc.), mix-in ingredients, flavor name, taste and texture notes. You’ll use these ideas as you move forward in your flavor development. To view current flavors, visit: </w:t>
      </w:r>
      <w:hyperlink r:id="rId19" w:history="1">
        <w:r w:rsidRPr="00BF20B3">
          <w:rPr>
            <w:rStyle w:val="Hyperlink"/>
            <w:rFonts w:ascii="Montserrat" w:hAnsi="Montserrat"/>
            <w:sz w:val="18"/>
            <w:szCs w:val="18"/>
          </w:rPr>
          <w:t>https://culvers.com/flavor-of-the-day</w:t>
        </w:r>
      </w:hyperlink>
      <w:r w:rsidRPr="00BF20B3">
        <w:rPr>
          <w:rStyle w:val="Strong"/>
          <w:rFonts w:ascii="Montserrat" w:hAnsi="Montserrat"/>
          <w:b w:val="0"/>
          <w:bCs w:val="0"/>
          <w:color w:val="auto"/>
          <w:sz w:val="18"/>
          <w:szCs w:val="18"/>
        </w:rPr>
        <w:t>.</w:t>
      </w:r>
    </w:p>
    <w:p w14:paraId="7C64DFAD" w14:textId="77777777" w:rsidR="00D12D6E" w:rsidRPr="00BF20B3" w:rsidRDefault="00D12D6E" w:rsidP="006E30A5">
      <w:pPr>
        <w:rPr>
          <w:rFonts w:ascii="Montserrat" w:hAnsi="Montserrat"/>
          <w:sz w:val="18"/>
          <w:szCs w:val="22"/>
        </w:rPr>
      </w:pPr>
      <w:r w:rsidRPr="00BF20B3">
        <w:rPr>
          <w:noProof/>
        </w:rPr>
        <w:drawing>
          <wp:anchor distT="0" distB="0" distL="114300" distR="114300" simplePos="0" relativeHeight="251660288" behindDoc="1" locked="0" layoutInCell="1" allowOverlap="1" wp14:anchorId="04F40480" wp14:editId="205D65CA">
            <wp:simplePos x="0" y="0"/>
            <wp:positionH relativeFrom="page">
              <wp:align>right</wp:align>
            </wp:positionH>
            <wp:positionV relativeFrom="margin">
              <wp:posOffset>2461260</wp:posOffset>
            </wp:positionV>
            <wp:extent cx="7772400" cy="6108620"/>
            <wp:effectExtent l="0" t="0" r="0" b="6985"/>
            <wp:wrapNone/>
            <wp:docPr id="1524913363" name="Picture 1" descr="Cartoon ice cream cone with a cartoo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13363" name="Picture 1" descr="Cartoon ice cream cone with a cartoon face&#10;&#10;Description automatically generated"/>
                    <pic:cNvPicPr>
                      <a:picLocks noChangeAspect="1" noChangeArrowheads="1"/>
                    </pic:cNvPicPr>
                  </pic:nvPicPr>
                  <pic:blipFill>
                    <a:blip r:embed="rId20">
                      <a:alphaModFix amt="15000"/>
                      <a:extLst>
                        <a:ext uri="{28A0092B-C50C-407E-A947-70E740481C1C}">
                          <a14:useLocalDpi xmlns:a14="http://schemas.microsoft.com/office/drawing/2010/main" val="0"/>
                        </a:ext>
                      </a:extLst>
                    </a:blip>
                    <a:srcRect/>
                    <a:stretch>
                      <a:fillRect/>
                    </a:stretch>
                  </pic:blipFill>
                  <pic:spPr bwMode="auto">
                    <a:xfrm>
                      <a:off x="0" y="0"/>
                      <a:ext cx="7772400" cy="6108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20B3">
        <w:br w:type="page"/>
      </w:r>
    </w:p>
    <w:p w14:paraId="44E5D7D9" w14:textId="77777777" w:rsidR="00D12D6E" w:rsidRPr="00BF20B3" w:rsidRDefault="00D12D6E" w:rsidP="006E30A5">
      <w:pPr>
        <w:pStyle w:val="FFAChartType-Bold"/>
        <w:ind w:left="0"/>
        <w:rPr>
          <w:sz w:val="24"/>
          <w:szCs w:val="24"/>
        </w:rPr>
      </w:pPr>
      <w:r w:rsidRPr="00BF20B3">
        <w:rPr>
          <w:sz w:val="24"/>
          <w:szCs w:val="24"/>
        </w:rPr>
        <w:lastRenderedPageBreak/>
        <w:t>PART 2</w:t>
      </w:r>
    </w:p>
    <w:p w14:paraId="40967E2B" w14:textId="51240F6C" w:rsidR="00D12D6E" w:rsidRPr="00BF20B3" w:rsidRDefault="00D12D6E" w:rsidP="006E30A5">
      <w:pPr>
        <w:pStyle w:val="FFABody"/>
        <w:rPr>
          <w:szCs w:val="18"/>
        </w:rPr>
      </w:pPr>
      <w:r w:rsidRPr="00BF20B3">
        <w:rPr>
          <w:rStyle w:val="LPSectionTitlesChar"/>
          <w:sz w:val="20"/>
          <w:szCs w:val="24"/>
        </w:rPr>
        <w:t>Directions:</w:t>
      </w:r>
      <w:r w:rsidRPr="00BF20B3">
        <w:rPr>
          <w:sz w:val="22"/>
        </w:rPr>
        <w:t xml:space="preserve"> </w:t>
      </w:r>
      <w:r w:rsidRPr="00BF20B3">
        <w:rPr>
          <w:szCs w:val="18"/>
        </w:rPr>
        <w:t>Now</w:t>
      </w:r>
      <w:r>
        <w:rPr>
          <w:szCs w:val="18"/>
        </w:rPr>
        <w:t>,</w:t>
      </w:r>
      <w:r w:rsidRPr="00BF20B3">
        <w:rPr>
          <w:szCs w:val="18"/>
        </w:rPr>
        <w:t xml:space="preserve"> it’s time to narrow your brainstorming down and create a single flavor that meets the criteria of your assigned scenario. Work as a team to answer the questions below to plan your flavor.</w:t>
      </w:r>
    </w:p>
    <w:p w14:paraId="68730565" w14:textId="77777777" w:rsidR="00D12D6E" w:rsidRPr="00BF20B3" w:rsidRDefault="00D12D6E" w:rsidP="006E30A5">
      <w:pPr>
        <w:pStyle w:val="FFABody"/>
      </w:pPr>
    </w:p>
    <w:p w14:paraId="1FA2E25D" w14:textId="77777777" w:rsidR="00D12D6E" w:rsidRPr="00BF20B3" w:rsidRDefault="00D12D6E" w:rsidP="006E30A5">
      <w:pPr>
        <w:pStyle w:val="FFABody"/>
      </w:pPr>
    </w:p>
    <w:p w14:paraId="46D2C820" w14:textId="77777777" w:rsidR="00D12D6E" w:rsidRPr="00BF20B3" w:rsidRDefault="00D12D6E" w:rsidP="006E30A5">
      <w:pPr>
        <w:pStyle w:val="FFABody"/>
        <w:spacing w:line="240" w:lineRule="auto"/>
      </w:pPr>
      <w:r w:rsidRPr="00BF20B3">
        <w:rPr>
          <w:b/>
          <w:bCs/>
        </w:rPr>
        <w:t xml:space="preserve">Flavor Name: </w:t>
      </w:r>
      <w:r w:rsidRPr="00BF20B3">
        <w:t>(Come up with something catchy and relevant to the theme your team has been assigned.)</w:t>
      </w:r>
      <w:r w:rsidRPr="00BF20B3">
        <w:br/>
      </w:r>
      <w:r w:rsidRPr="00BF20B3">
        <w:br/>
        <w:t>_______________________________________________________________________________________________________________________</w:t>
      </w:r>
    </w:p>
    <w:p w14:paraId="1F545243" w14:textId="77777777" w:rsidR="00D12D6E" w:rsidRPr="00BF20B3" w:rsidRDefault="00D12D6E" w:rsidP="006E30A5">
      <w:pPr>
        <w:pStyle w:val="FFABody"/>
      </w:pPr>
    </w:p>
    <w:p w14:paraId="00E497A1" w14:textId="77777777" w:rsidR="00D12D6E" w:rsidRPr="00BF20B3" w:rsidRDefault="00D12D6E" w:rsidP="006E30A5">
      <w:pPr>
        <w:pStyle w:val="FFABody"/>
      </w:pPr>
      <w:r w:rsidRPr="00BF20B3">
        <w:rPr>
          <w:b/>
          <w:bCs/>
        </w:rPr>
        <w:t>Flavor Description:</w:t>
      </w:r>
      <w:r w:rsidRPr="00BF20B3">
        <w:t xml:space="preserve"> (Write a delicious summary of your flavor that fits with your theme and entices Culver’s customers to try your creation.)</w:t>
      </w:r>
    </w:p>
    <w:p w14:paraId="5C99B34F" w14:textId="77777777" w:rsidR="00D12D6E" w:rsidRPr="00BF20B3" w:rsidRDefault="00D12D6E" w:rsidP="006E30A5">
      <w:pPr>
        <w:pStyle w:val="FFABody"/>
        <w:spacing w:line="360" w:lineRule="auto"/>
      </w:pPr>
      <w:r w:rsidRPr="00BF20B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80C3E8" w14:textId="77777777" w:rsidR="00D12D6E" w:rsidRPr="00BF20B3" w:rsidRDefault="00D12D6E" w:rsidP="006E30A5">
      <w:pPr>
        <w:pStyle w:val="FFABody"/>
      </w:pPr>
      <w:r w:rsidRPr="00BF20B3">
        <w:rPr>
          <w:b/>
          <w:bCs/>
        </w:rPr>
        <w:t>Frozen Custard Base (check one):</w:t>
      </w:r>
      <w:r w:rsidRPr="00BF20B3">
        <w:tab/>
        <w:t xml:space="preserve"> _____ Vanilla </w:t>
      </w:r>
      <w:r w:rsidRPr="00BF20B3">
        <w:tab/>
        <w:t>_____ Chocolate</w:t>
      </w:r>
      <w:r w:rsidRPr="00BF20B3">
        <w:tab/>
        <w:t xml:space="preserve">      _____ Other: ________________________________</w:t>
      </w:r>
    </w:p>
    <w:p w14:paraId="59E850EE" w14:textId="77777777" w:rsidR="00D12D6E" w:rsidRPr="00BF20B3" w:rsidRDefault="00D12D6E" w:rsidP="006E30A5">
      <w:pPr>
        <w:pStyle w:val="FFABody"/>
      </w:pPr>
    </w:p>
    <w:p w14:paraId="40759666" w14:textId="77777777" w:rsidR="00D12D6E" w:rsidRPr="00BF20B3" w:rsidRDefault="00D12D6E" w:rsidP="006E30A5">
      <w:pPr>
        <w:pStyle w:val="FFABody"/>
      </w:pPr>
      <w:r w:rsidRPr="00BF20B3">
        <w:rPr>
          <w:b/>
          <w:bCs/>
        </w:rPr>
        <w:t>List of Ingredients:</w:t>
      </w:r>
      <w:r w:rsidRPr="00BF20B3">
        <w:t xml:space="preserve"> (Include all mix-ins and toppings for your flavor.)</w:t>
      </w:r>
    </w:p>
    <w:p w14:paraId="7A179C05" w14:textId="77777777" w:rsidR="00D12D6E" w:rsidRPr="00BF20B3" w:rsidRDefault="00D12D6E" w:rsidP="006E30A5">
      <w:pPr>
        <w:pStyle w:val="FFABody"/>
        <w:spacing w:line="360" w:lineRule="auto"/>
      </w:pPr>
      <w:r w:rsidRPr="00BF20B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C96B44" w14:textId="77777777" w:rsidR="00D12D6E" w:rsidRPr="00BF20B3" w:rsidRDefault="00D12D6E" w:rsidP="006E30A5">
      <w:pPr>
        <w:pStyle w:val="FFABody"/>
        <w:spacing w:line="360" w:lineRule="auto"/>
      </w:pPr>
      <w:r w:rsidRPr="00BF20B3">
        <w:rPr>
          <w:b/>
          <w:bCs/>
        </w:rPr>
        <w:t>Drawing of Your Flavor:</w:t>
      </w:r>
      <w:r w:rsidRPr="00BF20B3">
        <w:t xml:space="preserve"> (Sketch a drawing of what your flavor would look like in the space below.)</w:t>
      </w:r>
    </w:p>
    <w:p w14:paraId="28250EDC" w14:textId="77777777" w:rsidR="00D12D6E" w:rsidRPr="00BF20B3" w:rsidRDefault="00D12D6E" w:rsidP="006E30A5">
      <w:pPr>
        <w:pStyle w:val="FFABody"/>
        <w:spacing w:line="360" w:lineRule="auto"/>
      </w:pPr>
    </w:p>
    <w:p w14:paraId="30B7CAD7" w14:textId="77777777" w:rsidR="00D12D6E" w:rsidRPr="00BF20B3" w:rsidRDefault="00D12D6E" w:rsidP="006E30A5">
      <w:pPr>
        <w:pStyle w:val="FFABody"/>
        <w:spacing w:line="360" w:lineRule="auto"/>
      </w:pPr>
      <w:r w:rsidRPr="00BF20B3">
        <w:br w:type="page"/>
      </w:r>
    </w:p>
    <w:p w14:paraId="15ED676F" w14:textId="77777777" w:rsidR="00D12D6E" w:rsidRPr="00BF20B3" w:rsidRDefault="00D12D6E" w:rsidP="006E30A5">
      <w:pPr>
        <w:pStyle w:val="FFAChartType-Bold"/>
        <w:ind w:left="0"/>
        <w:rPr>
          <w:sz w:val="24"/>
          <w:szCs w:val="24"/>
        </w:rPr>
      </w:pPr>
      <w:r w:rsidRPr="00BF20B3">
        <w:rPr>
          <w:sz w:val="24"/>
          <w:szCs w:val="24"/>
        </w:rPr>
        <w:lastRenderedPageBreak/>
        <w:t>PART 3</w:t>
      </w:r>
    </w:p>
    <w:p w14:paraId="4FA5D22F" w14:textId="695B412A" w:rsidR="00D12D6E" w:rsidRPr="00BF20B3" w:rsidRDefault="00D12D6E" w:rsidP="006E30A5">
      <w:pPr>
        <w:pStyle w:val="FFABody"/>
        <w:rPr>
          <w:szCs w:val="18"/>
        </w:rPr>
      </w:pPr>
      <w:r w:rsidRPr="00BF20B3">
        <w:rPr>
          <w:rStyle w:val="LPSectionTitlesChar"/>
          <w:sz w:val="20"/>
          <w:szCs w:val="24"/>
        </w:rPr>
        <w:t>Directions:</w:t>
      </w:r>
      <w:r w:rsidRPr="00BF20B3">
        <w:rPr>
          <w:sz w:val="22"/>
        </w:rPr>
        <w:t xml:space="preserve"> </w:t>
      </w:r>
      <w:r w:rsidRPr="00BF20B3">
        <w:rPr>
          <w:szCs w:val="18"/>
        </w:rPr>
        <w:t xml:space="preserve">Use the prompts below to develop a pitch for your flavor. Your group will present your </w:t>
      </w:r>
      <w:r>
        <w:rPr>
          <w:szCs w:val="18"/>
        </w:rPr>
        <w:t>two</w:t>
      </w:r>
      <w:r w:rsidRPr="00BF20B3">
        <w:rPr>
          <w:szCs w:val="18"/>
        </w:rPr>
        <w:t>-</w:t>
      </w:r>
      <w:r>
        <w:rPr>
          <w:szCs w:val="18"/>
        </w:rPr>
        <w:t xml:space="preserve"> to three-</w:t>
      </w:r>
      <w:r w:rsidRPr="00BF20B3">
        <w:rPr>
          <w:szCs w:val="18"/>
        </w:rPr>
        <w:t>minute pitch to the class</w:t>
      </w:r>
      <w:r>
        <w:rPr>
          <w:szCs w:val="18"/>
        </w:rPr>
        <w:t>.</w:t>
      </w:r>
      <w:r w:rsidRPr="00BF20B3">
        <w:rPr>
          <w:szCs w:val="18"/>
        </w:rPr>
        <w:t xml:space="preserve"> </w:t>
      </w:r>
      <w:r>
        <w:rPr>
          <w:szCs w:val="18"/>
        </w:rPr>
        <w:t>Your classmates</w:t>
      </w:r>
      <w:r w:rsidRPr="00BF20B3">
        <w:rPr>
          <w:szCs w:val="18"/>
        </w:rPr>
        <w:t xml:space="preserve"> will evaluate your flavor and decide whether Culver’s should add it to their “Flavor of the Day” list.</w:t>
      </w:r>
    </w:p>
    <w:p w14:paraId="277D2C25" w14:textId="77777777" w:rsidR="00D12D6E" w:rsidRPr="00BF20B3" w:rsidRDefault="00D12D6E" w:rsidP="006E30A5">
      <w:pPr>
        <w:pStyle w:val="FFABody"/>
        <w:spacing w:line="360" w:lineRule="auto"/>
      </w:pPr>
    </w:p>
    <w:p w14:paraId="08133D78" w14:textId="77777777" w:rsidR="00D12D6E" w:rsidRPr="00BF20B3" w:rsidRDefault="00D12D6E" w:rsidP="006E30A5">
      <w:pPr>
        <w:pStyle w:val="FFABody"/>
        <w:spacing w:line="360" w:lineRule="auto"/>
      </w:pPr>
      <w:r w:rsidRPr="00BF20B3">
        <w:t>Copy your flavor name and description below:</w:t>
      </w:r>
    </w:p>
    <w:p w14:paraId="6529D6A5" w14:textId="77777777" w:rsidR="00D12D6E" w:rsidRPr="00BF20B3" w:rsidRDefault="00D12D6E" w:rsidP="006E30A5">
      <w:pPr>
        <w:pStyle w:val="FFABody"/>
        <w:spacing w:line="360" w:lineRule="auto"/>
      </w:pPr>
      <w:r w:rsidRPr="00BF20B3">
        <w:rPr>
          <w:b/>
          <w:bCs/>
        </w:rPr>
        <w:t>Flavor Name:</w:t>
      </w:r>
      <w:r w:rsidRPr="00BF20B3">
        <w:t xml:space="preserve">  _________________________________________________________________________________________________________</w:t>
      </w:r>
    </w:p>
    <w:p w14:paraId="111C5EAC" w14:textId="77777777" w:rsidR="00D12D6E" w:rsidRPr="00BF20B3" w:rsidRDefault="00D12D6E" w:rsidP="006E30A5">
      <w:pPr>
        <w:pStyle w:val="FFABody"/>
        <w:spacing w:line="360" w:lineRule="auto"/>
      </w:pPr>
      <w:r w:rsidRPr="00BF20B3">
        <w:rPr>
          <w:b/>
          <w:bCs/>
        </w:rPr>
        <w:t>Flavor Description:</w:t>
      </w:r>
      <w:r w:rsidRPr="00BF20B3">
        <w:t xml:space="preserve">  ___________________________________________________________________________________________________</w:t>
      </w:r>
    </w:p>
    <w:p w14:paraId="0868A116" w14:textId="77777777" w:rsidR="00D12D6E" w:rsidRPr="00BF20B3" w:rsidRDefault="00D12D6E" w:rsidP="006E30A5">
      <w:pPr>
        <w:pStyle w:val="FFABody"/>
        <w:spacing w:line="360" w:lineRule="auto"/>
      </w:pPr>
      <w:r w:rsidRPr="00BF20B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F8901A" w14:textId="77777777" w:rsidR="00D12D6E" w:rsidRPr="00BF20B3" w:rsidRDefault="00D12D6E" w:rsidP="006E30A5">
      <w:pPr>
        <w:pStyle w:val="FFABody"/>
        <w:spacing w:line="360" w:lineRule="auto"/>
        <w:rPr>
          <w:b/>
          <w:bCs/>
        </w:rPr>
      </w:pPr>
    </w:p>
    <w:p w14:paraId="4ABCF762" w14:textId="77777777" w:rsidR="00D12D6E" w:rsidRPr="00BF20B3" w:rsidRDefault="00D12D6E" w:rsidP="006E30A5">
      <w:pPr>
        <w:pStyle w:val="FFABody"/>
        <w:spacing w:line="360" w:lineRule="auto"/>
        <w:rPr>
          <w:b/>
          <w:bCs/>
        </w:rPr>
      </w:pPr>
      <w:r w:rsidRPr="00BF20B3">
        <w:rPr>
          <w:b/>
          <w:bCs/>
        </w:rPr>
        <w:t>Target Audience:</w:t>
      </w:r>
    </w:p>
    <w:p w14:paraId="4E6B3E72" w14:textId="77777777" w:rsidR="00D12D6E" w:rsidRPr="00BF20B3" w:rsidRDefault="00D12D6E" w:rsidP="006E30A5">
      <w:pPr>
        <w:pStyle w:val="FFABody"/>
        <w:spacing w:line="360" w:lineRule="auto"/>
      </w:pPr>
      <w:r w:rsidRPr="00BF20B3">
        <w:t>Who would enjoy this flavor most?  ____________________________________________________________________________________</w:t>
      </w:r>
    </w:p>
    <w:p w14:paraId="03477F13" w14:textId="77777777" w:rsidR="00D12D6E" w:rsidRPr="00BF20B3" w:rsidRDefault="00D12D6E" w:rsidP="006E30A5">
      <w:pPr>
        <w:pStyle w:val="FFABody"/>
        <w:spacing w:line="360" w:lineRule="auto"/>
      </w:pPr>
      <w:r w:rsidRPr="00BF20B3">
        <w:t>Why will they love it? 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E29F57" w14:textId="77777777" w:rsidR="00D12D6E" w:rsidRPr="00BF20B3" w:rsidRDefault="00D12D6E" w:rsidP="006E30A5">
      <w:pPr>
        <w:pStyle w:val="FFABody"/>
        <w:spacing w:line="360" w:lineRule="auto"/>
      </w:pPr>
      <w:r w:rsidRPr="00BF20B3">
        <w:t>________________________________________________________________________________________________________________________</w:t>
      </w:r>
    </w:p>
    <w:p w14:paraId="5907C996" w14:textId="77777777" w:rsidR="00D12D6E" w:rsidRPr="00BF20B3" w:rsidRDefault="00D12D6E" w:rsidP="006E30A5">
      <w:pPr>
        <w:pStyle w:val="FFABody"/>
        <w:spacing w:line="360" w:lineRule="auto"/>
      </w:pPr>
    </w:p>
    <w:p w14:paraId="1ACD6F70" w14:textId="11910DDD" w:rsidR="00D12D6E" w:rsidRPr="00BF20B3" w:rsidRDefault="00D12D6E" w:rsidP="006E30A5">
      <w:pPr>
        <w:pStyle w:val="FFABody"/>
        <w:spacing w:line="360" w:lineRule="auto"/>
      </w:pPr>
      <w:r w:rsidRPr="00BF20B3">
        <w:rPr>
          <w:b/>
          <w:bCs/>
        </w:rPr>
        <w:t>Theme Integration:</w:t>
      </w:r>
      <w:r w:rsidRPr="00BF20B3">
        <w:t xml:space="preserve"> (Explain in </w:t>
      </w:r>
      <w:r>
        <w:t>four or five</w:t>
      </w:r>
      <w:r w:rsidRPr="00BF20B3">
        <w:t xml:space="preserve"> sentences how your new frozen custard flavor fits </w:t>
      </w:r>
      <w:r>
        <w:t>your assigned</w:t>
      </w:r>
      <w:r w:rsidRPr="00BF20B3">
        <w:t xml:space="preserve"> scenario.)</w:t>
      </w:r>
    </w:p>
    <w:p w14:paraId="5638DD66" w14:textId="77777777" w:rsidR="00D12D6E" w:rsidRPr="00BF20B3" w:rsidRDefault="00D12D6E" w:rsidP="006E30A5">
      <w:pPr>
        <w:pStyle w:val="FFABody"/>
        <w:spacing w:line="360" w:lineRule="auto"/>
      </w:pPr>
      <w:r w:rsidRPr="00BF20B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92775B" w14:textId="77777777" w:rsidR="00D12D6E" w:rsidRPr="00BF20B3" w:rsidRDefault="00D12D6E" w:rsidP="006E30A5">
      <w:pPr>
        <w:pStyle w:val="FFABody"/>
        <w:spacing w:line="360" w:lineRule="auto"/>
      </w:pPr>
    </w:p>
    <w:p w14:paraId="33F9CE14" w14:textId="04CD9DDF" w:rsidR="00D12D6E" w:rsidRPr="00BF20B3" w:rsidRDefault="00D12D6E" w:rsidP="006E30A5">
      <w:pPr>
        <w:pStyle w:val="FFABody"/>
        <w:spacing w:line="360" w:lineRule="auto"/>
      </w:pPr>
      <w:r w:rsidRPr="00BF20B3">
        <w:rPr>
          <w:b/>
          <w:bCs/>
        </w:rPr>
        <w:t>Complete Your Pitch:</w:t>
      </w:r>
      <w:r w:rsidRPr="00BF20B3">
        <w:t xml:space="preserve"> (Why is your flavor unique? Why should Culver’s add it to the menu?)</w:t>
      </w:r>
    </w:p>
    <w:p w14:paraId="11639DF3" w14:textId="77777777" w:rsidR="00D12D6E" w:rsidRPr="00BF20B3" w:rsidRDefault="00D12D6E" w:rsidP="006E30A5">
      <w:pPr>
        <w:pStyle w:val="FFABody"/>
        <w:spacing w:line="360" w:lineRule="auto"/>
      </w:pPr>
      <w:r w:rsidRPr="00BF20B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AF2E19" w14:textId="77777777" w:rsidR="00D12D6E" w:rsidRPr="00BF20B3" w:rsidRDefault="00D12D6E" w:rsidP="006E30A5">
      <w:pPr>
        <w:pStyle w:val="FFAChartType-Bold"/>
        <w:ind w:left="0"/>
        <w:rPr>
          <w:sz w:val="24"/>
          <w:szCs w:val="24"/>
        </w:rPr>
      </w:pPr>
      <w:r w:rsidRPr="00BF20B3">
        <w:br w:type="page"/>
      </w:r>
      <w:r w:rsidRPr="00BF20B3">
        <w:rPr>
          <w:sz w:val="24"/>
          <w:szCs w:val="24"/>
        </w:rPr>
        <w:lastRenderedPageBreak/>
        <w:t>PART 4</w:t>
      </w:r>
    </w:p>
    <w:p w14:paraId="1C883F1D" w14:textId="77777777" w:rsidR="00D12D6E" w:rsidRPr="00BF20B3" w:rsidRDefault="00D12D6E" w:rsidP="006E30A5">
      <w:pPr>
        <w:pStyle w:val="FFABody"/>
        <w:rPr>
          <w:szCs w:val="18"/>
        </w:rPr>
      </w:pPr>
      <w:r w:rsidRPr="00BF20B3">
        <w:rPr>
          <w:rStyle w:val="LPSectionTitlesChar"/>
          <w:sz w:val="20"/>
          <w:szCs w:val="24"/>
        </w:rPr>
        <w:t>Directions:</w:t>
      </w:r>
      <w:r w:rsidRPr="00BF20B3">
        <w:rPr>
          <w:sz w:val="22"/>
        </w:rPr>
        <w:t xml:space="preserve"> </w:t>
      </w:r>
      <w:r w:rsidRPr="00BF20B3">
        <w:rPr>
          <w:szCs w:val="18"/>
        </w:rPr>
        <w:t>As you listen to your classmate’s pitches, evaluate them using the tables below.</w:t>
      </w:r>
    </w:p>
    <w:p w14:paraId="31EA00B2" w14:textId="77777777" w:rsidR="00D12D6E" w:rsidRPr="00BF20B3" w:rsidRDefault="00D12D6E" w:rsidP="006E30A5">
      <w:pPr>
        <w:pStyle w:val="FFABody"/>
        <w:rPr>
          <w:szCs w:val="18"/>
        </w:rPr>
      </w:pPr>
    </w:p>
    <w:tbl>
      <w:tblPr>
        <w:tblStyle w:val="TableGrid"/>
        <w:tblW w:w="0" w:type="auto"/>
        <w:tblLook w:val="04A0" w:firstRow="1" w:lastRow="0" w:firstColumn="1" w:lastColumn="0" w:noHBand="0" w:noVBand="1"/>
      </w:tblPr>
      <w:tblGrid>
        <w:gridCol w:w="3596"/>
        <w:gridCol w:w="3597"/>
        <w:gridCol w:w="3597"/>
      </w:tblGrid>
      <w:tr w:rsidR="00D12D6E" w:rsidRPr="00BF20B3" w14:paraId="471D0B6D" w14:textId="77777777" w:rsidTr="006262D9">
        <w:trPr>
          <w:trHeight w:val="288"/>
        </w:trPr>
        <w:tc>
          <w:tcPr>
            <w:tcW w:w="10790" w:type="dxa"/>
            <w:gridSpan w:val="3"/>
            <w:vAlign w:val="center"/>
          </w:tcPr>
          <w:p w14:paraId="7929793D" w14:textId="77777777" w:rsidR="00D12D6E" w:rsidRPr="00BF20B3" w:rsidRDefault="00D12D6E" w:rsidP="006262D9">
            <w:pPr>
              <w:pStyle w:val="FFABody"/>
              <w:rPr>
                <w:b/>
                <w:bCs/>
                <w:szCs w:val="18"/>
              </w:rPr>
            </w:pPr>
            <w:r w:rsidRPr="00BF20B3">
              <w:rPr>
                <w:b/>
                <w:bCs/>
                <w:szCs w:val="18"/>
              </w:rPr>
              <w:t>Group Name:</w:t>
            </w:r>
          </w:p>
        </w:tc>
      </w:tr>
      <w:tr w:rsidR="00D12D6E" w:rsidRPr="00BF20B3" w14:paraId="45A4101A" w14:textId="77777777" w:rsidTr="006262D9">
        <w:trPr>
          <w:trHeight w:val="288"/>
        </w:trPr>
        <w:tc>
          <w:tcPr>
            <w:tcW w:w="10790" w:type="dxa"/>
            <w:gridSpan w:val="3"/>
            <w:vAlign w:val="center"/>
          </w:tcPr>
          <w:p w14:paraId="404C2E96"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66E9B881" w14:textId="77777777" w:rsidTr="006262D9">
        <w:trPr>
          <w:trHeight w:val="288"/>
        </w:trPr>
        <w:tc>
          <w:tcPr>
            <w:tcW w:w="3596" w:type="dxa"/>
            <w:vAlign w:val="center"/>
          </w:tcPr>
          <w:p w14:paraId="420A8698" w14:textId="5F2E2B88"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28DA4432" w14:textId="0948F11A"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5876F6DF"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596B1A50" w14:textId="77777777" w:rsidTr="006262D9">
        <w:trPr>
          <w:trHeight w:val="288"/>
        </w:trPr>
        <w:tc>
          <w:tcPr>
            <w:tcW w:w="3596" w:type="dxa"/>
            <w:vAlign w:val="center"/>
          </w:tcPr>
          <w:p w14:paraId="2F58117E"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0A3E670"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ACC4476" w14:textId="77777777" w:rsidR="00D12D6E" w:rsidRPr="00BF20B3" w:rsidRDefault="00D12D6E" w:rsidP="006262D9">
            <w:pPr>
              <w:pStyle w:val="FFABody"/>
              <w:jc w:val="center"/>
              <w:rPr>
                <w:szCs w:val="18"/>
              </w:rPr>
            </w:pPr>
            <w:r w:rsidRPr="00BF20B3">
              <w:rPr>
                <w:szCs w:val="18"/>
              </w:rPr>
              <w:t>1         2         3         4         5</w:t>
            </w:r>
          </w:p>
        </w:tc>
      </w:tr>
      <w:tr w:rsidR="00D12D6E" w:rsidRPr="00BF20B3" w14:paraId="4D114AD7" w14:textId="77777777" w:rsidTr="006262D9">
        <w:trPr>
          <w:trHeight w:val="288"/>
        </w:trPr>
        <w:tc>
          <w:tcPr>
            <w:tcW w:w="3596" w:type="dxa"/>
            <w:vAlign w:val="center"/>
          </w:tcPr>
          <w:p w14:paraId="7CDD58C8" w14:textId="4E562D1D"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52A3FC2C" w14:textId="5B0D93FD"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780E0636"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1476CB46" w14:textId="77777777" w:rsidTr="006262D9">
        <w:trPr>
          <w:trHeight w:val="288"/>
        </w:trPr>
        <w:tc>
          <w:tcPr>
            <w:tcW w:w="3596" w:type="dxa"/>
            <w:vAlign w:val="center"/>
          </w:tcPr>
          <w:p w14:paraId="2B70F273"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711DF2D"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73AB7A11" w14:textId="77777777" w:rsidR="00D12D6E" w:rsidRPr="00BF20B3" w:rsidRDefault="00D12D6E" w:rsidP="006262D9">
            <w:pPr>
              <w:pStyle w:val="FFABody"/>
              <w:jc w:val="center"/>
              <w:rPr>
                <w:szCs w:val="18"/>
              </w:rPr>
            </w:pPr>
            <w:r w:rsidRPr="00BF20B3">
              <w:rPr>
                <w:szCs w:val="18"/>
              </w:rPr>
              <w:t>Yes                    No</w:t>
            </w:r>
          </w:p>
        </w:tc>
      </w:tr>
      <w:tr w:rsidR="00D12D6E" w:rsidRPr="00BF20B3" w14:paraId="209249EB" w14:textId="77777777" w:rsidTr="006262D9">
        <w:trPr>
          <w:trHeight w:val="288"/>
        </w:trPr>
        <w:tc>
          <w:tcPr>
            <w:tcW w:w="10790" w:type="dxa"/>
            <w:gridSpan w:val="3"/>
            <w:vAlign w:val="center"/>
          </w:tcPr>
          <w:p w14:paraId="2C6101E4"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23425BCC" w14:textId="77777777" w:rsidTr="006262D9">
        <w:trPr>
          <w:trHeight w:val="720"/>
        </w:trPr>
        <w:tc>
          <w:tcPr>
            <w:tcW w:w="10790" w:type="dxa"/>
            <w:gridSpan w:val="3"/>
          </w:tcPr>
          <w:p w14:paraId="272A77CB" w14:textId="77777777" w:rsidR="00D12D6E" w:rsidRPr="00BF20B3" w:rsidRDefault="00D12D6E" w:rsidP="006262D9">
            <w:pPr>
              <w:pStyle w:val="FFABody"/>
              <w:rPr>
                <w:szCs w:val="18"/>
              </w:rPr>
            </w:pPr>
          </w:p>
        </w:tc>
      </w:tr>
    </w:tbl>
    <w:p w14:paraId="43C86BAA" w14:textId="77777777" w:rsidR="00D12D6E" w:rsidRPr="00BF20B3" w:rsidRDefault="00D12D6E" w:rsidP="006E30A5">
      <w:pPr>
        <w:pStyle w:val="FFABody"/>
        <w:rPr>
          <w:szCs w:val="18"/>
        </w:rPr>
      </w:pPr>
    </w:p>
    <w:tbl>
      <w:tblPr>
        <w:tblStyle w:val="TableGrid"/>
        <w:tblW w:w="0" w:type="auto"/>
        <w:tblLook w:val="04A0" w:firstRow="1" w:lastRow="0" w:firstColumn="1" w:lastColumn="0" w:noHBand="0" w:noVBand="1"/>
      </w:tblPr>
      <w:tblGrid>
        <w:gridCol w:w="3596"/>
        <w:gridCol w:w="3597"/>
        <w:gridCol w:w="3597"/>
      </w:tblGrid>
      <w:tr w:rsidR="00D12D6E" w:rsidRPr="00BF20B3" w14:paraId="2B331AF9" w14:textId="77777777" w:rsidTr="006262D9">
        <w:trPr>
          <w:trHeight w:val="288"/>
        </w:trPr>
        <w:tc>
          <w:tcPr>
            <w:tcW w:w="10790" w:type="dxa"/>
            <w:gridSpan w:val="3"/>
            <w:vAlign w:val="center"/>
          </w:tcPr>
          <w:p w14:paraId="7AD72854" w14:textId="77777777" w:rsidR="00D12D6E" w:rsidRPr="00BF20B3" w:rsidRDefault="00D12D6E" w:rsidP="006262D9">
            <w:pPr>
              <w:pStyle w:val="FFABody"/>
              <w:rPr>
                <w:b/>
                <w:bCs/>
                <w:szCs w:val="18"/>
              </w:rPr>
            </w:pPr>
            <w:r w:rsidRPr="00BF20B3">
              <w:rPr>
                <w:b/>
                <w:bCs/>
                <w:szCs w:val="18"/>
              </w:rPr>
              <w:t>Group Name:</w:t>
            </w:r>
          </w:p>
        </w:tc>
      </w:tr>
      <w:tr w:rsidR="00D12D6E" w:rsidRPr="00BF20B3" w14:paraId="782FB4AD" w14:textId="77777777" w:rsidTr="006262D9">
        <w:trPr>
          <w:trHeight w:val="288"/>
        </w:trPr>
        <w:tc>
          <w:tcPr>
            <w:tcW w:w="10790" w:type="dxa"/>
            <w:gridSpan w:val="3"/>
            <w:vAlign w:val="center"/>
          </w:tcPr>
          <w:p w14:paraId="629E910E"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2EFDAD4A" w14:textId="77777777" w:rsidTr="006262D9">
        <w:trPr>
          <w:trHeight w:val="288"/>
        </w:trPr>
        <w:tc>
          <w:tcPr>
            <w:tcW w:w="3596" w:type="dxa"/>
            <w:vAlign w:val="center"/>
          </w:tcPr>
          <w:p w14:paraId="593354F2" w14:textId="32F344AD"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214EAABF" w14:textId="399E6CAD"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61F92B44"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56ECB6A1" w14:textId="77777777" w:rsidTr="006262D9">
        <w:trPr>
          <w:trHeight w:val="288"/>
        </w:trPr>
        <w:tc>
          <w:tcPr>
            <w:tcW w:w="3596" w:type="dxa"/>
            <w:vAlign w:val="center"/>
          </w:tcPr>
          <w:p w14:paraId="54EDC4B3"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409FF88B"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540ECD74" w14:textId="77777777" w:rsidR="00D12D6E" w:rsidRPr="00BF20B3" w:rsidRDefault="00D12D6E" w:rsidP="006262D9">
            <w:pPr>
              <w:pStyle w:val="FFABody"/>
              <w:jc w:val="center"/>
              <w:rPr>
                <w:szCs w:val="18"/>
              </w:rPr>
            </w:pPr>
            <w:r w:rsidRPr="00BF20B3">
              <w:rPr>
                <w:szCs w:val="18"/>
              </w:rPr>
              <w:t>1         2         3         4         5</w:t>
            </w:r>
          </w:p>
        </w:tc>
      </w:tr>
      <w:tr w:rsidR="00D12D6E" w:rsidRPr="00BF20B3" w14:paraId="0B178EBD" w14:textId="77777777" w:rsidTr="006262D9">
        <w:trPr>
          <w:trHeight w:val="288"/>
        </w:trPr>
        <w:tc>
          <w:tcPr>
            <w:tcW w:w="3596" w:type="dxa"/>
            <w:vAlign w:val="center"/>
          </w:tcPr>
          <w:p w14:paraId="52271002" w14:textId="0DBBFBCC"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3F9E0E8B" w14:textId="7FB77781"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2DA0C0F7"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39DB1DD5" w14:textId="77777777" w:rsidTr="006262D9">
        <w:trPr>
          <w:trHeight w:val="288"/>
        </w:trPr>
        <w:tc>
          <w:tcPr>
            <w:tcW w:w="3596" w:type="dxa"/>
            <w:vAlign w:val="center"/>
          </w:tcPr>
          <w:p w14:paraId="21CB9552"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1A2C2828"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B0D574E" w14:textId="77777777" w:rsidR="00D12D6E" w:rsidRPr="00BF20B3" w:rsidRDefault="00D12D6E" w:rsidP="006262D9">
            <w:pPr>
              <w:pStyle w:val="FFABody"/>
              <w:jc w:val="center"/>
              <w:rPr>
                <w:szCs w:val="18"/>
              </w:rPr>
            </w:pPr>
            <w:r w:rsidRPr="00BF20B3">
              <w:rPr>
                <w:szCs w:val="18"/>
              </w:rPr>
              <w:t>Yes                    No</w:t>
            </w:r>
          </w:p>
        </w:tc>
      </w:tr>
      <w:tr w:rsidR="00D12D6E" w:rsidRPr="00BF20B3" w14:paraId="73F56CEB" w14:textId="77777777" w:rsidTr="006262D9">
        <w:trPr>
          <w:trHeight w:val="288"/>
        </w:trPr>
        <w:tc>
          <w:tcPr>
            <w:tcW w:w="10790" w:type="dxa"/>
            <w:gridSpan w:val="3"/>
            <w:vAlign w:val="center"/>
          </w:tcPr>
          <w:p w14:paraId="26144DB2"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72C0516C" w14:textId="77777777" w:rsidTr="006262D9">
        <w:trPr>
          <w:trHeight w:val="720"/>
        </w:trPr>
        <w:tc>
          <w:tcPr>
            <w:tcW w:w="10790" w:type="dxa"/>
            <w:gridSpan w:val="3"/>
          </w:tcPr>
          <w:p w14:paraId="2960699C" w14:textId="77777777" w:rsidR="00D12D6E" w:rsidRPr="00BF20B3" w:rsidRDefault="00D12D6E" w:rsidP="006262D9">
            <w:pPr>
              <w:pStyle w:val="FFABody"/>
              <w:rPr>
                <w:szCs w:val="18"/>
              </w:rPr>
            </w:pPr>
          </w:p>
        </w:tc>
      </w:tr>
    </w:tbl>
    <w:p w14:paraId="57008E93"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4F814AC8" w14:textId="77777777" w:rsidTr="006262D9">
        <w:trPr>
          <w:trHeight w:val="288"/>
        </w:trPr>
        <w:tc>
          <w:tcPr>
            <w:tcW w:w="10790" w:type="dxa"/>
            <w:gridSpan w:val="3"/>
            <w:vAlign w:val="center"/>
          </w:tcPr>
          <w:p w14:paraId="4B6A7E6F" w14:textId="77777777" w:rsidR="00D12D6E" w:rsidRPr="00BF20B3" w:rsidRDefault="00D12D6E" w:rsidP="006262D9">
            <w:pPr>
              <w:pStyle w:val="FFABody"/>
              <w:rPr>
                <w:b/>
                <w:bCs/>
                <w:szCs w:val="18"/>
              </w:rPr>
            </w:pPr>
            <w:r w:rsidRPr="00BF20B3">
              <w:rPr>
                <w:b/>
                <w:bCs/>
                <w:szCs w:val="18"/>
              </w:rPr>
              <w:t>Group Name:</w:t>
            </w:r>
          </w:p>
        </w:tc>
      </w:tr>
      <w:tr w:rsidR="00D12D6E" w:rsidRPr="00BF20B3" w14:paraId="69221346" w14:textId="77777777" w:rsidTr="006262D9">
        <w:trPr>
          <w:trHeight w:val="288"/>
        </w:trPr>
        <w:tc>
          <w:tcPr>
            <w:tcW w:w="10790" w:type="dxa"/>
            <w:gridSpan w:val="3"/>
            <w:vAlign w:val="center"/>
          </w:tcPr>
          <w:p w14:paraId="2E1EA80F"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1758F01D" w14:textId="77777777" w:rsidTr="006262D9">
        <w:trPr>
          <w:trHeight w:val="288"/>
        </w:trPr>
        <w:tc>
          <w:tcPr>
            <w:tcW w:w="3596" w:type="dxa"/>
            <w:vAlign w:val="center"/>
          </w:tcPr>
          <w:p w14:paraId="5B4A5DBD" w14:textId="3C708B1F"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4EFAF86C" w14:textId="4495F675"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0D191C22"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157647C6" w14:textId="77777777" w:rsidTr="006262D9">
        <w:trPr>
          <w:trHeight w:val="288"/>
        </w:trPr>
        <w:tc>
          <w:tcPr>
            <w:tcW w:w="3596" w:type="dxa"/>
            <w:vAlign w:val="center"/>
          </w:tcPr>
          <w:p w14:paraId="4A003F02"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67E0B98"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C8F6DDB" w14:textId="77777777" w:rsidR="00D12D6E" w:rsidRPr="00BF20B3" w:rsidRDefault="00D12D6E" w:rsidP="006262D9">
            <w:pPr>
              <w:pStyle w:val="FFABody"/>
              <w:jc w:val="center"/>
              <w:rPr>
                <w:szCs w:val="18"/>
              </w:rPr>
            </w:pPr>
            <w:r w:rsidRPr="00BF20B3">
              <w:rPr>
                <w:szCs w:val="18"/>
              </w:rPr>
              <w:t>1         2         3         4         5</w:t>
            </w:r>
          </w:p>
        </w:tc>
      </w:tr>
      <w:tr w:rsidR="00D12D6E" w:rsidRPr="00BF20B3" w14:paraId="3572CB52" w14:textId="77777777" w:rsidTr="006262D9">
        <w:trPr>
          <w:trHeight w:val="288"/>
        </w:trPr>
        <w:tc>
          <w:tcPr>
            <w:tcW w:w="3596" w:type="dxa"/>
            <w:vAlign w:val="center"/>
          </w:tcPr>
          <w:p w14:paraId="75AC28E7" w14:textId="481CCA4F"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68AA2C0A" w14:textId="138A1071"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63685ADD"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31B8C34A" w14:textId="77777777" w:rsidTr="006262D9">
        <w:trPr>
          <w:trHeight w:val="288"/>
        </w:trPr>
        <w:tc>
          <w:tcPr>
            <w:tcW w:w="3596" w:type="dxa"/>
            <w:vAlign w:val="center"/>
          </w:tcPr>
          <w:p w14:paraId="0FEEC602"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562EFD90"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3C2580C" w14:textId="77777777" w:rsidR="00D12D6E" w:rsidRPr="00BF20B3" w:rsidRDefault="00D12D6E" w:rsidP="006262D9">
            <w:pPr>
              <w:pStyle w:val="FFABody"/>
              <w:jc w:val="center"/>
              <w:rPr>
                <w:szCs w:val="18"/>
              </w:rPr>
            </w:pPr>
            <w:r w:rsidRPr="00BF20B3">
              <w:rPr>
                <w:szCs w:val="18"/>
              </w:rPr>
              <w:t>Yes                    No</w:t>
            </w:r>
          </w:p>
        </w:tc>
      </w:tr>
      <w:tr w:rsidR="00D12D6E" w:rsidRPr="00BF20B3" w14:paraId="6DC829CB" w14:textId="77777777" w:rsidTr="006262D9">
        <w:trPr>
          <w:trHeight w:val="288"/>
        </w:trPr>
        <w:tc>
          <w:tcPr>
            <w:tcW w:w="10790" w:type="dxa"/>
            <w:gridSpan w:val="3"/>
            <w:vAlign w:val="center"/>
          </w:tcPr>
          <w:p w14:paraId="1828BC30"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78946B0F" w14:textId="77777777" w:rsidTr="006262D9">
        <w:trPr>
          <w:trHeight w:val="720"/>
        </w:trPr>
        <w:tc>
          <w:tcPr>
            <w:tcW w:w="10790" w:type="dxa"/>
            <w:gridSpan w:val="3"/>
          </w:tcPr>
          <w:p w14:paraId="32F83EF7" w14:textId="77777777" w:rsidR="00D12D6E" w:rsidRPr="00BF20B3" w:rsidRDefault="00D12D6E" w:rsidP="006262D9">
            <w:pPr>
              <w:pStyle w:val="FFABody"/>
              <w:rPr>
                <w:szCs w:val="18"/>
              </w:rPr>
            </w:pPr>
          </w:p>
        </w:tc>
      </w:tr>
    </w:tbl>
    <w:p w14:paraId="70DC1CC7"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5208518B" w14:textId="77777777" w:rsidTr="006262D9">
        <w:trPr>
          <w:trHeight w:val="288"/>
        </w:trPr>
        <w:tc>
          <w:tcPr>
            <w:tcW w:w="10790" w:type="dxa"/>
            <w:gridSpan w:val="3"/>
            <w:vAlign w:val="center"/>
          </w:tcPr>
          <w:p w14:paraId="4748E1B9" w14:textId="77777777" w:rsidR="00D12D6E" w:rsidRPr="00BF20B3" w:rsidRDefault="00D12D6E" w:rsidP="006262D9">
            <w:pPr>
              <w:pStyle w:val="FFABody"/>
              <w:rPr>
                <w:b/>
                <w:bCs/>
                <w:szCs w:val="18"/>
              </w:rPr>
            </w:pPr>
            <w:r w:rsidRPr="00BF20B3">
              <w:rPr>
                <w:b/>
                <w:bCs/>
                <w:szCs w:val="18"/>
              </w:rPr>
              <w:t>Group Name:</w:t>
            </w:r>
          </w:p>
        </w:tc>
      </w:tr>
      <w:tr w:rsidR="00D12D6E" w:rsidRPr="00BF20B3" w14:paraId="73E8881B" w14:textId="77777777" w:rsidTr="006262D9">
        <w:trPr>
          <w:trHeight w:val="288"/>
        </w:trPr>
        <w:tc>
          <w:tcPr>
            <w:tcW w:w="10790" w:type="dxa"/>
            <w:gridSpan w:val="3"/>
            <w:vAlign w:val="center"/>
          </w:tcPr>
          <w:p w14:paraId="242D2B72"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33879C82" w14:textId="77777777" w:rsidTr="006262D9">
        <w:trPr>
          <w:trHeight w:val="288"/>
        </w:trPr>
        <w:tc>
          <w:tcPr>
            <w:tcW w:w="3596" w:type="dxa"/>
            <w:vAlign w:val="center"/>
          </w:tcPr>
          <w:p w14:paraId="3ABA6FE4" w14:textId="32A58D6D"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1D634FE1" w14:textId="142F684A"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05FC1A3F"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112D57C1" w14:textId="77777777" w:rsidTr="006262D9">
        <w:trPr>
          <w:trHeight w:val="288"/>
        </w:trPr>
        <w:tc>
          <w:tcPr>
            <w:tcW w:w="3596" w:type="dxa"/>
            <w:vAlign w:val="center"/>
          </w:tcPr>
          <w:p w14:paraId="748BF4D9"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383D2FEE"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1E64841F" w14:textId="77777777" w:rsidR="00D12D6E" w:rsidRPr="00BF20B3" w:rsidRDefault="00D12D6E" w:rsidP="006262D9">
            <w:pPr>
              <w:pStyle w:val="FFABody"/>
              <w:jc w:val="center"/>
              <w:rPr>
                <w:szCs w:val="18"/>
              </w:rPr>
            </w:pPr>
            <w:r w:rsidRPr="00BF20B3">
              <w:rPr>
                <w:szCs w:val="18"/>
              </w:rPr>
              <w:t>1         2         3         4         5</w:t>
            </w:r>
          </w:p>
        </w:tc>
      </w:tr>
      <w:tr w:rsidR="00D12D6E" w:rsidRPr="00BF20B3" w14:paraId="5CABAB3D" w14:textId="77777777" w:rsidTr="006262D9">
        <w:trPr>
          <w:trHeight w:val="288"/>
        </w:trPr>
        <w:tc>
          <w:tcPr>
            <w:tcW w:w="3596" w:type="dxa"/>
            <w:vAlign w:val="center"/>
          </w:tcPr>
          <w:p w14:paraId="138C4D53" w14:textId="79C0A29D"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087F2433" w14:textId="6E2B6907"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109C711A"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02547393" w14:textId="77777777" w:rsidTr="006262D9">
        <w:trPr>
          <w:trHeight w:val="288"/>
        </w:trPr>
        <w:tc>
          <w:tcPr>
            <w:tcW w:w="3596" w:type="dxa"/>
            <w:vAlign w:val="center"/>
          </w:tcPr>
          <w:p w14:paraId="40D53739"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4EB46D68"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7AD6179A" w14:textId="77777777" w:rsidR="00D12D6E" w:rsidRPr="00BF20B3" w:rsidRDefault="00D12D6E" w:rsidP="006262D9">
            <w:pPr>
              <w:pStyle w:val="FFABody"/>
              <w:jc w:val="center"/>
              <w:rPr>
                <w:szCs w:val="18"/>
              </w:rPr>
            </w:pPr>
            <w:r w:rsidRPr="00BF20B3">
              <w:rPr>
                <w:szCs w:val="18"/>
              </w:rPr>
              <w:t>Yes                    No</w:t>
            </w:r>
          </w:p>
        </w:tc>
      </w:tr>
      <w:tr w:rsidR="00D12D6E" w:rsidRPr="00BF20B3" w14:paraId="15C90701" w14:textId="77777777" w:rsidTr="006262D9">
        <w:trPr>
          <w:trHeight w:val="288"/>
        </w:trPr>
        <w:tc>
          <w:tcPr>
            <w:tcW w:w="10790" w:type="dxa"/>
            <w:gridSpan w:val="3"/>
            <w:vAlign w:val="center"/>
          </w:tcPr>
          <w:p w14:paraId="7CE26EFE"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18DAF211" w14:textId="77777777" w:rsidTr="006262D9">
        <w:trPr>
          <w:trHeight w:val="720"/>
        </w:trPr>
        <w:tc>
          <w:tcPr>
            <w:tcW w:w="10790" w:type="dxa"/>
            <w:gridSpan w:val="3"/>
          </w:tcPr>
          <w:p w14:paraId="5C1E7E2A" w14:textId="77777777" w:rsidR="00D12D6E" w:rsidRPr="00BF20B3" w:rsidRDefault="00D12D6E" w:rsidP="006262D9">
            <w:pPr>
              <w:pStyle w:val="FFABody"/>
              <w:rPr>
                <w:szCs w:val="18"/>
              </w:rPr>
            </w:pPr>
          </w:p>
        </w:tc>
      </w:tr>
    </w:tbl>
    <w:p w14:paraId="228543BB" w14:textId="77777777" w:rsidR="00D12D6E" w:rsidRPr="00BF20B3" w:rsidRDefault="00D12D6E" w:rsidP="006E30A5">
      <w:pPr>
        <w:pStyle w:val="FFABody"/>
        <w:spacing w:line="240" w:lineRule="auto"/>
      </w:pPr>
    </w:p>
    <w:p w14:paraId="6D841055" w14:textId="77777777" w:rsidR="00D12D6E" w:rsidRPr="00BF20B3" w:rsidRDefault="00D12D6E" w:rsidP="006E30A5">
      <w:pPr>
        <w:pStyle w:val="FFABody"/>
        <w:spacing w:line="240" w:lineRule="auto"/>
      </w:pPr>
    </w:p>
    <w:p w14:paraId="7E737DF1" w14:textId="77777777" w:rsidR="00D12D6E" w:rsidRPr="00BF20B3" w:rsidRDefault="00D12D6E" w:rsidP="006E30A5">
      <w:pPr>
        <w:pStyle w:val="FFABody"/>
        <w:spacing w:line="240" w:lineRule="auto"/>
      </w:pPr>
    </w:p>
    <w:p w14:paraId="2FB38A80"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2D0865D0" w14:textId="77777777" w:rsidTr="006262D9">
        <w:trPr>
          <w:trHeight w:val="288"/>
        </w:trPr>
        <w:tc>
          <w:tcPr>
            <w:tcW w:w="10790" w:type="dxa"/>
            <w:gridSpan w:val="3"/>
            <w:vAlign w:val="center"/>
          </w:tcPr>
          <w:p w14:paraId="15D52566" w14:textId="77777777" w:rsidR="00D12D6E" w:rsidRPr="00BF20B3" w:rsidRDefault="00D12D6E" w:rsidP="006262D9">
            <w:pPr>
              <w:pStyle w:val="FFABody"/>
              <w:rPr>
                <w:b/>
                <w:bCs/>
                <w:szCs w:val="18"/>
              </w:rPr>
            </w:pPr>
            <w:r w:rsidRPr="00BF20B3">
              <w:rPr>
                <w:b/>
                <w:bCs/>
                <w:szCs w:val="18"/>
              </w:rPr>
              <w:lastRenderedPageBreak/>
              <w:t>Group Name:</w:t>
            </w:r>
          </w:p>
        </w:tc>
      </w:tr>
      <w:tr w:rsidR="00D12D6E" w:rsidRPr="00BF20B3" w14:paraId="6C7359EA" w14:textId="77777777" w:rsidTr="006262D9">
        <w:trPr>
          <w:trHeight w:val="288"/>
        </w:trPr>
        <w:tc>
          <w:tcPr>
            <w:tcW w:w="10790" w:type="dxa"/>
            <w:gridSpan w:val="3"/>
            <w:vAlign w:val="center"/>
          </w:tcPr>
          <w:p w14:paraId="3636B966"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1B395483" w14:textId="77777777" w:rsidTr="006262D9">
        <w:trPr>
          <w:trHeight w:val="288"/>
        </w:trPr>
        <w:tc>
          <w:tcPr>
            <w:tcW w:w="3596" w:type="dxa"/>
            <w:vAlign w:val="center"/>
          </w:tcPr>
          <w:p w14:paraId="204D5A60" w14:textId="77777777"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5290CBCC" w14:textId="77777777"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17E7306C"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4B3C4BA4" w14:textId="77777777" w:rsidTr="006262D9">
        <w:trPr>
          <w:trHeight w:val="288"/>
        </w:trPr>
        <w:tc>
          <w:tcPr>
            <w:tcW w:w="3596" w:type="dxa"/>
            <w:vAlign w:val="center"/>
          </w:tcPr>
          <w:p w14:paraId="016BDEB0"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24AC926"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A138E06" w14:textId="77777777" w:rsidR="00D12D6E" w:rsidRPr="00BF20B3" w:rsidRDefault="00D12D6E" w:rsidP="006262D9">
            <w:pPr>
              <w:pStyle w:val="FFABody"/>
              <w:jc w:val="center"/>
              <w:rPr>
                <w:szCs w:val="18"/>
              </w:rPr>
            </w:pPr>
            <w:r w:rsidRPr="00BF20B3">
              <w:rPr>
                <w:szCs w:val="18"/>
              </w:rPr>
              <w:t>1         2         3         4         5</w:t>
            </w:r>
          </w:p>
        </w:tc>
      </w:tr>
      <w:tr w:rsidR="00D12D6E" w:rsidRPr="00BF20B3" w14:paraId="412AD23B" w14:textId="77777777" w:rsidTr="006262D9">
        <w:trPr>
          <w:trHeight w:val="288"/>
        </w:trPr>
        <w:tc>
          <w:tcPr>
            <w:tcW w:w="3596" w:type="dxa"/>
            <w:vAlign w:val="center"/>
          </w:tcPr>
          <w:p w14:paraId="632EB166" w14:textId="77777777"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11587DE9" w14:textId="77777777"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0AE2FDAF"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3E81627E" w14:textId="77777777" w:rsidTr="006262D9">
        <w:trPr>
          <w:trHeight w:val="288"/>
        </w:trPr>
        <w:tc>
          <w:tcPr>
            <w:tcW w:w="3596" w:type="dxa"/>
            <w:vAlign w:val="center"/>
          </w:tcPr>
          <w:p w14:paraId="22CFE8FE"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1D2A1DA9"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73C09783" w14:textId="77777777" w:rsidR="00D12D6E" w:rsidRPr="00BF20B3" w:rsidRDefault="00D12D6E" w:rsidP="006262D9">
            <w:pPr>
              <w:pStyle w:val="FFABody"/>
              <w:jc w:val="center"/>
              <w:rPr>
                <w:szCs w:val="18"/>
              </w:rPr>
            </w:pPr>
            <w:r w:rsidRPr="00BF20B3">
              <w:rPr>
                <w:szCs w:val="18"/>
              </w:rPr>
              <w:t>Yes                    No</w:t>
            </w:r>
          </w:p>
        </w:tc>
      </w:tr>
      <w:tr w:rsidR="00D12D6E" w:rsidRPr="00BF20B3" w14:paraId="628B37A3" w14:textId="77777777" w:rsidTr="006262D9">
        <w:trPr>
          <w:trHeight w:val="288"/>
        </w:trPr>
        <w:tc>
          <w:tcPr>
            <w:tcW w:w="10790" w:type="dxa"/>
            <w:gridSpan w:val="3"/>
            <w:vAlign w:val="center"/>
          </w:tcPr>
          <w:p w14:paraId="04AC56D1"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319992E9" w14:textId="77777777" w:rsidTr="006262D9">
        <w:trPr>
          <w:trHeight w:val="720"/>
        </w:trPr>
        <w:tc>
          <w:tcPr>
            <w:tcW w:w="10790" w:type="dxa"/>
            <w:gridSpan w:val="3"/>
          </w:tcPr>
          <w:p w14:paraId="11E24C66" w14:textId="77777777" w:rsidR="00D12D6E" w:rsidRPr="00BF20B3" w:rsidRDefault="00D12D6E" w:rsidP="006262D9">
            <w:pPr>
              <w:pStyle w:val="FFABody"/>
              <w:rPr>
                <w:szCs w:val="18"/>
              </w:rPr>
            </w:pPr>
          </w:p>
        </w:tc>
      </w:tr>
    </w:tbl>
    <w:p w14:paraId="6BA5D4C6"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6E13F732" w14:textId="77777777" w:rsidTr="006262D9">
        <w:trPr>
          <w:trHeight w:val="288"/>
        </w:trPr>
        <w:tc>
          <w:tcPr>
            <w:tcW w:w="10790" w:type="dxa"/>
            <w:gridSpan w:val="3"/>
            <w:vAlign w:val="center"/>
          </w:tcPr>
          <w:p w14:paraId="53E0B1DB" w14:textId="77777777" w:rsidR="00D12D6E" w:rsidRPr="00BF20B3" w:rsidRDefault="00D12D6E" w:rsidP="006262D9">
            <w:pPr>
              <w:pStyle w:val="FFABody"/>
              <w:rPr>
                <w:b/>
                <w:bCs/>
                <w:szCs w:val="18"/>
              </w:rPr>
            </w:pPr>
            <w:r w:rsidRPr="00BF20B3">
              <w:rPr>
                <w:b/>
                <w:bCs/>
                <w:szCs w:val="18"/>
              </w:rPr>
              <w:t>Group Name:</w:t>
            </w:r>
          </w:p>
        </w:tc>
      </w:tr>
      <w:tr w:rsidR="00D12D6E" w:rsidRPr="00BF20B3" w14:paraId="6F9944DB" w14:textId="77777777" w:rsidTr="006262D9">
        <w:trPr>
          <w:trHeight w:val="288"/>
        </w:trPr>
        <w:tc>
          <w:tcPr>
            <w:tcW w:w="10790" w:type="dxa"/>
            <w:gridSpan w:val="3"/>
            <w:vAlign w:val="center"/>
          </w:tcPr>
          <w:p w14:paraId="0EFF34CD"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3319AA41" w14:textId="77777777" w:rsidTr="006262D9">
        <w:trPr>
          <w:trHeight w:val="288"/>
        </w:trPr>
        <w:tc>
          <w:tcPr>
            <w:tcW w:w="3596" w:type="dxa"/>
            <w:vAlign w:val="center"/>
          </w:tcPr>
          <w:p w14:paraId="65F38216" w14:textId="12692576"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49D28200" w14:textId="66CED357"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2BD20514"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11DD9A5A" w14:textId="77777777" w:rsidTr="006262D9">
        <w:trPr>
          <w:trHeight w:val="288"/>
        </w:trPr>
        <w:tc>
          <w:tcPr>
            <w:tcW w:w="3596" w:type="dxa"/>
            <w:vAlign w:val="center"/>
          </w:tcPr>
          <w:p w14:paraId="7AA55F38"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3542DEDB"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16C469B" w14:textId="77777777" w:rsidR="00D12D6E" w:rsidRPr="00BF20B3" w:rsidRDefault="00D12D6E" w:rsidP="006262D9">
            <w:pPr>
              <w:pStyle w:val="FFABody"/>
              <w:jc w:val="center"/>
              <w:rPr>
                <w:szCs w:val="18"/>
              </w:rPr>
            </w:pPr>
            <w:r w:rsidRPr="00BF20B3">
              <w:rPr>
                <w:szCs w:val="18"/>
              </w:rPr>
              <w:t>1         2         3         4         5</w:t>
            </w:r>
          </w:p>
        </w:tc>
      </w:tr>
      <w:tr w:rsidR="00D12D6E" w:rsidRPr="00BF20B3" w14:paraId="1A3895E9" w14:textId="77777777" w:rsidTr="006262D9">
        <w:trPr>
          <w:trHeight w:val="288"/>
        </w:trPr>
        <w:tc>
          <w:tcPr>
            <w:tcW w:w="3596" w:type="dxa"/>
            <w:vAlign w:val="center"/>
          </w:tcPr>
          <w:p w14:paraId="7D7733B3" w14:textId="278EA8A4"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61076564" w14:textId="26E874F8"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73C9A7D5"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2D2E3F6E" w14:textId="77777777" w:rsidTr="006262D9">
        <w:trPr>
          <w:trHeight w:val="288"/>
        </w:trPr>
        <w:tc>
          <w:tcPr>
            <w:tcW w:w="3596" w:type="dxa"/>
            <w:vAlign w:val="center"/>
          </w:tcPr>
          <w:p w14:paraId="07DBC51E"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1525CF97"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6999677" w14:textId="77777777" w:rsidR="00D12D6E" w:rsidRPr="00BF20B3" w:rsidRDefault="00D12D6E" w:rsidP="006262D9">
            <w:pPr>
              <w:pStyle w:val="FFABody"/>
              <w:jc w:val="center"/>
              <w:rPr>
                <w:szCs w:val="18"/>
              </w:rPr>
            </w:pPr>
            <w:r w:rsidRPr="00BF20B3">
              <w:rPr>
                <w:szCs w:val="18"/>
              </w:rPr>
              <w:t>Yes                    No</w:t>
            </w:r>
          </w:p>
        </w:tc>
      </w:tr>
      <w:tr w:rsidR="00D12D6E" w:rsidRPr="00BF20B3" w14:paraId="6A2D9138" w14:textId="77777777" w:rsidTr="006262D9">
        <w:trPr>
          <w:trHeight w:val="288"/>
        </w:trPr>
        <w:tc>
          <w:tcPr>
            <w:tcW w:w="10790" w:type="dxa"/>
            <w:gridSpan w:val="3"/>
            <w:vAlign w:val="center"/>
          </w:tcPr>
          <w:p w14:paraId="62441D86"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4A5775CC" w14:textId="77777777" w:rsidTr="006262D9">
        <w:trPr>
          <w:trHeight w:val="720"/>
        </w:trPr>
        <w:tc>
          <w:tcPr>
            <w:tcW w:w="10790" w:type="dxa"/>
            <w:gridSpan w:val="3"/>
          </w:tcPr>
          <w:p w14:paraId="7128EEA0" w14:textId="77777777" w:rsidR="00D12D6E" w:rsidRPr="00BF20B3" w:rsidRDefault="00D12D6E" w:rsidP="006262D9">
            <w:pPr>
              <w:pStyle w:val="FFABody"/>
              <w:rPr>
                <w:szCs w:val="18"/>
              </w:rPr>
            </w:pPr>
          </w:p>
        </w:tc>
      </w:tr>
    </w:tbl>
    <w:p w14:paraId="184EEEC0"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0FA2EC0C" w14:textId="77777777" w:rsidTr="006262D9">
        <w:trPr>
          <w:trHeight w:val="288"/>
        </w:trPr>
        <w:tc>
          <w:tcPr>
            <w:tcW w:w="10790" w:type="dxa"/>
            <w:gridSpan w:val="3"/>
            <w:vAlign w:val="center"/>
          </w:tcPr>
          <w:p w14:paraId="2729F4D9" w14:textId="77777777" w:rsidR="00D12D6E" w:rsidRPr="00BF20B3" w:rsidRDefault="00D12D6E" w:rsidP="006262D9">
            <w:pPr>
              <w:pStyle w:val="FFABody"/>
              <w:rPr>
                <w:b/>
                <w:bCs/>
                <w:szCs w:val="18"/>
              </w:rPr>
            </w:pPr>
            <w:r w:rsidRPr="00BF20B3">
              <w:rPr>
                <w:b/>
                <w:bCs/>
                <w:szCs w:val="18"/>
              </w:rPr>
              <w:t>Group Name:</w:t>
            </w:r>
          </w:p>
        </w:tc>
      </w:tr>
      <w:tr w:rsidR="00D12D6E" w:rsidRPr="00BF20B3" w14:paraId="390DB6F1" w14:textId="77777777" w:rsidTr="006262D9">
        <w:trPr>
          <w:trHeight w:val="288"/>
        </w:trPr>
        <w:tc>
          <w:tcPr>
            <w:tcW w:w="10790" w:type="dxa"/>
            <w:gridSpan w:val="3"/>
            <w:vAlign w:val="center"/>
          </w:tcPr>
          <w:p w14:paraId="78463936"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6917ACAC" w14:textId="77777777" w:rsidTr="006262D9">
        <w:trPr>
          <w:trHeight w:val="288"/>
        </w:trPr>
        <w:tc>
          <w:tcPr>
            <w:tcW w:w="3596" w:type="dxa"/>
            <w:vAlign w:val="center"/>
          </w:tcPr>
          <w:p w14:paraId="5E300BCC" w14:textId="3EDC1C52"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74417F8D" w14:textId="1D37418B"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0FC73A63"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1F462BD3" w14:textId="77777777" w:rsidTr="006262D9">
        <w:trPr>
          <w:trHeight w:val="288"/>
        </w:trPr>
        <w:tc>
          <w:tcPr>
            <w:tcW w:w="3596" w:type="dxa"/>
            <w:vAlign w:val="center"/>
          </w:tcPr>
          <w:p w14:paraId="4C4831FA"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8B22874"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35C69B72" w14:textId="77777777" w:rsidR="00D12D6E" w:rsidRPr="00BF20B3" w:rsidRDefault="00D12D6E" w:rsidP="006262D9">
            <w:pPr>
              <w:pStyle w:val="FFABody"/>
              <w:jc w:val="center"/>
              <w:rPr>
                <w:szCs w:val="18"/>
              </w:rPr>
            </w:pPr>
            <w:r w:rsidRPr="00BF20B3">
              <w:rPr>
                <w:szCs w:val="18"/>
              </w:rPr>
              <w:t>1         2         3         4         5</w:t>
            </w:r>
          </w:p>
        </w:tc>
      </w:tr>
      <w:tr w:rsidR="00D12D6E" w:rsidRPr="00BF20B3" w14:paraId="0DCA5425" w14:textId="77777777" w:rsidTr="006262D9">
        <w:trPr>
          <w:trHeight w:val="288"/>
        </w:trPr>
        <w:tc>
          <w:tcPr>
            <w:tcW w:w="3596" w:type="dxa"/>
            <w:vAlign w:val="center"/>
          </w:tcPr>
          <w:p w14:paraId="620BF519" w14:textId="6BDA3D79"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7FC6A9CD" w14:textId="2E752BD7"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036D28FE"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05549FC7" w14:textId="77777777" w:rsidTr="006262D9">
        <w:trPr>
          <w:trHeight w:val="288"/>
        </w:trPr>
        <w:tc>
          <w:tcPr>
            <w:tcW w:w="3596" w:type="dxa"/>
            <w:vAlign w:val="center"/>
          </w:tcPr>
          <w:p w14:paraId="260AC7F0"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6A51A62"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6F1CD10" w14:textId="77777777" w:rsidR="00D12D6E" w:rsidRPr="00BF20B3" w:rsidRDefault="00D12D6E" w:rsidP="006262D9">
            <w:pPr>
              <w:pStyle w:val="FFABody"/>
              <w:jc w:val="center"/>
              <w:rPr>
                <w:szCs w:val="18"/>
              </w:rPr>
            </w:pPr>
            <w:r w:rsidRPr="00BF20B3">
              <w:rPr>
                <w:szCs w:val="18"/>
              </w:rPr>
              <w:t>Yes                    No</w:t>
            </w:r>
          </w:p>
        </w:tc>
      </w:tr>
      <w:tr w:rsidR="00D12D6E" w:rsidRPr="00BF20B3" w14:paraId="15F47F4C" w14:textId="77777777" w:rsidTr="006262D9">
        <w:trPr>
          <w:trHeight w:val="288"/>
        </w:trPr>
        <w:tc>
          <w:tcPr>
            <w:tcW w:w="10790" w:type="dxa"/>
            <w:gridSpan w:val="3"/>
            <w:vAlign w:val="center"/>
          </w:tcPr>
          <w:p w14:paraId="1A825B47"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0892F189" w14:textId="77777777" w:rsidTr="006262D9">
        <w:trPr>
          <w:trHeight w:val="720"/>
        </w:trPr>
        <w:tc>
          <w:tcPr>
            <w:tcW w:w="10790" w:type="dxa"/>
            <w:gridSpan w:val="3"/>
          </w:tcPr>
          <w:p w14:paraId="5FC44B8B" w14:textId="77777777" w:rsidR="00D12D6E" w:rsidRPr="00BF20B3" w:rsidRDefault="00D12D6E" w:rsidP="006262D9">
            <w:pPr>
              <w:pStyle w:val="FFABody"/>
              <w:rPr>
                <w:szCs w:val="18"/>
              </w:rPr>
            </w:pPr>
          </w:p>
        </w:tc>
      </w:tr>
    </w:tbl>
    <w:p w14:paraId="0848C6AD"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290A99A3" w14:textId="77777777" w:rsidTr="006262D9">
        <w:trPr>
          <w:trHeight w:val="288"/>
        </w:trPr>
        <w:tc>
          <w:tcPr>
            <w:tcW w:w="10790" w:type="dxa"/>
            <w:gridSpan w:val="3"/>
            <w:vAlign w:val="center"/>
          </w:tcPr>
          <w:p w14:paraId="6AFA8D46" w14:textId="77777777" w:rsidR="00D12D6E" w:rsidRPr="00BF20B3" w:rsidRDefault="00D12D6E" w:rsidP="006262D9">
            <w:pPr>
              <w:pStyle w:val="FFABody"/>
              <w:rPr>
                <w:b/>
                <w:bCs/>
                <w:szCs w:val="18"/>
              </w:rPr>
            </w:pPr>
            <w:r w:rsidRPr="00BF20B3">
              <w:rPr>
                <w:b/>
                <w:bCs/>
                <w:szCs w:val="18"/>
              </w:rPr>
              <w:t>Group Name:</w:t>
            </w:r>
          </w:p>
        </w:tc>
      </w:tr>
      <w:tr w:rsidR="00D12D6E" w:rsidRPr="00BF20B3" w14:paraId="307F7862" w14:textId="77777777" w:rsidTr="006262D9">
        <w:trPr>
          <w:trHeight w:val="288"/>
        </w:trPr>
        <w:tc>
          <w:tcPr>
            <w:tcW w:w="10790" w:type="dxa"/>
            <w:gridSpan w:val="3"/>
            <w:vAlign w:val="center"/>
          </w:tcPr>
          <w:p w14:paraId="16B4C893"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4C0E024A" w14:textId="77777777" w:rsidTr="006262D9">
        <w:trPr>
          <w:trHeight w:val="288"/>
        </w:trPr>
        <w:tc>
          <w:tcPr>
            <w:tcW w:w="3596" w:type="dxa"/>
            <w:vAlign w:val="center"/>
          </w:tcPr>
          <w:p w14:paraId="253A1E4C" w14:textId="601FABB3"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41A90328" w14:textId="3A0ACEA4"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0BEADC31"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58F46BE7" w14:textId="77777777" w:rsidTr="006262D9">
        <w:trPr>
          <w:trHeight w:val="288"/>
        </w:trPr>
        <w:tc>
          <w:tcPr>
            <w:tcW w:w="3596" w:type="dxa"/>
            <w:vAlign w:val="center"/>
          </w:tcPr>
          <w:p w14:paraId="507ABD74"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FC2EC8D"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43F995CB" w14:textId="77777777" w:rsidR="00D12D6E" w:rsidRPr="00BF20B3" w:rsidRDefault="00D12D6E" w:rsidP="006262D9">
            <w:pPr>
              <w:pStyle w:val="FFABody"/>
              <w:jc w:val="center"/>
              <w:rPr>
                <w:szCs w:val="18"/>
              </w:rPr>
            </w:pPr>
            <w:r w:rsidRPr="00BF20B3">
              <w:rPr>
                <w:szCs w:val="18"/>
              </w:rPr>
              <w:t>1         2         3         4         5</w:t>
            </w:r>
          </w:p>
        </w:tc>
      </w:tr>
      <w:tr w:rsidR="00D12D6E" w:rsidRPr="00BF20B3" w14:paraId="197E245C" w14:textId="77777777" w:rsidTr="006262D9">
        <w:trPr>
          <w:trHeight w:val="288"/>
        </w:trPr>
        <w:tc>
          <w:tcPr>
            <w:tcW w:w="3596" w:type="dxa"/>
            <w:vAlign w:val="center"/>
          </w:tcPr>
          <w:p w14:paraId="33DC70FC" w14:textId="4BA63089"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2AE734E3" w14:textId="41A0D222"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02E4AAEE"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6AA890D6" w14:textId="77777777" w:rsidTr="006262D9">
        <w:trPr>
          <w:trHeight w:val="288"/>
        </w:trPr>
        <w:tc>
          <w:tcPr>
            <w:tcW w:w="3596" w:type="dxa"/>
            <w:vAlign w:val="center"/>
          </w:tcPr>
          <w:p w14:paraId="1745A43C"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5BA4EDD"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37704F8C" w14:textId="77777777" w:rsidR="00D12D6E" w:rsidRPr="00BF20B3" w:rsidRDefault="00D12D6E" w:rsidP="006262D9">
            <w:pPr>
              <w:pStyle w:val="FFABody"/>
              <w:jc w:val="center"/>
              <w:rPr>
                <w:szCs w:val="18"/>
              </w:rPr>
            </w:pPr>
            <w:r w:rsidRPr="00BF20B3">
              <w:rPr>
                <w:szCs w:val="18"/>
              </w:rPr>
              <w:t>Yes                    No</w:t>
            </w:r>
          </w:p>
        </w:tc>
      </w:tr>
      <w:tr w:rsidR="00D12D6E" w:rsidRPr="00BF20B3" w14:paraId="4B71B614" w14:textId="77777777" w:rsidTr="006262D9">
        <w:trPr>
          <w:trHeight w:val="288"/>
        </w:trPr>
        <w:tc>
          <w:tcPr>
            <w:tcW w:w="10790" w:type="dxa"/>
            <w:gridSpan w:val="3"/>
            <w:vAlign w:val="center"/>
          </w:tcPr>
          <w:p w14:paraId="5FC95FEB"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430ABFDA" w14:textId="77777777" w:rsidTr="006262D9">
        <w:trPr>
          <w:trHeight w:val="720"/>
        </w:trPr>
        <w:tc>
          <w:tcPr>
            <w:tcW w:w="10790" w:type="dxa"/>
            <w:gridSpan w:val="3"/>
          </w:tcPr>
          <w:p w14:paraId="6462F2D5" w14:textId="77777777" w:rsidR="00D12D6E" w:rsidRPr="00BF20B3" w:rsidRDefault="00D12D6E" w:rsidP="006262D9">
            <w:pPr>
              <w:pStyle w:val="FFABody"/>
              <w:rPr>
                <w:szCs w:val="18"/>
              </w:rPr>
            </w:pPr>
          </w:p>
        </w:tc>
      </w:tr>
    </w:tbl>
    <w:p w14:paraId="0E6EEC4F" w14:textId="77777777" w:rsidR="00D12D6E" w:rsidRPr="00BF20B3" w:rsidRDefault="00D12D6E" w:rsidP="006E30A5">
      <w:pPr>
        <w:pStyle w:val="FFABody"/>
        <w:spacing w:line="360" w:lineRule="auto"/>
      </w:pPr>
    </w:p>
    <w:p w14:paraId="506C4B92" w14:textId="77777777" w:rsidR="00D12D6E" w:rsidRPr="00BF20B3" w:rsidRDefault="00D12D6E" w:rsidP="006E30A5">
      <w:pPr>
        <w:pStyle w:val="FFABody"/>
        <w:spacing w:line="360" w:lineRule="auto"/>
      </w:pPr>
    </w:p>
    <w:p w14:paraId="659BF4B5" w14:textId="77777777" w:rsidR="00D12D6E" w:rsidRPr="00BF20B3" w:rsidRDefault="00D12D6E" w:rsidP="006E30A5">
      <w:pPr>
        <w:pStyle w:val="FFABody"/>
        <w:spacing w:line="360" w:lineRule="auto"/>
      </w:pPr>
    </w:p>
    <w:p w14:paraId="2B07A756" w14:textId="77777777" w:rsidR="00D12D6E" w:rsidRPr="00BF20B3" w:rsidRDefault="00D12D6E" w:rsidP="006E30A5">
      <w:pPr>
        <w:pStyle w:val="FFABody"/>
        <w:spacing w:line="360" w:lineRule="auto"/>
      </w:pPr>
    </w:p>
    <w:p w14:paraId="5FAB5114"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517AC9EE" w14:textId="77777777" w:rsidTr="006262D9">
        <w:trPr>
          <w:trHeight w:val="288"/>
        </w:trPr>
        <w:tc>
          <w:tcPr>
            <w:tcW w:w="10790" w:type="dxa"/>
            <w:gridSpan w:val="3"/>
            <w:vAlign w:val="center"/>
          </w:tcPr>
          <w:p w14:paraId="4A524701" w14:textId="77777777" w:rsidR="00D12D6E" w:rsidRPr="00BF20B3" w:rsidRDefault="00D12D6E" w:rsidP="006262D9">
            <w:pPr>
              <w:pStyle w:val="FFABody"/>
              <w:rPr>
                <w:b/>
                <w:bCs/>
                <w:szCs w:val="18"/>
              </w:rPr>
            </w:pPr>
            <w:r w:rsidRPr="00BF20B3">
              <w:rPr>
                <w:b/>
                <w:bCs/>
                <w:szCs w:val="18"/>
              </w:rPr>
              <w:lastRenderedPageBreak/>
              <w:t>Group Name:</w:t>
            </w:r>
          </w:p>
        </w:tc>
      </w:tr>
      <w:tr w:rsidR="00D12D6E" w:rsidRPr="00BF20B3" w14:paraId="44627490" w14:textId="77777777" w:rsidTr="006262D9">
        <w:trPr>
          <w:trHeight w:val="288"/>
        </w:trPr>
        <w:tc>
          <w:tcPr>
            <w:tcW w:w="10790" w:type="dxa"/>
            <w:gridSpan w:val="3"/>
            <w:vAlign w:val="center"/>
          </w:tcPr>
          <w:p w14:paraId="6EA17DC2"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3B8E5DC6" w14:textId="77777777" w:rsidTr="006262D9">
        <w:trPr>
          <w:trHeight w:val="288"/>
        </w:trPr>
        <w:tc>
          <w:tcPr>
            <w:tcW w:w="3596" w:type="dxa"/>
            <w:vAlign w:val="center"/>
          </w:tcPr>
          <w:p w14:paraId="101E802C" w14:textId="51AA3E70"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7D27D2E0" w14:textId="0B2A3199"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7BD1D2BC"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19473DA2" w14:textId="77777777" w:rsidTr="006262D9">
        <w:trPr>
          <w:trHeight w:val="288"/>
        </w:trPr>
        <w:tc>
          <w:tcPr>
            <w:tcW w:w="3596" w:type="dxa"/>
            <w:vAlign w:val="center"/>
          </w:tcPr>
          <w:p w14:paraId="5FB048EC"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08EA7754"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5F09314" w14:textId="77777777" w:rsidR="00D12D6E" w:rsidRPr="00BF20B3" w:rsidRDefault="00D12D6E" w:rsidP="006262D9">
            <w:pPr>
              <w:pStyle w:val="FFABody"/>
              <w:jc w:val="center"/>
              <w:rPr>
                <w:szCs w:val="18"/>
              </w:rPr>
            </w:pPr>
            <w:r w:rsidRPr="00BF20B3">
              <w:rPr>
                <w:szCs w:val="18"/>
              </w:rPr>
              <w:t>1         2         3         4         5</w:t>
            </w:r>
          </w:p>
        </w:tc>
      </w:tr>
      <w:tr w:rsidR="00D12D6E" w:rsidRPr="00BF20B3" w14:paraId="2C6EBEA4" w14:textId="77777777" w:rsidTr="006262D9">
        <w:trPr>
          <w:trHeight w:val="288"/>
        </w:trPr>
        <w:tc>
          <w:tcPr>
            <w:tcW w:w="3596" w:type="dxa"/>
            <w:vAlign w:val="center"/>
          </w:tcPr>
          <w:p w14:paraId="5D1441BF" w14:textId="6CBD6510"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6D2B2AAE" w14:textId="38DB16A4"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2C113D70"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62FB1572" w14:textId="77777777" w:rsidTr="006262D9">
        <w:trPr>
          <w:trHeight w:val="288"/>
        </w:trPr>
        <w:tc>
          <w:tcPr>
            <w:tcW w:w="3596" w:type="dxa"/>
            <w:vAlign w:val="center"/>
          </w:tcPr>
          <w:p w14:paraId="2F9461F6"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A7EDFAC"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057CA5D" w14:textId="77777777" w:rsidR="00D12D6E" w:rsidRPr="00BF20B3" w:rsidRDefault="00D12D6E" w:rsidP="006262D9">
            <w:pPr>
              <w:pStyle w:val="FFABody"/>
              <w:jc w:val="center"/>
              <w:rPr>
                <w:szCs w:val="18"/>
              </w:rPr>
            </w:pPr>
            <w:r w:rsidRPr="00BF20B3">
              <w:rPr>
                <w:szCs w:val="18"/>
              </w:rPr>
              <w:t>Yes                    No</w:t>
            </w:r>
          </w:p>
        </w:tc>
      </w:tr>
      <w:tr w:rsidR="00D12D6E" w:rsidRPr="00BF20B3" w14:paraId="27347DDD" w14:textId="77777777" w:rsidTr="006262D9">
        <w:trPr>
          <w:trHeight w:val="288"/>
        </w:trPr>
        <w:tc>
          <w:tcPr>
            <w:tcW w:w="10790" w:type="dxa"/>
            <w:gridSpan w:val="3"/>
            <w:vAlign w:val="center"/>
          </w:tcPr>
          <w:p w14:paraId="55729114"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17F7471A" w14:textId="77777777" w:rsidTr="006262D9">
        <w:trPr>
          <w:trHeight w:val="720"/>
        </w:trPr>
        <w:tc>
          <w:tcPr>
            <w:tcW w:w="10790" w:type="dxa"/>
            <w:gridSpan w:val="3"/>
          </w:tcPr>
          <w:p w14:paraId="23CD59B5" w14:textId="77777777" w:rsidR="00D12D6E" w:rsidRPr="00BF20B3" w:rsidRDefault="00D12D6E" w:rsidP="006262D9">
            <w:pPr>
              <w:pStyle w:val="FFABody"/>
              <w:rPr>
                <w:szCs w:val="18"/>
              </w:rPr>
            </w:pPr>
          </w:p>
        </w:tc>
      </w:tr>
    </w:tbl>
    <w:p w14:paraId="046F7BD4" w14:textId="77777777" w:rsidR="00D12D6E" w:rsidRPr="00BF20B3" w:rsidRDefault="00D12D6E" w:rsidP="006E30A5">
      <w:pPr>
        <w:pStyle w:val="FFABody"/>
        <w:spacing w:line="240" w:lineRule="auto"/>
      </w:pPr>
    </w:p>
    <w:tbl>
      <w:tblPr>
        <w:tblStyle w:val="TableGrid"/>
        <w:tblW w:w="0" w:type="auto"/>
        <w:tblLook w:val="04A0" w:firstRow="1" w:lastRow="0" w:firstColumn="1" w:lastColumn="0" w:noHBand="0" w:noVBand="1"/>
      </w:tblPr>
      <w:tblGrid>
        <w:gridCol w:w="3596"/>
        <w:gridCol w:w="3597"/>
        <w:gridCol w:w="3597"/>
      </w:tblGrid>
      <w:tr w:rsidR="00D12D6E" w:rsidRPr="00BF20B3" w14:paraId="20E1304B" w14:textId="77777777" w:rsidTr="006262D9">
        <w:trPr>
          <w:trHeight w:val="288"/>
        </w:trPr>
        <w:tc>
          <w:tcPr>
            <w:tcW w:w="10790" w:type="dxa"/>
            <w:gridSpan w:val="3"/>
            <w:vAlign w:val="center"/>
          </w:tcPr>
          <w:p w14:paraId="43EE1D27" w14:textId="77777777" w:rsidR="00D12D6E" w:rsidRPr="00BF20B3" w:rsidRDefault="00D12D6E" w:rsidP="006262D9">
            <w:pPr>
              <w:pStyle w:val="FFABody"/>
              <w:rPr>
                <w:b/>
                <w:bCs/>
                <w:szCs w:val="18"/>
              </w:rPr>
            </w:pPr>
            <w:r w:rsidRPr="00BF20B3">
              <w:rPr>
                <w:b/>
                <w:bCs/>
                <w:szCs w:val="18"/>
              </w:rPr>
              <w:t>Group Name:</w:t>
            </w:r>
          </w:p>
        </w:tc>
      </w:tr>
      <w:tr w:rsidR="00D12D6E" w:rsidRPr="00BF20B3" w14:paraId="66653514" w14:textId="77777777" w:rsidTr="006262D9">
        <w:trPr>
          <w:trHeight w:val="288"/>
        </w:trPr>
        <w:tc>
          <w:tcPr>
            <w:tcW w:w="10790" w:type="dxa"/>
            <w:gridSpan w:val="3"/>
            <w:vAlign w:val="center"/>
          </w:tcPr>
          <w:p w14:paraId="7A067FE4" w14:textId="77777777" w:rsidR="00D12D6E" w:rsidRPr="00BF20B3" w:rsidRDefault="00D12D6E" w:rsidP="006262D9">
            <w:pPr>
              <w:pStyle w:val="FFABody"/>
              <w:rPr>
                <w:b/>
                <w:bCs/>
                <w:szCs w:val="18"/>
              </w:rPr>
            </w:pPr>
            <w:r w:rsidRPr="00BF20B3">
              <w:rPr>
                <w:b/>
                <w:bCs/>
                <w:szCs w:val="18"/>
              </w:rPr>
              <w:t xml:space="preserve">Flavor Name: </w:t>
            </w:r>
          </w:p>
        </w:tc>
      </w:tr>
      <w:tr w:rsidR="00D12D6E" w:rsidRPr="00BF20B3" w14:paraId="67CEB5D5" w14:textId="77777777" w:rsidTr="006262D9">
        <w:trPr>
          <w:trHeight w:val="288"/>
        </w:trPr>
        <w:tc>
          <w:tcPr>
            <w:tcW w:w="3596" w:type="dxa"/>
            <w:vAlign w:val="center"/>
          </w:tcPr>
          <w:p w14:paraId="53B225CB" w14:textId="480066EC" w:rsidR="00D12D6E" w:rsidRPr="00BF20B3" w:rsidRDefault="00D12D6E" w:rsidP="006262D9">
            <w:pPr>
              <w:pStyle w:val="FFABody"/>
              <w:jc w:val="center"/>
              <w:rPr>
                <w:b/>
                <w:bCs/>
                <w:szCs w:val="18"/>
              </w:rPr>
            </w:pPr>
            <w:r w:rsidRPr="00BF20B3">
              <w:rPr>
                <w:b/>
                <w:bCs/>
                <w:szCs w:val="18"/>
              </w:rPr>
              <w:t>Originality</w:t>
            </w:r>
          </w:p>
        </w:tc>
        <w:tc>
          <w:tcPr>
            <w:tcW w:w="3597" w:type="dxa"/>
            <w:vAlign w:val="center"/>
          </w:tcPr>
          <w:p w14:paraId="7460BB4D" w14:textId="5279414D" w:rsidR="00D12D6E" w:rsidRPr="00BF20B3" w:rsidRDefault="00D12D6E" w:rsidP="006262D9">
            <w:pPr>
              <w:pStyle w:val="FFABody"/>
              <w:jc w:val="center"/>
              <w:rPr>
                <w:b/>
                <w:bCs/>
                <w:szCs w:val="18"/>
              </w:rPr>
            </w:pPr>
            <w:r w:rsidRPr="00BF20B3">
              <w:rPr>
                <w:b/>
                <w:bCs/>
                <w:szCs w:val="18"/>
              </w:rPr>
              <w:t xml:space="preserve"> Appeal of Flavor</w:t>
            </w:r>
          </w:p>
        </w:tc>
        <w:tc>
          <w:tcPr>
            <w:tcW w:w="3597" w:type="dxa"/>
            <w:vAlign w:val="center"/>
          </w:tcPr>
          <w:p w14:paraId="3DFE8204" w14:textId="77777777" w:rsidR="00D12D6E" w:rsidRPr="00BF20B3" w:rsidRDefault="00D12D6E" w:rsidP="006262D9">
            <w:pPr>
              <w:pStyle w:val="FFABody"/>
              <w:jc w:val="center"/>
              <w:rPr>
                <w:b/>
                <w:bCs/>
                <w:szCs w:val="18"/>
              </w:rPr>
            </w:pPr>
            <w:r w:rsidRPr="00BF20B3">
              <w:rPr>
                <w:b/>
                <w:bCs/>
                <w:szCs w:val="18"/>
              </w:rPr>
              <w:t>Theme Integration</w:t>
            </w:r>
          </w:p>
        </w:tc>
      </w:tr>
      <w:tr w:rsidR="00D12D6E" w:rsidRPr="00BF20B3" w14:paraId="5248EC61" w14:textId="77777777" w:rsidTr="006262D9">
        <w:trPr>
          <w:trHeight w:val="288"/>
        </w:trPr>
        <w:tc>
          <w:tcPr>
            <w:tcW w:w="3596" w:type="dxa"/>
            <w:vAlign w:val="center"/>
          </w:tcPr>
          <w:p w14:paraId="0022992E"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4A5B234C"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2565ED2F" w14:textId="77777777" w:rsidR="00D12D6E" w:rsidRPr="00BF20B3" w:rsidRDefault="00D12D6E" w:rsidP="006262D9">
            <w:pPr>
              <w:pStyle w:val="FFABody"/>
              <w:jc w:val="center"/>
              <w:rPr>
                <w:szCs w:val="18"/>
              </w:rPr>
            </w:pPr>
            <w:r w:rsidRPr="00BF20B3">
              <w:rPr>
                <w:szCs w:val="18"/>
              </w:rPr>
              <w:t>1         2         3         4         5</w:t>
            </w:r>
          </w:p>
        </w:tc>
      </w:tr>
      <w:tr w:rsidR="00D12D6E" w:rsidRPr="00BF20B3" w14:paraId="3F4FE464" w14:textId="77777777" w:rsidTr="006262D9">
        <w:trPr>
          <w:trHeight w:val="288"/>
        </w:trPr>
        <w:tc>
          <w:tcPr>
            <w:tcW w:w="3596" w:type="dxa"/>
            <w:vAlign w:val="center"/>
          </w:tcPr>
          <w:p w14:paraId="52A129F1" w14:textId="10CB1173" w:rsidR="00D12D6E" w:rsidRPr="00BF20B3" w:rsidRDefault="00D12D6E" w:rsidP="006262D9">
            <w:pPr>
              <w:pStyle w:val="FFABody"/>
              <w:jc w:val="center"/>
              <w:rPr>
                <w:b/>
                <w:bCs/>
                <w:szCs w:val="18"/>
              </w:rPr>
            </w:pPr>
            <w:r w:rsidRPr="00BF20B3">
              <w:rPr>
                <w:b/>
                <w:bCs/>
                <w:szCs w:val="18"/>
              </w:rPr>
              <w:t>Target Audience</w:t>
            </w:r>
          </w:p>
        </w:tc>
        <w:tc>
          <w:tcPr>
            <w:tcW w:w="3597" w:type="dxa"/>
            <w:vAlign w:val="center"/>
          </w:tcPr>
          <w:p w14:paraId="0BD2E130" w14:textId="59692086" w:rsidR="00D12D6E" w:rsidRPr="00BF20B3" w:rsidRDefault="00D12D6E" w:rsidP="006262D9">
            <w:pPr>
              <w:pStyle w:val="FFABody"/>
              <w:jc w:val="center"/>
              <w:rPr>
                <w:b/>
                <w:bCs/>
                <w:szCs w:val="18"/>
              </w:rPr>
            </w:pPr>
            <w:r w:rsidRPr="00BF20B3">
              <w:rPr>
                <w:b/>
                <w:bCs/>
                <w:szCs w:val="18"/>
              </w:rPr>
              <w:t>Overall Pitch</w:t>
            </w:r>
          </w:p>
        </w:tc>
        <w:tc>
          <w:tcPr>
            <w:tcW w:w="3597" w:type="dxa"/>
            <w:vAlign w:val="center"/>
          </w:tcPr>
          <w:p w14:paraId="3415B1B9" w14:textId="77777777" w:rsidR="00D12D6E" w:rsidRPr="00BF20B3" w:rsidRDefault="00D12D6E" w:rsidP="006262D9">
            <w:pPr>
              <w:pStyle w:val="FFABody"/>
              <w:jc w:val="center"/>
              <w:rPr>
                <w:b/>
                <w:bCs/>
                <w:szCs w:val="18"/>
              </w:rPr>
            </w:pPr>
            <w:r w:rsidRPr="00BF20B3">
              <w:rPr>
                <w:b/>
                <w:bCs/>
                <w:szCs w:val="18"/>
              </w:rPr>
              <w:t>Recommend for Culver’s Menu?</w:t>
            </w:r>
          </w:p>
        </w:tc>
      </w:tr>
      <w:tr w:rsidR="00D12D6E" w:rsidRPr="00BF20B3" w14:paraId="1BA2B7C5" w14:textId="77777777" w:rsidTr="006262D9">
        <w:trPr>
          <w:trHeight w:val="288"/>
        </w:trPr>
        <w:tc>
          <w:tcPr>
            <w:tcW w:w="3596" w:type="dxa"/>
            <w:vAlign w:val="center"/>
          </w:tcPr>
          <w:p w14:paraId="76F9B687"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64DC4FF4" w14:textId="77777777" w:rsidR="00D12D6E" w:rsidRPr="00BF20B3" w:rsidRDefault="00D12D6E" w:rsidP="006262D9">
            <w:pPr>
              <w:pStyle w:val="FFABody"/>
              <w:jc w:val="center"/>
              <w:rPr>
                <w:szCs w:val="18"/>
              </w:rPr>
            </w:pPr>
            <w:r w:rsidRPr="00BF20B3">
              <w:rPr>
                <w:szCs w:val="18"/>
              </w:rPr>
              <w:t>1         2         3         4         5</w:t>
            </w:r>
          </w:p>
        </w:tc>
        <w:tc>
          <w:tcPr>
            <w:tcW w:w="3597" w:type="dxa"/>
            <w:vAlign w:val="center"/>
          </w:tcPr>
          <w:p w14:paraId="72F427AB" w14:textId="77777777" w:rsidR="00D12D6E" w:rsidRPr="00BF20B3" w:rsidRDefault="00D12D6E" w:rsidP="006262D9">
            <w:pPr>
              <w:pStyle w:val="FFABody"/>
              <w:jc w:val="center"/>
              <w:rPr>
                <w:szCs w:val="18"/>
              </w:rPr>
            </w:pPr>
            <w:r w:rsidRPr="00BF20B3">
              <w:rPr>
                <w:szCs w:val="18"/>
              </w:rPr>
              <w:t>Yes                    No</w:t>
            </w:r>
          </w:p>
        </w:tc>
      </w:tr>
      <w:tr w:rsidR="00D12D6E" w:rsidRPr="00BF20B3" w14:paraId="1CEB4253" w14:textId="77777777" w:rsidTr="006262D9">
        <w:trPr>
          <w:trHeight w:val="288"/>
        </w:trPr>
        <w:tc>
          <w:tcPr>
            <w:tcW w:w="10790" w:type="dxa"/>
            <w:gridSpan w:val="3"/>
            <w:vAlign w:val="center"/>
          </w:tcPr>
          <w:p w14:paraId="4C70C2BA" w14:textId="77777777" w:rsidR="00D12D6E" w:rsidRPr="00BF20B3" w:rsidRDefault="00D12D6E" w:rsidP="006262D9">
            <w:pPr>
              <w:pStyle w:val="FFABody"/>
              <w:rPr>
                <w:b/>
                <w:bCs/>
                <w:szCs w:val="18"/>
              </w:rPr>
            </w:pPr>
            <w:r w:rsidRPr="00BF20B3">
              <w:rPr>
                <w:b/>
                <w:bCs/>
                <w:szCs w:val="18"/>
              </w:rPr>
              <w:t>Additional Comments:</w:t>
            </w:r>
          </w:p>
        </w:tc>
      </w:tr>
      <w:tr w:rsidR="00D12D6E" w:rsidRPr="00BF20B3" w14:paraId="5087BF8E" w14:textId="77777777" w:rsidTr="006262D9">
        <w:trPr>
          <w:trHeight w:val="720"/>
        </w:trPr>
        <w:tc>
          <w:tcPr>
            <w:tcW w:w="10790" w:type="dxa"/>
            <w:gridSpan w:val="3"/>
          </w:tcPr>
          <w:p w14:paraId="085C1B16" w14:textId="77777777" w:rsidR="00D12D6E" w:rsidRPr="00BF20B3" w:rsidRDefault="00D12D6E" w:rsidP="006262D9">
            <w:pPr>
              <w:pStyle w:val="FFABody"/>
              <w:rPr>
                <w:szCs w:val="18"/>
              </w:rPr>
            </w:pPr>
          </w:p>
        </w:tc>
      </w:tr>
    </w:tbl>
    <w:p w14:paraId="02CC9D01" w14:textId="77777777" w:rsidR="00D12D6E" w:rsidRPr="00BF20B3" w:rsidRDefault="00D12D6E" w:rsidP="006E30A5">
      <w:pPr>
        <w:pStyle w:val="FFABody"/>
        <w:spacing w:line="360" w:lineRule="auto"/>
      </w:pPr>
    </w:p>
    <w:p w14:paraId="7EAFF0D9" w14:textId="77777777" w:rsidR="00D12D6E" w:rsidRPr="00BF20B3" w:rsidRDefault="00D12D6E" w:rsidP="006E30A5">
      <w:pPr>
        <w:pStyle w:val="FFABody"/>
        <w:spacing w:line="240" w:lineRule="auto"/>
        <w:rPr>
          <w:b/>
          <w:bCs/>
        </w:rPr>
      </w:pPr>
      <w:r w:rsidRPr="00BF20B3">
        <w:rPr>
          <w:b/>
          <w:bCs/>
        </w:rPr>
        <w:t>Reflection Questions:</w:t>
      </w:r>
    </w:p>
    <w:p w14:paraId="3EB7AB99" w14:textId="77777777" w:rsidR="00D12D6E" w:rsidRPr="00BF20B3" w:rsidRDefault="00D12D6E" w:rsidP="006E30A5">
      <w:pPr>
        <w:pStyle w:val="FFABody"/>
        <w:spacing w:line="240" w:lineRule="auto"/>
      </w:pPr>
    </w:p>
    <w:p w14:paraId="273ED33E" w14:textId="77777777" w:rsidR="00D12D6E" w:rsidRPr="00BF20B3" w:rsidRDefault="00D12D6E" w:rsidP="006E30A5">
      <w:pPr>
        <w:pStyle w:val="FFABody"/>
        <w:numPr>
          <w:ilvl w:val="0"/>
          <w:numId w:val="19"/>
        </w:numPr>
        <w:spacing w:line="240" w:lineRule="auto"/>
      </w:pPr>
      <w:r w:rsidRPr="00BF20B3">
        <w:t>What was the most important factor you considered when creating your new flavor? Why was that factor so important?</w:t>
      </w:r>
    </w:p>
    <w:p w14:paraId="303AB004" w14:textId="77777777" w:rsidR="00D12D6E" w:rsidRPr="00BF20B3" w:rsidRDefault="00D12D6E" w:rsidP="006E30A5">
      <w:pPr>
        <w:pStyle w:val="FFABody"/>
        <w:spacing w:line="240" w:lineRule="auto"/>
      </w:pPr>
    </w:p>
    <w:p w14:paraId="567F4FA9" w14:textId="77777777" w:rsidR="00D12D6E" w:rsidRPr="00BF20B3" w:rsidRDefault="00D12D6E" w:rsidP="006E30A5">
      <w:pPr>
        <w:pStyle w:val="FFABody"/>
        <w:spacing w:line="240" w:lineRule="auto"/>
      </w:pPr>
    </w:p>
    <w:p w14:paraId="6D1FE7CD" w14:textId="77777777" w:rsidR="00D12D6E" w:rsidRPr="00BF20B3" w:rsidRDefault="00D12D6E" w:rsidP="006E30A5">
      <w:pPr>
        <w:pStyle w:val="FFABody"/>
        <w:numPr>
          <w:ilvl w:val="0"/>
          <w:numId w:val="19"/>
        </w:numPr>
        <w:spacing w:line="240" w:lineRule="auto"/>
      </w:pPr>
      <w:r w:rsidRPr="00BF20B3">
        <w:t>What was the most challenging part of coming up with your flavor?</w:t>
      </w:r>
    </w:p>
    <w:p w14:paraId="7C0C8267" w14:textId="77777777" w:rsidR="00D12D6E" w:rsidRPr="00BF20B3" w:rsidRDefault="00D12D6E" w:rsidP="006E30A5">
      <w:pPr>
        <w:pStyle w:val="FFABody"/>
        <w:spacing w:line="240" w:lineRule="auto"/>
      </w:pPr>
    </w:p>
    <w:p w14:paraId="06F3AF05" w14:textId="77777777" w:rsidR="00D12D6E" w:rsidRPr="00BF20B3" w:rsidRDefault="00D12D6E" w:rsidP="006E30A5">
      <w:pPr>
        <w:pStyle w:val="FFABody"/>
        <w:spacing w:line="240" w:lineRule="auto"/>
      </w:pPr>
    </w:p>
    <w:p w14:paraId="4D8E0132" w14:textId="77777777" w:rsidR="00D12D6E" w:rsidRPr="00BF20B3" w:rsidRDefault="00D12D6E" w:rsidP="006E30A5">
      <w:pPr>
        <w:pStyle w:val="FFABody"/>
        <w:spacing w:line="240" w:lineRule="auto"/>
      </w:pPr>
    </w:p>
    <w:p w14:paraId="5BD0C5B6" w14:textId="77777777" w:rsidR="00D12D6E" w:rsidRPr="00BF20B3" w:rsidRDefault="00D12D6E" w:rsidP="006E30A5">
      <w:pPr>
        <w:pStyle w:val="FFABody"/>
        <w:numPr>
          <w:ilvl w:val="0"/>
          <w:numId w:val="19"/>
        </w:numPr>
        <w:spacing w:line="240" w:lineRule="auto"/>
      </w:pPr>
      <w:r w:rsidRPr="00BF20B3">
        <w:t>How did your team balance creativity with practicality during this activity?</w:t>
      </w:r>
    </w:p>
    <w:p w14:paraId="733DBC31" w14:textId="77777777" w:rsidR="00D12D6E" w:rsidRPr="00BF20B3" w:rsidRDefault="00D12D6E" w:rsidP="006E30A5">
      <w:pPr>
        <w:pStyle w:val="FFABody"/>
        <w:spacing w:line="240" w:lineRule="auto"/>
      </w:pPr>
    </w:p>
    <w:p w14:paraId="2269A547" w14:textId="77777777" w:rsidR="00D12D6E" w:rsidRPr="00BF20B3" w:rsidRDefault="00D12D6E" w:rsidP="006E30A5">
      <w:pPr>
        <w:pStyle w:val="FFABody"/>
        <w:spacing w:line="240" w:lineRule="auto"/>
      </w:pPr>
    </w:p>
    <w:p w14:paraId="49F669D6" w14:textId="77777777" w:rsidR="00D12D6E" w:rsidRPr="00BF20B3" w:rsidRDefault="00D12D6E" w:rsidP="006E30A5">
      <w:pPr>
        <w:pStyle w:val="FFABody"/>
        <w:spacing w:line="240" w:lineRule="auto"/>
      </w:pPr>
    </w:p>
    <w:p w14:paraId="0D4716CE" w14:textId="77777777" w:rsidR="00D12D6E" w:rsidRPr="00BF20B3" w:rsidRDefault="00D12D6E" w:rsidP="006E30A5">
      <w:pPr>
        <w:pStyle w:val="FFABody"/>
        <w:numPr>
          <w:ilvl w:val="0"/>
          <w:numId w:val="19"/>
        </w:numPr>
        <w:spacing w:line="240" w:lineRule="auto"/>
      </w:pPr>
      <w:r w:rsidRPr="00BF20B3">
        <w:t>If you could revisit your team’s flavor concept, what would you change and why?</w:t>
      </w:r>
    </w:p>
    <w:p w14:paraId="7B428B10" w14:textId="77777777" w:rsidR="00D12D6E" w:rsidRPr="00BF20B3" w:rsidRDefault="00D12D6E" w:rsidP="006E30A5">
      <w:pPr>
        <w:pStyle w:val="FFABody"/>
        <w:spacing w:line="240" w:lineRule="auto"/>
      </w:pPr>
    </w:p>
    <w:p w14:paraId="42DDE7CA" w14:textId="77777777" w:rsidR="00D12D6E" w:rsidRPr="00BF20B3" w:rsidRDefault="00D12D6E" w:rsidP="006E30A5">
      <w:pPr>
        <w:pStyle w:val="FFABody"/>
        <w:spacing w:line="240" w:lineRule="auto"/>
      </w:pPr>
    </w:p>
    <w:p w14:paraId="5611F757" w14:textId="77777777" w:rsidR="00D12D6E" w:rsidRPr="00BF20B3" w:rsidRDefault="00D12D6E" w:rsidP="006E30A5">
      <w:pPr>
        <w:pStyle w:val="FFABody"/>
        <w:spacing w:line="240" w:lineRule="auto"/>
      </w:pPr>
    </w:p>
    <w:p w14:paraId="0A4A9EF9" w14:textId="77777777" w:rsidR="00D12D6E" w:rsidRPr="00BF20B3" w:rsidRDefault="00D12D6E" w:rsidP="006E30A5">
      <w:pPr>
        <w:pStyle w:val="FFABody"/>
        <w:numPr>
          <w:ilvl w:val="0"/>
          <w:numId w:val="19"/>
        </w:numPr>
        <w:spacing w:line="240" w:lineRule="auto"/>
      </w:pPr>
      <w:r w:rsidRPr="00BF20B3">
        <w:t>What was your favorite flavor you heard from your classmates today? Why?</w:t>
      </w:r>
    </w:p>
    <w:p w14:paraId="6BC16C2E" w14:textId="77777777" w:rsidR="00D12D6E" w:rsidRPr="00BF20B3" w:rsidRDefault="00D12D6E" w:rsidP="006E30A5">
      <w:pPr>
        <w:pStyle w:val="FFABody"/>
        <w:spacing w:line="240" w:lineRule="auto"/>
        <w:ind w:left="720"/>
      </w:pPr>
    </w:p>
    <w:p w14:paraId="7660039D" w14:textId="77777777" w:rsidR="00D12D6E" w:rsidRPr="00BF20B3" w:rsidRDefault="00D12D6E" w:rsidP="006E30A5">
      <w:pPr>
        <w:pStyle w:val="FFABody"/>
        <w:spacing w:line="240" w:lineRule="auto"/>
        <w:ind w:left="720"/>
      </w:pPr>
    </w:p>
    <w:p w14:paraId="5C77953F" w14:textId="77777777" w:rsidR="00D12D6E" w:rsidRPr="00BF20B3" w:rsidRDefault="00D12D6E" w:rsidP="006E30A5">
      <w:pPr>
        <w:pStyle w:val="FFABody"/>
        <w:spacing w:line="240" w:lineRule="auto"/>
      </w:pPr>
    </w:p>
    <w:p w14:paraId="72A56B6C" w14:textId="0A644CAE" w:rsidR="00D12D6E" w:rsidRPr="00BF20B3" w:rsidRDefault="00D12D6E" w:rsidP="006E30A5">
      <w:pPr>
        <w:pStyle w:val="FFABody"/>
        <w:numPr>
          <w:ilvl w:val="0"/>
          <w:numId w:val="19"/>
        </w:numPr>
        <w:spacing w:line="240" w:lineRule="auto"/>
      </w:pPr>
      <w:r w:rsidRPr="00BF20B3">
        <w:t xml:space="preserve">What are three careers that would be involved in the creation of new food products? (Use </w:t>
      </w:r>
      <w:hyperlink r:id="rId21" w:history="1">
        <w:r w:rsidRPr="00BF20B3">
          <w:rPr>
            <w:rStyle w:val="Hyperlink"/>
          </w:rPr>
          <w:t>AgExplorer.FFA.org/focus/food-products-processing-systems/</w:t>
        </w:r>
      </w:hyperlink>
      <w:r w:rsidRPr="00BF20B3">
        <w:t xml:space="preserve"> if you need help with career titles.)</w:t>
      </w:r>
    </w:p>
    <w:p w14:paraId="4F1710C2" w14:textId="77777777" w:rsidR="00D12D6E" w:rsidRPr="00BF20B3" w:rsidRDefault="00D12D6E" w:rsidP="006E30A5">
      <w:pPr>
        <w:pStyle w:val="FFABody"/>
        <w:numPr>
          <w:ilvl w:val="1"/>
          <w:numId w:val="19"/>
        </w:numPr>
        <w:spacing w:line="240" w:lineRule="auto"/>
      </w:pPr>
      <w:r w:rsidRPr="00BF20B3">
        <w:br/>
      </w:r>
    </w:p>
    <w:p w14:paraId="42EACC80" w14:textId="77777777" w:rsidR="00D12D6E" w:rsidRPr="00BF20B3" w:rsidRDefault="00D12D6E" w:rsidP="006E30A5">
      <w:pPr>
        <w:pStyle w:val="FFABody"/>
        <w:numPr>
          <w:ilvl w:val="1"/>
          <w:numId w:val="19"/>
        </w:numPr>
        <w:spacing w:line="240" w:lineRule="auto"/>
      </w:pPr>
      <w:r w:rsidRPr="00BF20B3">
        <w:br/>
      </w:r>
    </w:p>
    <w:p w14:paraId="44B4252A" w14:textId="77777777" w:rsidR="00D12D6E" w:rsidRPr="00BF20B3" w:rsidRDefault="00D12D6E" w:rsidP="006E30A5">
      <w:pPr>
        <w:pStyle w:val="FFABody"/>
        <w:numPr>
          <w:ilvl w:val="1"/>
          <w:numId w:val="19"/>
        </w:numPr>
        <w:spacing w:line="240" w:lineRule="auto"/>
      </w:pPr>
      <w:r w:rsidRPr="00BF20B3">
        <w:br/>
        <w:t xml:space="preserve"> </w:t>
      </w:r>
    </w:p>
    <w:p w14:paraId="4E028DDB" w14:textId="44DE6C6D" w:rsidR="00D12D6E" w:rsidRPr="00BF20B3" w:rsidRDefault="00D12D6E" w:rsidP="006E30A5">
      <w:pPr>
        <w:pStyle w:val="FFABody"/>
        <w:numPr>
          <w:ilvl w:val="0"/>
          <w:numId w:val="19"/>
        </w:numPr>
        <w:spacing w:line="240" w:lineRule="auto"/>
      </w:pPr>
      <w:r w:rsidRPr="00BF20B3">
        <w:t xml:space="preserve">What two skills or abilities would one need </w:t>
      </w:r>
      <w:proofErr w:type="gramStart"/>
      <w:r w:rsidRPr="00BF20B3">
        <w:t>in order to</w:t>
      </w:r>
      <w:proofErr w:type="gramEnd"/>
      <w:r w:rsidRPr="00BF20B3">
        <w:t xml:space="preserve"> have a career helping to develop new food products?</w:t>
      </w:r>
    </w:p>
    <w:p w14:paraId="5308DCFB" w14:textId="77777777" w:rsidR="00D12D6E" w:rsidRPr="00BF20B3" w:rsidRDefault="00D12D6E" w:rsidP="006E30A5">
      <w:pPr>
        <w:pStyle w:val="FFABody"/>
        <w:numPr>
          <w:ilvl w:val="1"/>
          <w:numId w:val="19"/>
        </w:numPr>
        <w:spacing w:line="240" w:lineRule="auto"/>
      </w:pPr>
      <w:r w:rsidRPr="00BF20B3">
        <w:br/>
        <w:t xml:space="preserve"> </w:t>
      </w:r>
    </w:p>
    <w:p w14:paraId="16125B88" w14:textId="77777777" w:rsidR="00D12D6E" w:rsidRPr="00BF20B3" w:rsidRDefault="00D12D6E" w:rsidP="006E30A5">
      <w:pPr>
        <w:pStyle w:val="FFABody"/>
        <w:numPr>
          <w:ilvl w:val="1"/>
          <w:numId w:val="19"/>
        </w:numPr>
        <w:spacing w:line="240" w:lineRule="auto"/>
      </w:pPr>
      <w:r w:rsidRPr="00BF20B3">
        <w:t xml:space="preserve"> </w:t>
      </w:r>
      <w:r w:rsidRPr="00BF20B3">
        <w:br w:type="page"/>
      </w:r>
    </w:p>
    <w:p w14:paraId="594E3BC8" w14:textId="77777777" w:rsidR="00D12D6E" w:rsidRPr="00BF20B3" w:rsidRDefault="00D12D6E" w:rsidP="006E30A5">
      <w:pPr>
        <w:pStyle w:val="DocumentTitle"/>
      </w:pPr>
      <w:r w:rsidRPr="00BF20B3">
        <w:lastRenderedPageBreak/>
        <w:t>Appendix 1: Frozen Custard Creation Scenarios</w:t>
      </w:r>
    </w:p>
    <w:p w14:paraId="29585D85" w14:textId="77777777" w:rsidR="00D12D6E" w:rsidRPr="00BF20B3" w:rsidRDefault="00D12D6E" w:rsidP="006E30A5">
      <w:pPr>
        <w:pStyle w:val="FFABody"/>
        <w:spacing w:line="240" w:lineRule="auto"/>
        <w:rPr>
          <w:szCs w:val="18"/>
        </w:rPr>
      </w:pPr>
      <w:r w:rsidRPr="00BF20B3">
        <w:rPr>
          <w:rStyle w:val="LPSectionTitlesChar"/>
          <w:sz w:val="20"/>
          <w:szCs w:val="24"/>
        </w:rPr>
        <w:t>Directions:</w:t>
      </w:r>
      <w:r w:rsidRPr="00BF20B3">
        <w:rPr>
          <w:sz w:val="22"/>
        </w:rPr>
        <w:t xml:space="preserve"> </w:t>
      </w:r>
      <w:r w:rsidRPr="00BF20B3">
        <w:rPr>
          <w:szCs w:val="18"/>
        </w:rPr>
        <w:t>Cut the following scenarios apart and give one to each team. Teams must use this scenario when designing their flavor for the challenge.</w:t>
      </w:r>
      <w:r w:rsidRPr="00BF20B3">
        <w:rPr>
          <w:szCs w:val="18"/>
        </w:rPr>
        <w:br/>
      </w:r>
    </w:p>
    <w:tbl>
      <w:tblPr>
        <w:tblStyle w:val="TableGrid"/>
        <w:tblW w:w="0" w:type="auto"/>
        <w:tblLook w:val="04A0" w:firstRow="1" w:lastRow="0" w:firstColumn="1" w:lastColumn="0" w:noHBand="0" w:noVBand="1"/>
      </w:tblPr>
      <w:tblGrid>
        <w:gridCol w:w="10790"/>
      </w:tblGrid>
      <w:tr w:rsidR="00D12D6E" w:rsidRPr="00BF20B3" w14:paraId="593BE6EA" w14:textId="77777777" w:rsidTr="006262D9">
        <w:trPr>
          <w:trHeight w:val="1166"/>
        </w:trPr>
        <w:tc>
          <w:tcPr>
            <w:tcW w:w="10790" w:type="dxa"/>
            <w:vAlign w:val="center"/>
          </w:tcPr>
          <w:p w14:paraId="3E088671" w14:textId="285DBED9" w:rsidR="00D12D6E" w:rsidRPr="00BF20B3" w:rsidRDefault="00D12D6E" w:rsidP="006262D9">
            <w:pPr>
              <w:pStyle w:val="FFABody"/>
              <w:jc w:val="center"/>
              <w:rPr>
                <w:b/>
                <w:bCs/>
                <w:szCs w:val="18"/>
              </w:rPr>
            </w:pPr>
            <w:r w:rsidRPr="00BF20B3">
              <w:rPr>
                <w:b/>
                <w:bCs/>
                <w:szCs w:val="18"/>
              </w:rPr>
              <w:t>Scenario 1</w:t>
            </w:r>
            <w:r>
              <w:rPr>
                <w:b/>
                <w:bCs/>
                <w:szCs w:val="18"/>
              </w:rPr>
              <w:t>:</w:t>
            </w:r>
            <w:r w:rsidRPr="00BF20B3">
              <w:rPr>
                <w:b/>
                <w:bCs/>
                <w:szCs w:val="18"/>
              </w:rPr>
              <w:t xml:space="preserve"> Seasonal Sensations</w:t>
            </w:r>
          </w:p>
          <w:p w14:paraId="681A6FB2" w14:textId="77777777" w:rsidR="00D12D6E" w:rsidRPr="00BF20B3" w:rsidRDefault="00D12D6E" w:rsidP="006262D9">
            <w:pPr>
              <w:pStyle w:val="FFABody"/>
              <w:jc w:val="center"/>
              <w:rPr>
                <w:szCs w:val="18"/>
              </w:rPr>
            </w:pPr>
            <w:r w:rsidRPr="00BF20B3">
              <w:rPr>
                <w:szCs w:val="18"/>
              </w:rPr>
              <w:t>Your team must create a frozen custard flavor inspired by a specific season (e.g., winter, summer). This flavor should include seasonal ingredients and will be rotated through the flavor of the day menu during that season.</w:t>
            </w:r>
          </w:p>
        </w:tc>
      </w:tr>
      <w:tr w:rsidR="00D12D6E" w:rsidRPr="00BF20B3" w14:paraId="7CE19A96" w14:textId="77777777" w:rsidTr="006262D9">
        <w:trPr>
          <w:trHeight w:val="1166"/>
        </w:trPr>
        <w:tc>
          <w:tcPr>
            <w:tcW w:w="10790" w:type="dxa"/>
            <w:vAlign w:val="center"/>
          </w:tcPr>
          <w:p w14:paraId="6A168462" w14:textId="43D03325" w:rsidR="00D12D6E" w:rsidRPr="00BF20B3" w:rsidRDefault="00D12D6E" w:rsidP="006262D9">
            <w:pPr>
              <w:pStyle w:val="FFABody"/>
              <w:jc w:val="center"/>
              <w:rPr>
                <w:szCs w:val="18"/>
              </w:rPr>
            </w:pPr>
            <w:r w:rsidRPr="00BF20B3">
              <w:rPr>
                <w:b/>
                <w:bCs/>
                <w:szCs w:val="18"/>
              </w:rPr>
              <w:t>Scenario 2</w:t>
            </w:r>
            <w:r>
              <w:rPr>
                <w:b/>
                <w:bCs/>
                <w:szCs w:val="18"/>
              </w:rPr>
              <w:t>:</w:t>
            </w:r>
            <w:r w:rsidRPr="00BF20B3">
              <w:rPr>
                <w:b/>
                <w:bCs/>
                <w:szCs w:val="18"/>
              </w:rPr>
              <w:t xml:space="preserve"> Regional Favorite</w:t>
            </w:r>
            <w:r w:rsidRPr="00BF20B3">
              <w:rPr>
                <w:szCs w:val="18"/>
              </w:rPr>
              <w:br/>
              <w:t xml:space="preserve">Design a flavor that represents your state or region, incorporating local ingredients or cultural elements that are easily recognizable to and beloved by local </w:t>
            </w:r>
            <w:r w:rsidR="00D121B3">
              <w:rPr>
                <w:szCs w:val="18"/>
              </w:rPr>
              <w:t>Culver’s guests</w:t>
            </w:r>
            <w:r w:rsidRPr="00BF20B3">
              <w:rPr>
                <w:szCs w:val="18"/>
              </w:rPr>
              <w:t xml:space="preserve">. </w:t>
            </w:r>
          </w:p>
        </w:tc>
      </w:tr>
      <w:tr w:rsidR="00D12D6E" w:rsidRPr="00BF20B3" w14:paraId="23B0B5A2" w14:textId="77777777" w:rsidTr="006262D9">
        <w:trPr>
          <w:trHeight w:val="1166"/>
        </w:trPr>
        <w:tc>
          <w:tcPr>
            <w:tcW w:w="10790" w:type="dxa"/>
            <w:vAlign w:val="center"/>
          </w:tcPr>
          <w:p w14:paraId="75F45769" w14:textId="1BB33F84" w:rsidR="00D12D6E" w:rsidRPr="00BF20B3" w:rsidRDefault="00D12D6E" w:rsidP="006262D9">
            <w:pPr>
              <w:pStyle w:val="FFABody"/>
              <w:jc w:val="center"/>
              <w:rPr>
                <w:szCs w:val="18"/>
              </w:rPr>
            </w:pPr>
            <w:r w:rsidRPr="00BF20B3">
              <w:rPr>
                <w:b/>
                <w:bCs/>
                <w:szCs w:val="18"/>
              </w:rPr>
              <w:t>Scenario 3</w:t>
            </w:r>
            <w:r>
              <w:rPr>
                <w:b/>
                <w:bCs/>
                <w:szCs w:val="18"/>
              </w:rPr>
              <w:t>:</w:t>
            </w:r>
            <w:r w:rsidRPr="00BF20B3">
              <w:rPr>
                <w:b/>
                <w:bCs/>
                <w:szCs w:val="18"/>
              </w:rPr>
              <w:t xml:space="preserve"> Movie Night Madness</w:t>
            </w:r>
          </w:p>
          <w:p w14:paraId="39CA5F24" w14:textId="32DA7711" w:rsidR="00D12D6E" w:rsidRPr="00BF20B3" w:rsidRDefault="00D12D6E" w:rsidP="006262D9">
            <w:pPr>
              <w:pStyle w:val="FFABody"/>
              <w:jc w:val="center"/>
              <w:rPr>
                <w:szCs w:val="18"/>
              </w:rPr>
            </w:pPr>
            <w:r w:rsidRPr="00BF20B3">
              <w:rPr>
                <w:szCs w:val="18"/>
              </w:rPr>
              <w:t xml:space="preserve">Create a flavor inspired by a night at the movies using ingredients that remind </w:t>
            </w:r>
            <w:r w:rsidR="00D121B3">
              <w:rPr>
                <w:szCs w:val="18"/>
              </w:rPr>
              <w:t>Culver’s guests</w:t>
            </w:r>
            <w:r w:rsidRPr="00BF20B3">
              <w:rPr>
                <w:szCs w:val="18"/>
              </w:rPr>
              <w:t xml:space="preserve"> of sitting in a dark theater enjoying their favorite film.</w:t>
            </w:r>
          </w:p>
        </w:tc>
      </w:tr>
      <w:tr w:rsidR="00D12D6E" w:rsidRPr="00BF20B3" w14:paraId="5BEE3BEF" w14:textId="77777777" w:rsidTr="006262D9">
        <w:trPr>
          <w:trHeight w:val="1166"/>
        </w:trPr>
        <w:tc>
          <w:tcPr>
            <w:tcW w:w="10790" w:type="dxa"/>
            <w:vAlign w:val="center"/>
          </w:tcPr>
          <w:p w14:paraId="4D34BB40" w14:textId="5F8AE6B3" w:rsidR="00D12D6E" w:rsidRPr="00BF20B3" w:rsidRDefault="00D12D6E" w:rsidP="006262D9">
            <w:pPr>
              <w:pStyle w:val="FFABody"/>
              <w:jc w:val="center"/>
              <w:rPr>
                <w:szCs w:val="18"/>
              </w:rPr>
            </w:pPr>
            <w:r w:rsidRPr="00BF20B3">
              <w:rPr>
                <w:b/>
                <w:bCs/>
                <w:szCs w:val="18"/>
              </w:rPr>
              <w:t>Scenario 4</w:t>
            </w:r>
            <w:r>
              <w:rPr>
                <w:b/>
                <w:bCs/>
                <w:szCs w:val="18"/>
              </w:rPr>
              <w:t>:</w:t>
            </w:r>
            <w:r w:rsidRPr="00BF20B3">
              <w:rPr>
                <w:b/>
                <w:bCs/>
                <w:szCs w:val="18"/>
              </w:rPr>
              <w:t xml:space="preserve"> International Flavors</w:t>
            </w:r>
          </w:p>
          <w:p w14:paraId="7B007750" w14:textId="77777777" w:rsidR="00D12D6E" w:rsidRPr="00BF20B3" w:rsidRDefault="00D12D6E" w:rsidP="006262D9">
            <w:pPr>
              <w:pStyle w:val="FFABody"/>
              <w:jc w:val="center"/>
              <w:rPr>
                <w:szCs w:val="18"/>
              </w:rPr>
            </w:pPr>
            <w:r w:rsidRPr="00BF20B3">
              <w:rPr>
                <w:szCs w:val="18"/>
              </w:rPr>
              <w:t>Develop a frozen custard inspired by another country’s cuisine or traditional dessert. Think about the kinds of ingredients, flavors and mix-ins used in that country and try to keep it as authentic as possible to that culture.</w:t>
            </w:r>
          </w:p>
        </w:tc>
      </w:tr>
      <w:tr w:rsidR="00D12D6E" w:rsidRPr="00BF20B3" w14:paraId="6F70CEDC" w14:textId="77777777" w:rsidTr="006262D9">
        <w:trPr>
          <w:trHeight w:val="1166"/>
        </w:trPr>
        <w:tc>
          <w:tcPr>
            <w:tcW w:w="10790" w:type="dxa"/>
            <w:vAlign w:val="center"/>
          </w:tcPr>
          <w:p w14:paraId="5D7E3409" w14:textId="07665807" w:rsidR="00D12D6E" w:rsidRPr="00BF20B3" w:rsidRDefault="00D12D6E" w:rsidP="006262D9">
            <w:pPr>
              <w:pStyle w:val="FFABody"/>
              <w:jc w:val="center"/>
              <w:rPr>
                <w:szCs w:val="18"/>
              </w:rPr>
            </w:pPr>
            <w:r w:rsidRPr="00BF20B3">
              <w:rPr>
                <w:b/>
                <w:bCs/>
                <w:szCs w:val="18"/>
              </w:rPr>
              <w:t>Scenario 5</w:t>
            </w:r>
            <w:r>
              <w:rPr>
                <w:b/>
                <w:bCs/>
                <w:szCs w:val="18"/>
              </w:rPr>
              <w:t>:</w:t>
            </w:r>
            <w:r w:rsidRPr="00BF20B3">
              <w:rPr>
                <w:b/>
                <w:bCs/>
                <w:szCs w:val="18"/>
              </w:rPr>
              <w:t xml:space="preserve"> Healthy Indulgence</w:t>
            </w:r>
          </w:p>
          <w:p w14:paraId="4D9F32E8" w14:textId="7839B344" w:rsidR="00D12D6E" w:rsidRPr="00BF20B3" w:rsidRDefault="00D12D6E" w:rsidP="006262D9">
            <w:pPr>
              <w:pStyle w:val="FFABody"/>
              <w:jc w:val="center"/>
              <w:rPr>
                <w:szCs w:val="18"/>
              </w:rPr>
            </w:pPr>
            <w:r w:rsidRPr="00BF20B3">
              <w:rPr>
                <w:szCs w:val="18"/>
              </w:rPr>
              <w:t xml:space="preserve">Many </w:t>
            </w:r>
            <w:r w:rsidR="00D121B3">
              <w:rPr>
                <w:szCs w:val="18"/>
              </w:rPr>
              <w:t>Culver’s guests</w:t>
            </w:r>
            <w:r w:rsidRPr="00BF20B3">
              <w:rPr>
                <w:szCs w:val="18"/>
              </w:rPr>
              <w:t xml:space="preserve"> are becoming more and more health conscious. Create a new flavor that feels and tastes indulgent while also using natural or low-calorie ingredients they will love.</w:t>
            </w:r>
          </w:p>
        </w:tc>
      </w:tr>
      <w:tr w:rsidR="00D12D6E" w:rsidRPr="00BF20B3" w14:paraId="2E1A8E75" w14:textId="77777777" w:rsidTr="006262D9">
        <w:trPr>
          <w:trHeight w:val="1166"/>
        </w:trPr>
        <w:tc>
          <w:tcPr>
            <w:tcW w:w="10790" w:type="dxa"/>
            <w:vAlign w:val="center"/>
          </w:tcPr>
          <w:p w14:paraId="55BCD34B" w14:textId="027A4B7D" w:rsidR="00D12D6E" w:rsidRPr="00BF20B3" w:rsidRDefault="00D12D6E" w:rsidP="006262D9">
            <w:pPr>
              <w:pStyle w:val="FFABody"/>
              <w:jc w:val="center"/>
              <w:rPr>
                <w:szCs w:val="18"/>
              </w:rPr>
            </w:pPr>
            <w:r w:rsidRPr="00BF20B3">
              <w:rPr>
                <w:b/>
                <w:bCs/>
                <w:szCs w:val="18"/>
              </w:rPr>
              <w:t>Scenario 6</w:t>
            </w:r>
            <w:r>
              <w:rPr>
                <w:b/>
                <w:bCs/>
                <w:szCs w:val="18"/>
              </w:rPr>
              <w:t>:</w:t>
            </w:r>
            <w:r w:rsidRPr="00BF20B3">
              <w:rPr>
                <w:b/>
                <w:bCs/>
                <w:szCs w:val="18"/>
              </w:rPr>
              <w:t xml:space="preserve"> Allergen-Friendly</w:t>
            </w:r>
          </w:p>
          <w:p w14:paraId="4802CA60" w14:textId="77777777" w:rsidR="00D12D6E" w:rsidRPr="00BF20B3" w:rsidRDefault="00D12D6E" w:rsidP="006262D9">
            <w:pPr>
              <w:pStyle w:val="FFABody"/>
              <w:jc w:val="center"/>
              <w:rPr>
                <w:szCs w:val="18"/>
              </w:rPr>
            </w:pPr>
            <w:r w:rsidRPr="00BF20B3">
              <w:rPr>
                <w:szCs w:val="18"/>
              </w:rPr>
              <w:t>Culver’s is looking to be more inclusive of all health needs. Your challenge is to create a delicious flavor that avoids common allergens such as nuts, gluten, etc.</w:t>
            </w:r>
          </w:p>
        </w:tc>
      </w:tr>
      <w:tr w:rsidR="00D12D6E" w:rsidRPr="00BF20B3" w14:paraId="21D6512D" w14:textId="77777777" w:rsidTr="006262D9">
        <w:trPr>
          <w:trHeight w:val="1166"/>
        </w:trPr>
        <w:tc>
          <w:tcPr>
            <w:tcW w:w="10790" w:type="dxa"/>
            <w:vAlign w:val="center"/>
          </w:tcPr>
          <w:p w14:paraId="4BD7E037" w14:textId="50B92A7C" w:rsidR="00D12D6E" w:rsidRPr="00BF20B3" w:rsidRDefault="00D12D6E" w:rsidP="006262D9">
            <w:pPr>
              <w:pStyle w:val="FFABody"/>
              <w:jc w:val="center"/>
              <w:rPr>
                <w:szCs w:val="18"/>
              </w:rPr>
            </w:pPr>
            <w:r w:rsidRPr="00BF20B3">
              <w:rPr>
                <w:b/>
                <w:bCs/>
                <w:szCs w:val="18"/>
              </w:rPr>
              <w:t>Scenario 7</w:t>
            </w:r>
            <w:r>
              <w:rPr>
                <w:b/>
                <w:bCs/>
                <w:szCs w:val="18"/>
              </w:rPr>
              <w:t>:</w:t>
            </w:r>
            <w:r w:rsidRPr="00BF20B3">
              <w:rPr>
                <w:b/>
                <w:bCs/>
                <w:szCs w:val="18"/>
              </w:rPr>
              <w:t xml:space="preserve"> Celebrity Collab</w:t>
            </w:r>
          </w:p>
          <w:p w14:paraId="33C18349" w14:textId="77777777" w:rsidR="00D12D6E" w:rsidRPr="00BF20B3" w:rsidRDefault="00D12D6E" w:rsidP="006262D9">
            <w:pPr>
              <w:pStyle w:val="FFABody"/>
              <w:jc w:val="center"/>
              <w:rPr>
                <w:szCs w:val="18"/>
              </w:rPr>
            </w:pPr>
            <w:r w:rsidRPr="00BF20B3">
              <w:rPr>
                <w:szCs w:val="18"/>
              </w:rPr>
              <w:t>Imagine a celebrity has partnered with Culver’s. Design a new flavor based on their personality or favorite foods.</w:t>
            </w:r>
          </w:p>
        </w:tc>
      </w:tr>
      <w:tr w:rsidR="00D12D6E" w:rsidRPr="00BF20B3" w14:paraId="41DD569A" w14:textId="77777777" w:rsidTr="006262D9">
        <w:trPr>
          <w:trHeight w:val="1166"/>
        </w:trPr>
        <w:tc>
          <w:tcPr>
            <w:tcW w:w="10790" w:type="dxa"/>
            <w:vAlign w:val="center"/>
          </w:tcPr>
          <w:p w14:paraId="35F4F407" w14:textId="09B6B8A2" w:rsidR="00D12D6E" w:rsidRPr="00BF20B3" w:rsidRDefault="00D12D6E" w:rsidP="006262D9">
            <w:pPr>
              <w:pStyle w:val="FFABody"/>
              <w:jc w:val="center"/>
              <w:rPr>
                <w:szCs w:val="18"/>
              </w:rPr>
            </w:pPr>
            <w:r w:rsidRPr="00BF20B3">
              <w:rPr>
                <w:b/>
                <w:bCs/>
                <w:szCs w:val="18"/>
              </w:rPr>
              <w:t>Scenario 8</w:t>
            </w:r>
            <w:r>
              <w:rPr>
                <w:b/>
                <w:bCs/>
                <w:szCs w:val="18"/>
              </w:rPr>
              <w:t>:</w:t>
            </w:r>
            <w:r w:rsidRPr="00BF20B3">
              <w:rPr>
                <w:b/>
                <w:bCs/>
                <w:szCs w:val="18"/>
              </w:rPr>
              <w:t xml:space="preserve"> Breakfast Delight</w:t>
            </w:r>
          </w:p>
          <w:p w14:paraId="114291BA" w14:textId="77777777" w:rsidR="00D12D6E" w:rsidRPr="00BF20B3" w:rsidRDefault="00D12D6E" w:rsidP="006262D9">
            <w:pPr>
              <w:pStyle w:val="FFABody"/>
              <w:jc w:val="center"/>
              <w:rPr>
                <w:szCs w:val="18"/>
              </w:rPr>
            </w:pPr>
            <w:r w:rsidRPr="00BF20B3">
              <w:rPr>
                <w:szCs w:val="18"/>
              </w:rPr>
              <w:t xml:space="preserve">Develop a new custard flavor that fits right alongside classic breakfast items and flavors and would be appealing to eat in the morning. </w:t>
            </w:r>
          </w:p>
        </w:tc>
      </w:tr>
      <w:tr w:rsidR="00D12D6E" w:rsidRPr="00BF20B3" w14:paraId="342728DE" w14:textId="77777777" w:rsidTr="006262D9">
        <w:trPr>
          <w:trHeight w:val="1166"/>
        </w:trPr>
        <w:tc>
          <w:tcPr>
            <w:tcW w:w="10790" w:type="dxa"/>
            <w:vAlign w:val="center"/>
          </w:tcPr>
          <w:p w14:paraId="6350171A" w14:textId="44F53B0A" w:rsidR="00D12D6E" w:rsidRPr="00BF20B3" w:rsidRDefault="00D12D6E" w:rsidP="006262D9">
            <w:pPr>
              <w:pStyle w:val="FFABody"/>
              <w:jc w:val="center"/>
              <w:rPr>
                <w:b/>
                <w:bCs/>
                <w:szCs w:val="18"/>
              </w:rPr>
            </w:pPr>
            <w:r w:rsidRPr="00BF20B3">
              <w:rPr>
                <w:b/>
                <w:bCs/>
                <w:szCs w:val="18"/>
              </w:rPr>
              <w:t>Scenario 9</w:t>
            </w:r>
            <w:r>
              <w:rPr>
                <w:b/>
                <w:bCs/>
                <w:szCs w:val="18"/>
              </w:rPr>
              <w:t>:</w:t>
            </w:r>
            <w:r w:rsidRPr="00BF20B3">
              <w:rPr>
                <w:b/>
                <w:bCs/>
                <w:szCs w:val="18"/>
              </w:rPr>
              <w:t xml:space="preserve"> Surprise Inside</w:t>
            </w:r>
          </w:p>
          <w:p w14:paraId="12933363" w14:textId="75B8B4B9" w:rsidR="00D12D6E" w:rsidRPr="00BF20B3" w:rsidRDefault="00D12D6E" w:rsidP="006262D9">
            <w:pPr>
              <w:pStyle w:val="FFABody"/>
              <w:jc w:val="center"/>
              <w:rPr>
                <w:szCs w:val="18"/>
              </w:rPr>
            </w:pPr>
            <w:r w:rsidRPr="00BF20B3">
              <w:rPr>
                <w:szCs w:val="18"/>
              </w:rPr>
              <w:t xml:space="preserve">Culver’s wants to launch a line of custard flavors with hidden surprises, such as layers or mix-ins that reveal themselves as </w:t>
            </w:r>
            <w:r w:rsidR="00D121B3">
              <w:rPr>
                <w:szCs w:val="18"/>
              </w:rPr>
              <w:t>guests</w:t>
            </w:r>
            <w:r w:rsidRPr="00BF20B3">
              <w:rPr>
                <w:szCs w:val="18"/>
              </w:rPr>
              <w:t xml:space="preserve"> eat.</w:t>
            </w:r>
          </w:p>
        </w:tc>
      </w:tr>
      <w:tr w:rsidR="00D12D6E" w:rsidRPr="00BF20B3" w14:paraId="6C19F7E8" w14:textId="77777777" w:rsidTr="006262D9">
        <w:trPr>
          <w:trHeight w:val="1166"/>
        </w:trPr>
        <w:tc>
          <w:tcPr>
            <w:tcW w:w="10790" w:type="dxa"/>
            <w:vAlign w:val="center"/>
          </w:tcPr>
          <w:p w14:paraId="5D57A690" w14:textId="45440B89" w:rsidR="00D12D6E" w:rsidRPr="00BF20B3" w:rsidRDefault="00D12D6E" w:rsidP="006262D9">
            <w:pPr>
              <w:pStyle w:val="FFABody"/>
              <w:jc w:val="center"/>
              <w:rPr>
                <w:b/>
                <w:bCs/>
                <w:szCs w:val="18"/>
              </w:rPr>
            </w:pPr>
            <w:r w:rsidRPr="00BF20B3">
              <w:rPr>
                <w:b/>
                <w:bCs/>
                <w:szCs w:val="18"/>
              </w:rPr>
              <w:t>Scenario 10</w:t>
            </w:r>
            <w:r>
              <w:rPr>
                <w:b/>
                <w:bCs/>
                <w:szCs w:val="18"/>
              </w:rPr>
              <w:t>:</w:t>
            </w:r>
            <w:r w:rsidRPr="00BF20B3">
              <w:rPr>
                <w:b/>
                <w:bCs/>
                <w:szCs w:val="18"/>
              </w:rPr>
              <w:t xml:space="preserve"> Kids’ Choice</w:t>
            </w:r>
          </w:p>
          <w:p w14:paraId="069DBAF5" w14:textId="33C53FFF" w:rsidR="00D12D6E" w:rsidRPr="00BF20B3" w:rsidRDefault="00D12D6E" w:rsidP="006262D9">
            <w:pPr>
              <w:pStyle w:val="FFABody"/>
              <w:jc w:val="center"/>
              <w:rPr>
                <w:szCs w:val="18"/>
              </w:rPr>
            </w:pPr>
            <w:r w:rsidRPr="00BF20B3">
              <w:rPr>
                <w:szCs w:val="18"/>
              </w:rPr>
              <w:t xml:space="preserve">Culver’s wants to create a flavor designed specifically for kids (although adults may enjoy it as well). Think about fun, colorful and playful ingredients that will make any </w:t>
            </w:r>
            <w:r w:rsidR="00D121B3">
              <w:rPr>
                <w:szCs w:val="18"/>
              </w:rPr>
              <w:t>guest</w:t>
            </w:r>
            <w:r w:rsidRPr="00BF20B3">
              <w:rPr>
                <w:szCs w:val="18"/>
              </w:rPr>
              <w:t xml:space="preserve"> feel like a kid again.</w:t>
            </w:r>
          </w:p>
        </w:tc>
      </w:tr>
    </w:tbl>
    <w:p w14:paraId="3B48743F" w14:textId="77777777" w:rsidR="00D12D6E" w:rsidRPr="006E30A5" w:rsidRDefault="00D12D6E" w:rsidP="006E30A5">
      <w:pPr>
        <w:pStyle w:val="FFABody"/>
        <w:spacing w:line="240" w:lineRule="auto"/>
        <w:rPr>
          <w:rStyle w:val="Strong"/>
          <w:b w:val="0"/>
          <w:bCs w:val="0"/>
        </w:rPr>
      </w:pPr>
    </w:p>
    <w:sectPr w:rsidR="00D12D6E" w:rsidRPr="006E30A5" w:rsidSect="00426D56">
      <w:headerReference w:type="default" r:id="rId22"/>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5B3B" w14:textId="77777777" w:rsidR="008E7724" w:rsidRPr="00BF20B3" w:rsidRDefault="008E7724" w:rsidP="008725E0">
      <w:r w:rsidRPr="00BF20B3">
        <w:separator/>
      </w:r>
    </w:p>
  </w:endnote>
  <w:endnote w:type="continuationSeparator" w:id="0">
    <w:p w14:paraId="1AAA37A0" w14:textId="77777777" w:rsidR="008E7724" w:rsidRPr="00BF20B3" w:rsidRDefault="008E7724" w:rsidP="008725E0">
      <w:r w:rsidRPr="00BF20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5445" w14:textId="77777777" w:rsidR="00D12D6E" w:rsidRPr="00BF20B3" w:rsidRDefault="00D12D6E" w:rsidP="00546C8D">
    <w:pPr>
      <w:pStyle w:val="Footer"/>
      <w:rPr>
        <w:rFonts w:ascii="Montserrat" w:hAnsi="Montserrat" w:cs="Arial"/>
        <w:sz w:val="17"/>
        <w:szCs w:val="17"/>
      </w:rPr>
    </w:pPr>
    <w:r w:rsidRPr="00BF20B3">
      <w:rPr>
        <w:rFonts w:ascii="Montserrat" w:hAnsi="Montserrat" w:cs="Arial"/>
        <w:sz w:val="17"/>
        <w:szCs w:val="17"/>
      </w:rPr>
      <w:t>©National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E7776" w14:textId="77777777" w:rsidR="008E7724" w:rsidRPr="00BF20B3" w:rsidRDefault="008E7724" w:rsidP="008725E0">
      <w:r w:rsidRPr="00BF20B3">
        <w:separator/>
      </w:r>
    </w:p>
  </w:footnote>
  <w:footnote w:type="continuationSeparator" w:id="0">
    <w:p w14:paraId="642D22BC" w14:textId="77777777" w:rsidR="008E7724" w:rsidRPr="00BF20B3" w:rsidRDefault="008E7724" w:rsidP="008725E0">
      <w:r w:rsidRPr="00BF20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6AE35" w14:textId="77777777" w:rsidR="00D12D6E" w:rsidRPr="00BF20B3" w:rsidRDefault="00D12D6E">
    <w:pPr>
      <w:pStyle w:val="Header"/>
    </w:pPr>
    <w:r w:rsidRPr="00BF20B3">
      <w:rPr>
        <w:noProof/>
      </w:rPr>
      <w:drawing>
        <wp:anchor distT="0" distB="0" distL="114300" distR="114300" simplePos="0" relativeHeight="251660288" behindDoc="0" locked="0" layoutInCell="1" allowOverlap="1" wp14:anchorId="751D4AB5" wp14:editId="7FC7EE3F">
          <wp:simplePos x="0" y="0"/>
          <wp:positionH relativeFrom="column">
            <wp:posOffset>4391025</wp:posOffset>
          </wp:positionH>
          <wp:positionV relativeFrom="paragraph">
            <wp:posOffset>-190500</wp:posOffset>
          </wp:positionV>
          <wp:extent cx="2171700" cy="993553"/>
          <wp:effectExtent l="0" t="0" r="0" b="0"/>
          <wp:wrapNone/>
          <wp:docPr id="1718380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9935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20B3">
      <w:rPr>
        <w:noProof/>
      </w:rPr>
      <w:drawing>
        <wp:anchor distT="0" distB="0" distL="114300" distR="114300" simplePos="0" relativeHeight="251659264" behindDoc="1" locked="0" layoutInCell="1" allowOverlap="1" wp14:anchorId="340BE7B1" wp14:editId="47C42E11">
          <wp:simplePos x="0" y="0"/>
          <wp:positionH relativeFrom="page">
            <wp:align>center</wp:align>
          </wp:positionH>
          <wp:positionV relativeFrom="page">
            <wp:align>top</wp:align>
          </wp:positionV>
          <wp:extent cx="7818118" cy="10117565"/>
          <wp:effectExtent l="0" t="0" r="571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7818118" cy="101175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ED10" w14:textId="77777777" w:rsidR="00546C8D" w:rsidRPr="00BF20B3" w:rsidRDefault="00546C8D" w:rsidP="00546C8D">
    <w:pPr>
      <w:pStyle w:val="FFABody"/>
    </w:pPr>
    <w:r w:rsidRPr="00BF20B3">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F93F1A"/>
    <w:multiLevelType w:val="hybridMultilevel"/>
    <w:tmpl w:val="5516BB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DD7D9E"/>
    <w:multiLevelType w:val="hybridMultilevel"/>
    <w:tmpl w:val="DDD82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5727AB7"/>
    <w:multiLevelType w:val="multilevel"/>
    <w:tmpl w:val="1D5E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96318">
    <w:abstractNumId w:val="17"/>
  </w:num>
  <w:num w:numId="2" w16cid:durableId="1549414684">
    <w:abstractNumId w:val="7"/>
  </w:num>
  <w:num w:numId="3" w16cid:durableId="852770728">
    <w:abstractNumId w:val="4"/>
  </w:num>
  <w:num w:numId="4" w16cid:durableId="564753808">
    <w:abstractNumId w:val="12"/>
  </w:num>
  <w:num w:numId="5" w16cid:durableId="2030792462">
    <w:abstractNumId w:val="11"/>
  </w:num>
  <w:num w:numId="6" w16cid:durableId="1597594656">
    <w:abstractNumId w:val="8"/>
  </w:num>
  <w:num w:numId="7" w16cid:durableId="3945781">
    <w:abstractNumId w:val="6"/>
  </w:num>
  <w:num w:numId="8" w16cid:durableId="1393769426">
    <w:abstractNumId w:val="1"/>
  </w:num>
  <w:num w:numId="9" w16cid:durableId="792484017">
    <w:abstractNumId w:val="9"/>
  </w:num>
  <w:num w:numId="10" w16cid:durableId="944121743">
    <w:abstractNumId w:val="14"/>
  </w:num>
  <w:num w:numId="11" w16cid:durableId="692996849">
    <w:abstractNumId w:val="10"/>
  </w:num>
  <w:num w:numId="12" w16cid:durableId="1239827349">
    <w:abstractNumId w:val="13"/>
  </w:num>
  <w:num w:numId="13" w16cid:durableId="1301576543">
    <w:abstractNumId w:val="0"/>
  </w:num>
  <w:num w:numId="14" w16cid:durableId="2064787762">
    <w:abstractNumId w:val="18"/>
  </w:num>
  <w:num w:numId="15" w16cid:durableId="1023165180">
    <w:abstractNumId w:val="2"/>
  </w:num>
  <w:num w:numId="16" w16cid:durableId="1084911535">
    <w:abstractNumId w:val="16"/>
  </w:num>
  <w:num w:numId="17" w16cid:durableId="1423529992">
    <w:abstractNumId w:val="5"/>
  </w:num>
  <w:num w:numId="18" w16cid:durableId="691537674">
    <w:abstractNumId w:val="15"/>
  </w:num>
  <w:num w:numId="19" w16cid:durableId="245579916">
    <w:abstractNumId w:val="3"/>
  </w:num>
  <w:num w:numId="20" w16cid:durableId="1046829582">
    <w:abstractNumId w:val="19"/>
  </w:num>
  <w:num w:numId="21" w16cid:durableId="2042826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77FB4"/>
    <w:rsid w:val="00087424"/>
    <w:rsid w:val="000A5243"/>
    <w:rsid w:val="000E767E"/>
    <w:rsid w:val="0010543A"/>
    <w:rsid w:val="00114561"/>
    <w:rsid w:val="00126C2E"/>
    <w:rsid w:val="0014430F"/>
    <w:rsid w:val="0014531C"/>
    <w:rsid w:val="001C0EB1"/>
    <w:rsid w:val="001F61BD"/>
    <w:rsid w:val="00205BA4"/>
    <w:rsid w:val="00222942"/>
    <w:rsid w:val="0022405E"/>
    <w:rsid w:val="002528EB"/>
    <w:rsid w:val="002547AB"/>
    <w:rsid w:val="00295F5A"/>
    <w:rsid w:val="002A77BA"/>
    <w:rsid w:val="002A7980"/>
    <w:rsid w:val="002B177C"/>
    <w:rsid w:val="002B5FB0"/>
    <w:rsid w:val="002F6795"/>
    <w:rsid w:val="00321175"/>
    <w:rsid w:val="00332F8E"/>
    <w:rsid w:val="00333E61"/>
    <w:rsid w:val="003360E5"/>
    <w:rsid w:val="003547F0"/>
    <w:rsid w:val="00366BBD"/>
    <w:rsid w:val="00383362"/>
    <w:rsid w:val="00397A3C"/>
    <w:rsid w:val="003A5E8E"/>
    <w:rsid w:val="003C5EA4"/>
    <w:rsid w:val="003D0AEE"/>
    <w:rsid w:val="003D1E1F"/>
    <w:rsid w:val="00405C94"/>
    <w:rsid w:val="0041084B"/>
    <w:rsid w:val="00426D56"/>
    <w:rsid w:val="00437208"/>
    <w:rsid w:val="004502A5"/>
    <w:rsid w:val="004A2A50"/>
    <w:rsid w:val="004A4FB2"/>
    <w:rsid w:val="004C539A"/>
    <w:rsid w:val="004C6F48"/>
    <w:rsid w:val="004F2502"/>
    <w:rsid w:val="005049A4"/>
    <w:rsid w:val="00546C8D"/>
    <w:rsid w:val="00560B3F"/>
    <w:rsid w:val="00566AC7"/>
    <w:rsid w:val="00570617"/>
    <w:rsid w:val="00570756"/>
    <w:rsid w:val="0059285F"/>
    <w:rsid w:val="005A59E9"/>
    <w:rsid w:val="005A79D7"/>
    <w:rsid w:val="005E1F98"/>
    <w:rsid w:val="006215EF"/>
    <w:rsid w:val="00641F49"/>
    <w:rsid w:val="006705EC"/>
    <w:rsid w:val="00672757"/>
    <w:rsid w:val="00685FB8"/>
    <w:rsid w:val="00690E88"/>
    <w:rsid w:val="006B5620"/>
    <w:rsid w:val="006C17CD"/>
    <w:rsid w:val="006C4E6B"/>
    <w:rsid w:val="006C608A"/>
    <w:rsid w:val="007046D9"/>
    <w:rsid w:val="00731DA3"/>
    <w:rsid w:val="00741DB1"/>
    <w:rsid w:val="00761DC2"/>
    <w:rsid w:val="00767321"/>
    <w:rsid w:val="00792FA7"/>
    <w:rsid w:val="007A2382"/>
    <w:rsid w:val="007A29B0"/>
    <w:rsid w:val="007D03FF"/>
    <w:rsid w:val="007D60A4"/>
    <w:rsid w:val="007E7F61"/>
    <w:rsid w:val="007F514C"/>
    <w:rsid w:val="007F544C"/>
    <w:rsid w:val="007F7C15"/>
    <w:rsid w:val="00846505"/>
    <w:rsid w:val="008535C2"/>
    <w:rsid w:val="00861C5C"/>
    <w:rsid w:val="008725E0"/>
    <w:rsid w:val="008841CD"/>
    <w:rsid w:val="008A5624"/>
    <w:rsid w:val="008A698D"/>
    <w:rsid w:val="008C07DC"/>
    <w:rsid w:val="008E7724"/>
    <w:rsid w:val="0092231B"/>
    <w:rsid w:val="00934BDC"/>
    <w:rsid w:val="00945FCC"/>
    <w:rsid w:val="00955A7C"/>
    <w:rsid w:val="00974EA2"/>
    <w:rsid w:val="00991E98"/>
    <w:rsid w:val="009A51A6"/>
    <w:rsid w:val="009B7BF9"/>
    <w:rsid w:val="009C64D5"/>
    <w:rsid w:val="009F322E"/>
    <w:rsid w:val="00A3481C"/>
    <w:rsid w:val="00AE1EEB"/>
    <w:rsid w:val="00AE5E40"/>
    <w:rsid w:val="00B53702"/>
    <w:rsid w:val="00B53B13"/>
    <w:rsid w:val="00B565AD"/>
    <w:rsid w:val="00B664E3"/>
    <w:rsid w:val="00BF20B3"/>
    <w:rsid w:val="00C2052A"/>
    <w:rsid w:val="00C218B3"/>
    <w:rsid w:val="00C41C63"/>
    <w:rsid w:val="00C4291D"/>
    <w:rsid w:val="00CA0D73"/>
    <w:rsid w:val="00CB6924"/>
    <w:rsid w:val="00D121B3"/>
    <w:rsid w:val="00D12D6E"/>
    <w:rsid w:val="00D44D8B"/>
    <w:rsid w:val="00D71449"/>
    <w:rsid w:val="00DA6884"/>
    <w:rsid w:val="00E23E16"/>
    <w:rsid w:val="00E24F93"/>
    <w:rsid w:val="00E56F48"/>
    <w:rsid w:val="00EB1D0C"/>
    <w:rsid w:val="00EB1F1F"/>
    <w:rsid w:val="00ED50A4"/>
    <w:rsid w:val="00EE0DA9"/>
    <w:rsid w:val="00EE6736"/>
    <w:rsid w:val="00FF5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7D60A4"/>
    <w:rPr>
      <w:color w:val="0563C1" w:themeColor="hyperlink"/>
      <w:u w:val="single"/>
    </w:rPr>
  </w:style>
  <w:style w:type="character" w:styleId="UnresolvedMention">
    <w:name w:val="Unresolved Mention"/>
    <w:basedOn w:val="DefaultParagraphFont"/>
    <w:uiPriority w:val="99"/>
    <w:semiHidden/>
    <w:unhideWhenUsed/>
    <w:rsid w:val="007D60A4"/>
    <w:rPr>
      <w:color w:val="605E5C"/>
      <w:shd w:val="clear" w:color="auto" w:fill="E1DFDD"/>
    </w:rPr>
  </w:style>
  <w:style w:type="character" w:styleId="PlaceholderText">
    <w:name w:val="Placeholder Text"/>
    <w:basedOn w:val="DefaultParagraphFont"/>
    <w:uiPriority w:val="99"/>
    <w:semiHidden/>
    <w:rsid w:val="00222942"/>
    <w:rPr>
      <w:color w:val="666666"/>
    </w:rPr>
  </w:style>
  <w:style w:type="character" w:styleId="CommentReference">
    <w:name w:val="annotation reference"/>
    <w:basedOn w:val="DefaultParagraphFont"/>
    <w:uiPriority w:val="99"/>
    <w:semiHidden/>
    <w:unhideWhenUsed/>
    <w:rsid w:val="008841CD"/>
    <w:rPr>
      <w:sz w:val="16"/>
      <w:szCs w:val="16"/>
    </w:rPr>
  </w:style>
  <w:style w:type="paragraph" w:styleId="CommentText">
    <w:name w:val="annotation text"/>
    <w:basedOn w:val="Normal"/>
    <w:link w:val="CommentTextChar"/>
    <w:uiPriority w:val="99"/>
    <w:unhideWhenUsed/>
    <w:rsid w:val="008841CD"/>
    <w:rPr>
      <w:sz w:val="20"/>
      <w:szCs w:val="20"/>
    </w:rPr>
  </w:style>
  <w:style w:type="character" w:customStyle="1" w:styleId="CommentTextChar">
    <w:name w:val="Comment Text Char"/>
    <w:basedOn w:val="DefaultParagraphFont"/>
    <w:link w:val="CommentText"/>
    <w:uiPriority w:val="99"/>
    <w:rsid w:val="008841CD"/>
    <w:rPr>
      <w:sz w:val="20"/>
      <w:szCs w:val="20"/>
    </w:rPr>
  </w:style>
  <w:style w:type="paragraph" w:styleId="CommentSubject">
    <w:name w:val="annotation subject"/>
    <w:basedOn w:val="CommentText"/>
    <w:next w:val="CommentText"/>
    <w:link w:val="CommentSubjectChar"/>
    <w:uiPriority w:val="99"/>
    <w:semiHidden/>
    <w:unhideWhenUsed/>
    <w:rsid w:val="008841CD"/>
    <w:rPr>
      <w:b/>
      <w:bCs/>
    </w:rPr>
  </w:style>
  <w:style w:type="character" w:customStyle="1" w:styleId="CommentSubjectChar">
    <w:name w:val="Comment Subject Char"/>
    <w:basedOn w:val="CommentTextChar"/>
    <w:link w:val="CommentSubject"/>
    <w:uiPriority w:val="99"/>
    <w:semiHidden/>
    <w:rsid w:val="008841CD"/>
    <w:rPr>
      <w:b/>
      <w:bCs/>
      <w:sz w:val="20"/>
      <w:szCs w:val="20"/>
    </w:rPr>
  </w:style>
  <w:style w:type="paragraph" w:styleId="Revision">
    <w:name w:val="Revision"/>
    <w:hidden/>
    <w:uiPriority w:val="99"/>
    <w:semiHidden/>
    <w:rsid w:val="008841CD"/>
  </w:style>
  <w:style w:type="character" w:styleId="FollowedHyperlink">
    <w:name w:val="FollowedHyperlink"/>
    <w:basedOn w:val="DefaultParagraphFont"/>
    <w:uiPriority w:val="99"/>
    <w:semiHidden/>
    <w:unhideWhenUsed/>
    <w:rsid w:val="007F51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8303">
      <w:bodyDiv w:val="1"/>
      <w:marLeft w:val="0"/>
      <w:marRight w:val="0"/>
      <w:marTop w:val="0"/>
      <w:marBottom w:val="0"/>
      <w:divBdr>
        <w:top w:val="none" w:sz="0" w:space="0" w:color="auto"/>
        <w:left w:val="none" w:sz="0" w:space="0" w:color="auto"/>
        <w:bottom w:val="none" w:sz="0" w:space="0" w:color="auto"/>
        <w:right w:val="none" w:sz="0" w:space="0" w:color="auto"/>
      </w:divBdr>
    </w:div>
    <w:div w:id="942957669">
      <w:bodyDiv w:val="1"/>
      <w:marLeft w:val="0"/>
      <w:marRight w:val="0"/>
      <w:marTop w:val="0"/>
      <w:marBottom w:val="0"/>
      <w:divBdr>
        <w:top w:val="none" w:sz="0" w:space="0" w:color="auto"/>
        <w:left w:val="none" w:sz="0" w:space="0" w:color="auto"/>
        <w:bottom w:val="none" w:sz="0" w:space="0" w:color="auto"/>
        <w:right w:val="none" w:sz="0" w:space="0" w:color="auto"/>
      </w:divBdr>
    </w:div>
    <w:div w:id="161914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Explorer.FFA.org/virtual-field-trips/fresh-frozen-custard-careers-from-dairy-to-dish/" TargetMode="External"/><Relationship Id="rId13" Type="http://schemas.openxmlformats.org/officeDocument/2006/relationships/hyperlink" Target="https://docs.google.com/document/d/1_qHwilh3bKj_TNxsfrJ4wghaJrKbpCziOI0jCK0R5EM/copy"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AgExplorer.FFA.org/focus/food-products-processing-systems/" TargetMode="External"/><Relationship Id="rId7" Type="http://schemas.openxmlformats.org/officeDocument/2006/relationships/endnotes" Target="endnotes.xml"/><Relationship Id="rId12" Type="http://schemas.openxmlformats.org/officeDocument/2006/relationships/hyperlink" Target="https://ffa.box.com/s/h3123wslux4ngapykmaluxe3okvpd4g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ffa.box.com/v/culvers-whats-the-scoop"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fa.box.com/s/zd3fj86monu29c5fafne2k5it1kt9qe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fS3qgWx44CM" TargetMode="External"/><Relationship Id="rId23" Type="http://schemas.openxmlformats.org/officeDocument/2006/relationships/fontTable" Target="fontTable.xml"/><Relationship Id="rId10" Type="http://schemas.openxmlformats.org/officeDocument/2006/relationships/hyperlink" Target="https://www.youtube.com/watch?v=fS3qgWx44CM" TargetMode="External"/><Relationship Id="rId19" Type="http://schemas.openxmlformats.org/officeDocument/2006/relationships/hyperlink" Target="https://culvers.com/flavor-of-the-day" TargetMode="External"/><Relationship Id="rId4" Type="http://schemas.openxmlformats.org/officeDocument/2006/relationships/settings" Target="settings.xml"/><Relationship Id="rId9" Type="http://schemas.openxmlformats.org/officeDocument/2006/relationships/hyperlink" Target="https://culvers.com/flavor-of-the-day" TargetMode="External"/><Relationship Id="rId14" Type="http://schemas.openxmlformats.org/officeDocument/2006/relationships/hyperlink" Target="https://agexplorer.ffa.org/virtual-field-trips/fresh-frozen-custard-careers-from-dairy-to-dish/"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1206</TotalTime>
  <Pages>9</Pages>
  <Words>2442</Words>
  <Characters>18421</Characters>
  <Application>Microsoft Office Word</Application>
  <DocSecurity>0</DocSecurity>
  <Lines>497</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Govea, Isaiah</cp:lastModifiedBy>
  <cp:revision>19</cp:revision>
  <dcterms:created xsi:type="dcterms:W3CDTF">2025-01-13T19:16:00Z</dcterms:created>
  <dcterms:modified xsi:type="dcterms:W3CDTF">2025-04-01T15:42:00Z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af1479fb237a55afebab1140cb4f29117afbee0c08f73296e05c5fdd5f4373a0</vt:lpwstr>
  </property>
</Properties>
</file>