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082844E3" w:rsidR="00C05B76" w:rsidRDefault="00064A1D" w:rsidP="00C05B76">
      <w:pPr>
        <w:pStyle w:val="Title"/>
      </w:pPr>
      <w:r>
        <w:t xml:space="preserve">PUblic Speaking and You </w:t>
      </w:r>
      <w:r w:rsidR="00FB0CE8">
        <w:t>Workshop Reflection Guide</w:t>
      </w:r>
    </w:p>
    <w:p w14:paraId="358BBE63" w14:textId="27CDD69A" w:rsidR="00E80D18" w:rsidRDefault="00FB0CE8" w:rsidP="00E80D18">
      <w:r>
        <w:t xml:space="preserve">Directions: </w:t>
      </w:r>
      <w:r w:rsidR="00064A1D">
        <w:t>A</w:t>
      </w:r>
      <w:r>
        <w:t>fter watching the workshop</w:t>
      </w:r>
      <w:r w:rsidR="000409B4">
        <w:t>,</w:t>
      </w:r>
      <w:r>
        <w:t xml:space="preserve"> complete the reflection questions below.</w:t>
      </w:r>
    </w:p>
    <w:p w14:paraId="4D139F8D" w14:textId="77777777" w:rsidR="00FB0CE8" w:rsidRDefault="00FB0CE8" w:rsidP="00E80D18"/>
    <w:p w14:paraId="6AD9AC66" w14:textId="09DCAF41" w:rsidR="00FB0CE8" w:rsidRDefault="0002410D" w:rsidP="001F1925">
      <w:pPr>
        <w:pStyle w:val="ListParagraph"/>
        <w:numPr>
          <w:ilvl w:val="0"/>
          <w:numId w:val="14"/>
        </w:numPr>
      </w:pPr>
      <w:r>
        <w:t>How did this session help you grow as a leader?</w:t>
      </w:r>
    </w:p>
    <w:p w14:paraId="723C0E94" w14:textId="678FE2DA" w:rsidR="0002410D" w:rsidRDefault="0002410D" w:rsidP="0002410D"/>
    <w:p w14:paraId="15B09234" w14:textId="77777777" w:rsidR="0002410D" w:rsidRDefault="0002410D" w:rsidP="0002410D"/>
    <w:p w14:paraId="65A93589" w14:textId="2D63F386" w:rsidR="0002410D" w:rsidRDefault="0002410D" w:rsidP="001F1925">
      <w:pPr>
        <w:pStyle w:val="ListParagraph"/>
        <w:numPr>
          <w:ilvl w:val="0"/>
          <w:numId w:val="14"/>
        </w:numPr>
      </w:pPr>
      <w:r>
        <w:t>How can you use what you learned in your own chapter?</w:t>
      </w:r>
    </w:p>
    <w:p w14:paraId="4FB59869" w14:textId="15F18212" w:rsidR="0002410D" w:rsidRDefault="0002410D" w:rsidP="0002410D"/>
    <w:p w14:paraId="1BF838E0" w14:textId="77777777" w:rsidR="0002410D" w:rsidRDefault="0002410D" w:rsidP="0002410D"/>
    <w:p w14:paraId="36DA7662" w14:textId="1CAAA445" w:rsidR="0002410D" w:rsidRDefault="0002410D" w:rsidP="001F1925">
      <w:pPr>
        <w:pStyle w:val="ListParagraph"/>
        <w:numPr>
          <w:ilvl w:val="0"/>
          <w:numId w:val="14"/>
        </w:numPr>
      </w:pPr>
      <w:r>
        <w:t>What about this session impacted you the most and why?</w:t>
      </w:r>
    </w:p>
    <w:p w14:paraId="596CBC10" w14:textId="14F30476" w:rsidR="0002410D" w:rsidRDefault="0002410D" w:rsidP="0002410D"/>
    <w:p w14:paraId="49FED7EB" w14:textId="77777777" w:rsidR="0002410D" w:rsidRDefault="0002410D" w:rsidP="0002410D"/>
    <w:p w14:paraId="49A6EE92" w14:textId="2DA4BC62" w:rsidR="0002410D" w:rsidRDefault="0002410D" w:rsidP="001F1925">
      <w:pPr>
        <w:pStyle w:val="ListParagraph"/>
        <w:numPr>
          <w:ilvl w:val="0"/>
          <w:numId w:val="14"/>
        </w:numPr>
      </w:pPr>
      <w:r>
        <w:t xml:space="preserve">What about this session </w:t>
      </w:r>
      <w:r w:rsidR="000409B4">
        <w:t xml:space="preserve">sparked </w:t>
      </w:r>
      <w:r>
        <w:t xml:space="preserve">your interest </w:t>
      </w:r>
      <w:r w:rsidR="000409B4">
        <w:t>and made you want</w:t>
      </w:r>
      <w:r>
        <w:t xml:space="preserve"> to learn more?</w:t>
      </w:r>
    </w:p>
    <w:p w14:paraId="42987FAC" w14:textId="777C27CA" w:rsidR="0002410D" w:rsidRDefault="0002410D" w:rsidP="0002410D"/>
    <w:p w14:paraId="710F69B1" w14:textId="77777777" w:rsidR="0002410D" w:rsidRDefault="0002410D" w:rsidP="0002410D"/>
    <w:p w14:paraId="7C2DD78E" w14:textId="77777777" w:rsidR="0002410D" w:rsidRDefault="0002410D" w:rsidP="0002410D"/>
    <w:p w14:paraId="56AEF81D" w14:textId="05B36A36" w:rsidR="0002410D" w:rsidRDefault="0002410D" w:rsidP="001F1925">
      <w:pPr>
        <w:pStyle w:val="ListParagraph"/>
        <w:numPr>
          <w:ilvl w:val="0"/>
          <w:numId w:val="14"/>
        </w:numPr>
      </w:pPr>
      <w:r>
        <w:t>How has effective public speaking been used throughout history?</w:t>
      </w:r>
    </w:p>
    <w:p w14:paraId="4EFE4467" w14:textId="695CFDAC" w:rsidR="0002410D" w:rsidRDefault="0002410D" w:rsidP="0002410D"/>
    <w:p w14:paraId="2F7C8D5F" w14:textId="58483FD7" w:rsidR="0002410D" w:rsidRDefault="0002410D" w:rsidP="0002410D"/>
    <w:p w14:paraId="66C5FC23" w14:textId="5466AD2B" w:rsidR="0002410D" w:rsidRDefault="0002410D" w:rsidP="0002410D"/>
    <w:p w14:paraId="020E3E64" w14:textId="77777777" w:rsidR="0002410D" w:rsidRDefault="0002410D" w:rsidP="0002410D"/>
    <w:p w14:paraId="3B23A728" w14:textId="23DBD944" w:rsidR="0002410D" w:rsidRPr="00E80D18" w:rsidRDefault="0002410D" w:rsidP="001F1925">
      <w:pPr>
        <w:pStyle w:val="ListParagraph"/>
        <w:numPr>
          <w:ilvl w:val="0"/>
          <w:numId w:val="14"/>
        </w:numPr>
      </w:pPr>
      <w:r>
        <w:t>What was your advocacy campaign</w:t>
      </w:r>
      <w:r w:rsidR="000409B4">
        <w:t>,</w:t>
      </w:r>
      <w:r>
        <w:t xml:space="preserve"> and how can you implement it in your community?</w:t>
      </w:r>
    </w:p>
    <w:sectPr w:rsidR="0002410D" w:rsidRPr="00E80D18" w:rsidSect="000F2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DD55C" w14:textId="77777777" w:rsidR="0075352D" w:rsidRDefault="0075352D" w:rsidP="00E974FE">
      <w:pPr>
        <w:spacing w:after="0" w:line="240" w:lineRule="auto"/>
      </w:pPr>
      <w:r>
        <w:separator/>
      </w:r>
    </w:p>
  </w:endnote>
  <w:endnote w:type="continuationSeparator" w:id="0">
    <w:p w14:paraId="283E5945" w14:textId="77777777" w:rsidR="0075352D" w:rsidRDefault="0075352D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61080C0B-1088-4C73-84DD-CD09866C3E4C}"/>
    <w:embedBold r:id="rId2" w:fontKey="{A547EB59-8D52-4060-93C2-56FF5BD239D3}"/>
    <w:embedItalic r:id="rId3" w:fontKey="{09C96C56-6E9C-4B65-A1A4-E40476BDFF08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646A5088-742C-45E6-BAD0-649965110034}"/>
    <w:embedBold r:id="rId5" w:fontKey="{85E326C1-1108-4202-9E92-E7F86E76A13A}"/>
    <w:embedItalic r:id="rId6" w:fontKey="{A0EA3D14-92D9-4D8C-9F06-9C54EAB6C32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097C0403-F75A-4315-9A12-FFBCD992F9EA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1E1529AA-AE30-422E-8273-B835B976D979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A3EB94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F02DF1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56119" w14:textId="77777777" w:rsidR="0075352D" w:rsidRDefault="0075352D" w:rsidP="00E974FE">
      <w:pPr>
        <w:spacing w:after="0" w:line="240" w:lineRule="auto"/>
      </w:pPr>
      <w:r>
        <w:separator/>
      </w:r>
    </w:p>
  </w:footnote>
  <w:footnote w:type="continuationSeparator" w:id="0">
    <w:p w14:paraId="3076F2DD" w14:textId="77777777" w:rsidR="0075352D" w:rsidRDefault="0075352D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72D1AF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159E82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C47493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9308DE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3.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974CF8"/>
    <w:multiLevelType w:val="hybridMultilevel"/>
    <w:tmpl w:val="EC2C1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E4"/>
    <w:rsid w:val="000200EC"/>
    <w:rsid w:val="0002410D"/>
    <w:rsid w:val="000409B4"/>
    <w:rsid w:val="00056C17"/>
    <w:rsid w:val="000639BF"/>
    <w:rsid w:val="000643E1"/>
    <w:rsid w:val="00064A1D"/>
    <w:rsid w:val="00093178"/>
    <w:rsid w:val="000A5263"/>
    <w:rsid w:val="000F2385"/>
    <w:rsid w:val="00106469"/>
    <w:rsid w:val="0011064E"/>
    <w:rsid w:val="001535F0"/>
    <w:rsid w:val="00160BC1"/>
    <w:rsid w:val="001D40E4"/>
    <w:rsid w:val="001E56D8"/>
    <w:rsid w:val="001E6747"/>
    <w:rsid w:val="001F1925"/>
    <w:rsid w:val="00206C6F"/>
    <w:rsid w:val="00226579"/>
    <w:rsid w:val="0028785F"/>
    <w:rsid w:val="002D1439"/>
    <w:rsid w:val="002E4ABB"/>
    <w:rsid w:val="00374FE4"/>
    <w:rsid w:val="00394708"/>
    <w:rsid w:val="003963C9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F45AE"/>
    <w:rsid w:val="007208D7"/>
    <w:rsid w:val="00740B4F"/>
    <w:rsid w:val="00746F43"/>
    <w:rsid w:val="0075352D"/>
    <w:rsid w:val="0079024C"/>
    <w:rsid w:val="007B2573"/>
    <w:rsid w:val="007E01A1"/>
    <w:rsid w:val="008421CB"/>
    <w:rsid w:val="00995841"/>
    <w:rsid w:val="009B007B"/>
    <w:rsid w:val="009C175D"/>
    <w:rsid w:val="00A552DD"/>
    <w:rsid w:val="00A818CA"/>
    <w:rsid w:val="00AC0609"/>
    <w:rsid w:val="00AE696F"/>
    <w:rsid w:val="00B73261"/>
    <w:rsid w:val="00C05B76"/>
    <w:rsid w:val="00C10B54"/>
    <w:rsid w:val="00C43A64"/>
    <w:rsid w:val="00C65667"/>
    <w:rsid w:val="00C82B7A"/>
    <w:rsid w:val="00CA4A0C"/>
    <w:rsid w:val="00CB4C05"/>
    <w:rsid w:val="00CC278D"/>
    <w:rsid w:val="00D00546"/>
    <w:rsid w:val="00D27E09"/>
    <w:rsid w:val="00D72497"/>
    <w:rsid w:val="00E55329"/>
    <w:rsid w:val="00E80D18"/>
    <w:rsid w:val="00E87B95"/>
    <w:rsid w:val="00E974FE"/>
    <w:rsid w:val="00EC27BF"/>
    <w:rsid w:val="00ED2C7B"/>
    <w:rsid w:val="00FB0CE8"/>
    <w:rsid w:val="00FB7497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13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6</cp:revision>
  <dcterms:created xsi:type="dcterms:W3CDTF">2020-10-05T20:22:00Z</dcterms:created>
  <dcterms:modified xsi:type="dcterms:W3CDTF">2020-10-22T13:30:00Z</dcterms:modified>
</cp:coreProperties>
</file>