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51119E4F" w:rsidR="00C05B76" w:rsidRDefault="00962C24" w:rsidP="00C05B76">
      <w:pPr>
        <w:pStyle w:val="Title"/>
      </w:pPr>
      <w:r>
        <w:t xml:space="preserve">Purple Plow: Agricultural STEM Challenges </w:t>
      </w:r>
      <w:r w:rsidR="00FB0CE8">
        <w:t>Workshop Reflection Guide</w:t>
      </w:r>
    </w:p>
    <w:p w14:paraId="358BBE63" w14:textId="26238866" w:rsidR="00E80D18" w:rsidRDefault="00FB0CE8" w:rsidP="00E80D18">
      <w:r>
        <w:t xml:space="preserve">Directions: </w:t>
      </w:r>
      <w:r w:rsidR="00962C24">
        <w:t>A</w:t>
      </w:r>
      <w:r>
        <w:t>fter watching the workshop</w:t>
      </w:r>
      <w:r w:rsidR="002F4C0A">
        <w:t>,</w:t>
      </w:r>
      <w:r>
        <w:t xml:space="preserve"> </w:t>
      </w:r>
      <w:r w:rsidR="002F4C0A">
        <w:t xml:space="preserve">answer </w:t>
      </w:r>
      <w:r>
        <w:t>the reflection questions below.</w:t>
      </w:r>
    </w:p>
    <w:p w14:paraId="4D139F8D" w14:textId="77777777" w:rsidR="00FB0CE8" w:rsidRDefault="00FB0CE8" w:rsidP="00E80D18"/>
    <w:p w14:paraId="59338ECF" w14:textId="77777777" w:rsidR="00D02A92" w:rsidRDefault="00D02A92" w:rsidP="00D02A92">
      <w:pPr>
        <w:pStyle w:val="ListParagraph"/>
        <w:numPr>
          <w:ilvl w:val="0"/>
          <w:numId w:val="14"/>
        </w:numPr>
      </w:pPr>
      <w:r>
        <w:t>How did this session help you grow as a leader?</w:t>
      </w:r>
    </w:p>
    <w:p w14:paraId="29FA91AA" w14:textId="77777777" w:rsidR="00D02A92" w:rsidRDefault="00D02A92" w:rsidP="00D02A92"/>
    <w:p w14:paraId="0CB2E0E8" w14:textId="77777777" w:rsidR="00D02A92" w:rsidRDefault="00D02A92" w:rsidP="00D02A92"/>
    <w:p w14:paraId="456AD5F5" w14:textId="44AD7CCA" w:rsidR="00D02A92" w:rsidRDefault="00D02A92" w:rsidP="00D02A92">
      <w:pPr>
        <w:pStyle w:val="ListParagraph"/>
        <w:numPr>
          <w:ilvl w:val="0"/>
          <w:numId w:val="14"/>
        </w:numPr>
      </w:pPr>
      <w:r>
        <w:t>How can you use what you learned in your own chapter?</w:t>
      </w:r>
    </w:p>
    <w:p w14:paraId="37956266" w14:textId="4E5DFB8C" w:rsidR="00D02A92" w:rsidRDefault="00D02A92" w:rsidP="00D02A92"/>
    <w:p w14:paraId="0687F5EA" w14:textId="77777777" w:rsidR="00D02A92" w:rsidRDefault="00D02A92" w:rsidP="00D02A92"/>
    <w:p w14:paraId="383D345A" w14:textId="52C30F09" w:rsidR="00D02A92" w:rsidRDefault="00D02A92" w:rsidP="00D02A92">
      <w:pPr>
        <w:pStyle w:val="ListParagraph"/>
        <w:numPr>
          <w:ilvl w:val="0"/>
          <w:numId w:val="14"/>
        </w:numPr>
      </w:pPr>
      <w:r>
        <w:t xml:space="preserve">How could you challenge yourself with the purple </w:t>
      </w:r>
      <w:proofErr w:type="spellStart"/>
      <w:r>
        <w:t>plow</w:t>
      </w:r>
      <w:proofErr w:type="spellEnd"/>
      <w:r>
        <w:t xml:space="preserve"> challenge? </w:t>
      </w:r>
    </w:p>
    <w:p w14:paraId="2E9F0241" w14:textId="77777777" w:rsidR="00D02A92" w:rsidRDefault="00D02A92" w:rsidP="00D02A92"/>
    <w:p w14:paraId="252640D2" w14:textId="77777777" w:rsidR="00D02A92" w:rsidRDefault="00D02A92" w:rsidP="00D02A92"/>
    <w:p w14:paraId="47917D86" w14:textId="010047DC" w:rsidR="00D02A92" w:rsidRDefault="00D02A92" w:rsidP="00D02A92">
      <w:pPr>
        <w:pStyle w:val="ListParagraph"/>
        <w:numPr>
          <w:ilvl w:val="0"/>
          <w:numId w:val="14"/>
        </w:numPr>
      </w:pPr>
      <w:r>
        <w:t>What about this session impacted you the most and why?</w:t>
      </w:r>
    </w:p>
    <w:p w14:paraId="02D17D98" w14:textId="5BD3A407" w:rsidR="00D02A92" w:rsidRDefault="00D02A92" w:rsidP="00D02A92"/>
    <w:p w14:paraId="614879EE" w14:textId="77777777" w:rsidR="00D02A92" w:rsidRDefault="00D02A92" w:rsidP="00D02A92"/>
    <w:p w14:paraId="604B7F88" w14:textId="759D0C9B" w:rsidR="00D02A92" w:rsidRDefault="00D02A92" w:rsidP="00D02A92">
      <w:pPr>
        <w:pStyle w:val="ListParagraph"/>
        <w:numPr>
          <w:ilvl w:val="0"/>
          <w:numId w:val="14"/>
        </w:numPr>
      </w:pPr>
      <w:r>
        <w:t xml:space="preserve">How can you use the purple </w:t>
      </w:r>
      <w:proofErr w:type="spellStart"/>
      <w:r>
        <w:t>plow</w:t>
      </w:r>
      <w:proofErr w:type="spellEnd"/>
      <w:r>
        <w:t xml:space="preserve"> challenges design process in your own learning?</w:t>
      </w:r>
    </w:p>
    <w:p w14:paraId="24F98A60" w14:textId="0DD0D4ED" w:rsidR="00D02A92" w:rsidRDefault="00D02A92" w:rsidP="00D02A92"/>
    <w:p w14:paraId="1F8545C4" w14:textId="56D2367C" w:rsidR="00D02A92" w:rsidRDefault="00D02A92" w:rsidP="00D02A92"/>
    <w:p w14:paraId="59811B6C" w14:textId="77777777" w:rsidR="00D02A92" w:rsidRDefault="00D02A92" w:rsidP="00D02A92"/>
    <w:p w14:paraId="5D8E8279" w14:textId="4E9925E7" w:rsidR="00D02A92" w:rsidRDefault="00D02A92" w:rsidP="00D02A92">
      <w:pPr>
        <w:pStyle w:val="ListParagraph"/>
        <w:numPr>
          <w:ilvl w:val="0"/>
          <w:numId w:val="14"/>
        </w:numPr>
      </w:pPr>
      <w:r>
        <w:t xml:space="preserve">The current challenge is </w:t>
      </w:r>
      <w:r w:rsidR="002F4C0A">
        <w:t>“</w:t>
      </w:r>
      <w:r>
        <w:t>waste not, want not.</w:t>
      </w:r>
      <w:r w:rsidR="002F4C0A">
        <w:t>”</w:t>
      </w:r>
      <w:r>
        <w:t xml:space="preserve"> Is there a way your chapter could participate in this challenge?</w:t>
      </w:r>
    </w:p>
    <w:p w14:paraId="3389513A" w14:textId="77777777" w:rsidR="00D02A92" w:rsidRDefault="00D02A92" w:rsidP="00D02A92"/>
    <w:p w14:paraId="35FDE5DA" w14:textId="77777777" w:rsidR="00D02A92" w:rsidRDefault="00D02A92" w:rsidP="00D02A92"/>
    <w:p w14:paraId="6867B67B" w14:textId="6AC05D51" w:rsidR="00D02A92" w:rsidRDefault="00D02A92" w:rsidP="00D02A92">
      <w:pPr>
        <w:pStyle w:val="ListParagraph"/>
        <w:numPr>
          <w:ilvl w:val="0"/>
          <w:numId w:val="14"/>
        </w:numPr>
      </w:pPr>
      <w:r>
        <w:t xml:space="preserve">What about this session </w:t>
      </w:r>
      <w:r w:rsidR="002F4C0A">
        <w:t xml:space="preserve">sparked </w:t>
      </w:r>
      <w:r>
        <w:t xml:space="preserve">your interest </w:t>
      </w:r>
      <w:r w:rsidR="002F4C0A">
        <w:t>and made you want</w:t>
      </w:r>
      <w:r>
        <w:t xml:space="preserve"> to learn more?</w:t>
      </w:r>
    </w:p>
    <w:p w14:paraId="6AD9AC66" w14:textId="4CAE63B2" w:rsidR="00FB0CE8" w:rsidRPr="00E80D18" w:rsidRDefault="00FB0CE8" w:rsidP="00D02A92"/>
    <w:sectPr w:rsidR="00FB0CE8" w:rsidRPr="00E80D18" w:rsidSect="000F2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0C387" w14:textId="77777777" w:rsidR="00BB5FFA" w:rsidRDefault="00BB5FFA" w:rsidP="00E974FE">
      <w:pPr>
        <w:spacing w:after="0" w:line="240" w:lineRule="auto"/>
      </w:pPr>
      <w:r>
        <w:separator/>
      </w:r>
    </w:p>
  </w:endnote>
  <w:endnote w:type="continuationSeparator" w:id="0">
    <w:p w14:paraId="31018D1C" w14:textId="77777777" w:rsidR="00BB5FFA" w:rsidRDefault="00BB5FFA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E9E17BE7-34E8-4951-8A89-EF36144DDA94}"/>
    <w:embedBold r:id="rId2" w:fontKey="{59F74D83-91E5-4284-ABA9-F98570E11F0F}"/>
    <w:embedItalic r:id="rId3" w:fontKey="{8A5561BC-C3E2-41AB-B28F-BC38EDF11914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92E9B51F-D3E6-4CB4-950E-7AC1EF3187D8}"/>
    <w:embedBold r:id="rId5" w:fontKey="{53882564-FC97-4B93-AB98-D5C79017E99B}"/>
    <w:embedItalic r:id="rId6" w:fontKey="{97B07B10-0ABC-4833-A348-7069A9C6841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420C55B7-F79C-4F76-81C9-F60694BE1A9D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C7A7B7D-5C7E-4BE6-A2AF-D3FB0A9CF751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EB8EF0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557BCA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F03FB" w14:textId="77777777" w:rsidR="00BB5FFA" w:rsidRDefault="00BB5FFA" w:rsidP="00E974FE">
      <w:pPr>
        <w:spacing w:after="0" w:line="240" w:lineRule="auto"/>
      </w:pPr>
      <w:r>
        <w:separator/>
      </w:r>
    </w:p>
  </w:footnote>
  <w:footnote w:type="continuationSeparator" w:id="0">
    <w:p w14:paraId="32C416E8" w14:textId="77777777" w:rsidR="00BB5FFA" w:rsidRDefault="00BB5FFA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AC481A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CF6D62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6928C1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F3420B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3.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974CF8"/>
    <w:multiLevelType w:val="hybridMultilevel"/>
    <w:tmpl w:val="EC2C1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E4"/>
    <w:rsid w:val="000200EC"/>
    <w:rsid w:val="00056C17"/>
    <w:rsid w:val="000639BF"/>
    <w:rsid w:val="000643E1"/>
    <w:rsid w:val="00093178"/>
    <w:rsid w:val="000A5263"/>
    <w:rsid w:val="000F2385"/>
    <w:rsid w:val="00106469"/>
    <w:rsid w:val="0011064E"/>
    <w:rsid w:val="001D40E4"/>
    <w:rsid w:val="001E56D8"/>
    <w:rsid w:val="001E6747"/>
    <w:rsid w:val="00206C6F"/>
    <w:rsid w:val="00226579"/>
    <w:rsid w:val="0028785F"/>
    <w:rsid w:val="002D1439"/>
    <w:rsid w:val="002E4ABB"/>
    <w:rsid w:val="002F4C0A"/>
    <w:rsid w:val="00300923"/>
    <w:rsid w:val="00374FE4"/>
    <w:rsid w:val="00394708"/>
    <w:rsid w:val="003A1AAD"/>
    <w:rsid w:val="003D06F0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F45AE"/>
    <w:rsid w:val="007208D7"/>
    <w:rsid w:val="00740B4F"/>
    <w:rsid w:val="00746F43"/>
    <w:rsid w:val="0079024C"/>
    <w:rsid w:val="007B2573"/>
    <w:rsid w:val="007E01A1"/>
    <w:rsid w:val="007F05DF"/>
    <w:rsid w:val="008421CB"/>
    <w:rsid w:val="00962C24"/>
    <w:rsid w:val="00995841"/>
    <w:rsid w:val="009B007B"/>
    <w:rsid w:val="009C175D"/>
    <w:rsid w:val="00A552DD"/>
    <w:rsid w:val="00A818CA"/>
    <w:rsid w:val="00AC0609"/>
    <w:rsid w:val="00AE696F"/>
    <w:rsid w:val="00AF02A0"/>
    <w:rsid w:val="00B73261"/>
    <w:rsid w:val="00BB5FFA"/>
    <w:rsid w:val="00C05B76"/>
    <w:rsid w:val="00C10B54"/>
    <w:rsid w:val="00C43A64"/>
    <w:rsid w:val="00C65667"/>
    <w:rsid w:val="00C82B7A"/>
    <w:rsid w:val="00CA4A0C"/>
    <w:rsid w:val="00CB4C05"/>
    <w:rsid w:val="00CC278D"/>
    <w:rsid w:val="00D00546"/>
    <w:rsid w:val="00D02A92"/>
    <w:rsid w:val="00D27E09"/>
    <w:rsid w:val="00D72497"/>
    <w:rsid w:val="00E2440D"/>
    <w:rsid w:val="00E55329"/>
    <w:rsid w:val="00E71D14"/>
    <w:rsid w:val="00E80D18"/>
    <w:rsid w:val="00E87B95"/>
    <w:rsid w:val="00E974FE"/>
    <w:rsid w:val="00EC27BF"/>
    <w:rsid w:val="00ED2C7B"/>
    <w:rsid w:val="00FB0CE8"/>
    <w:rsid w:val="00FB7A71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11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7</cp:revision>
  <dcterms:created xsi:type="dcterms:W3CDTF">2020-10-09T19:07:00Z</dcterms:created>
  <dcterms:modified xsi:type="dcterms:W3CDTF">2020-10-22T13:33:00Z</dcterms:modified>
</cp:coreProperties>
</file>