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05121" w14:textId="77777777" w:rsidR="00D26C2E" w:rsidRDefault="00D26C2E" w:rsidP="00A9352A">
      <w:pPr>
        <w:pStyle w:val="FFABody"/>
        <w:rPr>
          <w:i/>
          <w:sz w:val="14"/>
        </w:rPr>
      </w:pPr>
    </w:p>
    <w:p w14:paraId="6AC5704B" w14:textId="4B3D3C0C" w:rsidR="00D26C2E" w:rsidRDefault="00E82CB3" w:rsidP="00D26C2E">
      <w:pPr>
        <w:pStyle w:val="DocumentTitle"/>
      </w:pPr>
      <w:r>
        <w:t>SAE’s</w:t>
      </w:r>
    </w:p>
    <w:p w14:paraId="660A5324" w14:textId="4BC54A6F" w:rsidR="00AA2C23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AA2C23">
        <w:rPr>
          <w:i/>
          <w:sz w:val="14"/>
        </w:rPr>
        <w:t>1/2020</w:t>
      </w:r>
    </w:p>
    <w:p w14:paraId="43AED7A4" w14:textId="265CFC98" w:rsidR="00AA2C23" w:rsidRDefault="004A0A4F" w:rsidP="00A9352A">
      <w:pPr>
        <w:pStyle w:val="FFABody"/>
        <w:rPr>
          <w:i/>
          <w:sz w:val="14"/>
        </w:rPr>
      </w:pPr>
      <w:r>
        <w:rPr>
          <w:i/>
          <w:sz w:val="14"/>
        </w:rPr>
        <w:fldChar w:fldCharType="begin"/>
      </w:r>
      <w:r>
        <w:rPr>
          <w:i/>
          <w:sz w:val="14"/>
        </w:rPr>
        <w:instrText xml:space="preserve"> DATE \@ "M/d/yyyy" </w:instrText>
      </w:r>
      <w:r>
        <w:rPr>
          <w:i/>
          <w:sz w:val="14"/>
        </w:rPr>
        <w:fldChar w:fldCharType="separate"/>
      </w:r>
      <w:r w:rsidR="007F2743">
        <w:rPr>
          <w:i/>
          <w:noProof/>
          <w:sz w:val="14"/>
        </w:rPr>
        <w:t>9/11/2020</w:t>
      </w:r>
      <w:r>
        <w:rPr>
          <w:i/>
          <w:sz w:val="14"/>
        </w:rPr>
        <w:fldChar w:fldCharType="end"/>
      </w:r>
    </w:p>
    <w:p w14:paraId="615FE16B" w14:textId="77777777" w:rsidR="002717EF" w:rsidRDefault="002717EF" w:rsidP="002717EF">
      <w:pPr>
        <w:ind w:firstLine="720"/>
      </w:pPr>
    </w:p>
    <w:p w14:paraId="0655DBA5" w14:textId="75530188" w:rsidR="0062140C" w:rsidRDefault="6D52BAC0" w:rsidP="6D52BAC0">
      <w:pPr>
        <w:pStyle w:val="FFASub1"/>
      </w:pPr>
      <w:r>
        <w:t>SAE for ALL</w:t>
      </w:r>
    </w:p>
    <w:p w14:paraId="411E94C3" w14:textId="10DCEBFC" w:rsidR="002717EF" w:rsidRDefault="00E82CB3" w:rsidP="007F2743">
      <w:pPr>
        <w:pStyle w:val="FFABody"/>
      </w:pPr>
      <w:r>
        <w:t xml:space="preserve">SAE’s </w:t>
      </w:r>
      <w:r w:rsidR="0062140C">
        <w:t xml:space="preserve">opportunities are endless and are based on exploring a student’s passion and career interests. Students start with a foundation SAE then move into an immersion SAE. To learn more about SAE’s check out SAE for ALL. </w:t>
      </w:r>
      <w:hyperlink r:id="rId8" w:history="1">
        <w:r w:rsidR="0062140C" w:rsidRPr="00AD6844">
          <w:rPr>
            <w:rStyle w:val="Hyperlink"/>
          </w:rPr>
          <w:t>https://saeforall.org/</w:t>
        </w:r>
      </w:hyperlink>
      <w:r w:rsidR="0062140C">
        <w:t xml:space="preserve"> </w:t>
      </w:r>
    </w:p>
    <w:p w14:paraId="05FF4A45" w14:textId="2DD0EFFE" w:rsidR="0062140C" w:rsidRDefault="0062140C" w:rsidP="00E82CB3">
      <w:pPr>
        <w:pStyle w:val="FFASub2"/>
      </w:pPr>
    </w:p>
    <w:p w14:paraId="43939C38" w14:textId="3E5B841D" w:rsidR="0062140C" w:rsidRDefault="6D52BAC0" w:rsidP="6D52BAC0">
      <w:pPr>
        <w:pStyle w:val="FFASub1"/>
      </w:pPr>
      <w:r>
        <w:t>SAE IDeas</w:t>
      </w:r>
    </w:p>
    <w:p w14:paraId="57E821CD" w14:textId="12C75F50" w:rsidR="0062140C" w:rsidRDefault="0062140C" w:rsidP="007F2743">
      <w:pPr>
        <w:pStyle w:val="FFABody"/>
      </w:pPr>
      <w:r w:rsidRPr="004E7892">
        <w:t>Looking for some ideas on an SAE? Check out these idea cards.</w:t>
      </w:r>
      <w:r>
        <w:t xml:space="preserve">  </w:t>
      </w:r>
      <w:hyperlink r:id="rId9" w:history="1">
        <w:r w:rsidRPr="00AD6844">
          <w:rPr>
            <w:rStyle w:val="Hyperlink"/>
          </w:rPr>
          <w:t>https://ffa.app.box.com/v/saeideacards</w:t>
        </w:r>
      </w:hyperlink>
      <w:r>
        <w:t xml:space="preserve"> </w:t>
      </w:r>
    </w:p>
    <w:p w14:paraId="09590710" w14:textId="77777777" w:rsidR="008E081F" w:rsidRDefault="6D52BAC0" w:rsidP="007F2743">
      <w:pPr>
        <w:pStyle w:val="FFABody"/>
      </w:pPr>
      <w:r>
        <w:t xml:space="preserve">Here are some videos that may spark an SAE idea </w:t>
      </w:r>
      <w:hyperlink r:id="rId10">
        <w:r w:rsidRPr="6D52BAC0">
          <w:rPr>
            <w:rStyle w:val="Hyperlink"/>
          </w:rPr>
          <w:t>https://www.ffa.org/ffa-video-center/sae-video-library/</w:t>
        </w:r>
      </w:hyperlink>
    </w:p>
    <w:p w14:paraId="694A49E7" w14:textId="7BC1E3C6" w:rsidR="6D52BAC0" w:rsidRDefault="6D52BAC0" w:rsidP="6D52BAC0">
      <w:pPr>
        <w:pStyle w:val="FFASub1"/>
      </w:pPr>
    </w:p>
    <w:p w14:paraId="0ADB600D" w14:textId="4D649A4D" w:rsidR="004E7892" w:rsidRDefault="004E7892" w:rsidP="004E7892">
      <w:pPr>
        <w:pStyle w:val="FFASub1"/>
      </w:pPr>
      <w:r>
        <w:t>Tips</w:t>
      </w:r>
    </w:p>
    <w:p w14:paraId="646C05EF" w14:textId="1F2C8AF3" w:rsidR="004E7892" w:rsidRDefault="004E7892" w:rsidP="007F2743">
      <w:pPr>
        <w:pStyle w:val="FFABody"/>
      </w:pPr>
      <w:r>
        <w:t xml:space="preserve">Here are some tips on how to establish your SAE </w:t>
      </w:r>
      <w:hyperlink r:id="rId11" w:history="1">
        <w:r w:rsidRPr="00AD6844">
          <w:rPr>
            <w:rStyle w:val="Hyperlink"/>
          </w:rPr>
          <w:t>https://www.ffa.org/sae/tips-to-establish-your-sae/</w:t>
        </w:r>
      </w:hyperlink>
      <w:r>
        <w:t xml:space="preserve"> </w:t>
      </w:r>
    </w:p>
    <w:p w14:paraId="384ECFDA" w14:textId="77777777" w:rsidR="004E7892" w:rsidRDefault="004E7892" w:rsidP="0062140C">
      <w:pPr>
        <w:pStyle w:val="FFASub2"/>
      </w:pPr>
    </w:p>
    <w:p w14:paraId="75253607" w14:textId="6275F64C" w:rsidR="008E081F" w:rsidRDefault="6D52BAC0" w:rsidP="004E7892">
      <w:pPr>
        <w:pStyle w:val="FFASub1"/>
      </w:pPr>
      <w:r>
        <w:t>More ideas or share your SAE story</w:t>
      </w:r>
    </w:p>
    <w:p w14:paraId="04DB09ED" w14:textId="77777777" w:rsidR="008E081F" w:rsidRDefault="008E081F" w:rsidP="007F2743">
      <w:pPr>
        <w:pStyle w:val="FFABody"/>
      </w:pPr>
      <w:r>
        <w:t xml:space="preserve">Need some more ideas or want to share your SAE story? Check this out </w:t>
      </w:r>
      <w:hyperlink r:id="rId12" w:history="1">
        <w:r w:rsidRPr="00AD6844">
          <w:rPr>
            <w:rStyle w:val="Hyperlink"/>
          </w:rPr>
          <w:t>https://saeforall.org/stories/</w:t>
        </w:r>
      </w:hyperlink>
      <w:r>
        <w:t xml:space="preserve"> </w:t>
      </w:r>
    </w:p>
    <w:p w14:paraId="0ADDF740" w14:textId="39FB9DA1" w:rsidR="0062140C" w:rsidRDefault="008E081F" w:rsidP="0062140C">
      <w:pPr>
        <w:pStyle w:val="FFASub2"/>
      </w:pPr>
      <w:r>
        <w:t xml:space="preserve"> </w:t>
      </w:r>
    </w:p>
    <w:p w14:paraId="41ABA98D" w14:textId="77777777" w:rsidR="004E7892" w:rsidRDefault="0062140C" w:rsidP="004E7892">
      <w:pPr>
        <w:pStyle w:val="FFASub1"/>
      </w:pPr>
      <w:r>
        <w:t>Power, Structural and Technical systems ideas</w:t>
      </w:r>
    </w:p>
    <w:p w14:paraId="7746D511" w14:textId="7CC036FC" w:rsidR="008E081F" w:rsidRDefault="00357CC9" w:rsidP="007F2743">
      <w:pPr>
        <w:pStyle w:val="FFABody"/>
      </w:pPr>
      <w:hyperlink r:id="rId13" w:history="1">
        <w:r w:rsidRPr="00212ED2">
          <w:rPr>
            <w:rStyle w:val="Hyperlink"/>
          </w:rPr>
          <w:t>https://ffa.app.box.com/s/0j0438zo941eymcncgpqabh5iqzzlrpg</w:t>
        </w:r>
      </w:hyperlink>
      <w:r w:rsidR="0062140C">
        <w:t xml:space="preserve"> </w:t>
      </w:r>
    </w:p>
    <w:p w14:paraId="5F1F9434" w14:textId="59857E15" w:rsidR="008E081F" w:rsidRDefault="008E081F" w:rsidP="007F2743">
      <w:pPr>
        <w:pStyle w:val="FFABody"/>
      </w:pPr>
    </w:p>
    <w:p w14:paraId="7142DABF" w14:textId="3B69F0CC" w:rsidR="008E081F" w:rsidRDefault="009333AF" w:rsidP="009333AF">
      <w:pPr>
        <w:pStyle w:val="FFASub1"/>
      </w:pPr>
      <w:r>
        <w:t>SAE Grants</w:t>
      </w:r>
    </w:p>
    <w:p w14:paraId="6A479B92" w14:textId="40CF3C65" w:rsidR="009333AF" w:rsidRDefault="6D52BAC0" w:rsidP="007F2743">
      <w:pPr>
        <w:pStyle w:val="FFABody"/>
      </w:pPr>
      <w:r>
        <w:t xml:space="preserve">SAE grants are funds for students to start or enhance their SAE. The 2020 application opens in October. For more information visit </w:t>
      </w:r>
      <w:hyperlink r:id="rId14">
        <w:r w:rsidRPr="6D52BAC0">
          <w:rPr>
            <w:rStyle w:val="Hyperlink"/>
          </w:rPr>
          <w:t>https://www.ffa.org/participate/grants-and-scholarships/</w:t>
        </w:r>
      </w:hyperlink>
      <w:r>
        <w:t xml:space="preserve"> </w:t>
      </w:r>
    </w:p>
    <w:p w14:paraId="5AE6F19D" w14:textId="4E079921" w:rsidR="6D52BAC0" w:rsidRDefault="6D52BAC0" w:rsidP="6D52BAC0">
      <w:pPr>
        <w:pStyle w:val="FFASub2"/>
      </w:pPr>
    </w:p>
    <w:p w14:paraId="694CCA2D" w14:textId="3C0772B0" w:rsidR="009333AF" w:rsidRPr="00AA2C23" w:rsidRDefault="6D52BAC0" w:rsidP="6D52BAC0">
      <w:pPr>
        <w:pStyle w:val="FFASub1"/>
      </w:pPr>
      <w:r>
        <w:t>Immersion SAE Based Awards</w:t>
      </w:r>
    </w:p>
    <w:p w14:paraId="66D5F90D" w14:textId="02AA69E2" w:rsidR="6D52BAC0" w:rsidRDefault="6D52BAC0" w:rsidP="007F2743">
      <w:pPr>
        <w:pStyle w:val="FFABody"/>
      </w:pPr>
      <w:r>
        <w:t xml:space="preserve">For outstanding immersion SAE’s consider applying for awards. Check out proficiency awards </w:t>
      </w:r>
      <w:hyperlink r:id="rId15">
        <w:r w:rsidRPr="6D52BAC0">
          <w:rPr>
            <w:rStyle w:val="Hyperlink"/>
          </w:rPr>
          <w:t>https://www.ffa.org/participate/awards/proficiencies/</w:t>
        </w:r>
      </w:hyperlink>
      <w:r>
        <w:t xml:space="preserve"> </w:t>
      </w:r>
    </w:p>
    <w:sectPr w:rsidR="6D52BAC0" w:rsidSect="008C1F98">
      <w:footerReference w:type="default" r:id="rId16"/>
      <w:headerReference w:type="first" r:id="rId17"/>
      <w:footerReference w:type="first" r:id="rId18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BE49E" w14:textId="77777777" w:rsidR="00DC2ED5" w:rsidRDefault="00DC2ED5" w:rsidP="008D333D">
      <w:r>
        <w:separator/>
      </w:r>
    </w:p>
  </w:endnote>
  <w:endnote w:type="continuationSeparator" w:id="0">
    <w:p w14:paraId="0E54A55E" w14:textId="77777777" w:rsidR="00DC2ED5" w:rsidRDefault="00DC2ED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D276A" w14:textId="77777777" w:rsidR="008D333D" w:rsidRDefault="008D333D" w:rsidP="00D77246"/>
  <w:p w14:paraId="234DB752" w14:textId="77777777" w:rsidR="008D333D" w:rsidRDefault="007D000E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7187FF9" wp14:editId="61F24E32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25" cy="713105"/>
          <wp:effectExtent l="0" t="0" r="0" b="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7B9D5" w14:textId="77777777" w:rsidR="008D333D" w:rsidRDefault="007D000E">
    <w:r>
      <w:rPr>
        <w:noProof/>
        <w:lang w:eastAsia="en-US"/>
      </w:rPr>
      <w:drawing>
        <wp:anchor distT="0" distB="0" distL="114300" distR="114300" simplePos="0" relativeHeight="251655680" behindDoc="0" locked="0" layoutInCell="1" allowOverlap="1" wp14:anchorId="35E47751" wp14:editId="18C23665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5042F" w14:textId="77777777" w:rsidR="00DC2ED5" w:rsidRDefault="00DC2ED5" w:rsidP="008D333D">
      <w:r>
        <w:separator/>
      </w:r>
    </w:p>
  </w:footnote>
  <w:footnote w:type="continuationSeparator" w:id="0">
    <w:p w14:paraId="2C7189ED" w14:textId="77777777" w:rsidR="00DC2ED5" w:rsidRDefault="00DC2ED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3C2D6" w14:textId="67A2F659" w:rsidR="008D333D" w:rsidRDefault="002D785E"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1D19CDB" wp14:editId="41CAB26D">
              <wp:simplePos x="0" y="0"/>
              <wp:positionH relativeFrom="margin">
                <wp:align>right</wp:align>
              </wp:positionH>
              <wp:positionV relativeFrom="paragraph">
                <wp:posOffset>-467360</wp:posOffset>
              </wp:positionV>
              <wp:extent cx="2133600" cy="5905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45B4D" w14:textId="04A478AA" w:rsidR="002D785E" w:rsidRPr="00546FE2" w:rsidRDefault="002D785E" w:rsidP="00546FE2">
                          <w:r>
                            <w:t>Awards and Recognition Team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1D19CDB">
              <v:stroke joinstyle="miter"/>
              <v:path gradientshapeok="t" o:connecttype="rect"/>
            </v:shapetype>
            <v:shape id="Text Box 2" style="position:absolute;margin-left:116.8pt;margin-top:-36.8pt;width:168pt;height:46.5pt;z-index: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">
              <v:textbox>
                <w:txbxContent>
                  <w:p w:rsidRPr="00546FE2" w:rsidR="002D785E" w:rsidP="00546FE2" w:rsidRDefault="002D785E" w14:paraId="69945B4D" w14:textId="04A478AA">
                    <w:r>
                      <w:t>Awards and Recognition Team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D000E"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27AEACBB" wp14:editId="7325503B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395" cy="209105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5"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209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00E">
      <w:rPr>
        <w:noProof/>
        <w:lang w:eastAsia="en-US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7983E084" wp14:editId="5349162C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0" b="381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094D2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PxAZODIAQAAeAMAAA4AAAAAAAAA&#10;AAAAAAAALgIAAGRycy9lMm9Eb2MueG1sUEsBAi0AFAAGAAgAAAAhACaHPp7dAAAACgEAAA8AAAAA&#10;AAAAAAAAAAAAIgQAAGRycy9kb3ducmV2LnhtbFBLBQYAAAAABAAEAPMAAAAsBQ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87"/>
    <w:rsid w:val="00085FEA"/>
    <w:rsid w:val="000B5180"/>
    <w:rsid w:val="00112801"/>
    <w:rsid w:val="001404F6"/>
    <w:rsid w:val="002051FE"/>
    <w:rsid w:val="00263C1D"/>
    <w:rsid w:val="002717EF"/>
    <w:rsid w:val="0029631E"/>
    <w:rsid w:val="002D2021"/>
    <w:rsid w:val="002D785E"/>
    <w:rsid w:val="00357CC9"/>
    <w:rsid w:val="003A5412"/>
    <w:rsid w:val="004A0A4F"/>
    <w:rsid w:val="004E7892"/>
    <w:rsid w:val="00512784"/>
    <w:rsid w:val="005167C3"/>
    <w:rsid w:val="00546FE2"/>
    <w:rsid w:val="005D77F6"/>
    <w:rsid w:val="00605D83"/>
    <w:rsid w:val="0062140C"/>
    <w:rsid w:val="006C405A"/>
    <w:rsid w:val="006D5CF3"/>
    <w:rsid w:val="00760FEF"/>
    <w:rsid w:val="007927D0"/>
    <w:rsid w:val="007B777E"/>
    <w:rsid w:val="007D000E"/>
    <w:rsid w:val="007F2743"/>
    <w:rsid w:val="008316B0"/>
    <w:rsid w:val="0086412E"/>
    <w:rsid w:val="008C1F98"/>
    <w:rsid w:val="008D333D"/>
    <w:rsid w:val="008E081F"/>
    <w:rsid w:val="00912DC2"/>
    <w:rsid w:val="009333AF"/>
    <w:rsid w:val="009A564B"/>
    <w:rsid w:val="009B0C9D"/>
    <w:rsid w:val="009F5FD6"/>
    <w:rsid w:val="00A849B9"/>
    <w:rsid w:val="00A9352A"/>
    <w:rsid w:val="00AA2C23"/>
    <w:rsid w:val="00B06587"/>
    <w:rsid w:val="00B20242"/>
    <w:rsid w:val="00BD3AEB"/>
    <w:rsid w:val="00C64EF2"/>
    <w:rsid w:val="00D26C2E"/>
    <w:rsid w:val="00D77246"/>
    <w:rsid w:val="00D92EC5"/>
    <w:rsid w:val="00DC2ED5"/>
    <w:rsid w:val="00E82CB3"/>
    <w:rsid w:val="00EB24E0"/>
    <w:rsid w:val="00ED1787"/>
    <w:rsid w:val="00F4563D"/>
    <w:rsid w:val="00F66A78"/>
    <w:rsid w:val="00FD77F5"/>
    <w:rsid w:val="00FE2F42"/>
    <w:rsid w:val="00FE722C"/>
    <w:rsid w:val="6D52B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168178"/>
  <w15:docId w15:val="{24E6F344-A6C5-48B4-8D53-FC25D15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06587"/>
    <w:pPr>
      <w:widowControl w:val="0"/>
      <w:suppressAutoHyphens/>
      <w:autoSpaceDE w:val="0"/>
      <w:autoSpaceDN w:val="0"/>
      <w:adjustRightInd w:val="0"/>
      <w:spacing w:before="48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06587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B06587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autoRedefine/>
    <w:qFormat/>
    <w:rsid w:val="00605D83"/>
    <w:pPr>
      <w:suppressAutoHyphens/>
      <w:spacing w:after="120"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605D83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06587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autoRedefine/>
    <w:qFormat/>
    <w:rsid w:val="00605D83"/>
    <w:pPr>
      <w:widowControl w:val="0"/>
      <w:suppressAutoHyphens/>
      <w:autoSpaceDE w:val="0"/>
      <w:autoSpaceDN w:val="0"/>
      <w:adjustRightInd w:val="0"/>
      <w:spacing w:after="12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6214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eforall.org/" TargetMode="External"/><Relationship Id="rId13" Type="http://schemas.openxmlformats.org/officeDocument/2006/relationships/hyperlink" Target="https://ffa.app.box.com/s/0j0438zo941eymcncgpqabh5iqzzlrp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eforall.org/stories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sae/tips-to-establish-your-sa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fa.org/participate/awards/proficiencies/" TargetMode="External"/><Relationship Id="rId10" Type="http://schemas.openxmlformats.org/officeDocument/2006/relationships/hyperlink" Target="https://www.ffa.org/ffa-video-center/sae-video-librar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fa.app.box.com/v/saeideacards" TargetMode="External"/><Relationship Id="rId14" Type="http://schemas.openxmlformats.org/officeDocument/2006/relationships/hyperlink" Target="https://www.ffa.org/participate/grants-and-scholarship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arter\Downloads\FFADocument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D8BA1A-AEB4-47C8-9E62-49838825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FFADocumentTemplate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Rebecca</dc:creator>
  <cp:keywords/>
  <cp:lastModifiedBy>Carter, Rebecca</cp:lastModifiedBy>
  <cp:revision>7</cp:revision>
  <dcterms:created xsi:type="dcterms:W3CDTF">2020-09-08T15:12:00Z</dcterms:created>
  <dcterms:modified xsi:type="dcterms:W3CDTF">2020-09-11T18:21:00Z</dcterms:modified>
</cp:coreProperties>
</file>