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FA9B3" w14:textId="77777777" w:rsidR="00A67B63" w:rsidRPr="00F759A7" w:rsidRDefault="003618BD" w:rsidP="003618BD">
      <w:pPr>
        <w:pStyle w:val="Title"/>
        <w:rPr>
          <w:lang w:val="en-US"/>
        </w:rPr>
      </w:pPr>
      <w:r>
        <w:rPr>
          <w:lang w:val="en-US"/>
        </w:rPr>
        <w:t xml:space="preserve">Veterinary SCience </w:t>
      </w:r>
      <w:r w:rsidR="00F759A7">
        <w:rPr>
          <w:lang w:val="en-US"/>
        </w:rPr>
        <w:t>Career development Event</w:t>
      </w:r>
    </w:p>
    <w:p w14:paraId="755DDF83" w14:textId="002F9937" w:rsidR="00A67B63" w:rsidRDefault="00D53FFC" w:rsidP="003618BD">
      <w:pPr>
        <w:pStyle w:val="Heading1"/>
        <w:rPr>
          <w:lang w:val="en-US"/>
        </w:rPr>
      </w:pPr>
      <w:r>
        <w:t>FOCUS AREA: SMALL ANIMAL WELLNESS VISIT</w:t>
      </w:r>
    </w:p>
    <w:p w14:paraId="2D549A3B" w14:textId="5682B586" w:rsidR="00D567FB" w:rsidRPr="00D567FB" w:rsidRDefault="00D567FB" w:rsidP="003618BD">
      <w:pPr>
        <w:rPr>
          <w:lang w:val="en-US"/>
        </w:rPr>
      </w:pPr>
      <w:r>
        <w:rPr>
          <w:lang w:val="en-US"/>
        </w:rPr>
        <w:t xml:space="preserve">Updated: </w:t>
      </w:r>
      <w:r>
        <w:rPr>
          <w:lang w:val="en-US"/>
        </w:rPr>
        <w:fldChar w:fldCharType="begin"/>
      </w:r>
      <w:r>
        <w:rPr>
          <w:lang w:val="en-US"/>
        </w:rPr>
        <w:instrText xml:space="preserve"> DATE \@ "MMMM d, yyyy" </w:instrText>
      </w:r>
      <w:r>
        <w:rPr>
          <w:lang w:val="en-US"/>
        </w:rPr>
        <w:fldChar w:fldCharType="separate"/>
      </w:r>
      <w:r w:rsidR="002C0A02">
        <w:rPr>
          <w:noProof/>
          <w:lang w:val="en-US"/>
        </w:rPr>
        <w:t>October 1, 2024</w:t>
      </w:r>
      <w:r>
        <w:rPr>
          <w:lang w:val="en-US"/>
        </w:rPr>
        <w:fldChar w:fldCharType="end"/>
      </w:r>
    </w:p>
    <w:p w14:paraId="2B9D8358" w14:textId="77777777" w:rsidR="00452A1D" w:rsidRDefault="00452A1D" w:rsidP="003618BD">
      <w:pPr>
        <w:pStyle w:val="SectionHeading"/>
        <w:rPr>
          <w:rFonts w:asciiTheme="minorHAnsi" w:hAnsiTheme="minorHAnsi"/>
          <w:bCs w:val="0"/>
          <w:i/>
          <w:color w:val="011E41" w:themeColor="text2"/>
          <w:sz w:val="24"/>
          <w:szCs w:val="24"/>
        </w:rPr>
      </w:pPr>
      <w:r w:rsidRPr="00452A1D">
        <w:rPr>
          <w:rFonts w:asciiTheme="minorHAnsi" w:hAnsiTheme="minorHAnsi"/>
          <w:bCs w:val="0"/>
          <w:i/>
          <w:color w:val="011E41" w:themeColor="text2"/>
          <w:sz w:val="24"/>
          <w:szCs w:val="24"/>
        </w:rPr>
        <w:t xml:space="preserve">General Instructions: A #2 penicil should be used to completely fill in each circle corresponding to the most correct answer. Questions will be marked wrong when a student leaves a questions unanswered/blank. If you need to erase, completely remove all pencil marks. Math questions should be completed by providing the answer in the corresponding space provided on the scantron. </w:t>
      </w:r>
    </w:p>
    <w:p w14:paraId="18A63C6C" w14:textId="12D5B56B" w:rsidR="0035257D" w:rsidRPr="00D53FFC" w:rsidRDefault="00D53FFC" w:rsidP="003618BD">
      <w:pPr>
        <w:pStyle w:val="SectionHeading"/>
        <w:rPr>
          <w:rFonts w:ascii="Montserrat ExtraBold" w:eastAsiaTheme="majorEastAsia" w:hAnsi="Montserrat ExtraBold" w:cstheme="majorBidi"/>
          <w:bCs w:val="0"/>
          <w:caps/>
          <w:color w:val="011E41" w:themeColor="text2"/>
          <w:szCs w:val="32"/>
        </w:rPr>
      </w:pPr>
      <w:r w:rsidRPr="00D53FFC">
        <w:rPr>
          <w:rFonts w:ascii="Montserrat ExtraBold" w:eastAsiaTheme="majorEastAsia" w:hAnsi="Montserrat ExtraBold" w:cstheme="majorBidi"/>
          <w:bCs w:val="0"/>
          <w:caps/>
          <w:color w:val="011E41" w:themeColor="text2"/>
          <w:szCs w:val="32"/>
        </w:rPr>
        <w:t>SEGMENT 1</w:t>
      </w:r>
    </w:p>
    <w:p w14:paraId="2EDC47E1" w14:textId="15DE8697" w:rsidR="00D53FFC" w:rsidRDefault="00D53FFC" w:rsidP="003618BD">
      <w:pPr>
        <w:pStyle w:val="SectionHeading"/>
      </w:pPr>
      <w:r>
        <w:t>SCANRTRON PART 1</w:t>
      </w:r>
    </w:p>
    <w:p w14:paraId="179E86CF" w14:textId="6E708222" w:rsidR="003618BD" w:rsidRDefault="00D53FFC" w:rsidP="003618BD">
      <w:r w:rsidRPr="00D53FFC">
        <w:t>Congratulations! Today is your first day as a licensed veterinary technician at the local emergency hospital. During your first day you will be shadowing the lead veterinary technician.</w:t>
      </w:r>
    </w:p>
    <w:p w14:paraId="11035852" w14:textId="77777777" w:rsidR="00D53FFC" w:rsidRDefault="00D53FFC" w:rsidP="003618BD"/>
    <w:p w14:paraId="62E12C09" w14:textId="77777777" w:rsidR="00D53FFC" w:rsidRDefault="00D53FFC" w:rsidP="00517355">
      <w:pPr>
        <w:pStyle w:val="ListParagraph"/>
        <w:numPr>
          <w:ilvl w:val="0"/>
          <w:numId w:val="17"/>
        </w:numPr>
      </w:pPr>
      <w:r w:rsidRPr="00D53FFC">
        <w:t xml:space="preserve">The average student loan debt for veterinary technicians is $29,700. If a technician wants to pay off their loans in 10 years and their loan has an interest rate of 6.5%, compounded annually, they will have a monthly payment of $340.26. </w:t>
      </w:r>
    </w:p>
    <w:p w14:paraId="27142390" w14:textId="14999476" w:rsidR="00D53FFC" w:rsidRDefault="00D53FFC" w:rsidP="00D53FFC">
      <w:pPr>
        <w:ind w:left="720"/>
      </w:pPr>
      <w:r w:rsidRPr="00D53FFC">
        <w:t>Assuming the veterinary technician makes $26.50 per hour, works 40 hours per week, and is taxed 12.0%, what percentage of the veterinary technician’s monthly take home pay will be used to pay towards their student loan payment. [Answer to the nearest tenth of a percentage]</w:t>
      </w:r>
    </w:p>
    <w:p w14:paraId="048D5E9D" w14:textId="77777777" w:rsidR="00D53FFC" w:rsidRDefault="00D53FFC" w:rsidP="00D53FFC">
      <w:pPr>
        <w:ind w:left="360"/>
      </w:pPr>
    </w:p>
    <w:p w14:paraId="50DF5D62" w14:textId="77777777" w:rsidR="00D53FFC" w:rsidRDefault="00D53FFC" w:rsidP="00D53FFC">
      <w:r>
        <w:t>While waiting for your first emergency, one of the customer service representatives (CSR) urgently proceeds to the treatment area holding a cat carrier. The CSR tells you that the owner came in unsure what is wrong with the patient, but that the cat has been vocalizing for the last hour and seems to be in distress. You and the lead veterinary technician take the carrier from the CSR to start your physical exam.</w:t>
      </w:r>
    </w:p>
    <w:p w14:paraId="6A224094" w14:textId="240E51B1" w:rsidR="00D53FFC" w:rsidRDefault="00D53FFC" w:rsidP="00D53FFC">
      <w:r>
        <w:t>During the initial assessment, you record that the cat has a weight of 10.5 pounds (lb), a heart rate of 240 beats per minute (bpm), a respiratory rate of 60 breaths per minute with open mouth breathing noted, a body temperature of 102 ºF, and gums that are pink but tacky to the touch.</w:t>
      </w:r>
    </w:p>
    <w:p w14:paraId="6142099D" w14:textId="77777777" w:rsidR="00D53FFC" w:rsidRDefault="00D53FFC" w:rsidP="003618BD"/>
    <w:p w14:paraId="3720DF90" w14:textId="77777777" w:rsidR="00253444" w:rsidRDefault="00253444" w:rsidP="003618BD"/>
    <w:p w14:paraId="7E83778E" w14:textId="77777777" w:rsidR="00253444" w:rsidRDefault="00253444" w:rsidP="003618BD"/>
    <w:p w14:paraId="3B30BD24" w14:textId="77777777" w:rsidR="00253444" w:rsidRDefault="00253444" w:rsidP="003618BD"/>
    <w:p w14:paraId="1CAFA11B" w14:textId="77777777" w:rsidR="00253444" w:rsidRPr="00CD2905" w:rsidRDefault="00253444" w:rsidP="003618BD"/>
    <w:p w14:paraId="76ABCDFD" w14:textId="3AD52DA0" w:rsidR="00D53FFC" w:rsidRDefault="00D53FFC" w:rsidP="00D53FFC">
      <w:pPr>
        <w:pStyle w:val="Question"/>
      </w:pPr>
      <w:r>
        <w:lastRenderedPageBreak/>
        <w:t>When performing a physical exam on a patient:</w:t>
      </w:r>
    </w:p>
    <w:p w14:paraId="380A6177" w14:textId="77777777" w:rsidR="00D53FFC" w:rsidRDefault="00D53FFC" w:rsidP="00517355">
      <w:pPr>
        <w:pStyle w:val="Question"/>
        <w:numPr>
          <w:ilvl w:val="1"/>
          <w:numId w:val="15"/>
        </w:numPr>
      </w:pPr>
      <w:r>
        <w:t>Always conduct the exam in a differing order</w:t>
      </w:r>
    </w:p>
    <w:p w14:paraId="0149E422" w14:textId="58D43FB1" w:rsidR="00D53FFC" w:rsidRPr="00253444" w:rsidRDefault="00D53FFC" w:rsidP="00517355">
      <w:pPr>
        <w:pStyle w:val="Question"/>
        <w:numPr>
          <w:ilvl w:val="1"/>
          <w:numId w:val="15"/>
        </w:numPr>
      </w:pPr>
      <w:r w:rsidRPr="00253444">
        <w:t xml:space="preserve">Always conduct the exam in the same order </w:t>
      </w:r>
    </w:p>
    <w:p w14:paraId="0AC18DEC" w14:textId="77777777" w:rsidR="00D53FFC" w:rsidRDefault="00D53FFC" w:rsidP="00517355">
      <w:pPr>
        <w:pStyle w:val="Question"/>
        <w:numPr>
          <w:ilvl w:val="1"/>
          <w:numId w:val="15"/>
        </w:numPr>
      </w:pPr>
      <w:r>
        <w:t xml:space="preserve">Always examine the body system that is of concern first </w:t>
      </w:r>
    </w:p>
    <w:p w14:paraId="3E6E5899" w14:textId="77777777" w:rsidR="00D53FFC" w:rsidRDefault="00D53FFC" w:rsidP="00517355">
      <w:pPr>
        <w:pStyle w:val="Question"/>
        <w:numPr>
          <w:ilvl w:val="1"/>
          <w:numId w:val="15"/>
        </w:numPr>
      </w:pPr>
      <w:r>
        <w:t xml:space="preserve">Only examine the body system that is of concern </w:t>
      </w:r>
    </w:p>
    <w:p w14:paraId="42E7E447" w14:textId="77777777" w:rsidR="00D53FFC" w:rsidRDefault="00D53FFC" w:rsidP="00D53FFC">
      <w:pPr>
        <w:pStyle w:val="Question"/>
        <w:numPr>
          <w:ilvl w:val="0"/>
          <w:numId w:val="0"/>
        </w:numPr>
        <w:ind w:left="1440"/>
      </w:pPr>
    </w:p>
    <w:p w14:paraId="2DCB5C22" w14:textId="77777777" w:rsidR="00D53FFC" w:rsidRDefault="00D53FFC" w:rsidP="00D53FFC">
      <w:pPr>
        <w:pStyle w:val="Question"/>
      </w:pPr>
      <w:r>
        <w:t>The patient’s heart rate is 240 bpm. Which term describes this abnormal finding in the cat?</w:t>
      </w:r>
    </w:p>
    <w:p w14:paraId="6D9A5725" w14:textId="77777777" w:rsidR="00D53FFC" w:rsidRDefault="00D53FFC" w:rsidP="00517355">
      <w:pPr>
        <w:pStyle w:val="Question"/>
        <w:numPr>
          <w:ilvl w:val="1"/>
          <w:numId w:val="15"/>
        </w:numPr>
      </w:pPr>
      <w:r>
        <w:t>Bradycardia</w:t>
      </w:r>
    </w:p>
    <w:p w14:paraId="550E1BA1" w14:textId="77777777" w:rsidR="00D53FFC" w:rsidRDefault="00D53FFC" w:rsidP="00517355">
      <w:pPr>
        <w:pStyle w:val="Question"/>
        <w:numPr>
          <w:ilvl w:val="1"/>
          <w:numId w:val="15"/>
        </w:numPr>
      </w:pPr>
      <w:r>
        <w:t>Hypercardia</w:t>
      </w:r>
    </w:p>
    <w:p w14:paraId="1946CCA0" w14:textId="77777777" w:rsidR="00D53FFC" w:rsidRDefault="00D53FFC" w:rsidP="00517355">
      <w:pPr>
        <w:pStyle w:val="Question"/>
        <w:numPr>
          <w:ilvl w:val="1"/>
          <w:numId w:val="15"/>
        </w:numPr>
      </w:pPr>
      <w:r>
        <w:t>Megacardia</w:t>
      </w:r>
    </w:p>
    <w:p w14:paraId="4C24E77F" w14:textId="619C57BE" w:rsidR="00D53FFC" w:rsidRPr="00253444" w:rsidRDefault="00D53FFC" w:rsidP="00517355">
      <w:pPr>
        <w:pStyle w:val="Question"/>
        <w:numPr>
          <w:ilvl w:val="1"/>
          <w:numId w:val="15"/>
        </w:numPr>
      </w:pPr>
      <w:r w:rsidRPr="00253444">
        <w:t xml:space="preserve">Tachycardia </w:t>
      </w:r>
    </w:p>
    <w:p w14:paraId="70634BF8" w14:textId="77777777" w:rsidR="00D53FFC" w:rsidRPr="00D53FFC" w:rsidRDefault="00D53FFC" w:rsidP="00D53FFC">
      <w:pPr>
        <w:pStyle w:val="Question"/>
        <w:numPr>
          <w:ilvl w:val="0"/>
          <w:numId w:val="0"/>
        </w:numPr>
        <w:ind w:left="1440"/>
        <w:rPr>
          <w:highlight w:val="yellow"/>
        </w:rPr>
      </w:pPr>
    </w:p>
    <w:p w14:paraId="6729B919" w14:textId="77777777" w:rsidR="00D53FFC" w:rsidRDefault="00D53FFC" w:rsidP="00D53FFC">
      <w:pPr>
        <w:pStyle w:val="Question"/>
      </w:pPr>
      <w:r>
        <w:t>Which occurs if a patient is dehydrated?</w:t>
      </w:r>
    </w:p>
    <w:p w14:paraId="46AEF449" w14:textId="77777777" w:rsidR="00D53FFC" w:rsidRDefault="00D53FFC" w:rsidP="00517355">
      <w:pPr>
        <w:pStyle w:val="Question"/>
        <w:numPr>
          <w:ilvl w:val="1"/>
          <w:numId w:val="15"/>
        </w:numPr>
      </w:pPr>
      <w:r>
        <w:t>Pyrexia</w:t>
      </w:r>
    </w:p>
    <w:p w14:paraId="40DE6631" w14:textId="77777777" w:rsidR="00D53FFC" w:rsidRDefault="00D53FFC" w:rsidP="00517355">
      <w:pPr>
        <w:pStyle w:val="Question"/>
        <w:numPr>
          <w:ilvl w:val="1"/>
          <w:numId w:val="15"/>
        </w:numPr>
      </w:pPr>
      <w:r>
        <w:t>Hematuria</w:t>
      </w:r>
    </w:p>
    <w:p w14:paraId="2F033F31" w14:textId="5D45072E" w:rsidR="00D53FFC" w:rsidRPr="00253444" w:rsidRDefault="00D53FFC" w:rsidP="00517355">
      <w:pPr>
        <w:pStyle w:val="Question"/>
        <w:numPr>
          <w:ilvl w:val="1"/>
          <w:numId w:val="15"/>
        </w:numPr>
      </w:pPr>
      <w:r w:rsidRPr="00253444">
        <w:t xml:space="preserve">Hypotension </w:t>
      </w:r>
    </w:p>
    <w:p w14:paraId="2A9C0907" w14:textId="77777777" w:rsidR="00D53FFC" w:rsidRDefault="00D53FFC" w:rsidP="00517355">
      <w:pPr>
        <w:pStyle w:val="Question"/>
        <w:numPr>
          <w:ilvl w:val="1"/>
          <w:numId w:val="15"/>
        </w:numPr>
      </w:pPr>
      <w:r>
        <w:t>Retinal hemorrhage</w:t>
      </w:r>
    </w:p>
    <w:p w14:paraId="4C8D7C42" w14:textId="77777777" w:rsidR="00D53FFC" w:rsidRDefault="00D53FFC" w:rsidP="00D53FFC">
      <w:pPr>
        <w:pStyle w:val="Question"/>
        <w:numPr>
          <w:ilvl w:val="0"/>
          <w:numId w:val="0"/>
        </w:numPr>
        <w:ind w:left="1440"/>
      </w:pPr>
    </w:p>
    <w:p w14:paraId="1D710E72" w14:textId="28289F88" w:rsidR="00D53FFC" w:rsidRDefault="00D53FFC" w:rsidP="00D53FFC">
      <w:pPr>
        <w:pStyle w:val="Question"/>
      </w:pPr>
      <w:r w:rsidRPr="00D53FFC">
        <w:t>Convert the patient’s weight of 10.5 lb, into kilograms (kg). [Answer to the nearest tenth of a kg]</w:t>
      </w:r>
    </w:p>
    <w:p w14:paraId="6EBF982C" w14:textId="77777777" w:rsidR="00D53FFC" w:rsidRDefault="00D53FFC" w:rsidP="00D53FFC">
      <w:pPr>
        <w:pStyle w:val="Question"/>
        <w:numPr>
          <w:ilvl w:val="0"/>
          <w:numId w:val="0"/>
        </w:numPr>
        <w:ind w:left="720" w:hanging="360"/>
      </w:pPr>
    </w:p>
    <w:p w14:paraId="33BB05D6" w14:textId="26C9102B" w:rsidR="00D53FFC" w:rsidRPr="00826812" w:rsidRDefault="00D53FFC" w:rsidP="00D53FFC">
      <w:r w:rsidRPr="00D53FFC">
        <w:t xml:space="preserve">As part of your recent onboarding at the local emergency clinic, the lead technician has been teaching you the cat breeds that are commonly seen at this hospital. For questions </w:t>
      </w:r>
      <w:r>
        <w:t>6</w:t>
      </w:r>
      <w:r w:rsidRPr="00D53FFC">
        <w:t xml:space="preserve"> - </w:t>
      </w:r>
      <w:r w:rsidRPr="00826812">
        <w:t xml:space="preserve">10, use the corresponding photos in the </w:t>
      </w:r>
      <w:r w:rsidR="002F6A35">
        <w:t xml:space="preserve">provided </w:t>
      </w:r>
      <w:r w:rsidRPr="00826812">
        <w:t>binder.</w:t>
      </w:r>
    </w:p>
    <w:p w14:paraId="72A784B8" w14:textId="77777777" w:rsidR="00826812" w:rsidRPr="00826812" w:rsidRDefault="00826812" w:rsidP="00D53FFC"/>
    <w:p w14:paraId="62EE805C" w14:textId="2C2C1436" w:rsidR="00C9489F" w:rsidRPr="00826812" w:rsidRDefault="00D53FFC" w:rsidP="00826812">
      <w:pPr>
        <w:pStyle w:val="Question"/>
      </w:pPr>
      <w:r w:rsidRPr="00826812">
        <w:t xml:space="preserve">Which of the pictures provided demonstrates an example of a Manx cat? </w:t>
      </w:r>
    </w:p>
    <w:p w14:paraId="2FC419E1" w14:textId="77777777" w:rsidR="00826812" w:rsidRDefault="00826812" w:rsidP="00826812">
      <w:pPr>
        <w:pStyle w:val="Answer"/>
      </w:pPr>
    </w:p>
    <w:p w14:paraId="2D204435" w14:textId="3210195C" w:rsidR="00826812" w:rsidRDefault="00826812" w:rsidP="00826812">
      <w:pPr>
        <w:pStyle w:val="Question"/>
      </w:pPr>
      <w:r w:rsidRPr="00826812">
        <w:t>Which of the pictures provided demonstrates an example of an American Shorthair cat.</w:t>
      </w:r>
      <w:r>
        <w:t xml:space="preserve"> </w:t>
      </w:r>
    </w:p>
    <w:p w14:paraId="76F52337" w14:textId="77777777" w:rsidR="00826812" w:rsidRDefault="00826812" w:rsidP="00826812">
      <w:pPr>
        <w:pStyle w:val="ListParagraph"/>
      </w:pPr>
    </w:p>
    <w:p w14:paraId="140DF823" w14:textId="2EA9ABAD" w:rsidR="00826812" w:rsidRDefault="00826812" w:rsidP="00826812">
      <w:pPr>
        <w:pStyle w:val="Question"/>
      </w:pPr>
      <w:r w:rsidRPr="00826812">
        <w:t>Which of the pictures provided demonstrates an example of an Abyssinian cat.</w:t>
      </w:r>
      <w:r>
        <w:t xml:space="preserve"> </w:t>
      </w:r>
    </w:p>
    <w:p w14:paraId="3CBDB1B5" w14:textId="3E2BC9BD" w:rsidR="00826812" w:rsidRDefault="00826812" w:rsidP="00826812">
      <w:pPr>
        <w:pStyle w:val="Question"/>
      </w:pPr>
      <w:r w:rsidRPr="00826812">
        <w:lastRenderedPageBreak/>
        <w:t>Which of the pictures provided demonstrates an example of a Ragdoll cat.</w:t>
      </w:r>
      <w:r>
        <w:t xml:space="preserve"> </w:t>
      </w:r>
    </w:p>
    <w:p w14:paraId="5457362F" w14:textId="77777777" w:rsidR="00826812" w:rsidRDefault="00826812" w:rsidP="00826812">
      <w:pPr>
        <w:pStyle w:val="ListParagraph"/>
      </w:pPr>
    </w:p>
    <w:p w14:paraId="4C5C6860" w14:textId="30E732D9" w:rsidR="00826812" w:rsidRDefault="00826812" w:rsidP="00826812">
      <w:pPr>
        <w:pStyle w:val="Question"/>
      </w:pPr>
      <w:r w:rsidRPr="00826812">
        <w:t>Which of the pictures provided demonstrates an example of a Burmese cat.</w:t>
      </w:r>
      <w:r>
        <w:t xml:space="preserve"> </w:t>
      </w:r>
    </w:p>
    <w:p w14:paraId="6B2145F9" w14:textId="77777777" w:rsidR="00826812" w:rsidRDefault="00826812" w:rsidP="00826812">
      <w:pPr>
        <w:pStyle w:val="ListParagraph"/>
      </w:pPr>
    </w:p>
    <w:p w14:paraId="59ECC3D2" w14:textId="1E62C8F7" w:rsidR="00826812" w:rsidRDefault="00826812" w:rsidP="00826812">
      <w:r w:rsidRPr="00826812">
        <w:t>Fluid therapy is a tool in veterinary medicine that is used to treat a wide variety of ailments. The lead veterinary technician reminds you that intravenous (IV) fluids are typically classified on the basis of their composition and physiochemical properties and that understanding the differences between each class of fluids is imperative to using them successfully.</w:t>
      </w:r>
    </w:p>
    <w:p w14:paraId="367F69CA" w14:textId="77777777" w:rsidR="00826812" w:rsidRDefault="00826812" w:rsidP="00826812">
      <w:pPr>
        <w:pStyle w:val="Question"/>
        <w:numPr>
          <w:ilvl w:val="0"/>
          <w:numId w:val="0"/>
        </w:numPr>
        <w:ind w:left="360"/>
      </w:pPr>
    </w:p>
    <w:p w14:paraId="0C3DE879" w14:textId="77777777" w:rsidR="00826812" w:rsidRDefault="00826812" w:rsidP="00826812">
      <w:pPr>
        <w:pStyle w:val="Question"/>
      </w:pPr>
      <w:r>
        <w:t>Which type of IV fluid is generally considered well suited for use in resuscitation due to their tendency to remain within the vascular space and provide relatively efficient and prolonged volume expansion?</w:t>
      </w:r>
    </w:p>
    <w:p w14:paraId="3E0C2FB7" w14:textId="30968AD8" w:rsidR="00826812" w:rsidRPr="00253444" w:rsidRDefault="00826812" w:rsidP="00517355">
      <w:pPr>
        <w:pStyle w:val="Question"/>
        <w:numPr>
          <w:ilvl w:val="1"/>
          <w:numId w:val="15"/>
        </w:numPr>
      </w:pPr>
      <w:r w:rsidRPr="00253444">
        <w:t xml:space="preserve">Colloids </w:t>
      </w:r>
    </w:p>
    <w:p w14:paraId="748F5D70" w14:textId="77777777" w:rsidR="00826812" w:rsidRDefault="00826812" w:rsidP="00517355">
      <w:pPr>
        <w:pStyle w:val="Question"/>
        <w:numPr>
          <w:ilvl w:val="1"/>
          <w:numId w:val="15"/>
        </w:numPr>
      </w:pPr>
      <w:r>
        <w:t xml:space="preserve">Isotonic crystalloids         </w:t>
      </w:r>
    </w:p>
    <w:p w14:paraId="3B008959" w14:textId="77777777" w:rsidR="00826812" w:rsidRDefault="00826812" w:rsidP="00517355">
      <w:pPr>
        <w:pStyle w:val="Question"/>
        <w:numPr>
          <w:ilvl w:val="1"/>
          <w:numId w:val="15"/>
        </w:numPr>
      </w:pPr>
      <w:r>
        <w:t xml:space="preserve">Hypotonic crystalloids </w:t>
      </w:r>
      <w:r>
        <w:tab/>
      </w:r>
    </w:p>
    <w:p w14:paraId="044EFDDB" w14:textId="1EA1F852" w:rsidR="00826812" w:rsidRDefault="00826812" w:rsidP="00517355">
      <w:pPr>
        <w:pStyle w:val="Question"/>
        <w:numPr>
          <w:ilvl w:val="1"/>
          <w:numId w:val="15"/>
        </w:numPr>
      </w:pPr>
      <w:r>
        <w:t>Hypertonic crystalloids</w:t>
      </w:r>
    </w:p>
    <w:p w14:paraId="380592C4" w14:textId="77777777" w:rsidR="00826812" w:rsidRDefault="00826812" w:rsidP="00826812">
      <w:pPr>
        <w:pStyle w:val="Question"/>
        <w:numPr>
          <w:ilvl w:val="0"/>
          <w:numId w:val="0"/>
        </w:numPr>
        <w:ind w:left="1440"/>
      </w:pPr>
    </w:p>
    <w:p w14:paraId="62F5E0E3" w14:textId="77777777" w:rsidR="00826812" w:rsidRDefault="00826812" w:rsidP="00826812">
      <w:pPr>
        <w:pStyle w:val="Question"/>
      </w:pPr>
      <w:r>
        <w:t>Which of the following physical indicators is consistent with dehydration in the veterinary patient?</w:t>
      </w:r>
    </w:p>
    <w:p w14:paraId="0DC161D3" w14:textId="77777777" w:rsidR="00826812" w:rsidRDefault="00826812" w:rsidP="00517355">
      <w:pPr>
        <w:pStyle w:val="Question"/>
        <w:numPr>
          <w:ilvl w:val="1"/>
          <w:numId w:val="15"/>
        </w:numPr>
      </w:pPr>
      <w:r>
        <w:t>Decreased heart rate</w:t>
      </w:r>
    </w:p>
    <w:p w14:paraId="4ED28AB5" w14:textId="1A595C69" w:rsidR="00826812" w:rsidRPr="00253444" w:rsidRDefault="00826812" w:rsidP="00517355">
      <w:pPr>
        <w:pStyle w:val="Question"/>
        <w:numPr>
          <w:ilvl w:val="1"/>
          <w:numId w:val="15"/>
        </w:numPr>
      </w:pPr>
      <w:r w:rsidRPr="00253444">
        <w:t>Decreased skin turgor</w:t>
      </w:r>
    </w:p>
    <w:p w14:paraId="7E201E49" w14:textId="77777777" w:rsidR="00826812" w:rsidRDefault="00826812" w:rsidP="00517355">
      <w:pPr>
        <w:pStyle w:val="Question"/>
        <w:numPr>
          <w:ilvl w:val="1"/>
          <w:numId w:val="15"/>
        </w:numPr>
      </w:pPr>
      <w:r>
        <w:t>Decreased body temperature</w:t>
      </w:r>
    </w:p>
    <w:p w14:paraId="230D14AD" w14:textId="3136E33C" w:rsidR="00826812" w:rsidRDefault="00826812" w:rsidP="00517355">
      <w:pPr>
        <w:pStyle w:val="Question"/>
        <w:numPr>
          <w:ilvl w:val="1"/>
          <w:numId w:val="15"/>
        </w:numPr>
      </w:pPr>
      <w:r>
        <w:t>Decreased capillary refill time</w:t>
      </w:r>
    </w:p>
    <w:p w14:paraId="6D6B3B91" w14:textId="77777777" w:rsidR="00826812" w:rsidRDefault="00826812" w:rsidP="00826812">
      <w:pPr>
        <w:pStyle w:val="Question"/>
        <w:numPr>
          <w:ilvl w:val="0"/>
          <w:numId w:val="0"/>
        </w:numPr>
        <w:ind w:left="1440"/>
      </w:pPr>
    </w:p>
    <w:p w14:paraId="08323DAA" w14:textId="0CBD47FB" w:rsidR="00826812" w:rsidRDefault="00826812" w:rsidP="00826812">
      <w:pPr>
        <w:pStyle w:val="Question"/>
      </w:pPr>
      <w:r>
        <w:t xml:space="preserve">During your initial assessment of the veterinary patient, it is important to determine if the patient was born with a genetic or environmentally induced condition. These specific conditions are often referred to as:  </w:t>
      </w:r>
    </w:p>
    <w:p w14:paraId="2CB286BF" w14:textId="77777777" w:rsidR="00826812" w:rsidRDefault="00826812" w:rsidP="00517355">
      <w:pPr>
        <w:pStyle w:val="Question"/>
        <w:numPr>
          <w:ilvl w:val="1"/>
          <w:numId w:val="15"/>
        </w:numPr>
      </w:pPr>
      <w:r>
        <w:t>Aberrations</w:t>
      </w:r>
    </w:p>
    <w:p w14:paraId="57E8104C" w14:textId="77777777" w:rsidR="00826812" w:rsidRDefault="00826812" w:rsidP="00517355">
      <w:pPr>
        <w:pStyle w:val="Question"/>
        <w:numPr>
          <w:ilvl w:val="1"/>
          <w:numId w:val="15"/>
        </w:numPr>
      </w:pPr>
      <w:r>
        <w:t>Anomalies</w:t>
      </w:r>
    </w:p>
    <w:p w14:paraId="7CC61550" w14:textId="23AC7B7E" w:rsidR="00826812" w:rsidRPr="00253444" w:rsidRDefault="00826812" w:rsidP="00517355">
      <w:pPr>
        <w:pStyle w:val="Question"/>
        <w:numPr>
          <w:ilvl w:val="1"/>
          <w:numId w:val="15"/>
        </w:numPr>
      </w:pPr>
      <w:r w:rsidRPr="00253444">
        <w:t xml:space="preserve">Congenital </w:t>
      </w:r>
    </w:p>
    <w:p w14:paraId="562C98DE" w14:textId="77777777" w:rsidR="00826812" w:rsidRDefault="00826812" w:rsidP="00517355">
      <w:pPr>
        <w:pStyle w:val="Question"/>
        <w:numPr>
          <w:ilvl w:val="1"/>
          <w:numId w:val="15"/>
        </w:numPr>
      </w:pPr>
      <w:r>
        <w:t>Heritable</w:t>
      </w:r>
    </w:p>
    <w:p w14:paraId="2D0420AB" w14:textId="77777777" w:rsidR="00826812" w:rsidRDefault="00826812" w:rsidP="00826812">
      <w:pPr>
        <w:pStyle w:val="Question"/>
        <w:numPr>
          <w:ilvl w:val="0"/>
          <w:numId w:val="0"/>
        </w:numPr>
        <w:ind w:left="1440"/>
      </w:pPr>
    </w:p>
    <w:p w14:paraId="2949FDBB" w14:textId="77777777" w:rsidR="00826812" w:rsidRDefault="00826812" w:rsidP="00826812">
      <w:r>
        <w:lastRenderedPageBreak/>
        <w:t xml:space="preserve">The lead veterinary technician instructs you to place the cat into the oxygen cage. The emergency veterinarian then asks you to obtain complete patient information and their full history directly from the owner while the veterinarian does their own assessment. </w:t>
      </w:r>
    </w:p>
    <w:p w14:paraId="2FCDB796" w14:textId="57E726A3" w:rsidR="00826812" w:rsidRDefault="00826812" w:rsidP="00826812">
      <w:r>
        <w:t>In your conversation with the owner, you note the following information in the electronic medical record: patient name is Oliver, and he is a 4-year-old neutered male American Shorthair, and is up to date on all core vaccines. The owner has noticed over the last 48 hours that Oliver has become less active, is vocalizing often, is not interested in eating, and has been frequenting the litter box.</w:t>
      </w:r>
    </w:p>
    <w:p w14:paraId="5BAE82CA" w14:textId="77777777" w:rsidR="00826812" w:rsidRDefault="00826812" w:rsidP="00826812">
      <w:pPr>
        <w:pStyle w:val="Question"/>
        <w:numPr>
          <w:ilvl w:val="0"/>
          <w:numId w:val="0"/>
        </w:numPr>
        <w:ind w:left="1440"/>
      </w:pPr>
    </w:p>
    <w:p w14:paraId="688C04F6" w14:textId="77777777" w:rsidR="00826812" w:rsidRDefault="00826812" w:rsidP="00826812">
      <w:pPr>
        <w:pStyle w:val="Question"/>
      </w:pPr>
      <w:r>
        <w:t>What part of the information provided by the owner is considered to be a part of the veterinary patient’s signalment?</w:t>
      </w:r>
    </w:p>
    <w:p w14:paraId="5EA752EB" w14:textId="2B0A4573" w:rsidR="00826812" w:rsidRPr="00253444" w:rsidRDefault="00826812" w:rsidP="00517355">
      <w:pPr>
        <w:pStyle w:val="Question"/>
        <w:numPr>
          <w:ilvl w:val="1"/>
          <w:numId w:val="15"/>
        </w:numPr>
      </w:pPr>
      <w:r w:rsidRPr="00253444">
        <w:t xml:space="preserve">Age, breed, and sex </w:t>
      </w:r>
    </w:p>
    <w:p w14:paraId="5424DD62" w14:textId="77777777" w:rsidR="00826812" w:rsidRDefault="00826812" w:rsidP="00517355">
      <w:pPr>
        <w:pStyle w:val="Question"/>
        <w:numPr>
          <w:ilvl w:val="1"/>
          <w:numId w:val="15"/>
        </w:numPr>
      </w:pPr>
      <w:r>
        <w:t xml:space="preserve">Name, breed, and sex </w:t>
      </w:r>
    </w:p>
    <w:p w14:paraId="254DD48A" w14:textId="77777777" w:rsidR="00826812" w:rsidRDefault="00826812" w:rsidP="00517355">
      <w:pPr>
        <w:pStyle w:val="Question"/>
        <w:numPr>
          <w:ilvl w:val="1"/>
          <w:numId w:val="15"/>
        </w:numPr>
      </w:pPr>
      <w:r>
        <w:t>Name, breed, and vaccine status</w:t>
      </w:r>
    </w:p>
    <w:p w14:paraId="35DF871A" w14:textId="77777777" w:rsidR="00826812" w:rsidRDefault="00826812" w:rsidP="00517355">
      <w:pPr>
        <w:pStyle w:val="Question"/>
        <w:numPr>
          <w:ilvl w:val="1"/>
          <w:numId w:val="15"/>
        </w:numPr>
      </w:pPr>
      <w:r>
        <w:t>Age, breed, sex, and vaccine status</w:t>
      </w:r>
    </w:p>
    <w:p w14:paraId="685A9B51" w14:textId="77777777" w:rsidR="00826812" w:rsidRDefault="00826812" w:rsidP="00826812">
      <w:pPr>
        <w:pStyle w:val="Question"/>
        <w:numPr>
          <w:ilvl w:val="0"/>
          <w:numId w:val="0"/>
        </w:numPr>
        <w:ind w:left="1440"/>
      </w:pPr>
    </w:p>
    <w:p w14:paraId="7484157C" w14:textId="59B04344" w:rsidR="00826812" w:rsidRDefault="00826812" w:rsidP="00826812">
      <w:pPr>
        <w:pStyle w:val="Question"/>
        <w:numPr>
          <w:ilvl w:val="0"/>
          <w:numId w:val="0"/>
        </w:numPr>
      </w:pPr>
      <w:r w:rsidRPr="00826812">
        <w:t>The owner reports they have a multi cat household and are unable to confirm if Oliver is urinating appropriately though they have noticed small droplets of blood in the litter box. The owner authorizes necessary diagnostics.</w:t>
      </w:r>
    </w:p>
    <w:p w14:paraId="4F6D2C60" w14:textId="77777777" w:rsidR="00826812" w:rsidRDefault="00826812" w:rsidP="00826812">
      <w:pPr>
        <w:pStyle w:val="Question"/>
        <w:numPr>
          <w:ilvl w:val="0"/>
          <w:numId w:val="0"/>
        </w:numPr>
        <w:ind w:left="1440"/>
      </w:pPr>
    </w:p>
    <w:p w14:paraId="2F72F85A" w14:textId="77777777" w:rsidR="00826812" w:rsidRDefault="00826812" w:rsidP="00826812">
      <w:pPr>
        <w:pStyle w:val="Question"/>
      </w:pPr>
      <w:r>
        <w:t>What is the condition characterized by dysuria, hematuria, pollakiuria, urinating in uncommon places, and occasionally urethral obstructions?</w:t>
      </w:r>
    </w:p>
    <w:p w14:paraId="68AE4F5D" w14:textId="44171ADA" w:rsidR="00826812" w:rsidRPr="00253444" w:rsidRDefault="00826812" w:rsidP="00517355">
      <w:pPr>
        <w:pStyle w:val="Question"/>
        <w:numPr>
          <w:ilvl w:val="1"/>
          <w:numId w:val="15"/>
        </w:numPr>
      </w:pPr>
      <w:r w:rsidRPr="00253444">
        <w:t xml:space="preserve">Feline lower urinary tract disease </w:t>
      </w:r>
    </w:p>
    <w:p w14:paraId="0227853F" w14:textId="77777777" w:rsidR="00826812" w:rsidRDefault="00826812" w:rsidP="00517355">
      <w:pPr>
        <w:pStyle w:val="Question"/>
        <w:numPr>
          <w:ilvl w:val="1"/>
          <w:numId w:val="15"/>
        </w:numPr>
      </w:pPr>
      <w:r>
        <w:t>Congestive heart failure</w:t>
      </w:r>
    </w:p>
    <w:p w14:paraId="412F68ED" w14:textId="77777777" w:rsidR="00826812" w:rsidRDefault="00826812" w:rsidP="00517355">
      <w:pPr>
        <w:pStyle w:val="Question"/>
        <w:numPr>
          <w:ilvl w:val="1"/>
          <w:numId w:val="15"/>
        </w:numPr>
      </w:pPr>
      <w:r>
        <w:t xml:space="preserve">Urinary tract infection </w:t>
      </w:r>
    </w:p>
    <w:p w14:paraId="52D917ED" w14:textId="77777777" w:rsidR="00826812" w:rsidRDefault="00826812" w:rsidP="00517355">
      <w:pPr>
        <w:pStyle w:val="Question"/>
        <w:numPr>
          <w:ilvl w:val="1"/>
          <w:numId w:val="15"/>
        </w:numPr>
      </w:pPr>
      <w:r>
        <w:t>Pyometra</w:t>
      </w:r>
    </w:p>
    <w:p w14:paraId="2D0F099D" w14:textId="77777777" w:rsidR="00517355" w:rsidRDefault="00517355" w:rsidP="00517355">
      <w:pPr>
        <w:pStyle w:val="Question"/>
        <w:numPr>
          <w:ilvl w:val="0"/>
          <w:numId w:val="0"/>
        </w:numPr>
      </w:pPr>
      <w:r>
        <w:t>T</w:t>
      </w:r>
      <w:r w:rsidRPr="00FF3112">
        <w:t xml:space="preserve">he veterinarian lets you know that while doing their physical exam they were able to palpate a distended bladder and is concerned that Oliver could be experiencing a urinary blockage. </w:t>
      </w:r>
    </w:p>
    <w:p w14:paraId="4565F049" w14:textId="77777777" w:rsidR="00517355" w:rsidRDefault="00517355" w:rsidP="00517355">
      <w:pPr>
        <w:pStyle w:val="Question"/>
        <w:numPr>
          <w:ilvl w:val="0"/>
          <w:numId w:val="0"/>
        </w:numPr>
      </w:pPr>
    </w:p>
    <w:p w14:paraId="4428D803" w14:textId="77777777" w:rsidR="00253444" w:rsidRDefault="00253444" w:rsidP="00517355">
      <w:pPr>
        <w:pStyle w:val="Question"/>
        <w:numPr>
          <w:ilvl w:val="0"/>
          <w:numId w:val="0"/>
        </w:numPr>
      </w:pPr>
    </w:p>
    <w:p w14:paraId="3D497F73" w14:textId="77777777" w:rsidR="00253444" w:rsidRDefault="00253444" w:rsidP="00517355">
      <w:pPr>
        <w:pStyle w:val="Question"/>
        <w:numPr>
          <w:ilvl w:val="0"/>
          <w:numId w:val="0"/>
        </w:numPr>
      </w:pPr>
    </w:p>
    <w:p w14:paraId="0F6B4E48" w14:textId="77777777" w:rsidR="00253444" w:rsidRDefault="00253444" w:rsidP="00517355">
      <w:pPr>
        <w:pStyle w:val="Question"/>
        <w:numPr>
          <w:ilvl w:val="0"/>
          <w:numId w:val="0"/>
        </w:numPr>
      </w:pPr>
    </w:p>
    <w:p w14:paraId="2D378B75" w14:textId="77777777" w:rsidR="00517355" w:rsidRDefault="00517355" w:rsidP="00517355">
      <w:pPr>
        <w:pStyle w:val="Question"/>
      </w:pPr>
      <w:r>
        <w:lastRenderedPageBreak/>
        <w:t>Which electrolyte is most dangerous to the patient’s heart when there is a urinary blockage?</w:t>
      </w:r>
    </w:p>
    <w:p w14:paraId="46EDDB59" w14:textId="77777777" w:rsidR="00517355" w:rsidRDefault="00517355" w:rsidP="00517355">
      <w:pPr>
        <w:pStyle w:val="Question"/>
        <w:numPr>
          <w:ilvl w:val="1"/>
          <w:numId w:val="15"/>
        </w:numPr>
      </w:pPr>
      <w:r>
        <w:t>Sodium</w:t>
      </w:r>
    </w:p>
    <w:p w14:paraId="2E04C8FD" w14:textId="456E0160" w:rsidR="00517355" w:rsidRPr="00253444" w:rsidRDefault="00517355" w:rsidP="00517355">
      <w:pPr>
        <w:pStyle w:val="Question"/>
        <w:numPr>
          <w:ilvl w:val="1"/>
          <w:numId w:val="15"/>
        </w:numPr>
        <w:rPr>
          <w:i/>
          <w:iCs/>
        </w:rPr>
      </w:pPr>
      <w:r w:rsidRPr="00253444">
        <w:t xml:space="preserve">Potassium </w:t>
      </w:r>
    </w:p>
    <w:p w14:paraId="089F5BB8" w14:textId="77777777" w:rsidR="00517355" w:rsidRDefault="00517355" w:rsidP="00517355">
      <w:pPr>
        <w:pStyle w:val="Question"/>
        <w:numPr>
          <w:ilvl w:val="1"/>
          <w:numId w:val="15"/>
        </w:numPr>
      </w:pPr>
      <w:r>
        <w:t>Magnesium</w:t>
      </w:r>
    </w:p>
    <w:p w14:paraId="648E5218" w14:textId="77777777" w:rsidR="00517355" w:rsidRDefault="00517355" w:rsidP="00517355">
      <w:pPr>
        <w:pStyle w:val="Question"/>
        <w:numPr>
          <w:ilvl w:val="1"/>
          <w:numId w:val="15"/>
        </w:numPr>
      </w:pPr>
      <w:r>
        <w:t>Chloride</w:t>
      </w:r>
    </w:p>
    <w:p w14:paraId="1A07447F" w14:textId="77777777" w:rsidR="00517355" w:rsidRDefault="00517355" w:rsidP="00517355">
      <w:pPr>
        <w:pStyle w:val="Question"/>
        <w:numPr>
          <w:ilvl w:val="0"/>
          <w:numId w:val="0"/>
        </w:numPr>
        <w:ind w:left="1440"/>
      </w:pPr>
    </w:p>
    <w:p w14:paraId="46B33117" w14:textId="0ECFB301" w:rsidR="00517355" w:rsidRDefault="00517355" w:rsidP="00517355">
      <w:pPr>
        <w:pStyle w:val="Question"/>
        <w:numPr>
          <w:ilvl w:val="0"/>
          <w:numId w:val="0"/>
        </w:numPr>
      </w:pPr>
      <w:r w:rsidRPr="00517355">
        <w:t>Heart murmurs are generally classified by their intensity and when they occur in the cardiac cycle.</w:t>
      </w:r>
    </w:p>
    <w:p w14:paraId="2E725902" w14:textId="77777777" w:rsidR="00517355" w:rsidRDefault="00517355" w:rsidP="00517355">
      <w:pPr>
        <w:pStyle w:val="Question"/>
        <w:numPr>
          <w:ilvl w:val="0"/>
          <w:numId w:val="0"/>
        </w:numPr>
        <w:ind w:left="1440"/>
      </w:pPr>
    </w:p>
    <w:p w14:paraId="055920F0" w14:textId="4BA2C366" w:rsidR="00517355" w:rsidRDefault="00517355" w:rsidP="00517355">
      <w:pPr>
        <w:pStyle w:val="Question"/>
      </w:pPr>
      <w:r w:rsidRPr="00517355">
        <w:t>Which of the following is not considered an appropriate classification of a heart murmur in the veterinary patient?</w:t>
      </w:r>
    </w:p>
    <w:p w14:paraId="59D0D433" w14:textId="77777777" w:rsidR="00517355" w:rsidRDefault="00517355" w:rsidP="00517355">
      <w:pPr>
        <w:pStyle w:val="Question"/>
        <w:numPr>
          <w:ilvl w:val="1"/>
          <w:numId w:val="15"/>
        </w:numPr>
      </w:pPr>
      <w:r>
        <w:t>Systolic, Grade II</w:t>
      </w:r>
    </w:p>
    <w:p w14:paraId="3B6990C1" w14:textId="77777777" w:rsidR="00517355" w:rsidRDefault="00517355" w:rsidP="00517355">
      <w:pPr>
        <w:pStyle w:val="Question"/>
        <w:numPr>
          <w:ilvl w:val="1"/>
          <w:numId w:val="15"/>
        </w:numPr>
      </w:pPr>
      <w:r>
        <w:t>Diastolic, Grade, IV</w:t>
      </w:r>
    </w:p>
    <w:p w14:paraId="5BE308FD" w14:textId="28379419" w:rsidR="00517355" w:rsidRPr="00253444" w:rsidRDefault="00517355" w:rsidP="00517355">
      <w:pPr>
        <w:pStyle w:val="Question"/>
        <w:numPr>
          <w:ilvl w:val="1"/>
          <w:numId w:val="15"/>
        </w:numPr>
      </w:pPr>
      <w:r w:rsidRPr="00253444">
        <w:t xml:space="preserve">Ventricular, Grade VII </w:t>
      </w:r>
    </w:p>
    <w:p w14:paraId="2FDCB9B0" w14:textId="77777777" w:rsidR="00517355" w:rsidRDefault="00517355" w:rsidP="00517355">
      <w:pPr>
        <w:pStyle w:val="Question"/>
        <w:numPr>
          <w:ilvl w:val="1"/>
          <w:numId w:val="15"/>
        </w:numPr>
      </w:pPr>
      <w:r>
        <w:t>Continuous, Grade V</w:t>
      </w:r>
    </w:p>
    <w:p w14:paraId="66497039" w14:textId="77777777" w:rsidR="00517355" w:rsidRDefault="00517355" w:rsidP="00517355">
      <w:pPr>
        <w:pStyle w:val="Question"/>
        <w:numPr>
          <w:ilvl w:val="0"/>
          <w:numId w:val="0"/>
        </w:numPr>
        <w:ind w:left="1440"/>
      </w:pPr>
    </w:p>
    <w:p w14:paraId="4D350302" w14:textId="113F4C46" w:rsidR="00517355" w:rsidRDefault="00D278D1" w:rsidP="00517355">
      <w:pPr>
        <w:pStyle w:val="Question"/>
      </w:pPr>
      <w:r w:rsidRPr="00D278D1">
        <w:t>Using a drug in any manner other than in accordance with the approved labelled use is called:</w:t>
      </w:r>
    </w:p>
    <w:p w14:paraId="2E319666" w14:textId="77777777" w:rsidR="00D278D1" w:rsidRDefault="00D278D1" w:rsidP="00D278D1">
      <w:pPr>
        <w:pStyle w:val="Question"/>
        <w:numPr>
          <w:ilvl w:val="1"/>
          <w:numId w:val="15"/>
        </w:numPr>
      </w:pPr>
      <w:r>
        <w:t>Compounding</w:t>
      </w:r>
    </w:p>
    <w:p w14:paraId="3F638146" w14:textId="77393CD9" w:rsidR="00D278D1" w:rsidRPr="00253444" w:rsidRDefault="00D278D1" w:rsidP="00D278D1">
      <w:pPr>
        <w:pStyle w:val="Question"/>
        <w:numPr>
          <w:ilvl w:val="1"/>
          <w:numId w:val="15"/>
        </w:numPr>
      </w:pPr>
      <w:r w:rsidRPr="00253444">
        <w:t xml:space="preserve">Extra-label </w:t>
      </w:r>
    </w:p>
    <w:p w14:paraId="67633970" w14:textId="77777777" w:rsidR="00D278D1" w:rsidRDefault="00D278D1" w:rsidP="00D278D1">
      <w:pPr>
        <w:pStyle w:val="Question"/>
        <w:numPr>
          <w:ilvl w:val="1"/>
          <w:numId w:val="15"/>
        </w:numPr>
      </w:pPr>
      <w:r>
        <w:t>Prescribing</w:t>
      </w:r>
    </w:p>
    <w:p w14:paraId="649F63D0" w14:textId="77777777" w:rsidR="00D278D1" w:rsidRDefault="00D278D1" w:rsidP="00D278D1">
      <w:pPr>
        <w:pStyle w:val="Question"/>
        <w:numPr>
          <w:ilvl w:val="1"/>
          <w:numId w:val="15"/>
        </w:numPr>
      </w:pPr>
      <w:r>
        <w:t>Illegal</w:t>
      </w:r>
    </w:p>
    <w:p w14:paraId="6D82EE76" w14:textId="77777777" w:rsidR="00D278D1" w:rsidRDefault="00D278D1" w:rsidP="00D278D1">
      <w:pPr>
        <w:pStyle w:val="Question"/>
        <w:numPr>
          <w:ilvl w:val="0"/>
          <w:numId w:val="0"/>
        </w:numPr>
        <w:ind w:left="1440"/>
      </w:pPr>
    </w:p>
    <w:p w14:paraId="166CF497" w14:textId="77777777" w:rsidR="00D278D1" w:rsidRDefault="00D278D1" w:rsidP="00D278D1">
      <w:pPr>
        <w:pStyle w:val="Question"/>
        <w:numPr>
          <w:ilvl w:val="0"/>
          <w:numId w:val="0"/>
        </w:numPr>
      </w:pPr>
      <w:r>
        <w:t xml:space="preserve">The veterinarian would like you and the lead veterinary technician to initiate the diagnostic plan by collecting a blood sample, obtaining a urine sample, and obtaining abdominal radiographs. Once the veterinarian evaluates the diagnostic results, they will share these findings with the owner and will discuss the risks and benefits of potential treatment options. </w:t>
      </w:r>
    </w:p>
    <w:p w14:paraId="6CF004B1" w14:textId="77777777" w:rsidR="00D278D1" w:rsidRDefault="00D278D1" w:rsidP="00D278D1">
      <w:pPr>
        <w:pStyle w:val="Question"/>
        <w:numPr>
          <w:ilvl w:val="0"/>
          <w:numId w:val="0"/>
        </w:numPr>
      </w:pPr>
    </w:p>
    <w:p w14:paraId="1C8B7D16" w14:textId="4EF0F136" w:rsidR="00D278D1" w:rsidRDefault="00D278D1" w:rsidP="00D278D1">
      <w:pPr>
        <w:pStyle w:val="Question"/>
        <w:numPr>
          <w:ilvl w:val="0"/>
          <w:numId w:val="0"/>
        </w:numPr>
      </w:pPr>
      <w:r>
        <w:t>The veterinarian instructs you to administer acepromazine and buprenorphine to Oliver prior to completing any diagnostics.</w:t>
      </w:r>
    </w:p>
    <w:p w14:paraId="4FC9F771" w14:textId="009BC165" w:rsidR="00D278D1" w:rsidRDefault="00D278D1" w:rsidP="00517355">
      <w:pPr>
        <w:pStyle w:val="Question"/>
      </w:pPr>
      <w:r w:rsidRPr="00D278D1">
        <w:lastRenderedPageBreak/>
        <w:t xml:space="preserve">What class of drugs do acepromazine and buprenorphine belong to </w:t>
      </w:r>
      <w:r w:rsidRPr="00253444">
        <w:rPr>
          <w:u w:val="single"/>
        </w:rPr>
        <w:t>respectively</w:t>
      </w:r>
      <w:r w:rsidRPr="00D278D1">
        <w:t>?</w:t>
      </w:r>
    </w:p>
    <w:p w14:paraId="17062DB2" w14:textId="77777777" w:rsidR="00D278D1" w:rsidRDefault="00D278D1" w:rsidP="00D278D1">
      <w:pPr>
        <w:pStyle w:val="Question"/>
        <w:numPr>
          <w:ilvl w:val="1"/>
          <w:numId w:val="15"/>
        </w:numPr>
      </w:pPr>
      <w:r>
        <w:t>Sedative / Alpha2 Agonist</w:t>
      </w:r>
    </w:p>
    <w:p w14:paraId="6313B817" w14:textId="69E052C1" w:rsidR="00D278D1" w:rsidRPr="00253444" w:rsidRDefault="00D278D1" w:rsidP="00D278D1">
      <w:pPr>
        <w:pStyle w:val="Question"/>
        <w:numPr>
          <w:ilvl w:val="1"/>
          <w:numId w:val="15"/>
        </w:numPr>
      </w:pPr>
      <w:r w:rsidRPr="00253444">
        <w:t>Sedative / Opioid (Partial Mu Agonist)</w:t>
      </w:r>
    </w:p>
    <w:p w14:paraId="068A2D90" w14:textId="77777777" w:rsidR="00D278D1" w:rsidRDefault="00D278D1" w:rsidP="00D278D1">
      <w:pPr>
        <w:pStyle w:val="Question"/>
        <w:numPr>
          <w:ilvl w:val="1"/>
          <w:numId w:val="15"/>
        </w:numPr>
      </w:pPr>
      <w:r>
        <w:t>Alpha2 Agonist / Sedative</w:t>
      </w:r>
    </w:p>
    <w:p w14:paraId="7E02B3AB" w14:textId="77777777" w:rsidR="00D278D1" w:rsidRDefault="00D278D1" w:rsidP="00D278D1">
      <w:pPr>
        <w:pStyle w:val="Question"/>
        <w:numPr>
          <w:ilvl w:val="1"/>
          <w:numId w:val="15"/>
        </w:numPr>
      </w:pPr>
      <w:r>
        <w:t>Opioid (Partial Mu Agonist) / Sedative</w:t>
      </w:r>
    </w:p>
    <w:p w14:paraId="333208D4" w14:textId="77777777" w:rsidR="00D278D1" w:rsidRDefault="00D278D1" w:rsidP="00D278D1">
      <w:pPr>
        <w:pStyle w:val="Question"/>
        <w:numPr>
          <w:ilvl w:val="0"/>
          <w:numId w:val="0"/>
        </w:numPr>
        <w:ind w:left="1440"/>
      </w:pPr>
    </w:p>
    <w:p w14:paraId="134420C1" w14:textId="44A69CEF" w:rsidR="00D278D1" w:rsidRDefault="00D278D1" w:rsidP="00D278D1">
      <w:pPr>
        <w:pStyle w:val="Question"/>
      </w:pPr>
      <w:r>
        <w:t xml:space="preserve"> A licensed veterinary technician is prohibited from doing all of the following except:</w:t>
      </w:r>
    </w:p>
    <w:p w14:paraId="37A94EBA" w14:textId="77777777" w:rsidR="00D278D1" w:rsidRDefault="00D278D1" w:rsidP="00D278D1">
      <w:pPr>
        <w:pStyle w:val="Question"/>
        <w:numPr>
          <w:ilvl w:val="1"/>
          <w:numId w:val="15"/>
        </w:numPr>
      </w:pPr>
      <w:r>
        <w:t>Diagnosing</w:t>
      </w:r>
    </w:p>
    <w:p w14:paraId="753DFB67" w14:textId="77777777" w:rsidR="00D278D1" w:rsidRDefault="00D278D1" w:rsidP="00D278D1">
      <w:pPr>
        <w:pStyle w:val="Question"/>
        <w:numPr>
          <w:ilvl w:val="1"/>
          <w:numId w:val="15"/>
        </w:numPr>
      </w:pPr>
      <w:r>
        <w:t>Prescribing</w:t>
      </w:r>
    </w:p>
    <w:p w14:paraId="65E28358" w14:textId="77777777" w:rsidR="00D278D1" w:rsidRDefault="00D278D1" w:rsidP="00D278D1">
      <w:pPr>
        <w:pStyle w:val="Question"/>
        <w:numPr>
          <w:ilvl w:val="1"/>
          <w:numId w:val="15"/>
        </w:numPr>
      </w:pPr>
      <w:r>
        <w:t>Prognosing</w:t>
      </w:r>
    </w:p>
    <w:p w14:paraId="3DD5BA95" w14:textId="3160163D" w:rsidR="00D278D1" w:rsidRPr="00253444" w:rsidRDefault="00D278D1" w:rsidP="00D278D1">
      <w:pPr>
        <w:pStyle w:val="Question"/>
        <w:numPr>
          <w:ilvl w:val="1"/>
          <w:numId w:val="15"/>
        </w:numPr>
      </w:pPr>
      <w:r w:rsidRPr="00253444">
        <w:t xml:space="preserve">Treating </w:t>
      </w:r>
    </w:p>
    <w:p w14:paraId="0168854C" w14:textId="77777777" w:rsidR="00D278D1" w:rsidRDefault="00D278D1" w:rsidP="00D278D1">
      <w:pPr>
        <w:pStyle w:val="Question"/>
        <w:numPr>
          <w:ilvl w:val="0"/>
          <w:numId w:val="0"/>
        </w:numPr>
        <w:ind w:left="1440"/>
      </w:pPr>
    </w:p>
    <w:p w14:paraId="42C19488" w14:textId="4CFFD270" w:rsidR="00D278D1" w:rsidRDefault="00D278D1" w:rsidP="00517355">
      <w:pPr>
        <w:pStyle w:val="Question"/>
      </w:pPr>
      <w:r w:rsidRPr="00D278D1">
        <w:t>What dose, in milligrams (mg) per kg, of 0.3</w:t>
      </w:r>
      <w:r>
        <w:t>0</w:t>
      </w:r>
      <w:r w:rsidRPr="00D278D1">
        <w:t xml:space="preserve"> mg per milliliter (mL) buprenorphine did the lead veterinary technician use if Oliver received 0.32 mL of buprenorphine. [Answer to the nearest hundredth of a mL]</w:t>
      </w:r>
    </w:p>
    <w:p w14:paraId="43C94F80" w14:textId="77777777" w:rsidR="00D278D1" w:rsidRPr="00BB1519" w:rsidRDefault="00D278D1" w:rsidP="00D278D1">
      <w:pPr>
        <w:pStyle w:val="Question"/>
        <w:numPr>
          <w:ilvl w:val="0"/>
          <w:numId w:val="0"/>
        </w:numPr>
        <w:ind w:left="720" w:hanging="360"/>
      </w:pPr>
    </w:p>
    <w:p w14:paraId="5CB9B86F" w14:textId="77777777" w:rsidR="00D278D1" w:rsidRDefault="00D278D1" w:rsidP="00D278D1">
      <w:pPr>
        <w:pStyle w:val="Question"/>
      </w:pPr>
      <w:r>
        <w:t xml:space="preserve">Which of the following is the least desired method for collecting urine for a urinalysis from the veterinary patient? </w:t>
      </w:r>
    </w:p>
    <w:p w14:paraId="5BE57102" w14:textId="77777777" w:rsidR="00D278D1" w:rsidRDefault="00D278D1" w:rsidP="00D278D1">
      <w:pPr>
        <w:pStyle w:val="Question"/>
        <w:numPr>
          <w:ilvl w:val="1"/>
          <w:numId w:val="15"/>
        </w:numPr>
      </w:pPr>
      <w:r>
        <w:t>Free catch</w:t>
      </w:r>
    </w:p>
    <w:p w14:paraId="0C2D4F25" w14:textId="77777777" w:rsidR="00D278D1" w:rsidRDefault="00D278D1" w:rsidP="00D278D1">
      <w:pPr>
        <w:pStyle w:val="Question"/>
        <w:numPr>
          <w:ilvl w:val="1"/>
          <w:numId w:val="15"/>
        </w:numPr>
      </w:pPr>
      <w:r>
        <w:t>Cystocentesis</w:t>
      </w:r>
    </w:p>
    <w:p w14:paraId="4141E3C2" w14:textId="77777777" w:rsidR="00D278D1" w:rsidRDefault="00D278D1" w:rsidP="00D278D1">
      <w:pPr>
        <w:pStyle w:val="Question"/>
        <w:numPr>
          <w:ilvl w:val="1"/>
          <w:numId w:val="15"/>
        </w:numPr>
      </w:pPr>
      <w:r>
        <w:t xml:space="preserve">Catheterization </w:t>
      </w:r>
    </w:p>
    <w:p w14:paraId="17CB4E7D" w14:textId="1A7B0280" w:rsidR="00D278D1" w:rsidRPr="00253444" w:rsidRDefault="00D278D1" w:rsidP="00D278D1">
      <w:pPr>
        <w:pStyle w:val="Question"/>
        <w:numPr>
          <w:ilvl w:val="1"/>
          <w:numId w:val="15"/>
        </w:numPr>
      </w:pPr>
      <w:r w:rsidRPr="00253444">
        <w:t xml:space="preserve">Collection from the floor, cage, or empty litter box </w:t>
      </w:r>
    </w:p>
    <w:p w14:paraId="494D023A" w14:textId="77777777" w:rsidR="00253444" w:rsidRPr="00D278D1" w:rsidRDefault="00253444" w:rsidP="00253444">
      <w:pPr>
        <w:pStyle w:val="Question"/>
        <w:numPr>
          <w:ilvl w:val="0"/>
          <w:numId w:val="0"/>
        </w:numPr>
        <w:ind w:left="1800"/>
        <w:rPr>
          <w:highlight w:val="yellow"/>
        </w:rPr>
      </w:pPr>
    </w:p>
    <w:p w14:paraId="57D219EC" w14:textId="77777777" w:rsidR="00D278D1" w:rsidRDefault="00D278D1" w:rsidP="00D278D1">
      <w:pPr>
        <w:pStyle w:val="Question"/>
      </w:pPr>
      <w:r>
        <w:t>Define “Cystotomy”</w:t>
      </w:r>
    </w:p>
    <w:p w14:paraId="32395F28" w14:textId="77777777" w:rsidR="00D278D1" w:rsidRDefault="00D278D1" w:rsidP="00D278D1">
      <w:pPr>
        <w:pStyle w:val="Question"/>
        <w:numPr>
          <w:ilvl w:val="1"/>
          <w:numId w:val="15"/>
        </w:numPr>
      </w:pPr>
      <w:r>
        <w:t>Incision into the kidney</w:t>
      </w:r>
    </w:p>
    <w:p w14:paraId="5E045500" w14:textId="77777777" w:rsidR="00D278D1" w:rsidRDefault="00D278D1" w:rsidP="00D278D1">
      <w:pPr>
        <w:pStyle w:val="Question"/>
        <w:numPr>
          <w:ilvl w:val="1"/>
          <w:numId w:val="15"/>
        </w:numPr>
      </w:pPr>
      <w:r>
        <w:t>Incision into the urethra</w:t>
      </w:r>
    </w:p>
    <w:p w14:paraId="673DC82D" w14:textId="77777777" w:rsidR="00D278D1" w:rsidRDefault="00D278D1" w:rsidP="00D278D1">
      <w:pPr>
        <w:pStyle w:val="Question"/>
        <w:numPr>
          <w:ilvl w:val="1"/>
          <w:numId w:val="15"/>
        </w:numPr>
      </w:pPr>
      <w:r>
        <w:t>Incision into the coelom</w:t>
      </w:r>
    </w:p>
    <w:p w14:paraId="483544C2" w14:textId="2A5B4150" w:rsidR="00D278D1" w:rsidRPr="00253444" w:rsidRDefault="00D278D1" w:rsidP="00D278D1">
      <w:pPr>
        <w:pStyle w:val="Question"/>
        <w:numPr>
          <w:ilvl w:val="1"/>
          <w:numId w:val="15"/>
        </w:numPr>
      </w:pPr>
      <w:r w:rsidRPr="00253444">
        <w:t xml:space="preserve">Incision into the urinary bladder </w:t>
      </w:r>
    </w:p>
    <w:p w14:paraId="3B243BA6" w14:textId="77777777" w:rsidR="00D278D1" w:rsidRDefault="00D278D1" w:rsidP="00D278D1">
      <w:pPr>
        <w:pStyle w:val="Question"/>
        <w:numPr>
          <w:ilvl w:val="0"/>
          <w:numId w:val="0"/>
        </w:numPr>
        <w:ind w:left="1440"/>
      </w:pPr>
    </w:p>
    <w:p w14:paraId="0FF8985C" w14:textId="77777777" w:rsidR="00D278D1" w:rsidRDefault="00D278D1" w:rsidP="00D278D1">
      <w:pPr>
        <w:pStyle w:val="Question"/>
      </w:pPr>
      <w:r>
        <w:lastRenderedPageBreak/>
        <w:t xml:space="preserve">Visual examination of the urine sample includes which of the following? </w:t>
      </w:r>
    </w:p>
    <w:p w14:paraId="4EF9BE57" w14:textId="77777777" w:rsidR="00D278D1" w:rsidRDefault="00D278D1" w:rsidP="00D278D1">
      <w:pPr>
        <w:pStyle w:val="Question"/>
        <w:numPr>
          <w:ilvl w:val="1"/>
          <w:numId w:val="15"/>
        </w:numPr>
      </w:pPr>
      <w:r>
        <w:t>Glucose and ketones</w:t>
      </w:r>
    </w:p>
    <w:p w14:paraId="5E07DCEE" w14:textId="09E57687" w:rsidR="00D278D1" w:rsidRPr="00253444" w:rsidRDefault="00D278D1" w:rsidP="00D278D1">
      <w:pPr>
        <w:pStyle w:val="Question"/>
        <w:numPr>
          <w:ilvl w:val="1"/>
          <w:numId w:val="15"/>
        </w:numPr>
      </w:pPr>
      <w:r w:rsidRPr="00253444">
        <w:t xml:space="preserve">Color and turbidity </w:t>
      </w:r>
    </w:p>
    <w:p w14:paraId="6EB381AE" w14:textId="77777777" w:rsidR="00D278D1" w:rsidRDefault="00D278D1" w:rsidP="00D278D1">
      <w:pPr>
        <w:pStyle w:val="Question"/>
        <w:numPr>
          <w:ilvl w:val="1"/>
          <w:numId w:val="15"/>
        </w:numPr>
      </w:pPr>
      <w:r>
        <w:t>Turbidity and glucose</w:t>
      </w:r>
    </w:p>
    <w:p w14:paraId="7782EDA3" w14:textId="77777777" w:rsidR="00D278D1" w:rsidRDefault="00D278D1" w:rsidP="00D278D1">
      <w:pPr>
        <w:pStyle w:val="Question"/>
        <w:numPr>
          <w:ilvl w:val="1"/>
          <w:numId w:val="15"/>
        </w:numPr>
      </w:pPr>
      <w:r>
        <w:t>Ketones and color</w:t>
      </w:r>
    </w:p>
    <w:p w14:paraId="6A400E6E" w14:textId="77777777" w:rsidR="00D278D1" w:rsidRDefault="00D278D1" w:rsidP="00D278D1">
      <w:pPr>
        <w:pStyle w:val="Question"/>
        <w:numPr>
          <w:ilvl w:val="0"/>
          <w:numId w:val="0"/>
        </w:numPr>
        <w:ind w:left="1440"/>
      </w:pPr>
    </w:p>
    <w:p w14:paraId="0AC5180D" w14:textId="77777777" w:rsidR="00D278D1" w:rsidRDefault="00D278D1" w:rsidP="00D278D1">
      <w:pPr>
        <w:pStyle w:val="Question"/>
      </w:pPr>
      <w:r>
        <w:t>What are the two most common calculi in cats that can lead to lower urinary tract diseases?</w:t>
      </w:r>
    </w:p>
    <w:p w14:paraId="46386E02" w14:textId="4300D210" w:rsidR="00D278D1" w:rsidRPr="00253444" w:rsidRDefault="00D278D1" w:rsidP="00D278D1">
      <w:pPr>
        <w:pStyle w:val="Question"/>
        <w:numPr>
          <w:ilvl w:val="1"/>
          <w:numId w:val="15"/>
        </w:numPr>
      </w:pPr>
      <w:r w:rsidRPr="00253444">
        <w:t xml:space="preserve">Struvite and calcium oxalate </w:t>
      </w:r>
    </w:p>
    <w:p w14:paraId="7DE120E8" w14:textId="77777777" w:rsidR="00D278D1" w:rsidRDefault="00D278D1" w:rsidP="00D278D1">
      <w:pPr>
        <w:pStyle w:val="Question"/>
        <w:numPr>
          <w:ilvl w:val="1"/>
          <w:numId w:val="15"/>
        </w:numPr>
      </w:pPr>
      <w:r>
        <w:t>Struvite and calcium carbonate</w:t>
      </w:r>
    </w:p>
    <w:p w14:paraId="40B870D9" w14:textId="77777777" w:rsidR="00D278D1" w:rsidRDefault="00D278D1" w:rsidP="00D278D1">
      <w:pPr>
        <w:pStyle w:val="Question"/>
        <w:numPr>
          <w:ilvl w:val="1"/>
          <w:numId w:val="15"/>
        </w:numPr>
      </w:pPr>
      <w:r>
        <w:t>Amorphous calcium and struvite</w:t>
      </w:r>
    </w:p>
    <w:p w14:paraId="7ECE0560" w14:textId="77777777" w:rsidR="00D278D1" w:rsidRDefault="00D278D1" w:rsidP="00D278D1">
      <w:pPr>
        <w:pStyle w:val="Question"/>
        <w:numPr>
          <w:ilvl w:val="1"/>
          <w:numId w:val="15"/>
        </w:numPr>
      </w:pPr>
      <w:r>
        <w:t>None of the above</w:t>
      </w:r>
    </w:p>
    <w:p w14:paraId="76D96735" w14:textId="77777777" w:rsidR="002F6A35" w:rsidRDefault="002F6A35" w:rsidP="002F6A35">
      <w:pPr>
        <w:pStyle w:val="Question"/>
        <w:numPr>
          <w:ilvl w:val="0"/>
          <w:numId w:val="0"/>
        </w:numPr>
        <w:ind w:left="1440"/>
      </w:pPr>
    </w:p>
    <w:p w14:paraId="5B11D5E2" w14:textId="7D26ABEB" w:rsidR="002F6A35" w:rsidRPr="00253444" w:rsidRDefault="002F6A35" w:rsidP="00253444">
      <w:pPr>
        <w:pStyle w:val="Question"/>
        <w:numPr>
          <w:ilvl w:val="0"/>
          <w:numId w:val="0"/>
        </w:numPr>
      </w:pPr>
      <w:r w:rsidRPr="00253444">
        <w:t>For questions 26 - 28, use the corresponding photos in the provided binder.</w:t>
      </w:r>
    </w:p>
    <w:p w14:paraId="2907A130" w14:textId="77777777" w:rsidR="002F6A35" w:rsidRDefault="002F6A35" w:rsidP="002F6A35">
      <w:pPr>
        <w:pStyle w:val="Question"/>
        <w:numPr>
          <w:ilvl w:val="0"/>
          <w:numId w:val="0"/>
        </w:numPr>
        <w:ind w:left="1440"/>
      </w:pPr>
    </w:p>
    <w:p w14:paraId="762FDCA9" w14:textId="1787B03E" w:rsidR="00D278D1" w:rsidRDefault="00253444" w:rsidP="00D278D1">
      <w:pPr>
        <w:pStyle w:val="Question"/>
      </w:pPr>
      <w:r>
        <w:t xml:space="preserve"> </w:t>
      </w:r>
      <w:r w:rsidR="002F6A35" w:rsidRPr="002F6A35">
        <w:t>Which of the pictures provided demonstrates an example of a struvite crystal?</w:t>
      </w:r>
    </w:p>
    <w:p w14:paraId="0DB31AB8" w14:textId="77777777" w:rsidR="002F6A35" w:rsidRDefault="002F6A35" w:rsidP="002F6A35">
      <w:pPr>
        <w:pStyle w:val="Question"/>
        <w:numPr>
          <w:ilvl w:val="0"/>
          <w:numId w:val="0"/>
        </w:numPr>
        <w:ind w:left="720"/>
      </w:pPr>
    </w:p>
    <w:p w14:paraId="3B100E45" w14:textId="4B80EC93" w:rsidR="002F6A35" w:rsidRDefault="00253444" w:rsidP="00D278D1">
      <w:pPr>
        <w:pStyle w:val="Question"/>
      </w:pPr>
      <w:r>
        <w:t xml:space="preserve"> </w:t>
      </w:r>
      <w:r w:rsidR="002F6A35" w:rsidRPr="002F6A35">
        <w:t>Which of the pictures provided demonstrates an example of a calcium oxalate crystal?</w:t>
      </w:r>
      <w:r w:rsidR="002F6A35">
        <w:t xml:space="preserve"> </w:t>
      </w:r>
    </w:p>
    <w:p w14:paraId="03D61126" w14:textId="77777777" w:rsidR="002F6A35" w:rsidRDefault="002F6A35" w:rsidP="002F6A35">
      <w:pPr>
        <w:pStyle w:val="ListParagraph"/>
      </w:pPr>
    </w:p>
    <w:p w14:paraId="1439AE07" w14:textId="2C00AA21" w:rsidR="002F6A35" w:rsidRDefault="00253444" w:rsidP="00D278D1">
      <w:pPr>
        <w:pStyle w:val="Question"/>
      </w:pPr>
      <w:r>
        <w:t xml:space="preserve"> </w:t>
      </w:r>
      <w:r w:rsidR="002F6A35" w:rsidRPr="002F6A35">
        <w:t>Which of the pictures provided demonstrates an example of a rod?</w:t>
      </w:r>
      <w:r w:rsidR="002F6A35">
        <w:t xml:space="preserve"> </w:t>
      </w:r>
    </w:p>
    <w:p w14:paraId="100DC5B9" w14:textId="77777777" w:rsidR="00826812" w:rsidRDefault="00826812" w:rsidP="00826812">
      <w:pPr>
        <w:pStyle w:val="Question"/>
        <w:numPr>
          <w:ilvl w:val="0"/>
          <w:numId w:val="0"/>
        </w:numPr>
        <w:ind w:left="360"/>
      </w:pPr>
    </w:p>
    <w:p w14:paraId="2C991C1E" w14:textId="308B8EF4" w:rsidR="002F6A35" w:rsidRDefault="00253444" w:rsidP="002F6A35">
      <w:pPr>
        <w:pStyle w:val="Question"/>
      </w:pPr>
      <w:r>
        <w:t xml:space="preserve"> </w:t>
      </w:r>
      <w:r w:rsidR="002F6A35">
        <w:t>If a urinary obstructed male cat goes 12 to 24 hours without urination, what other clinical signs/conditions may occur?</w:t>
      </w:r>
    </w:p>
    <w:p w14:paraId="08D88677" w14:textId="77777777" w:rsidR="002F6A35" w:rsidRDefault="002F6A35" w:rsidP="002F6A35">
      <w:pPr>
        <w:pStyle w:val="Question"/>
        <w:numPr>
          <w:ilvl w:val="1"/>
          <w:numId w:val="15"/>
        </w:numPr>
      </w:pPr>
      <w:r>
        <w:t>Nothing</w:t>
      </w:r>
    </w:p>
    <w:p w14:paraId="75AB355B" w14:textId="77777777" w:rsidR="002F6A35" w:rsidRDefault="002F6A35" w:rsidP="002F6A35">
      <w:pPr>
        <w:pStyle w:val="Question"/>
        <w:numPr>
          <w:ilvl w:val="1"/>
          <w:numId w:val="15"/>
        </w:numPr>
      </w:pPr>
      <w:r>
        <w:t xml:space="preserve">Cardiac arrythmias, anemia, and dehydration </w:t>
      </w:r>
    </w:p>
    <w:p w14:paraId="442AD1C1" w14:textId="77777777" w:rsidR="002F6A35" w:rsidRDefault="002F6A35" w:rsidP="002F6A35">
      <w:pPr>
        <w:pStyle w:val="Question"/>
        <w:numPr>
          <w:ilvl w:val="1"/>
          <w:numId w:val="15"/>
        </w:numPr>
      </w:pPr>
      <w:r>
        <w:t>Electrolyte abnormalities, anemia, and kidney disfunction</w:t>
      </w:r>
    </w:p>
    <w:p w14:paraId="39BDAFF5" w14:textId="3E826C4D" w:rsidR="002F6A35" w:rsidRPr="00253444" w:rsidRDefault="002F6A35" w:rsidP="002F6A35">
      <w:pPr>
        <w:pStyle w:val="Question"/>
        <w:numPr>
          <w:ilvl w:val="1"/>
          <w:numId w:val="15"/>
        </w:numPr>
      </w:pPr>
      <w:r w:rsidRPr="00253444">
        <w:t xml:space="preserve">Electrolyte abnormalities, cardiac arrhythmias, and kidney disfunction </w:t>
      </w:r>
    </w:p>
    <w:p w14:paraId="70B79840" w14:textId="77777777" w:rsidR="002F6A35" w:rsidRDefault="002F6A35" w:rsidP="002F6A35">
      <w:pPr>
        <w:pStyle w:val="Question"/>
        <w:numPr>
          <w:ilvl w:val="0"/>
          <w:numId w:val="0"/>
        </w:numPr>
        <w:ind w:left="1440"/>
        <w:rPr>
          <w:highlight w:val="yellow"/>
        </w:rPr>
      </w:pPr>
    </w:p>
    <w:p w14:paraId="1C69662C" w14:textId="77777777" w:rsidR="002F6A35" w:rsidRDefault="002F6A35" w:rsidP="002F6A35">
      <w:pPr>
        <w:pStyle w:val="Question"/>
        <w:numPr>
          <w:ilvl w:val="0"/>
          <w:numId w:val="0"/>
        </w:numPr>
      </w:pPr>
      <w:r>
        <w:lastRenderedPageBreak/>
        <w:t xml:space="preserve">Before you take the patient to the diagnostic imaging room to obtain radiographs, the lead veterinary technician wants to make sure you are proficient with your directional terminology. </w:t>
      </w:r>
    </w:p>
    <w:p w14:paraId="6668A0AF" w14:textId="77777777" w:rsidR="00253444" w:rsidRDefault="00253444" w:rsidP="002F6A35">
      <w:pPr>
        <w:pStyle w:val="Question"/>
        <w:numPr>
          <w:ilvl w:val="0"/>
          <w:numId w:val="0"/>
        </w:numPr>
      </w:pPr>
    </w:p>
    <w:p w14:paraId="6B6D1561" w14:textId="26BFE629" w:rsidR="002F6A35" w:rsidRDefault="002F6A35" w:rsidP="002F6A35">
      <w:pPr>
        <w:pStyle w:val="Question"/>
        <w:numPr>
          <w:ilvl w:val="0"/>
          <w:numId w:val="0"/>
        </w:numPr>
        <w:rPr>
          <w:highlight w:val="yellow"/>
        </w:rPr>
      </w:pPr>
      <w:r>
        <w:t>For questions 30</w:t>
      </w:r>
      <w:r w:rsidR="002C0A02">
        <w:t>, 1 &amp; 2</w:t>
      </w:r>
      <w:r>
        <w:t>, use the corresponding photo in the provided binder.</w:t>
      </w:r>
    </w:p>
    <w:p w14:paraId="14DD76C5" w14:textId="77777777" w:rsidR="002F6A35" w:rsidRPr="002F6A35" w:rsidRDefault="002F6A35" w:rsidP="002F6A35">
      <w:pPr>
        <w:pStyle w:val="Question"/>
        <w:numPr>
          <w:ilvl w:val="0"/>
          <w:numId w:val="0"/>
        </w:numPr>
        <w:ind w:left="1440"/>
        <w:rPr>
          <w:highlight w:val="yellow"/>
        </w:rPr>
      </w:pPr>
    </w:p>
    <w:p w14:paraId="353F2209" w14:textId="56E953C8" w:rsidR="002F6A35" w:rsidRDefault="00253444" w:rsidP="002F6A35">
      <w:pPr>
        <w:pStyle w:val="Question"/>
      </w:pPr>
      <w:r>
        <w:t xml:space="preserve"> </w:t>
      </w:r>
      <w:r w:rsidR="002F6A35">
        <w:t>The arrow associated with “#50” is pointing toward which of the following directions of the tail?</w:t>
      </w:r>
    </w:p>
    <w:p w14:paraId="520972F5" w14:textId="77777777" w:rsidR="002F6A35" w:rsidRDefault="002F6A35" w:rsidP="002F6A35">
      <w:pPr>
        <w:pStyle w:val="Question"/>
        <w:numPr>
          <w:ilvl w:val="1"/>
          <w:numId w:val="15"/>
        </w:numPr>
      </w:pPr>
      <w:r>
        <w:t>Caudal</w:t>
      </w:r>
    </w:p>
    <w:p w14:paraId="4F8C09FA" w14:textId="77777777" w:rsidR="002F6A35" w:rsidRDefault="002F6A35" w:rsidP="002F6A35">
      <w:pPr>
        <w:pStyle w:val="Question"/>
        <w:numPr>
          <w:ilvl w:val="1"/>
          <w:numId w:val="15"/>
        </w:numPr>
      </w:pPr>
      <w:r>
        <w:t>Cranial</w:t>
      </w:r>
    </w:p>
    <w:p w14:paraId="4A67A804" w14:textId="2C81A702" w:rsidR="002F6A35" w:rsidRPr="00253444" w:rsidRDefault="002F6A35" w:rsidP="002F6A35">
      <w:pPr>
        <w:pStyle w:val="Question"/>
        <w:numPr>
          <w:ilvl w:val="1"/>
          <w:numId w:val="15"/>
        </w:numPr>
      </w:pPr>
      <w:r w:rsidRPr="00253444">
        <w:t xml:space="preserve">Distal </w:t>
      </w:r>
    </w:p>
    <w:p w14:paraId="05A58663" w14:textId="77777777" w:rsidR="002F6A35" w:rsidRDefault="002F6A35" w:rsidP="002F6A35">
      <w:pPr>
        <w:pStyle w:val="Question"/>
        <w:numPr>
          <w:ilvl w:val="1"/>
          <w:numId w:val="15"/>
        </w:numPr>
      </w:pPr>
      <w:r>
        <w:t>Rostral</w:t>
      </w:r>
    </w:p>
    <w:p w14:paraId="3A212AC7" w14:textId="77777777" w:rsidR="002F6A35" w:rsidRDefault="002F6A35" w:rsidP="002F6A35">
      <w:pPr>
        <w:pStyle w:val="Question"/>
        <w:numPr>
          <w:ilvl w:val="1"/>
          <w:numId w:val="15"/>
        </w:numPr>
      </w:pPr>
      <w:r>
        <w:t>Proximal</w:t>
      </w:r>
    </w:p>
    <w:p w14:paraId="36AAB1A8" w14:textId="77777777" w:rsidR="002F6A35" w:rsidRDefault="002F6A35" w:rsidP="002F6A35">
      <w:pPr>
        <w:pStyle w:val="Question"/>
        <w:numPr>
          <w:ilvl w:val="0"/>
          <w:numId w:val="0"/>
        </w:numPr>
        <w:ind w:left="720" w:hanging="360"/>
      </w:pPr>
    </w:p>
    <w:p w14:paraId="5A8F5078" w14:textId="77777777" w:rsidR="002F6A35" w:rsidRDefault="002F6A35" w:rsidP="002F6A35">
      <w:pPr>
        <w:pStyle w:val="SectionHeading"/>
      </w:pPr>
      <w:bookmarkStart w:id="0" w:name="_Hlk175561716"/>
      <w:r>
        <w:t xml:space="preserve">SCANTRON </w:t>
      </w:r>
      <w:r w:rsidRPr="00F3787B">
        <w:t>P</w:t>
      </w:r>
      <w:r>
        <w:t xml:space="preserve">ART 2 – Continuing the exam by answering the questions below on the reverse side of the provided scantron. Utilize the </w:t>
      </w:r>
      <w:r w:rsidRPr="005E5FAF">
        <w:rPr>
          <w:u w:val="single"/>
        </w:rPr>
        <w:t>LEFT</w:t>
      </w:r>
      <w:r>
        <w:t xml:space="preserve"> column, questions will restart at one.</w:t>
      </w:r>
    </w:p>
    <w:bookmarkEnd w:id="0"/>
    <w:p w14:paraId="5878E723" w14:textId="77777777" w:rsidR="002F6A35" w:rsidRDefault="002F6A35" w:rsidP="002F6A35">
      <w:pPr>
        <w:pStyle w:val="Question"/>
        <w:numPr>
          <w:ilvl w:val="0"/>
          <w:numId w:val="18"/>
        </w:numPr>
      </w:pPr>
      <w:r>
        <w:t>The arrow associated with “#54” is pointing toward which of the following directions of the head?</w:t>
      </w:r>
    </w:p>
    <w:p w14:paraId="3147FE76" w14:textId="77777777" w:rsidR="002F6A35" w:rsidRDefault="002F6A35" w:rsidP="002F6A35">
      <w:pPr>
        <w:pStyle w:val="Question"/>
        <w:numPr>
          <w:ilvl w:val="1"/>
          <w:numId w:val="15"/>
        </w:numPr>
      </w:pPr>
      <w:r>
        <w:t>Caudal</w:t>
      </w:r>
    </w:p>
    <w:p w14:paraId="31F9B90E" w14:textId="77777777" w:rsidR="002F6A35" w:rsidRDefault="002F6A35" w:rsidP="002F6A35">
      <w:pPr>
        <w:pStyle w:val="Question"/>
        <w:numPr>
          <w:ilvl w:val="1"/>
          <w:numId w:val="15"/>
        </w:numPr>
      </w:pPr>
      <w:r>
        <w:t>Cranial</w:t>
      </w:r>
    </w:p>
    <w:p w14:paraId="543D0CCD" w14:textId="77777777" w:rsidR="002F6A35" w:rsidRDefault="002F6A35" w:rsidP="002F6A35">
      <w:pPr>
        <w:pStyle w:val="Question"/>
        <w:numPr>
          <w:ilvl w:val="1"/>
          <w:numId w:val="15"/>
        </w:numPr>
      </w:pPr>
      <w:r>
        <w:t>Distal</w:t>
      </w:r>
    </w:p>
    <w:p w14:paraId="4520EF96" w14:textId="04F0B3D3" w:rsidR="002F6A35" w:rsidRPr="00253444" w:rsidRDefault="002F6A35" w:rsidP="002F6A35">
      <w:pPr>
        <w:pStyle w:val="Question"/>
        <w:numPr>
          <w:ilvl w:val="1"/>
          <w:numId w:val="15"/>
        </w:numPr>
      </w:pPr>
      <w:r w:rsidRPr="00253444">
        <w:t xml:space="preserve">Rostral </w:t>
      </w:r>
    </w:p>
    <w:p w14:paraId="1B94228A" w14:textId="77777777" w:rsidR="002F6A35" w:rsidRDefault="002F6A35" w:rsidP="002F6A35">
      <w:pPr>
        <w:pStyle w:val="Question"/>
        <w:numPr>
          <w:ilvl w:val="1"/>
          <w:numId w:val="15"/>
        </w:numPr>
      </w:pPr>
      <w:r>
        <w:t>Proximal</w:t>
      </w:r>
    </w:p>
    <w:p w14:paraId="5876F057" w14:textId="77777777" w:rsidR="002F6A35" w:rsidRDefault="002F6A35" w:rsidP="002F6A35">
      <w:pPr>
        <w:pStyle w:val="Question"/>
        <w:numPr>
          <w:ilvl w:val="0"/>
          <w:numId w:val="0"/>
        </w:numPr>
        <w:ind w:left="1800"/>
      </w:pPr>
    </w:p>
    <w:p w14:paraId="37786742" w14:textId="391250C4" w:rsidR="00826812" w:rsidRDefault="002F6A35" w:rsidP="002F6A35">
      <w:pPr>
        <w:pStyle w:val="Question"/>
        <w:numPr>
          <w:ilvl w:val="0"/>
          <w:numId w:val="18"/>
        </w:numPr>
      </w:pPr>
      <w:r w:rsidRPr="002F6A35">
        <w:t>The arrow associated with “#52” is pointing toward which of the following directions of the body?</w:t>
      </w:r>
    </w:p>
    <w:p w14:paraId="179B5762" w14:textId="212F4CB1" w:rsidR="002F6A35" w:rsidRPr="00253444" w:rsidRDefault="002F6A35" w:rsidP="002F6A35">
      <w:pPr>
        <w:pStyle w:val="Question"/>
        <w:numPr>
          <w:ilvl w:val="1"/>
          <w:numId w:val="18"/>
        </w:numPr>
      </w:pPr>
      <w:r w:rsidRPr="00253444">
        <w:t xml:space="preserve">Caudal </w:t>
      </w:r>
    </w:p>
    <w:p w14:paraId="3D7408DE" w14:textId="77777777" w:rsidR="002F6A35" w:rsidRDefault="002F6A35" w:rsidP="002F6A35">
      <w:pPr>
        <w:pStyle w:val="Question"/>
        <w:numPr>
          <w:ilvl w:val="1"/>
          <w:numId w:val="18"/>
        </w:numPr>
      </w:pPr>
      <w:r>
        <w:t>Cranial</w:t>
      </w:r>
    </w:p>
    <w:p w14:paraId="27850451" w14:textId="77777777" w:rsidR="002F6A35" w:rsidRDefault="002F6A35" w:rsidP="002F6A35">
      <w:pPr>
        <w:pStyle w:val="Question"/>
        <w:numPr>
          <w:ilvl w:val="1"/>
          <w:numId w:val="18"/>
        </w:numPr>
      </w:pPr>
      <w:r>
        <w:t>Distal</w:t>
      </w:r>
    </w:p>
    <w:p w14:paraId="35035ED5" w14:textId="77777777" w:rsidR="002F6A35" w:rsidRDefault="002F6A35" w:rsidP="002F6A35">
      <w:pPr>
        <w:pStyle w:val="Question"/>
        <w:numPr>
          <w:ilvl w:val="1"/>
          <w:numId w:val="18"/>
        </w:numPr>
      </w:pPr>
      <w:r>
        <w:t>Rostral</w:t>
      </w:r>
    </w:p>
    <w:p w14:paraId="5D59EF30" w14:textId="77777777" w:rsidR="002F6A35" w:rsidRDefault="002F6A35" w:rsidP="002F6A35">
      <w:pPr>
        <w:pStyle w:val="Question"/>
        <w:numPr>
          <w:ilvl w:val="1"/>
          <w:numId w:val="18"/>
        </w:numPr>
      </w:pPr>
      <w:r>
        <w:t>Proximal</w:t>
      </w:r>
    </w:p>
    <w:p w14:paraId="0CC0BF8B" w14:textId="77777777" w:rsidR="002F6A35" w:rsidRDefault="002F6A35" w:rsidP="002F6A35">
      <w:pPr>
        <w:pStyle w:val="Question"/>
        <w:numPr>
          <w:ilvl w:val="0"/>
          <w:numId w:val="18"/>
        </w:numPr>
      </w:pPr>
      <w:r>
        <w:lastRenderedPageBreak/>
        <w:t>While restraining animals for radiographs, it is important to always wear which pieces of personal protective equipment?</w:t>
      </w:r>
    </w:p>
    <w:p w14:paraId="5980EC3F" w14:textId="2E9DEE21" w:rsidR="002F6A35" w:rsidRPr="00253444" w:rsidRDefault="002F6A35" w:rsidP="002F6A35">
      <w:pPr>
        <w:pStyle w:val="Question"/>
        <w:numPr>
          <w:ilvl w:val="1"/>
          <w:numId w:val="18"/>
        </w:numPr>
      </w:pPr>
      <w:r w:rsidRPr="00253444">
        <w:t xml:space="preserve">Lead gloves, lead apron, and thyroid shield </w:t>
      </w:r>
    </w:p>
    <w:p w14:paraId="41F401EE" w14:textId="77777777" w:rsidR="002F6A35" w:rsidRDefault="002F6A35" w:rsidP="002F6A35">
      <w:pPr>
        <w:pStyle w:val="Question"/>
        <w:numPr>
          <w:ilvl w:val="1"/>
          <w:numId w:val="18"/>
        </w:numPr>
      </w:pPr>
      <w:r>
        <w:t>Lead gloves, lead pants, and thyroid shield</w:t>
      </w:r>
    </w:p>
    <w:p w14:paraId="48FAE785" w14:textId="77777777" w:rsidR="002F6A35" w:rsidRDefault="002F6A35" w:rsidP="002F6A35">
      <w:pPr>
        <w:pStyle w:val="Question"/>
        <w:numPr>
          <w:ilvl w:val="1"/>
          <w:numId w:val="18"/>
        </w:numPr>
      </w:pPr>
      <w:r>
        <w:t>Lead apron, lead pants, and thyroid shield</w:t>
      </w:r>
    </w:p>
    <w:p w14:paraId="5C90ADE9" w14:textId="77777777" w:rsidR="002F6A35" w:rsidRDefault="002F6A35" w:rsidP="002F6A35">
      <w:pPr>
        <w:pStyle w:val="Question"/>
        <w:numPr>
          <w:ilvl w:val="1"/>
          <w:numId w:val="18"/>
        </w:numPr>
      </w:pPr>
      <w:r>
        <w:t>Lead pants, lead glasses, and lead apron</w:t>
      </w:r>
    </w:p>
    <w:p w14:paraId="33B93A9B" w14:textId="77777777" w:rsidR="002F6A35" w:rsidRDefault="002F6A35" w:rsidP="002F6A35">
      <w:pPr>
        <w:pStyle w:val="Question"/>
        <w:numPr>
          <w:ilvl w:val="0"/>
          <w:numId w:val="0"/>
        </w:numPr>
        <w:ind w:left="1800"/>
      </w:pPr>
    </w:p>
    <w:p w14:paraId="3F41C993" w14:textId="77777777" w:rsidR="002F6A35" w:rsidRDefault="002F6A35" w:rsidP="002F6A35">
      <w:pPr>
        <w:pStyle w:val="Question"/>
        <w:numPr>
          <w:ilvl w:val="0"/>
          <w:numId w:val="18"/>
        </w:numPr>
      </w:pPr>
      <w:r>
        <w:t>Which two diagnostic imaging tools utilize x-rays?</w:t>
      </w:r>
    </w:p>
    <w:p w14:paraId="59DEEC4F" w14:textId="77777777" w:rsidR="002F6A35" w:rsidRDefault="002F6A35" w:rsidP="002F6A35">
      <w:pPr>
        <w:pStyle w:val="Question"/>
        <w:numPr>
          <w:ilvl w:val="1"/>
          <w:numId w:val="18"/>
        </w:numPr>
      </w:pPr>
      <w:r>
        <w:t>Computed tomography and magnetic resonance imaging</w:t>
      </w:r>
    </w:p>
    <w:p w14:paraId="581C7FB8" w14:textId="77777777" w:rsidR="002F6A35" w:rsidRDefault="002F6A35" w:rsidP="002F6A35">
      <w:pPr>
        <w:pStyle w:val="Question"/>
        <w:numPr>
          <w:ilvl w:val="1"/>
          <w:numId w:val="18"/>
        </w:numPr>
      </w:pPr>
      <w:r>
        <w:t>Magnetic resonance imaging and ultrasonography</w:t>
      </w:r>
    </w:p>
    <w:p w14:paraId="585C9AB2" w14:textId="7BC53AEE" w:rsidR="002F6A35" w:rsidRPr="00253444" w:rsidRDefault="002F6A35" w:rsidP="002F6A35">
      <w:pPr>
        <w:pStyle w:val="Question"/>
        <w:numPr>
          <w:ilvl w:val="1"/>
          <w:numId w:val="18"/>
        </w:numPr>
      </w:pPr>
      <w:r w:rsidRPr="00253444">
        <w:t xml:space="preserve">Digital radiography and computed tomography </w:t>
      </w:r>
    </w:p>
    <w:p w14:paraId="73A78B3B" w14:textId="77777777" w:rsidR="002F6A35" w:rsidRDefault="002F6A35" w:rsidP="002F6A35">
      <w:pPr>
        <w:pStyle w:val="Question"/>
        <w:numPr>
          <w:ilvl w:val="1"/>
          <w:numId w:val="18"/>
        </w:numPr>
      </w:pPr>
      <w:r>
        <w:t>Computed tomography and ultrasonography</w:t>
      </w:r>
    </w:p>
    <w:p w14:paraId="3FB117B9" w14:textId="77777777" w:rsidR="002F6A35" w:rsidRDefault="002F6A35" w:rsidP="002F6A35">
      <w:pPr>
        <w:pStyle w:val="Question"/>
        <w:numPr>
          <w:ilvl w:val="0"/>
          <w:numId w:val="0"/>
        </w:numPr>
        <w:ind w:left="1800"/>
      </w:pPr>
    </w:p>
    <w:p w14:paraId="41C4E2BF" w14:textId="0BADB992" w:rsidR="002F6A35" w:rsidRDefault="002F6A35" w:rsidP="002F6A35">
      <w:pPr>
        <w:pStyle w:val="Question"/>
        <w:numPr>
          <w:ilvl w:val="0"/>
          <w:numId w:val="18"/>
        </w:numPr>
      </w:pPr>
      <w:r w:rsidRPr="002F6A35">
        <w:t>What information is part of the legal medical record and should be included within the DICOM files tag to ensure access of the radiograph at a later date?</w:t>
      </w:r>
    </w:p>
    <w:p w14:paraId="14A8D6F5" w14:textId="77777777" w:rsidR="002F6A35" w:rsidRDefault="002F6A35" w:rsidP="002F6A35">
      <w:pPr>
        <w:pStyle w:val="Question"/>
        <w:numPr>
          <w:ilvl w:val="1"/>
          <w:numId w:val="18"/>
        </w:numPr>
      </w:pPr>
      <w:r>
        <w:t>Name of patient and owner</w:t>
      </w:r>
    </w:p>
    <w:p w14:paraId="2C4B1F57" w14:textId="77777777" w:rsidR="002F6A35" w:rsidRDefault="002F6A35" w:rsidP="002F6A35">
      <w:pPr>
        <w:pStyle w:val="Question"/>
        <w:numPr>
          <w:ilvl w:val="1"/>
          <w:numId w:val="18"/>
        </w:numPr>
      </w:pPr>
      <w:r>
        <w:t>Date of examination</w:t>
      </w:r>
    </w:p>
    <w:p w14:paraId="58FE1822" w14:textId="77777777" w:rsidR="002F6A35" w:rsidRDefault="002F6A35" w:rsidP="002F6A35">
      <w:pPr>
        <w:pStyle w:val="Question"/>
        <w:numPr>
          <w:ilvl w:val="1"/>
          <w:numId w:val="18"/>
        </w:numPr>
      </w:pPr>
      <w:r>
        <w:t xml:space="preserve">Name and location of practice </w:t>
      </w:r>
    </w:p>
    <w:p w14:paraId="26F0ADCA" w14:textId="5872BF96" w:rsidR="002F6A35" w:rsidRPr="00253444" w:rsidRDefault="002F6A35" w:rsidP="002F6A35">
      <w:pPr>
        <w:pStyle w:val="Question"/>
        <w:numPr>
          <w:ilvl w:val="1"/>
          <w:numId w:val="18"/>
        </w:numPr>
      </w:pPr>
      <w:r w:rsidRPr="00253444">
        <w:t xml:space="preserve">All of the above </w:t>
      </w:r>
    </w:p>
    <w:p w14:paraId="1664BF3C" w14:textId="77777777" w:rsidR="002F6A35" w:rsidRDefault="002F6A35" w:rsidP="002F6A35">
      <w:pPr>
        <w:pStyle w:val="Question"/>
        <w:numPr>
          <w:ilvl w:val="0"/>
          <w:numId w:val="0"/>
        </w:numPr>
        <w:ind w:left="1800"/>
        <w:rPr>
          <w:i/>
          <w:iCs/>
          <w:highlight w:val="yellow"/>
        </w:rPr>
      </w:pPr>
    </w:p>
    <w:p w14:paraId="21F6CC1F" w14:textId="77777777" w:rsidR="002F6A35" w:rsidRPr="002F6A35" w:rsidRDefault="002F6A35" w:rsidP="002F6A35">
      <w:pPr>
        <w:pStyle w:val="Question"/>
        <w:numPr>
          <w:ilvl w:val="0"/>
          <w:numId w:val="0"/>
        </w:numPr>
        <w:ind w:left="1800"/>
        <w:rPr>
          <w:highlight w:val="yellow"/>
        </w:rPr>
      </w:pPr>
    </w:p>
    <w:p w14:paraId="260C8CCA" w14:textId="77777777" w:rsidR="002F6A35" w:rsidRDefault="002F6A35" w:rsidP="002F6A35">
      <w:pPr>
        <w:pStyle w:val="Question"/>
        <w:numPr>
          <w:ilvl w:val="0"/>
          <w:numId w:val="18"/>
        </w:numPr>
      </w:pPr>
      <w:r>
        <w:t>Which radiographic views are recommended as the standard when imaging a cat’s abdomen?</w:t>
      </w:r>
    </w:p>
    <w:p w14:paraId="3AA58D2E" w14:textId="452CB289" w:rsidR="00D13AC9" w:rsidRPr="00253444" w:rsidRDefault="002F6A35" w:rsidP="00D13AC9">
      <w:pPr>
        <w:pStyle w:val="Question"/>
        <w:numPr>
          <w:ilvl w:val="1"/>
          <w:numId w:val="18"/>
        </w:numPr>
      </w:pPr>
      <w:r w:rsidRPr="00253444">
        <w:t xml:space="preserve">Right lateral, left lateral, and ventrodorsal </w:t>
      </w:r>
    </w:p>
    <w:p w14:paraId="755664FC" w14:textId="32F9F7D6" w:rsidR="002F6A35" w:rsidRDefault="002F6A35" w:rsidP="00D13AC9">
      <w:pPr>
        <w:pStyle w:val="Question"/>
        <w:numPr>
          <w:ilvl w:val="1"/>
          <w:numId w:val="18"/>
        </w:numPr>
      </w:pPr>
      <w:r>
        <w:t>Right lateral, left lateral, and dorsoventral</w:t>
      </w:r>
    </w:p>
    <w:p w14:paraId="0E6CFB48" w14:textId="77777777" w:rsidR="002F6A35" w:rsidRDefault="002F6A35" w:rsidP="002F6A35">
      <w:pPr>
        <w:pStyle w:val="Question"/>
        <w:numPr>
          <w:ilvl w:val="1"/>
          <w:numId w:val="18"/>
        </w:numPr>
      </w:pPr>
      <w:r>
        <w:t>Right lateral and left lateral</w:t>
      </w:r>
    </w:p>
    <w:p w14:paraId="05F0A3A5" w14:textId="77777777" w:rsidR="002F6A35" w:rsidRDefault="002F6A35" w:rsidP="002F6A35">
      <w:pPr>
        <w:pStyle w:val="Question"/>
        <w:numPr>
          <w:ilvl w:val="1"/>
          <w:numId w:val="18"/>
        </w:numPr>
      </w:pPr>
      <w:r>
        <w:t>None of the above</w:t>
      </w:r>
    </w:p>
    <w:p w14:paraId="6441F4A0" w14:textId="77777777" w:rsidR="00D13AC9" w:rsidRDefault="00D13AC9" w:rsidP="00D13AC9">
      <w:pPr>
        <w:pStyle w:val="Question"/>
        <w:numPr>
          <w:ilvl w:val="0"/>
          <w:numId w:val="0"/>
        </w:numPr>
        <w:ind w:left="1800"/>
      </w:pPr>
    </w:p>
    <w:p w14:paraId="2A125DA5" w14:textId="77777777" w:rsidR="00253444" w:rsidRDefault="00253444" w:rsidP="00D13AC9">
      <w:pPr>
        <w:pStyle w:val="Question"/>
        <w:numPr>
          <w:ilvl w:val="0"/>
          <w:numId w:val="0"/>
        </w:numPr>
        <w:ind w:left="1800"/>
      </w:pPr>
    </w:p>
    <w:p w14:paraId="03757054" w14:textId="77777777" w:rsidR="00253444" w:rsidRDefault="00253444" w:rsidP="00D13AC9">
      <w:pPr>
        <w:pStyle w:val="Question"/>
        <w:numPr>
          <w:ilvl w:val="0"/>
          <w:numId w:val="0"/>
        </w:numPr>
        <w:ind w:left="1800"/>
      </w:pPr>
    </w:p>
    <w:p w14:paraId="0F476035" w14:textId="2DFED14A" w:rsidR="002F6A35" w:rsidRDefault="00D13AC9" w:rsidP="002F6A35">
      <w:pPr>
        <w:pStyle w:val="Question"/>
        <w:numPr>
          <w:ilvl w:val="0"/>
          <w:numId w:val="18"/>
        </w:numPr>
      </w:pPr>
      <w:r w:rsidRPr="00D13AC9">
        <w:lastRenderedPageBreak/>
        <w:t>The cost of radiographs at your emergency hospital are $95 for the first view, $75 for each additional view, plus a flat rate interpretation fee of $115. With a 7% sales tax applied to professional services (radiograph interpretation), what is the anticipated cost for a five-view radiograph study? [Answer to the nearest cent]</w:t>
      </w:r>
    </w:p>
    <w:p w14:paraId="4244DFBF" w14:textId="77777777" w:rsidR="00D13AC9" w:rsidRDefault="00D13AC9" w:rsidP="00D13AC9">
      <w:pPr>
        <w:pStyle w:val="Question"/>
        <w:numPr>
          <w:ilvl w:val="0"/>
          <w:numId w:val="0"/>
        </w:numPr>
        <w:ind w:left="720"/>
      </w:pPr>
    </w:p>
    <w:p w14:paraId="36D1CAAC" w14:textId="3C6FF4E1" w:rsidR="00D13AC9" w:rsidRDefault="00D13AC9" w:rsidP="00D13AC9">
      <w:pPr>
        <w:pStyle w:val="SectionHeading"/>
      </w:pPr>
      <w:bookmarkStart w:id="1" w:name="_Hlk177401573"/>
      <w:r>
        <w:t xml:space="preserve">END OF SEGMENT 1 – </w:t>
      </w:r>
      <w:r w:rsidR="00B36363">
        <w:t xml:space="preserve">Once instructed, rotate to the next segment. </w:t>
      </w:r>
      <w:r>
        <w:t>Additional time is provided for the next set of questions.</w:t>
      </w:r>
    </w:p>
    <w:p w14:paraId="372191EF" w14:textId="77777777" w:rsidR="00253444" w:rsidRDefault="00253444" w:rsidP="00D13AC9">
      <w:pPr>
        <w:pStyle w:val="SectionHeading"/>
      </w:pPr>
    </w:p>
    <w:p w14:paraId="0FEF69E6" w14:textId="77777777" w:rsidR="00253444" w:rsidRDefault="00253444" w:rsidP="00D13AC9">
      <w:pPr>
        <w:pStyle w:val="SectionHeading"/>
      </w:pPr>
    </w:p>
    <w:p w14:paraId="006BD9A4" w14:textId="77777777" w:rsidR="00253444" w:rsidRDefault="00253444" w:rsidP="00D13AC9">
      <w:pPr>
        <w:pStyle w:val="SectionHeading"/>
      </w:pPr>
    </w:p>
    <w:p w14:paraId="743176A6" w14:textId="77777777" w:rsidR="00253444" w:rsidRDefault="00253444" w:rsidP="00D13AC9">
      <w:pPr>
        <w:pStyle w:val="SectionHeading"/>
      </w:pPr>
    </w:p>
    <w:p w14:paraId="5CC28B2B" w14:textId="77777777" w:rsidR="00253444" w:rsidRDefault="00253444" w:rsidP="00D13AC9">
      <w:pPr>
        <w:pStyle w:val="SectionHeading"/>
      </w:pPr>
    </w:p>
    <w:p w14:paraId="1898CA86" w14:textId="77777777" w:rsidR="00253444" w:rsidRDefault="00253444" w:rsidP="00D13AC9">
      <w:pPr>
        <w:pStyle w:val="SectionHeading"/>
      </w:pPr>
    </w:p>
    <w:p w14:paraId="27AE1EE0" w14:textId="77777777" w:rsidR="00253444" w:rsidRDefault="00253444" w:rsidP="00D13AC9">
      <w:pPr>
        <w:pStyle w:val="SectionHeading"/>
      </w:pPr>
    </w:p>
    <w:p w14:paraId="46C8903D" w14:textId="77777777" w:rsidR="00253444" w:rsidRDefault="00253444" w:rsidP="00D13AC9">
      <w:pPr>
        <w:pStyle w:val="SectionHeading"/>
      </w:pPr>
    </w:p>
    <w:p w14:paraId="77D8A82F" w14:textId="77777777" w:rsidR="00253444" w:rsidRDefault="00253444" w:rsidP="00D13AC9">
      <w:pPr>
        <w:pStyle w:val="SectionHeading"/>
      </w:pPr>
    </w:p>
    <w:p w14:paraId="33EC2683" w14:textId="77777777" w:rsidR="00253444" w:rsidRDefault="00253444" w:rsidP="00D13AC9">
      <w:pPr>
        <w:pStyle w:val="SectionHeading"/>
      </w:pPr>
    </w:p>
    <w:p w14:paraId="0C67CCCA" w14:textId="77777777" w:rsidR="00253444" w:rsidRDefault="00253444" w:rsidP="00D13AC9">
      <w:pPr>
        <w:pStyle w:val="SectionHeading"/>
      </w:pPr>
    </w:p>
    <w:p w14:paraId="23544081" w14:textId="77777777" w:rsidR="00253444" w:rsidRDefault="00253444" w:rsidP="00D13AC9">
      <w:pPr>
        <w:pStyle w:val="SectionHeading"/>
      </w:pPr>
    </w:p>
    <w:p w14:paraId="3B9BF1C9" w14:textId="77777777" w:rsidR="00253444" w:rsidRDefault="00253444" w:rsidP="00D13AC9">
      <w:pPr>
        <w:pStyle w:val="SectionHeading"/>
      </w:pPr>
    </w:p>
    <w:p w14:paraId="2001754A" w14:textId="77777777" w:rsidR="00253444" w:rsidRDefault="00253444" w:rsidP="00D13AC9">
      <w:pPr>
        <w:pStyle w:val="SectionHeading"/>
      </w:pPr>
    </w:p>
    <w:p w14:paraId="14870797" w14:textId="77777777" w:rsidR="00253444" w:rsidRDefault="00253444" w:rsidP="00D13AC9">
      <w:pPr>
        <w:pStyle w:val="SectionHeading"/>
      </w:pPr>
    </w:p>
    <w:p w14:paraId="0B347156" w14:textId="77777777" w:rsidR="00D13AC9" w:rsidRDefault="00D13AC9" w:rsidP="00D13AC9">
      <w:pPr>
        <w:pStyle w:val="Heading1"/>
        <w:rPr>
          <w:lang w:val="en-US"/>
        </w:rPr>
      </w:pPr>
      <w:bookmarkStart w:id="2" w:name="_Hlk175568674"/>
      <w:bookmarkEnd w:id="1"/>
      <w:r>
        <w:lastRenderedPageBreak/>
        <w:t xml:space="preserve">SEgment 2 - </w:t>
      </w:r>
      <w:r w:rsidRPr="00C701E7">
        <w:t>PRACTICUM ROOM A</w:t>
      </w:r>
    </w:p>
    <w:bookmarkEnd w:id="2"/>
    <w:p w14:paraId="75ECAE34" w14:textId="1A910146" w:rsidR="00D13AC9" w:rsidRDefault="00D13AC9" w:rsidP="00D13AC9">
      <w:pPr>
        <w:pStyle w:val="SectionHeading"/>
      </w:pPr>
      <w:r>
        <w:t xml:space="preserve">SCANTRON </w:t>
      </w:r>
      <w:r w:rsidRPr="00F3787B">
        <w:t>P</w:t>
      </w:r>
      <w:r>
        <w:t>ART 2 – Continue completing the scantron where you left off in Segment 1, questions will resume with 8.</w:t>
      </w:r>
    </w:p>
    <w:p w14:paraId="2E067E72" w14:textId="77777777" w:rsidR="00D13AC9" w:rsidRDefault="00D13AC9" w:rsidP="00D13AC9">
      <w:pPr>
        <w:pStyle w:val="Question"/>
        <w:numPr>
          <w:ilvl w:val="0"/>
          <w:numId w:val="0"/>
        </w:numPr>
      </w:pPr>
      <w:r w:rsidRPr="00D13AC9">
        <w:t xml:space="preserve">Oliver is extremely fractious and stressed. In order to be able to collect samples safely, the veterinarian asks you to give Oliver a subcutaneous (SQ) injection.  </w:t>
      </w:r>
    </w:p>
    <w:p w14:paraId="555BBE1F" w14:textId="77777777" w:rsidR="00D13AC9" w:rsidRDefault="00D13AC9" w:rsidP="00D13AC9">
      <w:pPr>
        <w:pStyle w:val="Question"/>
        <w:numPr>
          <w:ilvl w:val="0"/>
          <w:numId w:val="0"/>
        </w:numPr>
      </w:pPr>
    </w:p>
    <w:p w14:paraId="24F45959" w14:textId="63422B48" w:rsidR="00D13AC9" w:rsidRDefault="00D13AC9" w:rsidP="00D13AC9">
      <w:pPr>
        <w:pStyle w:val="Question"/>
        <w:numPr>
          <w:ilvl w:val="0"/>
          <w:numId w:val="0"/>
        </w:numPr>
      </w:pPr>
      <w:r>
        <w:t xml:space="preserve">Practicum - </w:t>
      </w:r>
      <w:r w:rsidRPr="00D13AC9">
        <w:t>Demonstrate how to properly give a SQ injection.</w:t>
      </w:r>
      <w:r>
        <w:t xml:space="preserve"> </w:t>
      </w:r>
    </w:p>
    <w:p w14:paraId="6D264FF7" w14:textId="77777777" w:rsidR="00D13AC9" w:rsidRDefault="00D13AC9" w:rsidP="00D13AC9">
      <w:pPr>
        <w:pStyle w:val="Question"/>
        <w:numPr>
          <w:ilvl w:val="0"/>
          <w:numId w:val="0"/>
        </w:numPr>
        <w:ind w:left="1080" w:hanging="360"/>
      </w:pPr>
    </w:p>
    <w:p w14:paraId="02E5B405" w14:textId="77777777" w:rsidR="00D13AC9" w:rsidRDefault="00D13AC9" w:rsidP="00D13AC9">
      <w:pPr>
        <w:pStyle w:val="Question"/>
        <w:numPr>
          <w:ilvl w:val="0"/>
          <w:numId w:val="0"/>
        </w:numPr>
      </w:pPr>
      <w:r>
        <w:t xml:space="preserve">The emergency hospital’s veterinary medical director has issued a standing order which states that any patient that comes in for an emergency visit will receive a complete blood count (CBC) and chemistry panel. </w:t>
      </w:r>
    </w:p>
    <w:p w14:paraId="33387DD5" w14:textId="77777777" w:rsidR="00D13AC9" w:rsidRDefault="00D13AC9" w:rsidP="00D13AC9">
      <w:pPr>
        <w:pStyle w:val="Question"/>
        <w:numPr>
          <w:ilvl w:val="0"/>
          <w:numId w:val="0"/>
        </w:numPr>
      </w:pPr>
    </w:p>
    <w:p w14:paraId="52C7DC81" w14:textId="7C835679" w:rsidR="00D13AC9" w:rsidRDefault="00D13AC9" w:rsidP="00D13AC9">
      <w:pPr>
        <w:pStyle w:val="Question"/>
        <w:numPr>
          <w:ilvl w:val="0"/>
          <w:numId w:val="0"/>
        </w:numPr>
      </w:pPr>
      <w:r>
        <w:t xml:space="preserve">Practicum - Demonstrate how to properly restrain Oliver for jugular venipuncture. </w:t>
      </w:r>
    </w:p>
    <w:p w14:paraId="77774CFF" w14:textId="77777777" w:rsidR="00D13AC9" w:rsidRDefault="00D13AC9" w:rsidP="00D13AC9">
      <w:pPr>
        <w:pStyle w:val="Question"/>
        <w:numPr>
          <w:ilvl w:val="0"/>
          <w:numId w:val="0"/>
        </w:numPr>
        <w:ind w:left="1080" w:hanging="360"/>
      </w:pPr>
    </w:p>
    <w:p w14:paraId="5C3869CF" w14:textId="303418AA" w:rsidR="00D13AC9" w:rsidRDefault="00D13AC9" w:rsidP="00D13AC9">
      <w:pPr>
        <w:pStyle w:val="Question"/>
        <w:numPr>
          <w:ilvl w:val="0"/>
          <w:numId w:val="0"/>
        </w:numPr>
      </w:pPr>
      <w:r>
        <w:t>For questions 8 - 9, use the corresponding photos in the provided binder.</w:t>
      </w:r>
    </w:p>
    <w:p w14:paraId="7B4008D5" w14:textId="559960AF" w:rsidR="00D13AC9" w:rsidRDefault="00D13AC9" w:rsidP="00D13AC9">
      <w:pPr>
        <w:pStyle w:val="Question"/>
      </w:pPr>
      <w:r>
        <w:t xml:space="preserve">Which of the pictures provided demonstrates an example of a cell that in involved with primary hemostasis? </w:t>
      </w:r>
    </w:p>
    <w:p w14:paraId="1BF7DF93" w14:textId="77777777" w:rsidR="00D13AC9" w:rsidRDefault="00D13AC9" w:rsidP="00D13AC9">
      <w:pPr>
        <w:pStyle w:val="Question"/>
        <w:numPr>
          <w:ilvl w:val="0"/>
          <w:numId w:val="0"/>
        </w:numPr>
        <w:ind w:left="1080"/>
      </w:pPr>
    </w:p>
    <w:p w14:paraId="5FC6CEC1" w14:textId="781EF5CF" w:rsidR="00D13AC9" w:rsidRDefault="00D13AC9" w:rsidP="00D13AC9">
      <w:pPr>
        <w:pStyle w:val="Question"/>
      </w:pPr>
      <w:r>
        <w:t xml:space="preserve">Which of the pictures provided demonstrates an example of a granulocyte that is the predominant circulating white blood cell in cats? </w:t>
      </w:r>
    </w:p>
    <w:p w14:paraId="3FFB0007" w14:textId="77777777" w:rsidR="00D13AC9" w:rsidRDefault="00D13AC9" w:rsidP="00D13AC9">
      <w:pPr>
        <w:pStyle w:val="ListParagraph"/>
      </w:pPr>
    </w:p>
    <w:p w14:paraId="1BCEBA16" w14:textId="1046B6F8" w:rsidR="00826812" w:rsidRDefault="00D13AC9" w:rsidP="00D13AC9">
      <w:pPr>
        <w:pStyle w:val="Question"/>
        <w:numPr>
          <w:ilvl w:val="0"/>
          <w:numId w:val="18"/>
        </w:numPr>
      </w:pPr>
      <w:r w:rsidRPr="00D13AC9">
        <w:t>While you are waiting for further direction, an internal medicine veterinarian hands you a prescription for IV fluids to help stabilize a sick shelter kitten with diarrhea.</w:t>
      </w:r>
      <w:r>
        <w:t xml:space="preserve"> </w:t>
      </w:r>
      <w:r w:rsidRPr="00D13AC9">
        <w:t>They prescribe 180 mL of Lactated Ringers solution (LRS) per 12-hour period using a 60 drop / mL IV administration set.  What is the drip rate in drops per minute? [Answer to the nearest integer]</w:t>
      </w:r>
    </w:p>
    <w:p w14:paraId="4BCEFB6E" w14:textId="77777777" w:rsidR="00D13AC9" w:rsidRDefault="00D13AC9" w:rsidP="00D13AC9">
      <w:pPr>
        <w:pStyle w:val="Question"/>
        <w:numPr>
          <w:ilvl w:val="0"/>
          <w:numId w:val="0"/>
        </w:numPr>
        <w:ind w:left="720"/>
      </w:pPr>
    </w:p>
    <w:p w14:paraId="6C90981F" w14:textId="5551BA9D" w:rsidR="00D13AC9" w:rsidRDefault="00D13AC9" w:rsidP="00D13AC9">
      <w:pPr>
        <w:pStyle w:val="Question"/>
        <w:numPr>
          <w:ilvl w:val="0"/>
          <w:numId w:val="18"/>
        </w:numPr>
      </w:pPr>
      <w:r w:rsidRPr="00D13AC9">
        <w:t>The initial charges for the diagnosis and treatment of the shelter kitten was $757.80. If the shelter pays a final invoice of $807.06 what percentage of the initial charges was added to the final invoice as sales tax? [Answer to the nearest tenth of a percent]</w:t>
      </w:r>
    </w:p>
    <w:p w14:paraId="1E7F3684" w14:textId="77777777" w:rsidR="00D13AC9" w:rsidRDefault="00D13AC9" w:rsidP="00D13AC9">
      <w:pPr>
        <w:pStyle w:val="SectionHeading"/>
      </w:pPr>
      <w:r>
        <w:t xml:space="preserve">END OF </w:t>
      </w:r>
      <w:r w:rsidRPr="00A13620">
        <w:t>SEGMENT 2 - PRACTICUM ROOM A</w:t>
      </w:r>
      <w:r>
        <w:t xml:space="preserve"> – Additional time is provided for the next set of questions.</w:t>
      </w:r>
    </w:p>
    <w:p w14:paraId="4F739136" w14:textId="77777777" w:rsidR="00D13AC9" w:rsidRDefault="00D13AC9" w:rsidP="00D13AC9">
      <w:pPr>
        <w:pStyle w:val="Heading1"/>
        <w:rPr>
          <w:lang w:val="en-US"/>
        </w:rPr>
      </w:pPr>
      <w:r>
        <w:lastRenderedPageBreak/>
        <w:t xml:space="preserve">SEgment 2 - </w:t>
      </w:r>
      <w:r w:rsidRPr="00C701E7">
        <w:t xml:space="preserve">PRACTICUM ROOM </w:t>
      </w:r>
      <w:r>
        <w:t>B</w:t>
      </w:r>
    </w:p>
    <w:p w14:paraId="1F969684" w14:textId="3DD62777" w:rsidR="00D13AC9" w:rsidRDefault="00D13AC9" w:rsidP="00D13AC9">
      <w:pPr>
        <w:pStyle w:val="SectionHeading"/>
      </w:pPr>
      <w:r>
        <w:t xml:space="preserve">SCANTRON </w:t>
      </w:r>
      <w:r w:rsidRPr="00F3787B">
        <w:t>P</w:t>
      </w:r>
      <w:r>
        <w:t xml:space="preserve">ART 2 – Continue the exam below, questions will resume with 12. </w:t>
      </w:r>
      <w:r w:rsidRPr="00A13620">
        <w:rPr>
          <w:u w:val="single"/>
        </w:rPr>
        <w:t xml:space="preserve">If you are beginning in Practicum Room B, leave questions </w:t>
      </w:r>
      <w:r>
        <w:rPr>
          <w:u w:val="single"/>
        </w:rPr>
        <w:t>8-11</w:t>
      </w:r>
      <w:r w:rsidRPr="00A13620">
        <w:rPr>
          <w:u w:val="single"/>
        </w:rPr>
        <w:t xml:space="preserve"> unanswered on the scantron until you rotate into Practicum Room A.</w:t>
      </w:r>
    </w:p>
    <w:p w14:paraId="2C07DC67" w14:textId="77777777" w:rsidR="00D13AC9" w:rsidRDefault="00D13AC9" w:rsidP="00D13AC9">
      <w:pPr>
        <w:pStyle w:val="Question"/>
        <w:numPr>
          <w:ilvl w:val="0"/>
          <w:numId w:val="0"/>
        </w:numPr>
      </w:pPr>
      <w:r>
        <w:t xml:space="preserve">After your initial assessment, the lead veterinary technician decides that establishing venous access is necessary. </w:t>
      </w:r>
    </w:p>
    <w:p w14:paraId="25D19B71" w14:textId="77777777" w:rsidR="00D13AC9" w:rsidRDefault="00D13AC9" w:rsidP="00D13AC9">
      <w:pPr>
        <w:pStyle w:val="Question"/>
        <w:numPr>
          <w:ilvl w:val="0"/>
          <w:numId w:val="0"/>
        </w:numPr>
      </w:pPr>
    </w:p>
    <w:p w14:paraId="6AA669A0" w14:textId="3C37E34A" w:rsidR="00826812" w:rsidRDefault="00D13AC9" w:rsidP="00D13AC9">
      <w:pPr>
        <w:pStyle w:val="Question"/>
        <w:numPr>
          <w:ilvl w:val="0"/>
          <w:numId w:val="0"/>
        </w:numPr>
      </w:pPr>
      <w:r>
        <w:t xml:space="preserve">Practicum - Demonstrate how to safely restrain Oliver for an IV catheter placement in the forelimb. </w:t>
      </w:r>
    </w:p>
    <w:p w14:paraId="60BB2EC0" w14:textId="77777777" w:rsidR="00826812" w:rsidRDefault="00826812" w:rsidP="00826812">
      <w:pPr>
        <w:pStyle w:val="Question"/>
        <w:numPr>
          <w:ilvl w:val="0"/>
          <w:numId w:val="0"/>
        </w:numPr>
        <w:ind w:left="360"/>
      </w:pPr>
    </w:p>
    <w:p w14:paraId="4D3E5E91" w14:textId="4717750F" w:rsidR="00D13AC9" w:rsidRDefault="006A54AF" w:rsidP="006A54AF">
      <w:pPr>
        <w:pStyle w:val="Question"/>
        <w:numPr>
          <w:ilvl w:val="0"/>
          <w:numId w:val="18"/>
        </w:numPr>
      </w:pPr>
      <w:r w:rsidRPr="006A54AF">
        <w:t xml:space="preserve">Identify one item that is needed for placing an IV catheter. </w:t>
      </w:r>
    </w:p>
    <w:p w14:paraId="3DD26458" w14:textId="77777777" w:rsidR="006A54AF" w:rsidRDefault="006A54AF" w:rsidP="006A54AF">
      <w:pPr>
        <w:pStyle w:val="Question"/>
        <w:numPr>
          <w:ilvl w:val="0"/>
          <w:numId w:val="0"/>
        </w:numPr>
        <w:ind w:left="1080"/>
      </w:pPr>
    </w:p>
    <w:p w14:paraId="1893EE68" w14:textId="69F29EDB" w:rsidR="006A54AF" w:rsidRDefault="006A54AF" w:rsidP="006A54AF">
      <w:pPr>
        <w:pStyle w:val="Question"/>
        <w:numPr>
          <w:ilvl w:val="0"/>
          <w:numId w:val="18"/>
        </w:numPr>
      </w:pPr>
      <w:r w:rsidRPr="006A54AF">
        <w:t xml:space="preserve">Identify an additional item that is needed for placing an IV catheter. </w:t>
      </w:r>
    </w:p>
    <w:p w14:paraId="1FD4507B" w14:textId="77777777" w:rsidR="00826812" w:rsidRDefault="00826812" w:rsidP="00826812">
      <w:pPr>
        <w:pStyle w:val="Question"/>
        <w:numPr>
          <w:ilvl w:val="0"/>
          <w:numId w:val="0"/>
        </w:numPr>
        <w:ind w:left="360"/>
      </w:pPr>
    </w:p>
    <w:p w14:paraId="729513BF" w14:textId="77777777" w:rsidR="006A54AF" w:rsidRDefault="006A54AF" w:rsidP="006A54AF">
      <w:pPr>
        <w:pStyle w:val="Question"/>
        <w:numPr>
          <w:ilvl w:val="0"/>
          <w:numId w:val="0"/>
        </w:numPr>
      </w:pPr>
      <w:r>
        <w:t xml:space="preserve">With the presenting complaint, history, and physical examination findings the lead technician wants to make sure you are prepared to perform a cystocentesis in case the veterinarian would like a urine sample from Oliver. </w:t>
      </w:r>
    </w:p>
    <w:p w14:paraId="57823C89" w14:textId="77777777" w:rsidR="006A54AF" w:rsidRDefault="006A54AF" w:rsidP="006A54AF">
      <w:pPr>
        <w:pStyle w:val="Question"/>
        <w:numPr>
          <w:ilvl w:val="0"/>
          <w:numId w:val="0"/>
        </w:numPr>
      </w:pPr>
    </w:p>
    <w:p w14:paraId="722BA3C0" w14:textId="1BC532AB" w:rsidR="006A54AF" w:rsidRDefault="006A54AF" w:rsidP="006A54AF">
      <w:pPr>
        <w:pStyle w:val="Question"/>
        <w:numPr>
          <w:ilvl w:val="0"/>
          <w:numId w:val="0"/>
        </w:numPr>
      </w:pPr>
      <w:r>
        <w:t xml:space="preserve">Practicum - Demonstrate to the lead technician how to properly perform a cystocentesis in a cat. </w:t>
      </w:r>
    </w:p>
    <w:p w14:paraId="063BC681" w14:textId="77777777" w:rsidR="00826812" w:rsidRDefault="00826812" w:rsidP="00826812">
      <w:pPr>
        <w:pStyle w:val="Question"/>
        <w:numPr>
          <w:ilvl w:val="0"/>
          <w:numId w:val="0"/>
        </w:numPr>
        <w:ind w:left="360"/>
      </w:pPr>
    </w:p>
    <w:p w14:paraId="75A1E971" w14:textId="4FF56EFB" w:rsidR="00826812" w:rsidRDefault="006A54AF" w:rsidP="006A54AF">
      <w:pPr>
        <w:pStyle w:val="Question"/>
        <w:numPr>
          <w:ilvl w:val="0"/>
          <w:numId w:val="0"/>
        </w:numPr>
      </w:pPr>
      <w:r w:rsidRPr="006A54AF">
        <w:t>The lead technician lets you know that the veterinarian will commonly request that intravenous fluids are administered while patients are under anesthesia and while recovering from surgery.</w:t>
      </w:r>
    </w:p>
    <w:p w14:paraId="549D5DAE" w14:textId="77777777" w:rsidR="006A54AF" w:rsidRDefault="006A54AF" w:rsidP="006A54AF">
      <w:pPr>
        <w:pStyle w:val="Question"/>
        <w:numPr>
          <w:ilvl w:val="0"/>
          <w:numId w:val="0"/>
        </w:numPr>
      </w:pPr>
    </w:p>
    <w:p w14:paraId="54A99CA0" w14:textId="77777777" w:rsidR="006A54AF" w:rsidRDefault="006A54AF" w:rsidP="006A54AF">
      <w:pPr>
        <w:pStyle w:val="Question"/>
        <w:numPr>
          <w:ilvl w:val="0"/>
          <w:numId w:val="18"/>
        </w:numPr>
      </w:pPr>
      <w:r w:rsidRPr="006A54AF">
        <w:t>If the veterinarian generally requests that patients receive IV fluids at twice maintenance, and the maintenance fluid rate for cats is 2 mL per kg per hour (hr), how many mL / hr will Oliver receive? [Answer to the nearest mL]</w:t>
      </w:r>
    </w:p>
    <w:p w14:paraId="74166CFE" w14:textId="77777777" w:rsidR="006A54AF" w:rsidRDefault="006A54AF" w:rsidP="006A54AF">
      <w:pPr>
        <w:pStyle w:val="Question"/>
        <w:numPr>
          <w:ilvl w:val="0"/>
          <w:numId w:val="0"/>
        </w:numPr>
        <w:ind w:left="720"/>
      </w:pPr>
    </w:p>
    <w:p w14:paraId="47641435" w14:textId="77777777" w:rsidR="00B97B7B" w:rsidRDefault="00B97B7B" w:rsidP="006A54AF">
      <w:pPr>
        <w:pStyle w:val="Question"/>
        <w:numPr>
          <w:ilvl w:val="0"/>
          <w:numId w:val="0"/>
        </w:numPr>
        <w:ind w:left="720"/>
      </w:pPr>
    </w:p>
    <w:p w14:paraId="75DCA634" w14:textId="77777777" w:rsidR="006A54AF" w:rsidRDefault="006A54AF" w:rsidP="006A54AF">
      <w:pPr>
        <w:pStyle w:val="Question"/>
        <w:numPr>
          <w:ilvl w:val="0"/>
          <w:numId w:val="18"/>
        </w:numPr>
      </w:pPr>
      <w:r>
        <w:lastRenderedPageBreak/>
        <w:t>If Oliver was to receive IV fluids at the maintenance fluid rate of 2 mL per kg per hour (hr), how many 1000 mL bags of fluids will you need to have ready for Oliver to receive during his two-day hospitalization? [Answer to the nearest integer]</w:t>
      </w:r>
    </w:p>
    <w:p w14:paraId="7A3FCA34" w14:textId="77777777" w:rsidR="006A54AF" w:rsidRDefault="006A54AF" w:rsidP="006A54AF">
      <w:pPr>
        <w:pStyle w:val="Question"/>
        <w:numPr>
          <w:ilvl w:val="0"/>
          <w:numId w:val="0"/>
        </w:numPr>
        <w:ind w:left="720"/>
      </w:pPr>
    </w:p>
    <w:p w14:paraId="492D790F" w14:textId="77777777" w:rsidR="006A54AF" w:rsidRDefault="006A54AF" w:rsidP="006A54AF">
      <w:pPr>
        <w:pStyle w:val="SectionHeading"/>
      </w:pPr>
      <w:bookmarkStart w:id="3" w:name="_Hlk175570921"/>
      <w:r>
        <w:t xml:space="preserve">END OF </w:t>
      </w:r>
      <w:r w:rsidRPr="00A13620">
        <w:t xml:space="preserve">SEGMENT 2 - PRACTICUM ROOM </w:t>
      </w:r>
      <w:r>
        <w:t>B – Additional time is provided for the next set of questions.</w:t>
      </w:r>
    </w:p>
    <w:bookmarkEnd w:id="3"/>
    <w:p w14:paraId="4F34AED1" w14:textId="77777777" w:rsidR="006A54AF" w:rsidRDefault="006A54AF" w:rsidP="006A54AF">
      <w:pPr>
        <w:pStyle w:val="Question"/>
        <w:numPr>
          <w:ilvl w:val="0"/>
          <w:numId w:val="0"/>
        </w:numPr>
        <w:ind w:left="720"/>
      </w:pPr>
    </w:p>
    <w:p w14:paraId="1DBE2582" w14:textId="77777777" w:rsidR="006A54AF" w:rsidRDefault="006A54AF" w:rsidP="006A54AF">
      <w:pPr>
        <w:pStyle w:val="Question"/>
        <w:numPr>
          <w:ilvl w:val="0"/>
          <w:numId w:val="0"/>
        </w:numPr>
        <w:ind w:left="720"/>
      </w:pPr>
    </w:p>
    <w:p w14:paraId="6F57FD7A" w14:textId="77777777" w:rsidR="006A54AF" w:rsidRDefault="006A54AF" w:rsidP="006A54AF">
      <w:pPr>
        <w:pStyle w:val="Question"/>
        <w:numPr>
          <w:ilvl w:val="0"/>
          <w:numId w:val="0"/>
        </w:numPr>
        <w:ind w:left="720"/>
      </w:pPr>
    </w:p>
    <w:p w14:paraId="3C15D592" w14:textId="77777777" w:rsidR="006A54AF" w:rsidRDefault="006A54AF" w:rsidP="006A54AF">
      <w:pPr>
        <w:pStyle w:val="Question"/>
        <w:numPr>
          <w:ilvl w:val="0"/>
          <w:numId w:val="0"/>
        </w:numPr>
        <w:ind w:left="720"/>
      </w:pPr>
    </w:p>
    <w:p w14:paraId="52189794" w14:textId="77777777" w:rsidR="006A54AF" w:rsidRDefault="006A54AF" w:rsidP="006A54AF">
      <w:pPr>
        <w:pStyle w:val="Question"/>
        <w:numPr>
          <w:ilvl w:val="0"/>
          <w:numId w:val="0"/>
        </w:numPr>
        <w:ind w:left="720"/>
      </w:pPr>
    </w:p>
    <w:p w14:paraId="6EFC0E20" w14:textId="77777777" w:rsidR="006A54AF" w:rsidRDefault="006A54AF" w:rsidP="006A54AF">
      <w:pPr>
        <w:pStyle w:val="Question"/>
        <w:numPr>
          <w:ilvl w:val="0"/>
          <w:numId w:val="0"/>
        </w:numPr>
        <w:ind w:left="720"/>
      </w:pPr>
    </w:p>
    <w:p w14:paraId="3F9B0401" w14:textId="77777777" w:rsidR="006A54AF" w:rsidRDefault="006A54AF" w:rsidP="006A54AF">
      <w:pPr>
        <w:pStyle w:val="Question"/>
        <w:numPr>
          <w:ilvl w:val="0"/>
          <w:numId w:val="0"/>
        </w:numPr>
        <w:ind w:left="720"/>
      </w:pPr>
    </w:p>
    <w:p w14:paraId="3A32EF2D" w14:textId="77777777" w:rsidR="006A54AF" w:rsidRDefault="006A54AF" w:rsidP="006A54AF">
      <w:pPr>
        <w:pStyle w:val="Question"/>
        <w:numPr>
          <w:ilvl w:val="0"/>
          <w:numId w:val="0"/>
        </w:numPr>
        <w:ind w:left="720"/>
      </w:pPr>
    </w:p>
    <w:p w14:paraId="77EDB9B3" w14:textId="77777777" w:rsidR="006A54AF" w:rsidRDefault="006A54AF" w:rsidP="006A54AF">
      <w:pPr>
        <w:pStyle w:val="Question"/>
        <w:numPr>
          <w:ilvl w:val="0"/>
          <w:numId w:val="0"/>
        </w:numPr>
        <w:ind w:left="720"/>
      </w:pPr>
    </w:p>
    <w:p w14:paraId="142330DF" w14:textId="77777777" w:rsidR="006A54AF" w:rsidRDefault="006A54AF" w:rsidP="006A54AF">
      <w:pPr>
        <w:pStyle w:val="Question"/>
        <w:numPr>
          <w:ilvl w:val="0"/>
          <w:numId w:val="0"/>
        </w:numPr>
        <w:ind w:left="720"/>
      </w:pPr>
    </w:p>
    <w:p w14:paraId="6D932103" w14:textId="77777777" w:rsidR="006A54AF" w:rsidRDefault="006A54AF" w:rsidP="006A54AF">
      <w:pPr>
        <w:pStyle w:val="Question"/>
        <w:numPr>
          <w:ilvl w:val="0"/>
          <w:numId w:val="0"/>
        </w:numPr>
        <w:ind w:left="720"/>
      </w:pPr>
    </w:p>
    <w:p w14:paraId="30BBAF5D" w14:textId="77777777" w:rsidR="006A54AF" w:rsidRDefault="006A54AF" w:rsidP="006A54AF">
      <w:pPr>
        <w:pStyle w:val="Question"/>
        <w:numPr>
          <w:ilvl w:val="0"/>
          <w:numId w:val="0"/>
        </w:numPr>
        <w:ind w:left="720"/>
      </w:pPr>
    </w:p>
    <w:p w14:paraId="0D39BD75" w14:textId="77777777" w:rsidR="00B97B7B" w:rsidRDefault="00B97B7B" w:rsidP="006A54AF">
      <w:pPr>
        <w:pStyle w:val="Question"/>
        <w:numPr>
          <w:ilvl w:val="0"/>
          <w:numId w:val="0"/>
        </w:numPr>
        <w:ind w:left="720"/>
      </w:pPr>
    </w:p>
    <w:p w14:paraId="7AD93FCE" w14:textId="77777777" w:rsidR="00B97B7B" w:rsidRDefault="00B97B7B" w:rsidP="006A54AF">
      <w:pPr>
        <w:pStyle w:val="Question"/>
        <w:numPr>
          <w:ilvl w:val="0"/>
          <w:numId w:val="0"/>
        </w:numPr>
        <w:ind w:left="720"/>
      </w:pPr>
    </w:p>
    <w:p w14:paraId="557B9366" w14:textId="77777777" w:rsidR="00B97B7B" w:rsidRDefault="00B97B7B" w:rsidP="006A54AF">
      <w:pPr>
        <w:pStyle w:val="Question"/>
        <w:numPr>
          <w:ilvl w:val="0"/>
          <w:numId w:val="0"/>
        </w:numPr>
        <w:ind w:left="720"/>
      </w:pPr>
    </w:p>
    <w:p w14:paraId="2709B2FD" w14:textId="77777777" w:rsidR="00B97B7B" w:rsidRDefault="00B97B7B" w:rsidP="006A54AF">
      <w:pPr>
        <w:pStyle w:val="Question"/>
        <w:numPr>
          <w:ilvl w:val="0"/>
          <w:numId w:val="0"/>
        </w:numPr>
        <w:ind w:left="720"/>
      </w:pPr>
    </w:p>
    <w:p w14:paraId="4E82431F" w14:textId="77777777" w:rsidR="006A54AF" w:rsidRDefault="006A54AF" w:rsidP="006A54AF">
      <w:pPr>
        <w:pStyle w:val="Question"/>
        <w:numPr>
          <w:ilvl w:val="0"/>
          <w:numId w:val="0"/>
        </w:numPr>
        <w:ind w:left="720"/>
      </w:pPr>
    </w:p>
    <w:p w14:paraId="55DE16CC" w14:textId="77777777" w:rsidR="006A54AF" w:rsidRDefault="006A54AF" w:rsidP="006A54AF">
      <w:pPr>
        <w:pStyle w:val="Question"/>
        <w:numPr>
          <w:ilvl w:val="0"/>
          <w:numId w:val="0"/>
        </w:numPr>
        <w:ind w:left="720"/>
      </w:pPr>
    </w:p>
    <w:p w14:paraId="39AF8758" w14:textId="77777777" w:rsidR="006A54AF" w:rsidRDefault="006A54AF" w:rsidP="006A54AF">
      <w:pPr>
        <w:pStyle w:val="Question"/>
        <w:numPr>
          <w:ilvl w:val="0"/>
          <w:numId w:val="0"/>
        </w:numPr>
        <w:ind w:left="720"/>
      </w:pPr>
    </w:p>
    <w:p w14:paraId="69D52D7E" w14:textId="77777777" w:rsidR="006A54AF" w:rsidRDefault="006A54AF" w:rsidP="006A54AF">
      <w:pPr>
        <w:pStyle w:val="Question"/>
        <w:numPr>
          <w:ilvl w:val="0"/>
          <w:numId w:val="0"/>
        </w:numPr>
        <w:ind w:left="720"/>
      </w:pPr>
    </w:p>
    <w:p w14:paraId="3BA73E72" w14:textId="77777777" w:rsidR="006A54AF" w:rsidRDefault="006A54AF" w:rsidP="006A54AF">
      <w:pPr>
        <w:pStyle w:val="Question"/>
        <w:numPr>
          <w:ilvl w:val="0"/>
          <w:numId w:val="0"/>
        </w:numPr>
        <w:ind w:left="720"/>
      </w:pPr>
    </w:p>
    <w:p w14:paraId="76AB9A1C" w14:textId="77777777" w:rsidR="006A54AF" w:rsidRDefault="006A54AF" w:rsidP="006A54AF">
      <w:pPr>
        <w:pStyle w:val="Question"/>
        <w:numPr>
          <w:ilvl w:val="0"/>
          <w:numId w:val="0"/>
        </w:numPr>
        <w:ind w:left="720"/>
      </w:pPr>
    </w:p>
    <w:p w14:paraId="72B1C81C" w14:textId="77777777" w:rsidR="006A54AF" w:rsidRDefault="006A54AF" w:rsidP="006A54AF">
      <w:pPr>
        <w:pStyle w:val="Question"/>
        <w:numPr>
          <w:ilvl w:val="0"/>
          <w:numId w:val="0"/>
        </w:numPr>
        <w:ind w:left="720"/>
      </w:pPr>
    </w:p>
    <w:p w14:paraId="295FB846" w14:textId="77777777" w:rsidR="00304FF9" w:rsidRDefault="00304FF9" w:rsidP="00304FF9">
      <w:pPr>
        <w:pStyle w:val="Heading1"/>
        <w:rPr>
          <w:lang w:val="en-US"/>
        </w:rPr>
      </w:pPr>
      <w:r>
        <w:lastRenderedPageBreak/>
        <w:t xml:space="preserve">SEgment 3 </w:t>
      </w:r>
    </w:p>
    <w:p w14:paraId="582D2F44" w14:textId="1E2AA881" w:rsidR="00304FF9" w:rsidRDefault="00304FF9" w:rsidP="00304FF9">
      <w:pPr>
        <w:pStyle w:val="SectionHeading"/>
      </w:pPr>
      <w:r>
        <w:t xml:space="preserve">SCANTRON </w:t>
      </w:r>
      <w:r w:rsidRPr="00F3787B">
        <w:t>P</w:t>
      </w:r>
      <w:r>
        <w:t xml:space="preserve">ART 2 – Continue </w:t>
      </w:r>
      <w:bookmarkStart w:id="4" w:name="_Hlk175571079"/>
      <w:r>
        <w:t xml:space="preserve">completing the scantron </w:t>
      </w:r>
      <w:bookmarkEnd w:id="4"/>
      <w:r>
        <w:t>where you left off in Segment 2, questions will resume with 16.</w:t>
      </w:r>
    </w:p>
    <w:p w14:paraId="78B59D8E" w14:textId="29885AF6" w:rsidR="00304FF9" w:rsidRDefault="00304FF9" w:rsidP="00304FF9">
      <w:pPr>
        <w:pStyle w:val="Question"/>
        <w:numPr>
          <w:ilvl w:val="0"/>
          <w:numId w:val="0"/>
        </w:numPr>
      </w:pPr>
      <w:r w:rsidRPr="00304FF9">
        <w:t>The veterinarian would like for you to collect a urine sample from Oliver.</w:t>
      </w:r>
    </w:p>
    <w:p w14:paraId="0876EC11" w14:textId="77777777" w:rsidR="00304FF9" w:rsidRDefault="00304FF9" w:rsidP="00304FF9">
      <w:pPr>
        <w:pStyle w:val="Question"/>
        <w:numPr>
          <w:ilvl w:val="0"/>
          <w:numId w:val="0"/>
        </w:numPr>
        <w:ind w:left="720"/>
      </w:pPr>
    </w:p>
    <w:p w14:paraId="217FF27B" w14:textId="048A6CCA" w:rsidR="00304FF9" w:rsidRDefault="00304FF9" w:rsidP="00304FF9">
      <w:pPr>
        <w:pStyle w:val="Question"/>
        <w:numPr>
          <w:ilvl w:val="0"/>
          <w:numId w:val="18"/>
        </w:numPr>
      </w:pPr>
      <w:r w:rsidRPr="00304FF9">
        <w:t xml:space="preserve">Identify one item that is commonly used in the collection of urine from the veterinary patient. </w:t>
      </w:r>
    </w:p>
    <w:p w14:paraId="6692F24C" w14:textId="77777777" w:rsidR="00304FF9" w:rsidRDefault="00304FF9" w:rsidP="00304FF9">
      <w:pPr>
        <w:pStyle w:val="Question"/>
        <w:numPr>
          <w:ilvl w:val="0"/>
          <w:numId w:val="0"/>
        </w:numPr>
        <w:ind w:left="720"/>
      </w:pPr>
    </w:p>
    <w:p w14:paraId="2370F102" w14:textId="4D7C2FFD" w:rsidR="00304FF9" w:rsidRDefault="00304FF9" w:rsidP="00304FF9">
      <w:pPr>
        <w:pStyle w:val="Question"/>
        <w:numPr>
          <w:ilvl w:val="0"/>
          <w:numId w:val="18"/>
        </w:numPr>
      </w:pPr>
      <w:r w:rsidRPr="00304FF9">
        <w:t xml:space="preserve">Identify another item that is commonly used in the collection of a urine from the veterinary patient. </w:t>
      </w:r>
    </w:p>
    <w:p w14:paraId="62B266B0" w14:textId="77777777" w:rsidR="00304FF9" w:rsidRDefault="00304FF9" w:rsidP="00304FF9">
      <w:pPr>
        <w:pStyle w:val="Question"/>
        <w:numPr>
          <w:ilvl w:val="0"/>
          <w:numId w:val="0"/>
        </w:numPr>
        <w:ind w:left="720"/>
      </w:pPr>
    </w:p>
    <w:p w14:paraId="05610531" w14:textId="3CF09DE0" w:rsidR="00304FF9" w:rsidRDefault="00304FF9" w:rsidP="00304FF9">
      <w:pPr>
        <w:pStyle w:val="Question"/>
        <w:numPr>
          <w:ilvl w:val="0"/>
          <w:numId w:val="0"/>
        </w:numPr>
      </w:pPr>
      <w:r w:rsidRPr="00304FF9">
        <w:t>As a new graduate, it is important to be able to identify commonly used instruments quickly and accurately to minimize any disruptions in patient care. While Oliver’s diagnostic tests are being evaluated by the veterinarian, you and a colleague decide to quiz each other on the common types of scissors used in veterinary medicine.</w:t>
      </w:r>
    </w:p>
    <w:p w14:paraId="208D36CE" w14:textId="77777777" w:rsidR="00304FF9" w:rsidRDefault="00304FF9" w:rsidP="00304FF9">
      <w:pPr>
        <w:pStyle w:val="Question"/>
        <w:numPr>
          <w:ilvl w:val="0"/>
          <w:numId w:val="0"/>
        </w:numPr>
        <w:ind w:left="720"/>
      </w:pPr>
    </w:p>
    <w:p w14:paraId="1BE6A4F0" w14:textId="3049D600" w:rsidR="00304FF9" w:rsidRDefault="00304FF9" w:rsidP="00304FF9">
      <w:pPr>
        <w:pStyle w:val="Question"/>
        <w:numPr>
          <w:ilvl w:val="0"/>
          <w:numId w:val="18"/>
        </w:numPr>
      </w:pPr>
      <w:r w:rsidRPr="00304FF9">
        <w:t xml:space="preserve">Which of the pictures provided demonstrates an example of a Lister bandage scissors? </w:t>
      </w:r>
    </w:p>
    <w:p w14:paraId="3E353EA2" w14:textId="77777777" w:rsidR="00304FF9" w:rsidRDefault="00304FF9" w:rsidP="00304FF9">
      <w:pPr>
        <w:pStyle w:val="Question"/>
        <w:numPr>
          <w:ilvl w:val="0"/>
          <w:numId w:val="0"/>
        </w:numPr>
        <w:ind w:left="1080"/>
      </w:pPr>
    </w:p>
    <w:p w14:paraId="50243CA7" w14:textId="1BA396B8" w:rsidR="00304FF9" w:rsidRDefault="00304FF9" w:rsidP="00304FF9">
      <w:pPr>
        <w:pStyle w:val="Question"/>
      </w:pPr>
      <w:r w:rsidRPr="00304FF9">
        <w:t xml:space="preserve">Which of the pictures provided demonstrates an example of a Mayo dissecting scissors? </w:t>
      </w:r>
    </w:p>
    <w:p w14:paraId="080FC6D5" w14:textId="77777777" w:rsidR="00304FF9" w:rsidRDefault="00304FF9" w:rsidP="00304FF9">
      <w:pPr>
        <w:pStyle w:val="Question"/>
        <w:numPr>
          <w:ilvl w:val="0"/>
          <w:numId w:val="0"/>
        </w:numPr>
        <w:ind w:left="720"/>
      </w:pPr>
    </w:p>
    <w:p w14:paraId="4EF42D62" w14:textId="6DD9C6B7" w:rsidR="00304FF9" w:rsidRDefault="00304FF9" w:rsidP="00304FF9">
      <w:pPr>
        <w:pStyle w:val="Question"/>
      </w:pPr>
      <w:r>
        <w:t xml:space="preserve"> </w:t>
      </w:r>
      <w:r w:rsidRPr="00304FF9">
        <w:t xml:space="preserve">Which of the pictures provided demonstrates an example of a Utility bandage scissors? </w:t>
      </w:r>
    </w:p>
    <w:p w14:paraId="226631B5" w14:textId="77777777" w:rsidR="00304FF9" w:rsidRDefault="00304FF9" w:rsidP="00304FF9">
      <w:pPr>
        <w:pStyle w:val="ListParagraph"/>
      </w:pPr>
    </w:p>
    <w:p w14:paraId="15E2370A" w14:textId="56A94B52" w:rsidR="00304FF9" w:rsidRDefault="00304FF9" w:rsidP="00304FF9">
      <w:pPr>
        <w:pStyle w:val="Question"/>
      </w:pPr>
      <w:r w:rsidRPr="00304FF9">
        <w:t xml:space="preserve">Which of the pictures provided demonstrates an example of a Metzenbaum dissecting scissors? </w:t>
      </w:r>
    </w:p>
    <w:p w14:paraId="735CC170" w14:textId="77777777" w:rsidR="00304FF9" w:rsidRDefault="00304FF9" w:rsidP="00304FF9">
      <w:pPr>
        <w:pStyle w:val="ListParagraph"/>
      </w:pPr>
    </w:p>
    <w:p w14:paraId="1E20EF24" w14:textId="77777777" w:rsidR="00B97B7B" w:rsidRDefault="00B97B7B" w:rsidP="00304FF9">
      <w:pPr>
        <w:pStyle w:val="ListParagraph"/>
      </w:pPr>
    </w:p>
    <w:p w14:paraId="690C5E55" w14:textId="77777777" w:rsidR="00B97B7B" w:rsidRDefault="00B97B7B" w:rsidP="00304FF9">
      <w:pPr>
        <w:pStyle w:val="ListParagraph"/>
      </w:pPr>
    </w:p>
    <w:p w14:paraId="03CCEBB8" w14:textId="77777777" w:rsidR="00B97B7B" w:rsidRDefault="00B97B7B" w:rsidP="00304FF9">
      <w:pPr>
        <w:pStyle w:val="ListParagraph"/>
      </w:pPr>
    </w:p>
    <w:p w14:paraId="0C965712" w14:textId="77777777" w:rsidR="00B97B7B" w:rsidRDefault="00B97B7B" w:rsidP="00304FF9">
      <w:pPr>
        <w:pStyle w:val="ListParagraph"/>
      </w:pPr>
    </w:p>
    <w:p w14:paraId="00E3D594" w14:textId="77777777" w:rsidR="00B97B7B" w:rsidRDefault="00B97B7B" w:rsidP="00304FF9">
      <w:pPr>
        <w:pStyle w:val="ListParagraph"/>
      </w:pPr>
    </w:p>
    <w:p w14:paraId="5FD46CBF" w14:textId="4BF4DB91" w:rsidR="00304FF9" w:rsidRDefault="00304FF9" w:rsidP="00304FF9">
      <w:pPr>
        <w:pStyle w:val="Question"/>
        <w:numPr>
          <w:ilvl w:val="0"/>
          <w:numId w:val="0"/>
        </w:numPr>
      </w:pPr>
      <w:r w:rsidRPr="00304FF9">
        <w:lastRenderedPageBreak/>
        <w:t>The veterinarian lets you know that the diagnostics indicate that Oliver likely has a urinary obstruction due to a bladder stone observed via radiographs. The bloodwork shows elevated potassium, BUN, phosphorus, and creatinine. Oliver’s owner has signed a consent form authorizing surgery to remove the bladder stone and would like it sent it off for analysis. The veterinarian asks you to prepare the surgical suite and to prepare Oliver for surgery.</w:t>
      </w:r>
    </w:p>
    <w:p w14:paraId="61564FDC" w14:textId="77777777" w:rsidR="00304FF9" w:rsidRDefault="00304FF9" w:rsidP="00304FF9">
      <w:pPr>
        <w:pStyle w:val="Question"/>
        <w:numPr>
          <w:ilvl w:val="0"/>
          <w:numId w:val="0"/>
        </w:numPr>
        <w:ind w:left="720"/>
      </w:pPr>
    </w:p>
    <w:p w14:paraId="5DB840D7" w14:textId="37BB77E9" w:rsidR="00304FF9" w:rsidRDefault="00304FF9" w:rsidP="00304FF9">
      <w:pPr>
        <w:pStyle w:val="Question"/>
      </w:pPr>
      <w:r>
        <w:t xml:space="preserve"> </w:t>
      </w:r>
      <w:r w:rsidRPr="00304FF9">
        <w:t xml:space="preserve">Identify one item that will be used by the veterinarian in the process of surgically removing Oliver’s bladder stone. </w:t>
      </w:r>
    </w:p>
    <w:p w14:paraId="404E9BE8" w14:textId="77777777" w:rsidR="00304FF9" w:rsidRDefault="00304FF9" w:rsidP="00304FF9">
      <w:pPr>
        <w:pStyle w:val="Question"/>
        <w:numPr>
          <w:ilvl w:val="0"/>
          <w:numId w:val="0"/>
        </w:numPr>
        <w:ind w:left="1080"/>
      </w:pPr>
    </w:p>
    <w:p w14:paraId="078D87C3" w14:textId="2DF3E76F" w:rsidR="00304FF9" w:rsidRDefault="00304FF9" w:rsidP="00304FF9">
      <w:pPr>
        <w:pStyle w:val="Question"/>
      </w:pPr>
      <w:r>
        <w:t xml:space="preserve"> </w:t>
      </w:r>
      <w:r w:rsidRPr="00304FF9">
        <w:t xml:space="preserve">Identify another item that will be used by the veterinarian in the process of surgically removing Oliver’s bladder stone. </w:t>
      </w:r>
    </w:p>
    <w:p w14:paraId="04587A74" w14:textId="77777777" w:rsidR="003024DD" w:rsidRDefault="003024DD" w:rsidP="003024DD">
      <w:pPr>
        <w:pStyle w:val="ListParagraph"/>
      </w:pPr>
    </w:p>
    <w:p w14:paraId="02795D2D" w14:textId="0102533D" w:rsidR="003024DD" w:rsidRDefault="003024DD" w:rsidP="00304FF9">
      <w:pPr>
        <w:pStyle w:val="Question"/>
      </w:pPr>
      <w:r>
        <w:t xml:space="preserve"> </w:t>
      </w:r>
      <w:r w:rsidRPr="003024DD">
        <w:t xml:space="preserve">Identify an additional item that will be used by the veterinarian in the process of surgically removing Oliver’s bladder stone. </w:t>
      </w:r>
    </w:p>
    <w:p w14:paraId="1DE006F2" w14:textId="77777777" w:rsidR="003024DD" w:rsidRDefault="003024DD" w:rsidP="003024DD">
      <w:pPr>
        <w:pStyle w:val="ListParagraph"/>
      </w:pPr>
    </w:p>
    <w:p w14:paraId="3F46E585" w14:textId="1B62B387" w:rsidR="003024DD" w:rsidRDefault="003024DD" w:rsidP="00304FF9">
      <w:pPr>
        <w:pStyle w:val="Question"/>
      </w:pPr>
      <w:r>
        <w:t xml:space="preserve"> </w:t>
      </w:r>
      <w:r w:rsidRPr="003024DD">
        <w:t>If the average cat has a blood volume of 60.0 mL / kg and the veterinarian reports Oliver lost 4.0% of his blood, by volume, during surgery, how many milliliters of blood did Oliver lose during surgery? [Answer to the nearest tenth of a mL]</w:t>
      </w:r>
    </w:p>
    <w:p w14:paraId="754BE533" w14:textId="77777777" w:rsidR="003024DD" w:rsidRDefault="003024DD" w:rsidP="003024DD">
      <w:pPr>
        <w:pStyle w:val="Question"/>
        <w:numPr>
          <w:ilvl w:val="0"/>
          <w:numId w:val="0"/>
        </w:numPr>
        <w:ind w:left="720"/>
      </w:pPr>
    </w:p>
    <w:p w14:paraId="12862CE1" w14:textId="708E2A22" w:rsidR="003024DD" w:rsidRDefault="003024DD" w:rsidP="003024DD">
      <w:pPr>
        <w:pStyle w:val="Question"/>
        <w:numPr>
          <w:ilvl w:val="0"/>
          <w:numId w:val="0"/>
        </w:numPr>
      </w:pPr>
      <w:r w:rsidRPr="003024DD">
        <w:t xml:space="preserve">The veterinarian asks you to start writing Oliver’s discharge instructions and wants to make sure you include instructions on feeding Oliver a prescription urinary care diet like Hill’s c/d Multicare.  </w:t>
      </w:r>
    </w:p>
    <w:p w14:paraId="46D81A18" w14:textId="77777777" w:rsidR="003024DD" w:rsidRDefault="003024DD" w:rsidP="003024DD">
      <w:pPr>
        <w:pStyle w:val="Question"/>
        <w:numPr>
          <w:ilvl w:val="0"/>
          <w:numId w:val="0"/>
        </w:numPr>
      </w:pPr>
    </w:p>
    <w:p w14:paraId="7C7D4620" w14:textId="3C492DAF" w:rsidR="003024DD" w:rsidRPr="00CD2905" w:rsidRDefault="003024DD" w:rsidP="003024DD">
      <w:pPr>
        <w:pStyle w:val="Question"/>
      </w:pPr>
      <w:r>
        <w:t xml:space="preserve"> </w:t>
      </w:r>
      <w:r w:rsidRPr="003024DD">
        <w:t>If the resting energy requirement (RER) for Oliver is 429 kcal / day and the daily energy requirement for a neutered, adult cat is 1.2 X RER, how many 5.5oz cans of Hill’s c/d Multicare should you send home to provide one week of nutrition if each can provides 174 kcal / 5.5 oz (156 g). [Answer to the nearest integer]</w:t>
      </w:r>
    </w:p>
    <w:p w14:paraId="5206CE4B" w14:textId="77777777" w:rsidR="003618BD" w:rsidRPr="00CD2905" w:rsidRDefault="003618BD" w:rsidP="003618BD">
      <w:pPr>
        <w:pStyle w:val="ListParagraph"/>
      </w:pPr>
    </w:p>
    <w:p w14:paraId="6A250210" w14:textId="65B14109" w:rsidR="00F759A7" w:rsidRPr="00F759A7" w:rsidRDefault="003024DD" w:rsidP="003024DD">
      <w:pPr>
        <w:pStyle w:val="SectionHeading"/>
      </w:pPr>
      <w:r>
        <w:t xml:space="preserve">END OF </w:t>
      </w:r>
      <w:r w:rsidRPr="00A13620">
        <w:t xml:space="preserve">SEGMENT </w:t>
      </w:r>
      <w:r>
        <w:t>3</w:t>
      </w:r>
      <w:r w:rsidRPr="00A13620">
        <w:t xml:space="preserve"> </w:t>
      </w:r>
      <w:r>
        <w:t>–</w:t>
      </w:r>
      <w:r w:rsidRPr="00A13620">
        <w:t xml:space="preserve"> </w:t>
      </w:r>
      <w:r>
        <w:t>Once instructed, proceed to Team Activity Prep.</w:t>
      </w:r>
    </w:p>
    <w:sectPr w:rsidR="00F759A7" w:rsidRPr="00F759A7" w:rsidSect="00A67B63">
      <w:headerReference w:type="default" r:id="rId8"/>
      <w:footerReference w:type="default" r:id="rId9"/>
      <w:headerReference w:type="first" r:id="rId10"/>
      <w:footerReference w:type="first" r:id="rId11"/>
      <w:type w:val="continuous"/>
      <w:pgSz w:w="12242" w:h="15842" w:code="1"/>
      <w:pgMar w:top="1440" w:right="720" w:bottom="576" w:left="72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101B1" w14:textId="77777777" w:rsidR="00C217BD" w:rsidRDefault="00C217BD" w:rsidP="003618BD">
      <w:r>
        <w:separator/>
      </w:r>
    </w:p>
  </w:endnote>
  <w:endnote w:type="continuationSeparator" w:id="0">
    <w:p w14:paraId="1DED87C6" w14:textId="77777777" w:rsidR="00C217BD" w:rsidRDefault="00C217BD" w:rsidP="0036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423BF51E-255B-4C92-9793-39D766F8A059}"/>
    <w:embedBold r:id="rId2" w:fontKey="{93DBAE70-BC96-4569-8F7F-67BE36CC2C21}"/>
    <w:embedItalic r:id="rId3" w:fontKey="{D24D3533-698A-4891-A664-C057239BF8A0}"/>
  </w:font>
  <w:font w:name="Segoe UI">
    <w:panose1 w:val="020B0502040204020203"/>
    <w:charset w:val="00"/>
    <w:family w:val="swiss"/>
    <w:pitch w:val="variable"/>
    <w:sig w:usb0="E4002EFF" w:usb1="C000E47F" w:usb2="00000009" w:usb3="00000000" w:csb0="000001FF" w:csb1="00000000"/>
    <w:embedRegular r:id="rId4" w:fontKey="{2813C150-C913-4F2B-8B65-617B261D0FF0}"/>
    <w:embedBold r:id="rId5" w:fontKey="{29D6225D-6FE7-419A-BE9E-40458AE1258A}"/>
    <w:embedItalic r:id="rId6" w:fontKey="{4F6ACD7F-9A4A-4560-B60A-AFD2D76C41B6}"/>
  </w:font>
  <w:font w:name="Montserrat ExtraBold">
    <w:charset w:val="00"/>
    <w:family w:val="auto"/>
    <w:pitch w:val="variable"/>
    <w:sig w:usb0="2000020F" w:usb1="00000003" w:usb2="00000000" w:usb3="00000000" w:csb0="00000197" w:csb1="00000000"/>
    <w:embedRegular r:id="rId7" w:fontKey="{5AB3D408-63DB-4F03-9491-1D11B5F20E62}"/>
  </w:font>
  <w:font w:name="DM Serif Text">
    <w:charset w:val="00"/>
    <w:family w:val="auto"/>
    <w:pitch w:val="variable"/>
    <w:sig w:usb0="8000006F" w:usb1="0000004B" w:usb2="00000000" w:usb3="00000000" w:csb0="0000019F" w:csb1="00000000"/>
    <w:embedRegular r:id="rId8" w:fontKey="{C6CA1199-43CE-49A7-BBA4-D0877680D272}"/>
    <w:embedBold r:id="rId9" w:fontKey="{1EE6AA4D-23F7-4F23-B901-72A88C0EFE5B}"/>
  </w:font>
  <w:font w:name="Montserrat SemiBold">
    <w:charset w:val="00"/>
    <w:family w:val="auto"/>
    <w:pitch w:val="variable"/>
    <w:sig w:usb0="2000020F" w:usb1="00000003" w:usb2="00000000" w:usb3="00000000" w:csb0="00000197" w:csb1="00000000"/>
    <w:embedRegular r:id="rId10" w:fontKey="{0E9E9B72-BDBF-40B5-A44E-FCE4437AA658}"/>
  </w:font>
  <w:font w:name="Anton">
    <w:charset w:val="00"/>
    <w:family w:val="auto"/>
    <w:pitch w:val="variable"/>
    <w:sig w:usb0="A00000FF" w:usb1="4000207B" w:usb2="00000000" w:usb3="00000000" w:csb0="00000193" w:csb1="00000000"/>
    <w:embedRegular r:id="rId11" w:fontKey="{F4E30D72-1F0C-40C0-B3B9-88C31E553507}"/>
    <w:embedBold r:id="rId12" w:fontKey="{F1637937-11D0-4F90-808B-5473E6EA5234}"/>
    <w:embedItalic r:id="rId13" w:fontKey="{40D3F364-F108-4894-9BA0-07F5DE83ADC3}"/>
  </w:font>
  <w:font w:name="Consolas">
    <w:panose1 w:val="020B0609020204030204"/>
    <w:charset w:val="00"/>
    <w:family w:val="modern"/>
    <w:pitch w:val="fixed"/>
    <w:sig w:usb0="E00006FF" w:usb1="0000FCFF" w:usb2="00000001" w:usb3="00000000" w:csb0="0000019F" w:csb1="00000000"/>
    <w:embedRegular r:id="rId14" w:fontKey="{1773A4F9-538B-4ED1-B671-A8A32BEFDBD3}"/>
  </w:font>
  <w:font w:name="Georgia">
    <w:panose1 w:val="02040502050405020303"/>
    <w:charset w:val="00"/>
    <w:family w:val="roman"/>
    <w:pitch w:val="variable"/>
    <w:sig w:usb0="00000287" w:usb1="00000000" w:usb2="00000000" w:usb3="00000000" w:csb0="0000009F" w:csb1="00000000"/>
    <w:embedBold r:id="rId15" w:fontKey="{A70C50B6-551F-42F2-8E80-D3C7213A1BC7}"/>
    <w:embedItalic r:id="rId16" w:fontKey="{6924C7C5-891B-419C-A64E-688AED218977}"/>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EE6DFFC2-B985-42DD-8EC1-05B8BEE8A620}"/>
  </w:font>
  <w:font w:name="KlinicSlab-Medium">
    <w:altName w:val="Times New Roman"/>
    <w:panose1 w:val="00000000000000000000"/>
    <w:charset w:val="4D"/>
    <w:family w:val="auto"/>
    <w:notTrueType/>
    <w:pitch w:val="default"/>
    <w:sig w:usb0="00000003" w:usb1="00000000" w:usb2="00000000" w:usb3="00000000" w:csb0="00000001" w:csb1="00000000"/>
  </w:font>
  <w:font w:name="Proxima Nova">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41584" w14:textId="77777777" w:rsidR="00245CA0" w:rsidRDefault="00245CA0" w:rsidP="003618BD">
    <w:pPr>
      <w:pStyle w:val="Footer"/>
    </w:pPr>
  </w:p>
  <w:p w14:paraId="7B9A5AC4" w14:textId="77777777" w:rsidR="00E974FE" w:rsidRDefault="00E87B95" w:rsidP="003618BD">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58B71" w14:textId="77777777" w:rsidR="006F45AE" w:rsidRDefault="76A6ACE0" w:rsidP="003618BD">
    <w:pPr>
      <w:pStyle w:val="Footer"/>
    </w:pPr>
    <w:bookmarkStart w:id="5" w:name="_Hlk101865633"/>
    <w:bookmarkStart w:id="6"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C155B" w14:textId="77777777" w:rsidR="00C217BD" w:rsidRDefault="00C217BD" w:rsidP="003618BD">
      <w:r>
        <w:separator/>
      </w:r>
    </w:p>
  </w:footnote>
  <w:footnote w:type="continuationSeparator" w:id="0">
    <w:p w14:paraId="31D5C3D1" w14:textId="77777777" w:rsidR="00C217BD" w:rsidRDefault="00C217BD" w:rsidP="0036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62029"/>
      <w:docPartObj>
        <w:docPartGallery w:val="Page Numbers (Top of Page)"/>
        <w:docPartUnique/>
      </w:docPartObj>
    </w:sdtPr>
    <w:sdtEndPr>
      <w:rPr>
        <w:noProof/>
      </w:rPr>
    </w:sdtEndPr>
    <w:sdtContent>
      <w:p w14:paraId="753B4A5D" w14:textId="77777777" w:rsidR="00D106BD" w:rsidRPr="00D106BD" w:rsidRDefault="0096729B" w:rsidP="00471B23">
        <w:pPr>
          <w:pStyle w:val="Header"/>
          <w:jc w:val="right"/>
        </w:pPr>
        <w:r>
          <w:rPr>
            <w:noProof/>
          </w:rPr>
          <mc:AlternateContent>
            <mc:Choice Requires="wps">
              <w:drawing>
                <wp:anchor distT="0" distB="0" distL="114300" distR="114300" simplePos="0" relativeHeight="251665408" behindDoc="1" locked="0" layoutInCell="1" allowOverlap="1" wp14:anchorId="594A70D5" wp14:editId="17D78E52">
                  <wp:simplePos x="0" y="0"/>
                  <wp:positionH relativeFrom="page">
                    <wp:posOffset>9525</wp:posOffset>
                  </wp:positionH>
                  <wp:positionV relativeFrom="page">
                    <wp:posOffset>450850</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C427E" id="Rectangle 1475807358" o:spid="_x0000_s1026" style="position:absolute;margin-left:.75pt;margin-top:35.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" fillcolor="#f2dab2 [3214]" stroked="f" strokeweight="1pt">
                  <w10:wrap anchorx="page" anchory="page"/>
                </v:rect>
              </w:pict>
            </mc:Fallback>
          </mc:AlternateContent>
        </w:r>
        <w:r w:rsidR="00D106BD" w:rsidRPr="00D106BD">
          <w:fldChar w:fldCharType="begin"/>
        </w:r>
        <w:r w:rsidR="00D106BD" w:rsidRPr="00D106BD">
          <w:instrText xml:space="preserve"> PAGE   \* MERGEFORMAT </w:instrText>
        </w:r>
        <w:r w:rsidR="00D106BD" w:rsidRPr="00D106BD">
          <w:fldChar w:fldCharType="separate"/>
        </w:r>
        <w:r w:rsidR="00D106BD" w:rsidRPr="00D106BD">
          <w:rPr>
            <w:noProof/>
          </w:rPr>
          <w:t>2</w:t>
        </w:r>
        <w:r w:rsidR="00D106BD" w:rsidRPr="00D106BD">
          <w:rPr>
            <w:noProof/>
          </w:rPr>
          <w:fldChar w:fldCharType="end"/>
        </w:r>
      </w:p>
    </w:sdtContent>
  </w:sdt>
  <w:p w14:paraId="7EA0C180" w14:textId="77777777" w:rsidR="00E974FE" w:rsidRDefault="00E974FE" w:rsidP="00361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C3A6C" w14:textId="77777777" w:rsidR="004B7734" w:rsidRDefault="0035257D" w:rsidP="003618BD">
    <w:pPr>
      <w:pStyle w:val="Header"/>
    </w:pPr>
    <w:r>
      <w:rPr>
        <w:noProof/>
      </w:rPr>
      <mc:AlternateContent>
        <mc:Choice Requires="wps">
          <w:drawing>
            <wp:anchor distT="0" distB="0" distL="114300" distR="114300" simplePos="0" relativeHeight="251659264" behindDoc="1" locked="0" layoutInCell="1" allowOverlap="1" wp14:anchorId="437BABB1" wp14:editId="7A767F36">
              <wp:simplePos x="0" y="0"/>
              <wp:positionH relativeFrom="page">
                <wp:posOffset>635</wp:posOffset>
              </wp:positionH>
              <wp:positionV relativeFrom="page">
                <wp:posOffset>429260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7AF93" id="Rectangle 8" o:spid="_x0000_s1026" style="position:absolute;margin-left:.05pt;margin-top:33.8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2EFB399F" wp14:editId="76DE5E1A">
          <wp:simplePos x="0" y="0"/>
          <wp:positionH relativeFrom="margin">
            <wp:posOffset>3153410</wp:posOffset>
          </wp:positionH>
          <wp:positionV relativeFrom="page">
            <wp:posOffset>215900</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751A2243" w14:textId="77777777" w:rsidR="00C3724A" w:rsidRDefault="00C3724A" w:rsidP="003618BD">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672"/>
        </w:tabs>
        <w:ind w:left="167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0F184EBD"/>
    <w:multiLevelType w:val="multilevel"/>
    <w:tmpl w:val="69CC1610"/>
    <w:lvl w:ilvl="0">
      <w:start w:val="1"/>
      <w:numFmt w:val="decimal"/>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 w15:restartNumberingAfterBreak="0">
    <w:nsid w:val="24475F14"/>
    <w:multiLevelType w:val="hybridMultilevel"/>
    <w:tmpl w:val="540A5B1E"/>
    <w:lvl w:ilvl="0" w:tplc="04090019">
      <w:start w:val="1"/>
      <w:numFmt w:val="lowerLetter"/>
      <w:lvlText w:val="%1."/>
      <w:lvlJc w:val="left"/>
      <w:pPr>
        <w:ind w:left="1080" w:hanging="360"/>
      </w:pPr>
      <w:rPr>
        <w:rFonts w:hint="default"/>
        <w:color w:val="auto"/>
      </w:rPr>
    </w:lvl>
    <w:lvl w:ilvl="1" w:tplc="FFFFFFFF">
      <w:start w:val="1"/>
      <w:numFmt w:val="lowerLetter"/>
      <w:lvlText w:val="%2)"/>
      <w:lvlJc w:val="left"/>
      <w:pPr>
        <w:ind w:left="1890" w:hanging="360"/>
      </w:pPr>
    </w:lvl>
    <w:lvl w:ilvl="2" w:tplc="FFFFFFFF">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1" w15:restartNumberingAfterBreak="0">
    <w:nsid w:val="2573642E"/>
    <w:multiLevelType w:val="hybridMultilevel"/>
    <w:tmpl w:val="25F0C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 w15:restartNumberingAfterBreak="0">
    <w:nsid w:val="764F1492"/>
    <w:multiLevelType w:val="multilevel"/>
    <w:tmpl w:val="FAD086A2"/>
    <w:lvl w:ilvl="0">
      <w:start w:val="2"/>
      <w:numFmt w:val="decimal"/>
      <w:pStyle w:val="Question"/>
      <w:lvlText w:val="%1."/>
      <w:lvlJc w:val="left"/>
      <w:pPr>
        <w:ind w:left="1080" w:hanging="360"/>
      </w:pPr>
      <w:rPr>
        <w:rFonts w:hint="default"/>
        <w:u w:val="none"/>
      </w:rPr>
    </w:lvl>
    <w:lvl w:ilvl="1">
      <w:start w:val="1"/>
      <w:numFmt w:val="lowerLetter"/>
      <w:lvlText w:val="%2."/>
      <w:lvlJc w:val="left"/>
      <w:pPr>
        <w:ind w:left="1800" w:hanging="360"/>
      </w:pPr>
      <w:rPr>
        <w:rFonts w:hint="default"/>
        <w:i w:val="0"/>
        <w:iCs w:val="0"/>
        <w:u w:val="none"/>
      </w:rPr>
    </w:lvl>
    <w:lvl w:ilvl="2">
      <w:start w:val="1"/>
      <w:numFmt w:val="lowerRoman"/>
      <w:lvlText w:val="%3."/>
      <w:lvlJc w:val="right"/>
      <w:pPr>
        <w:ind w:left="2520" w:hanging="360"/>
      </w:pPr>
      <w:rPr>
        <w:rFonts w:hint="default"/>
        <w:u w:val="none"/>
      </w:rPr>
    </w:lvl>
    <w:lvl w:ilvl="3">
      <w:start w:val="1"/>
      <w:numFmt w:val="decimal"/>
      <w:lvlText w:val="%4."/>
      <w:lvlJc w:val="left"/>
      <w:pPr>
        <w:ind w:left="3240" w:hanging="360"/>
      </w:pPr>
      <w:rPr>
        <w:rFonts w:hint="default"/>
        <w:u w:val="none"/>
      </w:rPr>
    </w:lvl>
    <w:lvl w:ilvl="4">
      <w:start w:val="1"/>
      <w:numFmt w:val="lowerLetter"/>
      <w:lvlText w:val="%5."/>
      <w:lvlJc w:val="left"/>
      <w:pPr>
        <w:ind w:left="3960" w:hanging="360"/>
      </w:pPr>
      <w:rPr>
        <w:rFonts w:hint="default"/>
        <w:u w:val="none"/>
      </w:rPr>
    </w:lvl>
    <w:lvl w:ilvl="5">
      <w:start w:val="1"/>
      <w:numFmt w:val="lowerRoman"/>
      <w:lvlText w:val="%6."/>
      <w:lvlJc w:val="righ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right"/>
      <w:pPr>
        <w:ind w:left="6840" w:hanging="360"/>
      </w:pPr>
      <w:rPr>
        <w:rFonts w:hint="default"/>
        <w:u w:val="none"/>
      </w:rPr>
    </w:lvl>
  </w:abstractNum>
  <w:abstractNum w:abstractNumId="17"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944533154">
    <w:abstractNumId w:val="12"/>
  </w:num>
  <w:num w:numId="2" w16cid:durableId="345249095">
    <w:abstractNumId w:val="17"/>
  </w:num>
  <w:num w:numId="3" w16cid:durableId="601229549">
    <w:abstractNumId w:val="8"/>
  </w:num>
  <w:num w:numId="4" w16cid:durableId="853764647">
    <w:abstractNumId w:val="7"/>
  </w:num>
  <w:num w:numId="5" w16cid:durableId="1341086040">
    <w:abstractNumId w:val="6"/>
  </w:num>
  <w:num w:numId="6" w16cid:durableId="713232977">
    <w:abstractNumId w:val="5"/>
  </w:num>
  <w:num w:numId="7" w16cid:durableId="1387953401">
    <w:abstractNumId w:val="4"/>
  </w:num>
  <w:num w:numId="8" w16cid:durableId="92291047">
    <w:abstractNumId w:val="3"/>
  </w:num>
  <w:num w:numId="9" w16cid:durableId="63139377">
    <w:abstractNumId w:val="2"/>
  </w:num>
  <w:num w:numId="10" w16cid:durableId="601110322">
    <w:abstractNumId w:val="1"/>
  </w:num>
  <w:num w:numId="11" w16cid:durableId="1228299193">
    <w:abstractNumId w:val="0"/>
  </w:num>
  <w:num w:numId="12" w16cid:durableId="231086407">
    <w:abstractNumId w:val="14"/>
  </w:num>
  <w:num w:numId="13" w16cid:durableId="916986904">
    <w:abstractNumId w:val="13"/>
  </w:num>
  <w:num w:numId="14" w16cid:durableId="774400307">
    <w:abstractNumId w:val="15"/>
  </w:num>
  <w:num w:numId="15" w16cid:durableId="1754014334">
    <w:abstractNumId w:val="16"/>
  </w:num>
  <w:num w:numId="16" w16cid:durableId="985864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468968">
    <w:abstractNumId w:val="11"/>
  </w:num>
  <w:num w:numId="18" w16cid:durableId="9522489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7723906">
    <w:abstractNumId w:val="16"/>
  </w:num>
  <w:num w:numId="20" w16cid:durableId="1236932970">
    <w:abstractNumId w:val="10"/>
  </w:num>
  <w:num w:numId="21" w16cid:durableId="1382630873">
    <w:abstractNumId w:val="16"/>
  </w:num>
  <w:num w:numId="22" w16cid:durableId="1280339447">
    <w:abstractNumId w:val="16"/>
  </w:num>
  <w:num w:numId="23" w16cid:durableId="1339849691">
    <w:abstractNumId w:val="16"/>
  </w:num>
  <w:num w:numId="24" w16cid:durableId="204952833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D53FFC"/>
    <w:rsid w:val="0000551E"/>
    <w:rsid w:val="00011A74"/>
    <w:rsid w:val="00013986"/>
    <w:rsid w:val="000148CD"/>
    <w:rsid w:val="0002411A"/>
    <w:rsid w:val="0003430E"/>
    <w:rsid w:val="00046A45"/>
    <w:rsid w:val="00053C6C"/>
    <w:rsid w:val="00055238"/>
    <w:rsid w:val="00056C17"/>
    <w:rsid w:val="00057EC6"/>
    <w:rsid w:val="00062CA8"/>
    <w:rsid w:val="000639BF"/>
    <w:rsid w:val="00071575"/>
    <w:rsid w:val="0007480D"/>
    <w:rsid w:val="00075076"/>
    <w:rsid w:val="0008420A"/>
    <w:rsid w:val="00085659"/>
    <w:rsid w:val="00086DE3"/>
    <w:rsid w:val="000963B9"/>
    <w:rsid w:val="000A0A6B"/>
    <w:rsid w:val="000A4355"/>
    <w:rsid w:val="000B6602"/>
    <w:rsid w:val="000C293F"/>
    <w:rsid w:val="000C6140"/>
    <w:rsid w:val="000D2DB9"/>
    <w:rsid w:val="000D4EEC"/>
    <w:rsid w:val="000E05DC"/>
    <w:rsid w:val="000F794F"/>
    <w:rsid w:val="00100985"/>
    <w:rsid w:val="00106469"/>
    <w:rsid w:val="00114AF2"/>
    <w:rsid w:val="00134FB0"/>
    <w:rsid w:val="00136D73"/>
    <w:rsid w:val="001402BC"/>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96340"/>
    <w:rsid w:val="001A0269"/>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26579"/>
    <w:rsid w:val="00227011"/>
    <w:rsid w:val="00233BA7"/>
    <w:rsid w:val="002357B1"/>
    <w:rsid w:val="002371B8"/>
    <w:rsid w:val="002424EE"/>
    <w:rsid w:val="00245186"/>
    <w:rsid w:val="002453F2"/>
    <w:rsid w:val="00245CA0"/>
    <w:rsid w:val="00247A29"/>
    <w:rsid w:val="00253444"/>
    <w:rsid w:val="00276999"/>
    <w:rsid w:val="00282117"/>
    <w:rsid w:val="002821E0"/>
    <w:rsid w:val="0028785F"/>
    <w:rsid w:val="002B32D2"/>
    <w:rsid w:val="002B4A24"/>
    <w:rsid w:val="002B5E5E"/>
    <w:rsid w:val="002C0148"/>
    <w:rsid w:val="002C0A02"/>
    <w:rsid w:val="002C1AA8"/>
    <w:rsid w:val="002C3B30"/>
    <w:rsid w:val="002D0298"/>
    <w:rsid w:val="002D1439"/>
    <w:rsid w:val="002E1413"/>
    <w:rsid w:val="002E1B5F"/>
    <w:rsid w:val="002E4ABB"/>
    <w:rsid w:val="002F0988"/>
    <w:rsid w:val="002F3C77"/>
    <w:rsid w:val="002F6A35"/>
    <w:rsid w:val="003024DD"/>
    <w:rsid w:val="00304FF9"/>
    <w:rsid w:val="00305959"/>
    <w:rsid w:val="00306A5B"/>
    <w:rsid w:val="00310C61"/>
    <w:rsid w:val="00312561"/>
    <w:rsid w:val="003126C0"/>
    <w:rsid w:val="00325221"/>
    <w:rsid w:val="00334E9E"/>
    <w:rsid w:val="003415A1"/>
    <w:rsid w:val="00341F36"/>
    <w:rsid w:val="00342E2A"/>
    <w:rsid w:val="0035257D"/>
    <w:rsid w:val="003532DF"/>
    <w:rsid w:val="003618BD"/>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317CD"/>
    <w:rsid w:val="00446E69"/>
    <w:rsid w:val="00452A1D"/>
    <w:rsid w:val="00453F1B"/>
    <w:rsid w:val="0046142F"/>
    <w:rsid w:val="00462466"/>
    <w:rsid w:val="0046570C"/>
    <w:rsid w:val="00466CD4"/>
    <w:rsid w:val="00470C79"/>
    <w:rsid w:val="00471B23"/>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D056A"/>
    <w:rsid w:val="004D2D89"/>
    <w:rsid w:val="004D47C5"/>
    <w:rsid w:val="004D7934"/>
    <w:rsid w:val="004E043C"/>
    <w:rsid w:val="004E0DB9"/>
    <w:rsid w:val="004E2B31"/>
    <w:rsid w:val="004E2E94"/>
    <w:rsid w:val="004E3EFD"/>
    <w:rsid w:val="004E6063"/>
    <w:rsid w:val="004E7C41"/>
    <w:rsid w:val="004E7DAF"/>
    <w:rsid w:val="004F3E87"/>
    <w:rsid w:val="00500211"/>
    <w:rsid w:val="00506631"/>
    <w:rsid w:val="00511DB5"/>
    <w:rsid w:val="00516715"/>
    <w:rsid w:val="00517355"/>
    <w:rsid w:val="00521ACE"/>
    <w:rsid w:val="00522A75"/>
    <w:rsid w:val="00523312"/>
    <w:rsid w:val="0052508B"/>
    <w:rsid w:val="005273F5"/>
    <w:rsid w:val="005312BD"/>
    <w:rsid w:val="00531614"/>
    <w:rsid w:val="0053533A"/>
    <w:rsid w:val="0054104F"/>
    <w:rsid w:val="00541A46"/>
    <w:rsid w:val="00543FDB"/>
    <w:rsid w:val="00552B50"/>
    <w:rsid w:val="00553B7A"/>
    <w:rsid w:val="00553E10"/>
    <w:rsid w:val="00556464"/>
    <w:rsid w:val="00560CE2"/>
    <w:rsid w:val="005712DA"/>
    <w:rsid w:val="00575640"/>
    <w:rsid w:val="00580778"/>
    <w:rsid w:val="005862C4"/>
    <w:rsid w:val="005955DE"/>
    <w:rsid w:val="005A2449"/>
    <w:rsid w:val="005A3E2D"/>
    <w:rsid w:val="005A5AE9"/>
    <w:rsid w:val="005A7E1C"/>
    <w:rsid w:val="005B0FDD"/>
    <w:rsid w:val="005B4342"/>
    <w:rsid w:val="005B7FB6"/>
    <w:rsid w:val="005C3645"/>
    <w:rsid w:val="005C60F7"/>
    <w:rsid w:val="005C6C87"/>
    <w:rsid w:val="005D1559"/>
    <w:rsid w:val="005E2961"/>
    <w:rsid w:val="005E2CAF"/>
    <w:rsid w:val="005E5FA0"/>
    <w:rsid w:val="005E6BCC"/>
    <w:rsid w:val="005F0AE1"/>
    <w:rsid w:val="006006CC"/>
    <w:rsid w:val="00601B87"/>
    <w:rsid w:val="006027BE"/>
    <w:rsid w:val="0061394A"/>
    <w:rsid w:val="00623AA4"/>
    <w:rsid w:val="00623F80"/>
    <w:rsid w:val="00632713"/>
    <w:rsid w:val="00634BC7"/>
    <w:rsid w:val="0064480F"/>
    <w:rsid w:val="00644C70"/>
    <w:rsid w:val="00651481"/>
    <w:rsid w:val="00651E0C"/>
    <w:rsid w:val="00654F73"/>
    <w:rsid w:val="00660A61"/>
    <w:rsid w:val="00665B0A"/>
    <w:rsid w:val="0069198A"/>
    <w:rsid w:val="0069423F"/>
    <w:rsid w:val="006A1AF9"/>
    <w:rsid w:val="006A376C"/>
    <w:rsid w:val="006A54AF"/>
    <w:rsid w:val="006B2179"/>
    <w:rsid w:val="006B6228"/>
    <w:rsid w:val="006B711B"/>
    <w:rsid w:val="006C1973"/>
    <w:rsid w:val="006C3F15"/>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2D7C"/>
    <w:rsid w:val="007339D7"/>
    <w:rsid w:val="007342BF"/>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1C75"/>
    <w:rsid w:val="007B2573"/>
    <w:rsid w:val="007B779D"/>
    <w:rsid w:val="007C2E2E"/>
    <w:rsid w:val="007C616C"/>
    <w:rsid w:val="007D115D"/>
    <w:rsid w:val="007E01A1"/>
    <w:rsid w:val="007E0DA2"/>
    <w:rsid w:val="007E1338"/>
    <w:rsid w:val="007E5222"/>
    <w:rsid w:val="007E5BD0"/>
    <w:rsid w:val="007F5627"/>
    <w:rsid w:val="00807267"/>
    <w:rsid w:val="00811B1D"/>
    <w:rsid w:val="00811BAB"/>
    <w:rsid w:val="008127CE"/>
    <w:rsid w:val="00813E0D"/>
    <w:rsid w:val="00815401"/>
    <w:rsid w:val="0081593C"/>
    <w:rsid w:val="00816A20"/>
    <w:rsid w:val="00817BE7"/>
    <w:rsid w:val="00826812"/>
    <w:rsid w:val="00841C02"/>
    <w:rsid w:val="008421CB"/>
    <w:rsid w:val="00843358"/>
    <w:rsid w:val="00865C52"/>
    <w:rsid w:val="00870A0C"/>
    <w:rsid w:val="00870C26"/>
    <w:rsid w:val="0087558F"/>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1179"/>
    <w:rsid w:val="00925EF1"/>
    <w:rsid w:val="009302C8"/>
    <w:rsid w:val="0093597F"/>
    <w:rsid w:val="00940BE9"/>
    <w:rsid w:val="00941778"/>
    <w:rsid w:val="00947926"/>
    <w:rsid w:val="00951464"/>
    <w:rsid w:val="009564FC"/>
    <w:rsid w:val="0096729B"/>
    <w:rsid w:val="00995841"/>
    <w:rsid w:val="009A2527"/>
    <w:rsid w:val="009A58C4"/>
    <w:rsid w:val="009A7033"/>
    <w:rsid w:val="009A7A39"/>
    <w:rsid w:val="009B007B"/>
    <w:rsid w:val="009B190E"/>
    <w:rsid w:val="009B6AF9"/>
    <w:rsid w:val="009C093A"/>
    <w:rsid w:val="009C1681"/>
    <w:rsid w:val="009C47C9"/>
    <w:rsid w:val="009D6715"/>
    <w:rsid w:val="009E0801"/>
    <w:rsid w:val="009E7BE8"/>
    <w:rsid w:val="009F789E"/>
    <w:rsid w:val="00A011BC"/>
    <w:rsid w:val="00A07531"/>
    <w:rsid w:val="00A11103"/>
    <w:rsid w:val="00A3005B"/>
    <w:rsid w:val="00A3608F"/>
    <w:rsid w:val="00A41BB5"/>
    <w:rsid w:val="00A440D3"/>
    <w:rsid w:val="00A502F3"/>
    <w:rsid w:val="00A60108"/>
    <w:rsid w:val="00A61A75"/>
    <w:rsid w:val="00A63612"/>
    <w:rsid w:val="00A67B63"/>
    <w:rsid w:val="00A727C4"/>
    <w:rsid w:val="00A75017"/>
    <w:rsid w:val="00A7573A"/>
    <w:rsid w:val="00A77EEF"/>
    <w:rsid w:val="00A91493"/>
    <w:rsid w:val="00A92746"/>
    <w:rsid w:val="00A93694"/>
    <w:rsid w:val="00AA0D76"/>
    <w:rsid w:val="00AA0DCE"/>
    <w:rsid w:val="00AA19FF"/>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36363"/>
    <w:rsid w:val="00B41E2E"/>
    <w:rsid w:val="00B54784"/>
    <w:rsid w:val="00B60D53"/>
    <w:rsid w:val="00B6249A"/>
    <w:rsid w:val="00B629FF"/>
    <w:rsid w:val="00B6347B"/>
    <w:rsid w:val="00B7056C"/>
    <w:rsid w:val="00B70924"/>
    <w:rsid w:val="00B73261"/>
    <w:rsid w:val="00B77117"/>
    <w:rsid w:val="00B8213C"/>
    <w:rsid w:val="00B86C44"/>
    <w:rsid w:val="00B87AFA"/>
    <w:rsid w:val="00B916AA"/>
    <w:rsid w:val="00B93329"/>
    <w:rsid w:val="00B93B95"/>
    <w:rsid w:val="00B97B7B"/>
    <w:rsid w:val="00BA3AEE"/>
    <w:rsid w:val="00BA60D3"/>
    <w:rsid w:val="00BB27B2"/>
    <w:rsid w:val="00BC195F"/>
    <w:rsid w:val="00BE5E5B"/>
    <w:rsid w:val="00BF3E1D"/>
    <w:rsid w:val="00BF3E76"/>
    <w:rsid w:val="00C038C8"/>
    <w:rsid w:val="00C05B76"/>
    <w:rsid w:val="00C05E44"/>
    <w:rsid w:val="00C10B54"/>
    <w:rsid w:val="00C125C5"/>
    <w:rsid w:val="00C14A3C"/>
    <w:rsid w:val="00C1626F"/>
    <w:rsid w:val="00C209D8"/>
    <w:rsid w:val="00C217BD"/>
    <w:rsid w:val="00C25509"/>
    <w:rsid w:val="00C26148"/>
    <w:rsid w:val="00C317D0"/>
    <w:rsid w:val="00C3724A"/>
    <w:rsid w:val="00C37383"/>
    <w:rsid w:val="00C43A64"/>
    <w:rsid w:val="00C51F8A"/>
    <w:rsid w:val="00C5419A"/>
    <w:rsid w:val="00C56600"/>
    <w:rsid w:val="00C5705E"/>
    <w:rsid w:val="00C60677"/>
    <w:rsid w:val="00C60F99"/>
    <w:rsid w:val="00C648F2"/>
    <w:rsid w:val="00C654E8"/>
    <w:rsid w:val="00C65601"/>
    <w:rsid w:val="00C65667"/>
    <w:rsid w:val="00C6694F"/>
    <w:rsid w:val="00C73DC3"/>
    <w:rsid w:val="00C7542F"/>
    <w:rsid w:val="00C82B7A"/>
    <w:rsid w:val="00C83CEA"/>
    <w:rsid w:val="00C90675"/>
    <w:rsid w:val="00C90DC5"/>
    <w:rsid w:val="00C9489F"/>
    <w:rsid w:val="00CA0687"/>
    <w:rsid w:val="00CA17BC"/>
    <w:rsid w:val="00CA4A0C"/>
    <w:rsid w:val="00CA7C82"/>
    <w:rsid w:val="00CB065E"/>
    <w:rsid w:val="00CB12BA"/>
    <w:rsid w:val="00CC278D"/>
    <w:rsid w:val="00CD3493"/>
    <w:rsid w:val="00CD4DE6"/>
    <w:rsid w:val="00CE59E7"/>
    <w:rsid w:val="00CE7C8C"/>
    <w:rsid w:val="00CF00B7"/>
    <w:rsid w:val="00CF2F3D"/>
    <w:rsid w:val="00CF395F"/>
    <w:rsid w:val="00D0304D"/>
    <w:rsid w:val="00D046FC"/>
    <w:rsid w:val="00D106BD"/>
    <w:rsid w:val="00D1103D"/>
    <w:rsid w:val="00D11943"/>
    <w:rsid w:val="00D12BFF"/>
    <w:rsid w:val="00D13AC9"/>
    <w:rsid w:val="00D15CD6"/>
    <w:rsid w:val="00D20B38"/>
    <w:rsid w:val="00D20FC5"/>
    <w:rsid w:val="00D2290E"/>
    <w:rsid w:val="00D278D1"/>
    <w:rsid w:val="00D27E09"/>
    <w:rsid w:val="00D34A58"/>
    <w:rsid w:val="00D446B8"/>
    <w:rsid w:val="00D4489B"/>
    <w:rsid w:val="00D524B0"/>
    <w:rsid w:val="00D526AB"/>
    <w:rsid w:val="00D53FFC"/>
    <w:rsid w:val="00D567FB"/>
    <w:rsid w:val="00D56FEC"/>
    <w:rsid w:val="00D60D71"/>
    <w:rsid w:val="00D6611F"/>
    <w:rsid w:val="00D70471"/>
    <w:rsid w:val="00D74233"/>
    <w:rsid w:val="00D8432A"/>
    <w:rsid w:val="00D9419D"/>
    <w:rsid w:val="00DA0D6D"/>
    <w:rsid w:val="00DB13A3"/>
    <w:rsid w:val="00DC0DB8"/>
    <w:rsid w:val="00DC6A79"/>
    <w:rsid w:val="00DD3E2E"/>
    <w:rsid w:val="00DD520B"/>
    <w:rsid w:val="00DE755A"/>
    <w:rsid w:val="00E065B9"/>
    <w:rsid w:val="00E101E7"/>
    <w:rsid w:val="00E14957"/>
    <w:rsid w:val="00E17206"/>
    <w:rsid w:val="00E20D1F"/>
    <w:rsid w:val="00E33BBB"/>
    <w:rsid w:val="00E3626C"/>
    <w:rsid w:val="00E42091"/>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6072"/>
    <w:rsid w:val="00F07A9B"/>
    <w:rsid w:val="00F10C9B"/>
    <w:rsid w:val="00F1230A"/>
    <w:rsid w:val="00F13925"/>
    <w:rsid w:val="00F23144"/>
    <w:rsid w:val="00F265CE"/>
    <w:rsid w:val="00F33988"/>
    <w:rsid w:val="00F34B20"/>
    <w:rsid w:val="00F3654E"/>
    <w:rsid w:val="00F3787B"/>
    <w:rsid w:val="00F42E1C"/>
    <w:rsid w:val="00F443C1"/>
    <w:rsid w:val="00F46B52"/>
    <w:rsid w:val="00F50414"/>
    <w:rsid w:val="00F55C74"/>
    <w:rsid w:val="00F57468"/>
    <w:rsid w:val="00F64132"/>
    <w:rsid w:val="00F70122"/>
    <w:rsid w:val="00F759A7"/>
    <w:rsid w:val="00F823A9"/>
    <w:rsid w:val="00F840F5"/>
    <w:rsid w:val="00F92E39"/>
    <w:rsid w:val="00F933FB"/>
    <w:rsid w:val="00F95C14"/>
    <w:rsid w:val="00FB0717"/>
    <w:rsid w:val="00FB1D78"/>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6C30"/>
  <w15:chartTrackingRefBased/>
  <w15:docId w15:val="{93942AD0-D97A-40C8-BAE9-3B37F056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lsdException w:name="heading 3" w:semiHidden="1" w:uiPriority="4" w:unhideWhenUsed="1"/>
    <w:lsdException w:name="heading 4" w:semiHidden="1" w:uiPriority="5"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BD"/>
    <w:pPr>
      <w:spacing w:after="120" w:line="240" w:lineRule="auto"/>
    </w:pPr>
    <w:rPr>
      <w:rFonts w:cs="Segoe UI"/>
      <w:sz w:val="24"/>
      <w:szCs w:val="24"/>
    </w:rPr>
  </w:style>
  <w:style w:type="paragraph" w:styleId="Heading1">
    <w:name w:val="heading 1"/>
    <w:aliases w:val="Exam Heading"/>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rsid w:val="00815401"/>
    <w:pPr>
      <w:spacing w:before="240"/>
      <w:outlineLvl w:val="2"/>
    </w:pPr>
    <w:rPr>
      <w:rFonts w:ascii="Montserrat SemiBold" w:eastAsiaTheme="majorEastAsia" w:hAnsi="Montserrat SemiBold" w:cstheme="majorBidi"/>
      <w:color w:val="004C97"/>
      <w:sz w:val="22"/>
    </w:rPr>
  </w:style>
  <w:style w:type="paragraph" w:styleId="Heading4">
    <w:name w:val="heading 4"/>
    <w:basedOn w:val="Normal"/>
    <w:next w:val="Normal"/>
    <w:link w:val="Heading4Char"/>
    <w:uiPriority w:val="5"/>
    <w:unhideWhenUsed/>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aliases w:val="Exam Heading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rsid w:val="00086DE3"/>
    <w:pPr>
      <w:numPr>
        <w:numId w:val="12"/>
      </w:numPr>
    </w:pPr>
    <w:rPr>
      <w:noProof/>
    </w:rPr>
  </w:style>
  <w:style w:type="paragraph" w:styleId="ListBullet2">
    <w:name w:val="List Bullet 2"/>
    <w:basedOn w:val="Normal"/>
    <w:uiPriority w:val="7"/>
    <w:unhideWhenUsed/>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rsid w:val="00C65667"/>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rsid w:val="00920D06"/>
    <w:pPr>
      <w:numPr>
        <w:numId w:val="13"/>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4"/>
      <w:szCs w:val="20"/>
      <w:lang w:val="en-US"/>
    </w:rPr>
  </w:style>
  <w:style w:type="paragraph" w:customStyle="1" w:styleId="FFABody">
    <w:name w:val="FFA Body"/>
    <w:basedOn w:val="Normal"/>
    <w:link w:val="FFABodyChar"/>
    <w:qFormat/>
    <w:rsid w:val="00921179"/>
  </w:style>
  <w:style w:type="character" w:customStyle="1" w:styleId="FFABodyChar">
    <w:name w:val="FFA Body Char"/>
    <w:basedOn w:val="DefaultParagraphFont"/>
    <w:link w:val="FFABody"/>
    <w:rsid w:val="00921179"/>
    <w:rPr>
      <w:rFonts w:cs="Segoe UI"/>
      <w:sz w:val="24"/>
      <w:szCs w:val="24"/>
    </w:rPr>
  </w:style>
  <w:style w:type="paragraph" w:customStyle="1" w:styleId="FFASub2">
    <w:name w:val="FFA Sub2"/>
    <w:basedOn w:val="Normal"/>
    <w:link w:val="FFASub2Char"/>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rsid w:val="006027BE"/>
    <w:pPr>
      <w:numPr>
        <w:numId w:val="14"/>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24"/>
      <w:szCs w:val="24"/>
    </w:rPr>
  </w:style>
  <w:style w:type="paragraph" w:customStyle="1" w:styleId="ExamAnswer">
    <w:name w:val="Exam Answer"/>
    <w:basedOn w:val="ListNumber"/>
    <w:link w:val="ExamAnswerChar"/>
    <w:rsid w:val="009175CB"/>
    <w:pPr>
      <w:tabs>
        <w:tab w:val="left" w:pos="720"/>
      </w:tabs>
      <w:spacing w:after="240" w:line="360" w:lineRule="atLeast"/>
    </w:pPr>
    <w:rPr>
      <w:rFonts w:cstheme="minorBidi"/>
    </w:rPr>
  </w:style>
  <w:style w:type="paragraph" w:customStyle="1" w:styleId="Instructions">
    <w:name w:val="Instructions"/>
    <w:basedOn w:val="Normal"/>
    <w:link w:val="InstructionsChar"/>
    <w:rsid w:val="009175CB"/>
    <w:pPr>
      <w:spacing w:after="160" w:line="225" w:lineRule="atLeast"/>
    </w:pPr>
    <w:rPr>
      <w:rFonts w:cstheme="minorBidi"/>
      <w:i/>
      <w:iCs/>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lang w:val="en-US" w:eastAsia="ja-JP"/>
    </w:rPr>
  </w:style>
  <w:style w:type="paragraph" w:customStyle="1" w:styleId="FFASummary">
    <w:name w:val="FFA Summary"/>
    <w:basedOn w:val="Normal"/>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 w:type="paragraph" w:customStyle="1" w:styleId="Instructions1">
    <w:name w:val="Instructions1"/>
    <w:basedOn w:val="Normal"/>
    <w:link w:val="Instructions1Char"/>
    <w:qFormat/>
    <w:rsid w:val="0035257D"/>
    <w:pPr>
      <w:spacing w:after="240"/>
    </w:pPr>
    <w:rPr>
      <w:rFonts w:eastAsia="Proxima Nova" w:cs="Proxima Nova"/>
      <w:i/>
    </w:rPr>
  </w:style>
  <w:style w:type="character" w:customStyle="1" w:styleId="Instructions1Char">
    <w:name w:val="Instructions1 Char"/>
    <w:basedOn w:val="DefaultParagraphFont"/>
    <w:link w:val="Instructions1"/>
    <w:rsid w:val="0035257D"/>
    <w:rPr>
      <w:rFonts w:eastAsia="Proxima Nova" w:cs="Proxima Nova"/>
      <w:i/>
      <w:sz w:val="24"/>
      <w:szCs w:val="24"/>
    </w:rPr>
  </w:style>
  <w:style w:type="paragraph" w:customStyle="1" w:styleId="SectionHeading">
    <w:name w:val="Section Heading"/>
    <w:basedOn w:val="Normal"/>
    <w:link w:val="SectionHeadingChar"/>
    <w:qFormat/>
    <w:rsid w:val="00F3787B"/>
    <w:pPr>
      <w:spacing w:after="240"/>
    </w:pPr>
    <w:rPr>
      <w:rFonts w:ascii="Anton" w:eastAsia="Proxima Nova" w:hAnsi="Anton" w:cs="Proxima Nova"/>
      <w:bCs/>
      <w:color w:val="auto"/>
      <w:sz w:val="28"/>
      <w:szCs w:val="26"/>
    </w:rPr>
  </w:style>
  <w:style w:type="character" w:customStyle="1" w:styleId="SectionHeadingChar">
    <w:name w:val="Section Heading Char"/>
    <w:basedOn w:val="DefaultParagraphFont"/>
    <w:link w:val="SectionHeading"/>
    <w:rsid w:val="00F3787B"/>
    <w:rPr>
      <w:rFonts w:ascii="Anton" w:eastAsia="Proxima Nova" w:hAnsi="Anton" w:cs="Proxima Nova"/>
      <w:bCs/>
      <w:color w:val="auto"/>
      <w:sz w:val="28"/>
      <w:szCs w:val="26"/>
    </w:rPr>
  </w:style>
  <w:style w:type="paragraph" w:customStyle="1" w:styleId="Question">
    <w:name w:val="Question"/>
    <w:basedOn w:val="Normal"/>
    <w:link w:val="QuestionChar"/>
    <w:qFormat/>
    <w:rsid w:val="00C9489F"/>
    <w:pPr>
      <w:numPr>
        <w:numId w:val="15"/>
      </w:numPr>
      <w:spacing w:before="120" w:after="60" w:line="276" w:lineRule="auto"/>
    </w:pPr>
    <w:rPr>
      <w:rFonts w:eastAsia="Proxima Nova" w:cs="Proxima Nova"/>
    </w:rPr>
  </w:style>
  <w:style w:type="character" w:customStyle="1" w:styleId="QuestionChar">
    <w:name w:val="Question Char"/>
    <w:basedOn w:val="DefaultParagraphFont"/>
    <w:link w:val="Question"/>
    <w:rsid w:val="00C9489F"/>
    <w:rPr>
      <w:rFonts w:eastAsia="Proxima Nova" w:cs="Proxima Nova"/>
      <w:sz w:val="24"/>
      <w:szCs w:val="24"/>
    </w:rPr>
  </w:style>
  <w:style w:type="paragraph" w:customStyle="1" w:styleId="Answer">
    <w:name w:val="Answer"/>
    <w:basedOn w:val="Normal"/>
    <w:link w:val="AnswerChar"/>
    <w:qFormat/>
    <w:rsid w:val="0035257D"/>
    <w:pPr>
      <w:spacing w:after="60" w:line="276" w:lineRule="auto"/>
    </w:pPr>
    <w:rPr>
      <w:rFonts w:eastAsia="Proxima Nova" w:cs="Proxima Nova"/>
    </w:rPr>
  </w:style>
  <w:style w:type="character" w:customStyle="1" w:styleId="AnswerChar">
    <w:name w:val="Answer Char"/>
    <w:basedOn w:val="DefaultParagraphFont"/>
    <w:link w:val="Answer"/>
    <w:rsid w:val="0035257D"/>
    <w:rPr>
      <w:rFonts w:eastAsia="Proxima Nova" w:cs="Proxima Nov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479269554">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03155340">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0800347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343f80db9edf4877"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hipman\Downloads\CDE%20Branded%20Exam%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CDE Branded Exam template (1).dotx</Template>
  <TotalTime>24</TotalTime>
  <Pages>15</Pages>
  <Words>2580</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Shipman, Kyle W</dc:creator>
  <cp:keywords/>
  <dc:description/>
  <cp:lastModifiedBy>Shipman, Kyle W</cp:lastModifiedBy>
  <cp:revision>4</cp:revision>
  <cp:lastPrinted>2023-10-06T15:13:00Z</cp:lastPrinted>
  <dcterms:created xsi:type="dcterms:W3CDTF">2024-09-16T22:16:00Z</dcterms:created>
  <dcterms:modified xsi:type="dcterms:W3CDTF">2024-10-01T13:25:00Z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