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8FCA" w14:textId="77777777" w:rsidR="00D419AC" w:rsidRPr="00D419AC" w:rsidRDefault="00D419AC" w:rsidP="00D419AC">
      <w:pPr>
        <w:keepLines/>
        <w:pageBreakBefore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socialchallenge"/>
      <w:r w:rsidRPr="00D419AC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>Social Media Challenge</w:t>
      </w:r>
    </w:p>
    <w:bookmarkEnd w:id="0"/>
    <w:p w14:paraId="0DBD1572" w14:textId="77777777" w:rsidR="00D419AC" w:rsidRPr="00D419AC" w:rsidRDefault="00D419AC" w:rsidP="00D419AC">
      <w:pPr>
        <w:rPr>
          <w:lang w:val="en-US"/>
        </w:rPr>
      </w:pPr>
      <w:r w:rsidRPr="00D419AC">
        <w:rPr>
          <w:bCs/>
          <w:lang w:val="en-US"/>
        </w:rPr>
        <w:t>Directions:</w:t>
      </w:r>
      <w:r w:rsidRPr="00D419AC">
        <w:rPr>
          <w:b/>
          <w:lang w:val="en-US"/>
        </w:rPr>
        <w:t xml:space="preserve"> </w:t>
      </w:r>
      <w:r w:rsidRPr="00D419AC">
        <w:rPr>
          <w:lang w:val="en-US"/>
        </w:rPr>
        <w:t xml:space="preserve">Use the template on the following page to create your social media plan for convention and get approval from the chapter advisor and school administration. As you post, take </w:t>
      </w:r>
      <w:proofErr w:type="gramStart"/>
      <w:r w:rsidRPr="00D419AC">
        <w:rPr>
          <w:lang w:val="en-US"/>
        </w:rPr>
        <w:t>pictures</w:t>
      </w:r>
      <w:proofErr w:type="gramEnd"/>
      <w:r w:rsidRPr="00D419AC">
        <w:rPr>
          <w:lang w:val="en-US"/>
        </w:rPr>
        <w:t xml:space="preserve"> and share with your chapter/class and advisor. See below for examples.</w:t>
      </w:r>
    </w:p>
    <w:p w14:paraId="29EC80D2" w14:textId="77777777" w:rsidR="00D419AC" w:rsidRPr="00D419AC" w:rsidRDefault="00D419AC" w:rsidP="00D419AC">
      <w:pPr>
        <w:ind w:left="112"/>
        <w:rPr>
          <w:rFonts w:ascii="Montserrat" w:eastAsia="Montserrat" w:hAnsi="Montserrat" w:cs="Montserrat"/>
          <w:i/>
          <w:iCs/>
          <w:lang w:val="en-US"/>
        </w:rPr>
      </w:pPr>
      <w:r w:rsidRPr="00D419AC">
        <w:rPr>
          <w:i/>
          <w:iCs/>
          <w:lang w:val="en-US"/>
        </w:rPr>
        <w:t xml:space="preserve">Use </w:t>
      </w:r>
      <w:r w:rsidRPr="00D419AC">
        <w:rPr>
          <w:b/>
          <w:bCs/>
          <w:i/>
          <w:iCs/>
          <w:lang w:val="en-US"/>
        </w:rPr>
        <w:t>#FFA22</w:t>
      </w:r>
      <w:r w:rsidRPr="00D419AC">
        <w:rPr>
          <w:i/>
          <w:iCs/>
          <w:lang w:val="en-US"/>
        </w:rPr>
        <w:t xml:space="preserve"> when posting on social media about the </w:t>
      </w:r>
      <w:r w:rsidRPr="00D419AC">
        <w:rPr>
          <w:rFonts w:ascii="Montserrat" w:eastAsia="Montserrat" w:hAnsi="Montserrat" w:cs="Montserrat"/>
          <w:i/>
          <w:iCs/>
          <w:color w:val="001E41"/>
          <w:lang w:val="en-US"/>
        </w:rPr>
        <w:t>national convention and expo.</w:t>
      </w:r>
    </w:p>
    <w:p w14:paraId="7116B9EC" w14:textId="77777777" w:rsidR="00D419AC" w:rsidRPr="00D419AC" w:rsidRDefault="00D419AC" w:rsidP="00D419AC">
      <w:pPr>
        <w:rPr>
          <w:b/>
          <w:bCs/>
          <w:lang w:val="en-US"/>
        </w:rPr>
      </w:pPr>
      <w:r w:rsidRPr="00D419AC">
        <w:rPr>
          <w:b/>
          <w:bCs/>
          <w:lang w:val="en-US"/>
        </w:rPr>
        <w:t xml:space="preserve">Examples: </w:t>
      </w:r>
    </w:p>
    <w:p w14:paraId="0FE79770" w14:textId="77777777" w:rsidR="00D419AC" w:rsidRPr="00D419AC" w:rsidRDefault="00D419AC" w:rsidP="00D419AC">
      <w:pPr>
        <w:rPr>
          <w:b/>
          <w:bCs/>
          <w:lang w:val="en-US"/>
        </w:rPr>
      </w:pPr>
      <w:r w:rsidRPr="00D419AC">
        <w:rPr>
          <w:b/>
          <w:bCs/>
          <w:lang w:val="en-US"/>
        </w:rPr>
        <w:t>Twitter:</w:t>
      </w:r>
      <w:r w:rsidRPr="00D419AC">
        <w:rPr>
          <w:lang w:val="en-US"/>
        </w:rPr>
        <w:t xml:space="preserve"> “Can’t wait to participate in this year’s National FFA Convention &amp; Expo! #FFA21”</w:t>
      </w:r>
    </w:p>
    <w:p w14:paraId="42A94B2D" w14:textId="77777777" w:rsidR="00D419AC" w:rsidRPr="00D419AC" w:rsidRDefault="00D419AC" w:rsidP="00D419AC">
      <w:pPr>
        <w:spacing w:after="0"/>
        <w:rPr>
          <w:rFonts w:ascii="Montserrat" w:eastAsia="Montserrat" w:hAnsi="Montserrat" w:cs="Montserrat"/>
          <w:color w:val="001E41"/>
          <w:spacing w:val="1"/>
          <w:lang w:val="en-US"/>
        </w:rPr>
      </w:pPr>
      <w:r w:rsidRPr="00D419AC">
        <w:rPr>
          <w:rFonts w:ascii="Montserrat" w:eastAsia="Montserrat" w:hAnsi="Montserrat" w:cs="Montserrat"/>
          <w:b/>
          <w:color w:val="001E41"/>
          <w:lang w:val="en-US"/>
        </w:rPr>
        <w:t>Fa</w:t>
      </w:r>
      <w:r w:rsidRPr="00D419AC">
        <w:rPr>
          <w:rFonts w:ascii="Montserrat" w:eastAsia="Montserrat" w:hAnsi="Montserrat" w:cs="Montserrat"/>
          <w:b/>
          <w:color w:val="001E41"/>
          <w:spacing w:val="-1"/>
          <w:lang w:val="en-US"/>
        </w:rPr>
        <w:t>ce</w:t>
      </w:r>
      <w:r w:rsidRPr="00D419AC">
        <w:rPr>
          <w:rFonts w:ascii="Montserrat" w:eastAsia="Montserrat" w:hAnsi="Montserrat" w:cs="Montserrat"/>
          <w:b/>
          <w:color w:val="001E41"/>
          <w:lang w:val="en-US"/>
        </w:rPr>
        <w:t>bo</w:t>
      </w:r>
      <w:r w:rsidRPr="00D419AC">
        <w:rPr>
          <w:rFonts w:ascii="Montserrat" w:eastAsia="Montserrat" w:hAnsi="Montserrat" w:cs="Montserrat"/>
          <w:b/>
          <w:color w:val="001E41"/>
          <w:spacing w:val="-1"/>
          <w:lang w:val="en-US"/>
        </w:rPr>
        <w:t>o</w:t>
      </w:r>
      <w:r w:rsidRPr="00D419AC">
        <w:rPr>
          <w:rFonts w:ascii="Montserrat" w:eastAsia="Montserrat" w:hAnsi="Montserrat" w:cs="Montserrat"/>
          <w:b/>
          <w:color w:val="001E41"/>
          <w:spacing w:val="1"/>
          <w:lang w:val="en-US"/>
        </w:rPr>
        <w:t>k</w:t>
      </w:r>
      <w:r w:rsidRPr="00D419AC">
        <w:rPr>
          <w:rFonts w:ascii="Montserrat" w:eastAsia="Montserrat" w:hAnsi="Montserrat" w:cs="Montserrat"/>
          <w:b/>
          <w:color w:val="001E41"/>
          <w:lang w:val="en-US"/>
        </w:rPr>
        <w:t>:</w:t>
      </w:r>
      <w:r w:rsidRPr="00D419AC">
        <w:rPr>
          <w:rFonts w:ascii="Montserrat" w:eastAsia="Montserrat" w:hAnsi="Montserrat" w:cs="Montserrat"/>
          <w:b/>
          <w:color w:val="001E41"/>
          <w:spacing w:val="-2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“I</w:t>
      </w:r>
      <w:r w:rsidRPr="00D419AC">
        <w:rPr>
          <w:rFonts w:ascii="Montserrat" w:eastAsia="Montserrat" w:hAnsi="Montserrat" w:cs="Montserrat"/>
          <w:color w:val="001E41"/>
          <w:spacing w:val="-2"/>
          <w:lang w:val="en-US"/>
        </w:rPr>
        <w:t>’</w:t>
      </w:r>
      <w:r w:rsidRPr="00D419AC">
        <w:rPr>
          <w:rFonts w:ascii="Montserrat" w:eastAsia="Montserrat" w:hAnsi="Montserrat" w:cs="Montserrat"/>
          <w:color w:val="001E41"/>
          <w:lang w:val="en-US"/>
        </w:rPr>
        <w:t>m</w:t>
      </w:r>
      <w:r w:rsidRPr="00D419AC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spacing w:val="-2"/>
          <w:lang w:val="en-US"/>
        </w:rPr>
        <w:t>p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um</w:t>
      </w:r>
      <w:r w:rsidRPr="00D419AC">
        <w:rPr>
          <w:rFonts w:ascii="Montserrat" w:eastAsia="Montserrat" w:hAnsi="Montserrat" w:cs="Montserrat"/>
          <w:color w:val="001E41"/>
          <w:lang w:val="en-US"/>
        </w:rPr>
        <w:t>ped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D419AC">
        <w:rPr>
          <w:rFonts w:ascii="Montserrat" w:eastAsia="Montserrat" w:hAnsi="Montserrat" w:cs="Montserrat"/>
          <w:color w:val="001E41"/>
          <w:spacing w:val="-3"/>
          <w:lang w:val="en-US"/>
        </w:rPr>
        <w:t>o</w:t>
      </w:r>
      <w:r w:rsidRPr="00D419AC">
        <w:rPr>
          <w:rFonts w:ascii="Montserrat" w:eastAsia="Montserrat" w:hAnsi="Montserrat" w:cs="Montserrat"/>
          <w:color w:val="001E41"/>
          <w:lang w:val="en-US"/>
        </w:rPr>
        <w:t>r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D419AC">
        <w:rPr>
          <w:rFonts w:ascii="Montserrat" w:eastAsia="Montserrat" w:hAnsi="Montserrat" w:cs="Montserrat"/>
          <w:color w:val="001E41"/>
          <w:lang w:val="en-US"/>
        </w:rPr>
        <w:t>his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y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ea</w:t>
      </w:r>
      <w:r w:rsidRPr="00D419AC">
        <w:rPr>
          <w:rFonts w:ascii="Montserrat" w:eastAsia="Montserrat" w:hAnsi="Montserrat" w:cs="Montserrat"/>
          <w:color w:val="001E41"/>
          <w:lang w:val="en-US"/>
        </w:rPr>
        <w:t>r’s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9</w:t>
      </w:r>
      <w:r w:rsidRPr="00D419AC">
        <w:rPr>
          <w:rFonts w:ascii="Montserrat" w:eastAsia="Montserrat" w:hAnsi="Montserrat" w:cs="Montserrat"/>
          <w:color w:val="001E41"/>
          <w:spacing w:val="2"/>
          <w:lang w:val="en-US"/>
        </w:rPr>
        <w:t xml:space="preserve">5th </w:t>
      </w:r>
      <w:r w:rsidRPr="00D419AC">
        <w:rPr>
          <w:rFonts w:ascii="Montserrat" w:eastAsia="Montserrat" w:hAnsi="Montserrat" w:cs="Montserrat"/>
          <w:color w:val="001E41"/>
          <w:lang w:val="en-US"/>
        </w:rPr>
        <w:t>N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at</w:t>
      </w:r>
      <w:r w:rsidRPr="00D419AC">
        <w:rPr>
          <w:rFonts w:ascii="Montserrat" w:eastAsia="Montserrat" w:hAnsi="Montserrat" w:cs="Montserrat"/>
          <w:color w:val="001E41"/>
          <w:lang w:val="en-US"/>
        </w:rPr>
        <w:t>ion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a</w:t>
      </w:r>
      <w:r w:rsidRPr="00D419AC">
        <w:rPr>
          <w:rFonts w:ascii="Montserrat" w:eastAsia="Montserrat" w:hAnsi="Montserrat" w:cs="Montserrat"/>
          <w:color w:val="001E41"/>
          <w:lang w:val="en-US"/>
        </w:rPr>
        <w:t xml:space="preserve">l 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D419AC">
        <w:rPr>
          <w:rFonts w:ascii="Montserrat" w:eastAsia="Montserrat" w:hAnsi="Montserrat" w:cs="Montserrat"/>
          <w:color w:val="001E41"/>
          <w:lang w:val="en-US"/>
        </w:rPr>
        <w:t>A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lang w:val="en-US"/>
        </w:rPr>
        <w:t>Co</w:t>
      </w:r>
      <w:r w:rsidRPr="00D419AC">
        <w:rPr>
          <w:rFonts w:ascii="Montserrat" w:eastAsia="Montserrat" w:hAnsi="Montserrat" w:cs="Montserrat"/>
          <w:color w:val="001E41"/>
          <w:spacing w:val="-2"/>
          <w:lang w:val="en-US"/>
        </w:rPr>
        <w:t>n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v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D419AC">
        <w:rPr>
          <w:rFonts w:ascii="Montserrat" w:eastAsia="Montserrat" w:hAnsi="Montserrat" w:cs="Montserrat"/>
          <w:color w:val="001E41"/>
          <w:lang w:val="en-US"/>
        </w:rPr>
        <w:t>n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D419AC">
        <w:rPr>
          <w:rFonts w:ascii="Montserrat" w:eastAsia="Montserrat" w:hAnsi="Montserrat" w:cs="Montserrat"/>
          <w:color w:val="001E41"/>
          <w:lang w:val="en-US"/>
        </w:rPr>
        <w:t>ion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lang w:val="en-US"/>
        </w:rPr>
        <w:t>&amp; Expo.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What are you most excited about? </w:t>
      </w:r>
      <w:r w:rsidRPr="00D419AC">
        <w:rPr>
          <w:rFonts w:ascii="Montserrat" w:eastAsia="Montserrat" w:hAnsi="Montserrat" w:cs="Montserrat"/>
          <w:color w:val="001E41"/>
          <w:lang w:val="en-US"/>
        </w:rPr>
        <w:t>Co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m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m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D419AC">
        <w:rPr>
          <w:rFonts w:ascii="Montserrat" w:eastAsia="Montserrat" w:hAnsi="Montserrat" w:cs="Montserrat"/>
          <w:color w:val="001E41"/>
          <w:lang w:val="en-US"/>
        </w:rPr>
        <w:t>nt be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l</w:t>
      </w:r>
      <w:r w:rsidRPr="00D419AC">
        <w:rPr>
          <w:rFonts w:ascii="Montserrat" w:eastAsia="Montserrat" w:hAnsi="Montserrat" w:cs="Montserrat"/>
          <w:color w:val="001E41"/>
          <w:lang w:val="en-US"/>
        </w:rPr>
        <w:t>ow!</w:t>
      </w:r>
      <w:r w:rsidRPr="00D419AC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D419AC">
        <w:rPr>
          <w:rFonts w:ascii="Montserrat" w:eastAsia="Montserrat" w:hAnsi="Montserrat" w:cs="Montserrat"/>
          <w:color w:val="001E41"/>
          <w:lang w:val="en-US"/>
        </w:rPr>
        <w:t>#</w:t>
      </w:r>
      <w:r w:rsidRPr="00D419AC">
        <w:rPr>
          <w:rFonts w:ascii="Montserrat" w:eastAsia="Montserrat" w:hAnsi="Montserrat" w:cs="Montserrat"/>
          <w:color w:val="001E41"/>
          <w:spacing w:val="-2"/>
          <w:lang w:val="en-US"/>
        </w:rPr>
        <w:t>F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D419AC">
        <w:rPr>
          <w:rFonts w:ascii="Montserrat" w:eastAsia="Montserrat" w:hAnsi="Montserrat" w:cs="Montserrat"/>
          <w:color w:val="001E41"/>
          <w:lang w:val="en-US"/>
        </w:rPr>
        <w:t>A</w:t>
      </w:r>
      <w:r w:rsidRPr="00D419AC">
        <w:rPr>
          <w:rFonts w:ascii="Montserrat" w:eastAsia="Montserrat" w:hAnsi="Montserrat" w:cs="Montserrat"/>
          <w:color w:val="001E41"/>
          <w:spacing w:val="-1"/>
          <w:lang w:val="en-US"/>
        </w:rPr>
        <w:t>2</w:t>
      </w:r>
      <w:r w:rsidRPr="00D419AC">
        <w:rPr>
          <w:rFonts w:ascii="Montserrat" w:eastAsia="Montserrat" w:hAnsi="Montserrat" w:cs="Montserrat"/>
          <w:color w:val="001E41"/>
          <w:spacing w:val="1"/>
          <w:lang w:val="en-US"/>
        </w:rPr>
        <w:t>1”</w:t>
      </w:r>
    </w:p>
    <w:p w14:paraId="73B5CC9E" w14:textId="77777777" w:rsidR="00D419AC" w:rsidRPr="00D419AC" w:rsidRDefault="00D419AC" w:rsidP="00D419AC">
      <w:pPr>
        <w:spacing w:after="0"/>
        <w:rPr>
          <w:b/>
          <w:bCs/>
          <w:lang w:val="en-US"/>
        </w:rPr>
      </w:pPr>
    </w:p>
    <w:p w14:paraId="2077D059" w14:textId="77777777" w:rsidR="00D419AC" w:rsidRPr="00D419AC" w:rsidRDefault="00D419AC" w:rsidP="00D419AC">
      <w:pPr>
        <w:spacing w:after="0"/>
        <w:rPr>
          <w:lang w:val="en-US"/>
        </w:rPr>
      </w:pPr>
      <w:r w:rsidRPr="00D419AC">
        <w:rPr>
          <w:b/>
          <w:bCs/>
          <w:lang w:val="en-US"/>
        </w:rPr>
        <w:t>Instagram Story:</w:t>
      </w:r>
      <w:r w:rsidRPr="00D419AC">
        <w:rPr>
          <w:lang w:val="en-US"/>
        </w:rPr>
        <w:t xml:space="preserve"> “Wearing my new convention tee for #FFA22. Who else is wearing theirs?”</w:t>
      </w:r>
    </w:p>
    <w:p w14:paraId="2F809F0E" w14:textId="77777777" w:rsidR="00D419AC" w:rsidRPr="00D419AC" w:rsidRDefault="00D419AC" w:rsidP="00D419AC">
      <w:pPr>
        <w:spacing w:after="0"/>
        <w:rPr>
          <w:lang w:val="en-US"/>
        </w:rPr>
      </w:pPr>
    </w:p>
    <w:p w14:paraId="7462A2D1" w14:textId="77777777" w:rsidR="00D419AC" w:rsidRPr="00D419AC" w:rsidRDefault="00D419AC" w:rsidP="00D419AC">
      <w:pPr>
        <w:spacing w:after="0"/>
        <w:rPr>
          <w:lang w:val="en-US"/>
        </w:rPr>
      </w:pPr>
      <w:r w:rsidRPr="00D419AC">
        <w:rPr>
          <w:b/>
          <w:bCs/>
          <w:lang w:val="en-US"/>
        </w:rPr>
        <w:t>Snapchat:</w:t>
      </w:r>
      <w:r w:rsidRPr="00D419AC">
        <w:rPr>
          <w:lang w:val="en-US"/>
        </w:rPr>
        <w:t xml:space="preserve"> Share a picture of you participating in a student workshop. Caption: “Love learning with members across the country!”</w:t>
      </w:r>
    </w:p>
    <w:p w14:paraId="070D17C0" w14:textId="77777777" w:rsidR="00D419AC" w:rsidRPr="00D419AC" w:rsidRDefault="00D419AC" w:rsidP="00D419AC">
      <w:pPr>
        <w:spacing w:after="0"/>
        <w:rPr>
          <w:lang w:val="en-US"/>
        </w:rPr>
      </w:pPr>
    </w:p>
    <w:p w14:paraId="1C54E2EA" w14:textId="77777777" w:rsidR="00D419AC" w:rsidRPr="00D419AC" w:rsidRDefault="00D419AC" w:rsidP="00D419AC">
      <w:pPr>
        <w:spacing w:after="0"/>
        <w:rPr>
          <w:b/>
          <w:bCs/>
          <w:lang w:val="en-US"/>
        </w:rPr>
      </w:pPr>
      <w:r w:rsidRPr="00D419AC">
        <w:rPr>
          <w:b/>
          <w:bCs/>
          <w:lang w:val="en-US"/>
        </w:rPr>
        <w:t>Other Examples:</w:t>
      </w:r>
    </w:p>
    <w:p w14:paraId="7F91ED64" w14:textId="77777777" w:rsidR="00D419AC" w:rsidRPr="00D419AC" w:rsidRDefault="00D419AC" w:rsidP="00D419AC">
      <w:pPr>
        <w:spacing w:after="0"/>
        <w:rPr>
          <w:lang w:val="en-US"/>
        </w:rPr>
      </w:pPr>
    </w:p>
    <w:p w14:paraId="1C4D12FC" w14:textId="77777777" w:rsidR="00D419AC" w:rsidRPr="00D419AC" w:rsidRDefault="00D419AC" w:rsidP="00D419AC">
      <w:pPr>
        <w:widowControl/>
        <w:numPr>
          <w:ilvl w:val="0"/>
          <w:numId w:val="26"/>
        </w:numPr>
        <w:spacing w:after="160" w:line="225" w:lineRule="atLeast"/>
        <w:contextualSpacing/>
        <w:rPr>
          <w:lang w:val="en-US"/>
        </w:rPr>
      </w:pPr>
      <w:r w:rsidRPr="00D419AC">
        <w:rPr>
          <w:lang w:val="en-US"/>
        </w:rPr>
        <w:t>During convention, post a</w:t>
      </w:r>
      <w:r w:rsidRPr="00D419AC">
        <w:rPr>
          <w:rFonts w:ascii="Cambria" w:hAnsi="Cambria" w:cs="Cambria"/>
          <w:lang w:val="en-US"/>
        </w:rPr>
        <w:t> </w:t>
      </w:r>
      <w:r w:rsidRPr="00D419AC">
        <w:rPr>
          <w:lang w:val="en-US"/>
        </w:rPr>
        <w:t>picture of yourself watching a student workshop or main live session, experiencing the career and expo hall or repping in your FFA gear!</w:t>
      </w:r>
    </w:p>
    <w:p w14:paraId="53DE188D" w14:textId="77777777" w:rsidR="00D419AC" w:rsidRPr="00D419AC" w:rsidRDefault="00D419AC" w:rsidP="00D419AC">
      <w:pPr>
        <w:widowControl/>
        <w:numPr>
          <w:ilvl w:val="0"/>
          <w:numId w:val="26"/>
        </w:numPr>
        <w:spacing w:after="160" w:line="225" w:lineRule="atLeast"/>
        <w:contextualSpacing/>
        <w:rPr>
          <w:rFonts w:eastAsia="Times New Roman" w:cs="Segoe UI"/>
          <w:color w:val="auto"/>
          <w:lang w:val="en-US"/>
        </w:rPr>
      </w:pPr>
      <w:r w:rsidRPr="00D419AC">
        <w:rPr>
          <w:rFonts w:eastAsia="Times New Roman" w:cs="Segoe UI"/>
          <w:color w:val="auto"/>
          <w:lang w:val="en-US"/>
        </w:rPr>
        <w:t>Counting down the days to convention? Post a countdown and what you are looking forward to.</w:t>
      </w:r>
    </w:p>
    <w:p w14:paraId="0A60AC3F" w14:textId="77777777" w:rsidR="00D419AC" w:rsidRPr="00D419AC" w:rsidRDefault="00D419AC" w:rsidP="00D419AC">
      <w:pPr>
        <w:widowControl/>
        <w:numPr>
          <w:ilvl w:val="0"/>
          <w:numId w:val="26"/>
        </w:numPr>
        <w:spacing w:after="160" w:line="225" w:lineRule="atLeast"/>
        <w:contextualSpacing/>
        <w:rPr>
          <w:rFonts w:eastAsia="Times New Roman" w:cs="Segoe UI"/>
          <w:color w:val="auto"/>
          <w:lang w:val="en-US"/>
        </w:rPr>
      </w:pPr>
      <w:r w:rsidRPr="00D419AC">
        <w:rPr>
          <w:rFonts w:eastAsia="Times New Roman" w:cs="Segoe UI"/>
          <w:color w:val="auto"/>
          <w:lang w:val="en-US"/>
        </w:rPr>
        <w:t xml:space="preserve">After convention, post a reflection about your experience. </w:t>
      </w:r>
    </w:p>
    <w:p w14:paraId="39BCAA41" w14:textId="77777777" w:rsidR="00D419AC" w:rsidRPr="00D419AC" w:rsidRDefault="00D419AC" w:rsidP="00D419AC">
      <w:pPr>
        <w:spacing w:after="0"/>
        <w:rPr>
          <w:lang w:val="en-US"/>
        </w:rPr>
      </w:pPr>
    </w:p>
    <w:p w14:paraId="15DC5064" w14:textId="77777777" w:rsidR="00D419AC" w:rsidRPr="00D419AC" w:rsidRDefault="00D419AC" w:rsidP="00D419AC">
      <w:pPr>
        <w:rPr>
          <w:lang w:val="en-US"/>
        </w:rPr>
      </w:pPr>
      <w:r w:rsidRPr="00D419A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39502" wp14:editId="0F6814D8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2743200" cy="3771900"/>
                <wp:effectExtent l="0" t="0" r="0" b="0"/>
                <wp:wrapNone/>
                <wp:docPr id="21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3771900"/>
                          <a:chOff x="0" y="0"/>
                          <a:chExt cx="2493694" cy="3405352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0" y="0"/>
                            <a:ext cx="2493694" cy="3405352"/>
                          </a:xfrm>
                          <a:prstGeom prst="rect">
                            <a:avLst/>
                          </a:prstGeom>
                          <a:solidFill>
                            <a:srgbClr val="004A98">
                              <a:alpha val="50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129" y="187969"/>
                            <a:ext cx="2181437" cy="3029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D598E" id="Group 11" o:spid="_x0000_s1026" style="position:absolute;margin-left:0;margin-top:5.95pt;width:3in;height:297pt;z-index:251659264;mso-position-horizontal:center;mso-position-horizontal-relative:margin;mso-width-relative:margin;mso-height-relative:margin" coordsize="24936,34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">
                <v:rect id="Rectangle 229" o:spid="_x0000_s1027" style="position:absolute;width:24936;height:34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" fillcolor="#004a98" stroked="f">
                  <v:fill opacity="32896f"/>
                </v:rect>
                <v:shape id="Picture 233" o:spid="_x0000_s1028" type="#_x0000_t75" style="position:absolute;left:1561;top:1879;width:21814;height:3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4004B876" w14:textId="77777777" w:rsidR="00D419AC" w:rsidRPr="00D419AC" w:rsidRDefault="00D419AC" w:rsidP="00D419AC">
      <w:pPr>
        <w:rPr>
          <w:b/>
          <w:lang w:val="en-US"/>
        </w:rPr>
      </w:pPr>
      <w:r w:rsidRPr="00D419AC">
        <w:rPr>
          <w:b/>
          <w:lang w:val="en-US"/>
        </w:rPr>
        <w:tab/>
      </w:r>
    </w:p>
    <w:p w14:paraId="1025602F" w14:textId="77777777" w:rsidR="00D419AC" w:rsidRPr="00D419AC" w:rsidRDefault="00D419AC" w:rsidP="00D419AC">
      <w:pPr>
        <w:rPr>
          <w:lang w:val="en-US"/>
        </w:rPr>
      </w:pPr>
    </w:p>
    <w:p w14:paraId="04E7B256" w14:textId="77777777" w:rsidR="00D419AC" w:rsidRPr="00D419AC" w:rsidRDefault="00D419AC" w:rsidP="00D419AC">
      <w:pPr>
        <w:rPr>
          <w:lang w:val="en-US"/>
        </w:rPr>
      </w:pPr>
    </w:p>
    <w:p w14:paraId="47B136C1" w14:textId="77777777" w:rsidR="00D419AC" w:rsidRPr="00D419AC" w:rsidRDefault="00D419AC" w:rsidP="00D419AC">
      <w:pPr>
        <w:rPr>
          <w:lang w:val="en-US"/>
        </w:rPr>
      </w:pPr>
    </w:p>
    <w:p w14:paraId="748E55B7" w14:textId="77777777" w:rsidR="00D419AC" w:rsidRPr="00D419AC" w:rsidRDefault="00D419AC" w:rsidP="00D419AC">
      <w:pPr>
        <w:rPr>
          <w:lang w:val="en-US"/>
        </w:rPr>
      </w:pPr>
    </w:p>
    <w:p w14:paraId="137B31E3" w14:textId="77777777" w:rsidR="00D419AC" w:rsidRPr="00D419AC" w:rsidRDefault="00D419AC" w:rsidP="00D419AC">
      <w:pPr>
        <w:rPr>
          <w:b/>
          <w:lang w:val="en-US"/>
        </w:rPr>
      </w:pPr>
    </w:p>
    <w:p w14:paraId="78359439" w14:textId="77777777" w:rsidR="00D419AC" w:rsidRPr="00D419AC" w:rsidRDefault="00D419AC" w:rsidP="00D419AC">
      <w:pPr>
        <w:rPr>
          <w:b/>
          <w:lang w:val="en-US"/>
        </w:rPr>
      </w:pPr>
    </w:p>
    <w:p w14:paraId="3A8448D7" w14:textId="77777777" w:rsidR="00D419AC" w:rsidRPr="00D419AC" w:rsidRDefault="00D419AC" w:rsidP="00D419AC">
      <w:pPr>
        <w:rPr>
          <w:b/>
          <w:lang w:val="en-US"/>
        </w:rPr>
      </w:pPr>
    </w:p>
    <w:p w14:paraId="7FEB3CF0" w14:textId="77777777" w:rsidR="00D419AC" w:rsidRPr="00D419AC" w:rsidRDefault="00D419AC" w:rsidP="00D419AC">
      <w:pPr>
        <w:rPr>
          <w:b/>
          <w:lang w:val="en-US"/>
        </w:rPr>
      </w:pPr>
    </w:p>
    <w:p w14:paraId="7E8DC569" w14:textId="77777777" w:rsidR="00D419AC" w:rsidRPr="00D419AC" w:rsidRDefault="00D419AC" w:rsidP="00D419AC">
      <w:pPr>
        <w:rPr>
          <w:b/>
          <w:lang w:val="en-US"/>
        </w:rPr>
      </w:pPr>
    </w:p>
    <w:p w14:paraId="1FDB41A9" w14:textId="77777777" w:rsidR="00D419AC" w:rsidRPr="00D419AC" w:rsidRDefault="00D419AC" w:rsidP="00D419AC">
      <w:pPr>
        <w:rPr>
          <w:b/>
          <w:lang w:val="en-US"/>
        </w:rPr>
      </w:pPr>
    </w:p>
    <w:p w14:paraId="3972B541" w14:textId="77777777" w:rsidR="00D419AC" w:rsidRPr="00D419AC" w:rsidRDefault="00D419AC" w:rsidP="00D419AC">
      <w:pPr>
        <w:rPr>
          <w:b/>
          <w:lang w:val="en-US"/>
        </w:rPr>
      </w:pPr>
    </w:p>
    <w:p w14:paraId="00A055AF" w14:textId="77777777" w:rsidR="00D419AC" w:rsidRPr="00D419AC" w:rsidRDefault="00D419AC" w:rsidP="00D419AC">
      <w:pPr>
        <w:rPr>
          <w:b/>
          <w:lang w:val="en-US"/>
        </w:rPr>
      </w:pPr>
    </w:p>
    <w:p w14:paraId="2203D09A" w14:textId="77777777" w:rsidR="00D419AC" w:rsidRPr="00D419AC" w:rsidRDefault="00D419AC" w:rsidP="00D419AC">
      <w:pPr>
        <w:rPr>
          <w:b/>
          <w:lang w:val="en-US"/>
        </w:rPr>
      </w:pPr>
    </w:p>
    <w:p w14:paraId="07665601" w14:textId="77777777" w:rsidR="00D419AC" w:rsidRPr="00D419AC" w:rsidRDefault="00D419AC" w:rsidP="00D419AC">
      <w:pPr>
        <w:rPr>
          <w:b/>
          <w:lang w:val="en-US"/>
        </w:rPr>
      </w:pPr>
    </w:p>
    <w:p w14:paraId="7BFE09DD" w14:textId="77777777" w:rsidR="00D419AC" w:rsidRPr="00D419AC" w:rsidRDefault="00D419AC" w:rsidP="00D419AC">
      <w:pPr>
        <w:rPr>
          <w:b/>
          <w:lang w:val="en-US"/>
        </w:rPr>
      </w:pPr>
    </w:p>
    <w:p w14:paraId="5BCD4CE5" w14:textId="77777777" w:rsidR="00D419AC" w:rsidRPr="00D419AC" w:rsidRDefault="00D419AC" w:rsidP="00D419AC">
      <w:pPr>
        <w:rPr>
          <w:b/>
          <w:lang w:val="en-US"/>
        </w:rPr>
      </w:pPr>
    </w:p>
    <w:p w14:paraId="6E0BDB1C" w14:textId="77777777" w:rsidR="00D419AC" w:rsidRPr="00D419AC" w:rsidRDefault="00D419AC" w:rsidP="00D419AC">
      <w:pPr>
        <w:rPr>
          <w:b/>
          <w:lang w:val="en-US"/>
        </w:rPr>
      </w:pPr>
    </w:p>
    <w:p w14:paraId="57E1ACEB" w14:textId="77777777" w:rsidR="00D419AC" w:rsidRPr="00D419AC" w:rsidRDefault="00D419AC" w:rsidP="00D419AC">
      <w:pPr>
        <w:rPr>
          <w:b/>
          <w:lang w:val="en-US"/>
        </w:rPr>
      </w:pPr>
    </w:p>
    <w:p w14:paraId="25719658" w14:textId="09B4DD63" w:rsidR="004A6E06" w:rsidRPr="00D6014F" w:rsidRDefault="004A6E06" w:rsidP="00D6014F"/>
    <w:sectPr w:rsidR="004A6E06" w:rsidRPr="00D6014F" w:rsidSect="00B81C2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8E0BDFF4-5898-4D4F-8B04-328D47C7991E}"/>
    <w:embedBold r:id="rId2" w:fontKey="{9A854DBE-BB7D-4FF2-A156-A8D18AB88391}"/>
    <w:embedItalic r:id="rId3" w:fontKey="{F9190211-F9AC-41EF-9692-6E79AD7C751D}"/>
    <w:embedBoldItalic r:id="rId4" w:fontKey="{E808F299-3AEB-4C35-80D5-988D647D5A88}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  <w:embedRegular r:id="rId5" w:fontKey="{B2FD3B75-10FF-4855-ADEA-811B97A8D8B7}"/>
    <w:embedBold r:id="rId6" w:fontKey="{48467A8C-2A9E-4131-8B4F-D0060C6CC09F}"/>
    <w:embedItalic r:id="rId7" w:fontKey="{F8FE72C1-2107-44A8-A1B4-BA8FFB2BF33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25F95036-2698-4526-B666-46F463017F6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262285AA-4A39-4A87-8722-369E701C254E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10" w:fontKey="{D41BE742-05C8-4C55-B766-7B2DF88D7132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8D452784-29CD-4587-8FE3-ECEA909E75E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2" w:fontKey="{9245D7C2-FE4C-4419-977D-014BCFA6A6A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D71D5EF-4FC9-4631-8EA5-B74DD1C1EA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9"/>
  </w:num>
  <w:num w:numId="2" w16cid:durableId="1205869310">
    <w:abstractNumId w:val="25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2"/>
  </w:num>
  <w:num w:numId="16" w16cid:durableId="12602868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3"/>
  </w:num>
  <w:num w:numId="21" w16cid:durableId="221213012">
    <w:abstractNumId w:val="18"/>
  </w:num>
  <w:num w:numId="22" w16cid:durableId="1952322971">
    <w:abstractNumId w:val="14"/>
  </w:num>
  <w:num w:numId="23" w16cid:durableId="51924432">
    <w:abstractNumId w:val="21"/>
  </w:num>
  <w:num w:numId="24" w16cid:durableId="2020354677">
    <w:abstractNumId w:val="16"/>
  </w:num>
  <w:num w:numId="25" w16cid:durableId="1420562297">
    <w:abstractNumId w:val="24"/>
  </w:num>
  <w:num w:numId="26" w16cid:durableId="21204459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A2D70"/>
    <w:rsid w:val="00AB57AC"/>
    <w:rsid w:val="00AC0609"/>
    <w:rsid w:val="00AC3AAE"/>
    <w:rsid w:val="00AD433D"/>
    <w:rsid w:val="00AE319F"/>
    <w:rsid w:val="00B03DBA"/>
    <w:rsid w:val="00B15142"/>
    <w:rsid w:val="00B436E7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2022-08-17T13:32:00Z</dcterms:created>
  <dcterms:modified xsi:type="dcterms:W3CDTF">2022-08-17T13:32:00Z</dcterms:modified>
</cp:coreProperties>
</file>