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2EED0" w14:textId="77777777" w:rsidR="003D33F2" w:rsidRPr="0096287B" w:rsidRDefault="003D33F2" w:rsidP="003D33F2">
      <w:pPr>
        <w:pStyle w:val="Title"/>
        <w:rPr>
          <w:lang w:val="en-US"/>
        </w:rPr>
      </w:pPr>
      <w:bookmarkStart w:id="0" w:name="Social_Media_Tips_Tricks"/>
      <w:r w:rsidRPr="0096287B">
        <w:rPr>
          <w:lang w:val="en-US"/>
        </w:rPr>
        <w:t>Social Media Tips and Tricks Guide</w:t>
      </w:r>
      <w:bookmarkEnd w:id="0"/>
      <w:r w:rsidRPr="0096287B">
        <w:rPr>
          <w:lang w:val="en-US"/>
        </w:rPr>
        <w:t xml:space="preserve"> </w:t>
      </w:r>
    </w:p>
    <w:p w14:paraId="03207350" w14:textId="77777777" w:rsidR="003D33F2" w:rsidRPr="0096287B" w:rsidRDefault="003D33F2" w:rsidP="003D33F2">
      <w:pPr>
        <w:rPr>
          <w:lang w:val="en-US"/>
        </w:rPr>
      </w:pPr>
      <w:r w:rsidRPr="0096287B">
        <w:rPr>
          <w:lang w:val="en-US"/>
        </w:rPr>
        <w:t xml:space="preserve">Tell the world about FFA! Thousands of voices spreading the FFA message across social media elevates awareness of FFA, and that’s where you come in. Your chapter’s story is important in helping others learn who we are, what we do and about the diversity of FFA across the country. </w:t>
      </w:r>
    </w:p>
    <w:p w14:paraId="0EF47E0F" w14:textId="77777777" w:rsidR="003D33F2" w:rsidRPr="0096287B" w:rsidRDefault="003D33F2" w:rsidP="003D33F2">
      <w:pPr>
        <w:pStyle w:val="BodyCopy"/>
      </w:pPr>
      <w:r w:rsidRPr="0096287B">
        <w:rPr>
          <w:noProof/>
        </w:rPr>
        <mc:AlternateContent>
          <mc:Choice Requires="wpg">
            <w:drawing>
              <wp:anchor distT="0" distB="0" distL="114300" distR="114300" simplePos="0" relativeHeight="251659264" behindDoc="0" locked="0" layoutInCell="1" allowOverlap="1" wp14:anchorId="26684B4E" wp14:editId="0A1DABF5">
                <wp:simplePos x="0" y="0"/>
                <wp:positionH relativeFrom="column">
                  <wp:posOffset>-325120</wp:posOffset>
                </wp:positionH>
                <wp:positionV relativeFrom="paragraph">
                  <wp:posOffset>29846</wp:posOffset>
                </wp:positionV>
                <wp:extent cx="6570265" cy="1441165"/>
                <wp:effectExtent l="0" t="0" r="21590"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265" cy="1441165"/>
                          <a:chOff x="750" y="2603"/>
                          <a:chExt cx="11121" cy="1880"/>
                        </a:xfrm>
                      </wpg:grpSpPr>
                      <wps:wsp>
                        <wps:cNvPr id="254" name="AutoShape 41"/>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02402CF4" w14:textId="77777777" w:rsidR="003D33F2" w:rsidRPr="00820D7F" w:rsidRDefault="003D33F2" w:rsidP="003D33F2">
                              <w:r w:rsidRPr="00820D7F">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219" y="2603"/>
                            <a:ext cx="4652" cy="1880"/>
                          </a:xfrm>
                          <a:prstGeom prst="rect">
                            <a:avLst/>
                          </a:prstGeom>
                          <a:solidFill>
                            <a:srgbClr val="FFFFFF"/>
                          </a:solidFill>
                          <a:ln w="9525">
                            <a:solidFill>
                              <a:srgbClr val="000000"/>
                            </a:solidFill>
                            <a:miter lim="800000"/>
                            <a:headEnd/>
                            <a:tailEnd/>
                          </a:ln>
                        </wps:spPr>
                        <wps:txbx>
                          <w:txbxContent>
                            <w:p w14:paraId="73093613" w14:textId="77777777" w:rsidR="003D33F2" w:rsidRPr="00820D7F" w:rsidRDefault="003D33F2" w:rsidP="003D33F2">
                              <w:r w:rsidRPr="00820D7F">
                                <w:t xml:space="preserve">Which </w:t>
                              </w:r>
                              <w:r>
                                <w:t xml:space="preserve">two </w:t>
                              </w:r>
                              <w:r w:rsidRPr="00820D7F">
                                <w:t>social platforms will you concentrate on?</w:t>
                              </w:r>
                            </w:p>
                            <w:p w14:paraId="436C61E7" w14:textId="77777777" w:rsidR="003D33F2" w:rsidRDefault="003D33F2" w:rsidP="003D33F2">
                              <w:pPr>
                                <w:pStyle w:val="ListParagraph"/>
                                <w:numPr>
                                  <w:ilvl w:val="0"/>
                                  <w:numId w:val="14"/>
                                </w:numPr>
                                <w:ind w:left="360"/>
                              </w:pPr>
                              <w:r w:rsidRPr="00820D7F">
                                <w:t>________________________</w:t>
                              </w:r>
                              <w:r>
                                <w:t>___</w:t>
                              </w:r>
                            </w:p>
                            <w:p w14:paraId="2FF4B429" w14:textId="77777777" w:rsidR="003D33F2" w:rsidRPr="00820D7F" w:rsidRDefault="003D33F2" w:rsidP="003D33F2">
                              <w:pPr>
                                <w:ind w:left="360"/>
                              </w:pPr>
                            </w:p>
                            <w:p w14:paraId="59B0492F" w14:textId="77777777" w:rsidR="003D33F2" w:rsidRPr="00820D7F" w:rsidRDefault="003D33F2" w:rsidP="003D33F2">
                              <w:pPr>
                                <w:pStyle w:val="ListParagraph"/>
                                <w:numPr>
                                  <w:ilvl w:val="0"/>
                                  <w:numId w:val="14"/>
                                </w:numPr>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84B4E" id="Group 253" o:spid="_x0000_s1026" style="position:absolute;margin-left:-25.6pt;margin-top:2.35pt;width:517.35pt;height:113.5pt;z-index:251659264" coordorigin="750,2603" coordsize="1112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">
                <v:shapetype id="_x0000_t109" coordsize="21600,21600" o:spt="109" path="m,l,21600r21600,l21600,xe">
                  <v:stroke joinstyle="miter"/>
                  <v:path gradientshapeok="t" o:connecttype="rect"/>
                </v:shapetype>
                <v:shape id="AutoShape 41" o:spid="_x0000_s102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02402CF4" w14:textId="77777777" w:rsidR="003D33F2" w:rsidRPr="00820D7F" w:rsidRDefault="003D33F2" w:rsidP="003D33F2">
                        <w:r w:rsidRPr="00820D7F">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42" o:spid="_x0000_s1028" type="#_x0000_t202" style="position:absolute;left:7219;top:2603;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73093613" w14:textId="77777777" w:rsidR="003D33F2" w:rsidRPr="00820D7F" w:rsidRDefault="003D33F2" w:rsidP="003D33F2">
                        <w:r w:rsidRPr="00820D7F">
                          <w:t xml:space="preserve">Which </w:t>
                        </w:r>
                        <w:r>
                          <w:t xml:space="preserve">two </w:t>
                        </w:r>
                        <w:r w:rsidRPr="00820D7F">
                          <w:t>social platforms will you concentrate on?</w:t>
                        </w:r>
                      </w:p>
                      <w:p w14:paraId="436C61E7" w14:textId="77777777" w:rsidR="003D33F2" w:rsidRDefault="003D33F2" w:rsidP="003D33F2">
                        <w:pPr>
                          <w:pStyle w:val="ListParagraph"/>
                          <w:numPr>
                            <w:ilvl w:val="0"/>
                            <w:numId w:val="14"/>
                          </w:numPr>
                          <w:ind w:left="360"/>
                        </w:pPr>
                        <w:r w:rsidRPr="00820D7F">
                          <w:t>________________________</w:t>
                        </w:r>
                        <w:r>
                          <w:t>___</w:t>
                        </w:r>
                      </w:p>
                      <w:p w14:paraId="2FF4B429" w14:textId="77777777" w:rsidR="003D33F2" w:rsidRPr="00820D7F" w:rsidRDefault="003D33F2" w:rsidP="003D33F2">
                        <w:pPr>
                          <w:ind w:left="360"/>
                        </w:pPr>
                      </w:p>
                      <w:p w14:paraId="59B0492F" w14:textId="77777777" w:rsidR="003D33F2" w:rsidRPr="00820D7F" w:rsidRDefault="003D33F2" w:rsidP="003D33F2">
                        <w:pPr>
                          <w:pStyle w:val="ListParagraph"/>
                          <w:numPr>
                            <w:ilvl w:val="0"/>
                            <w:numId w:val="14"/>
                          </w:numPr>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p>
    <w:p w14:paraId="5494CF8E" w14:textId="77777777" w:rsidR="003D33F2" w:rsidRPr="0096287B" w:rsidRDefault="003D33F2" w:rsidP="003D33F2">
      <w:pPr>
        <w:rPr>
          <w:lang w:val="en-US"/>
        </w:rPr>
      </w:pPr>
    </w:p>
    <w:p w14:paraId="6BEB5DB7" w14:textId="77777777" w:rsidR="003D33F2" w:rsidRPr="0096287B" w:rsidRDefault="003D33F2" w:rsidP="003D33F2">
      <w:pPr>
        <w:rPr>
          <w:lang w:val="en-US"/>
        </w:rPr>
      </w:pPr>
    </w:p>
    <w:p w14:paraId="3F771B3C" w14:textId="77777777" w:rsidR="003D33F2" w:rsidRPr="0096287B" w:rsidRDefault="003D33F2" w:rsidP="003D33F2">
      <w:pPr>
        <w:rPr>
          <w:lang w:val="en-US"/>
        </w:rPr>
      </w:pPr>
    </w:p>
    <w:p w14:paraId="575C9A0C" w14:textId="77777777" w:rsidR="003D33F2" w:rsidRPr="0096287B" w:rsidRDefault="003D33F2" w:rsidP="003D33F2">
      <w:pPr>
        <w:rPr>
          <w:lang w:val="en-US"/>
        </w:rPr>
      </w:pPr>
      <w:r w:rsidRPr="0096287B">
        <w:rPr>
          <w:noProof/>
          <w:lang w:val="en-US"/>
        </w:rPr>
        <w:drawing>
          <wp:inline distT="0" distB="0" distL="0" distR="0" wp14:anchorId="2F5A8775" wp14:editId="3F0B68D9">
            <wp:extent cx="1743075" cy="50482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504825"/>
                    </a:xfrm>
                    <a:prstGeom prst="rect">
                      <a:avLst/>
                    </a:prstGeom>
                    <a:noFill/>
                  </pic:spPr>
                </pic:pic>
              </a:graphicData>
            </a:graphic>
          </wp:inline>
        </w:drawing>
      </w:r>
      <w:r w:rsidRPr="0096287B">
        <w:rPr>
          <w:noProof/>
          <w:lang w:val="en-US"/>
        </w:rPr>
        <w:drawing>
          <wp:inline distT="0" distB="0" distL="0" distR="0" wp14:anchorId="33C22267" wp14:editId="39AE8D87">
            <wp:extent cx="600075" cy="513715"/>
            <wp:effectExtent l="0" t="0" r="9525" b="635"/>
            <wp:docPr id="209" name="Picture 20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drawing&#10;&#10;Description automatically generated"/>
                    <pic:cNvPicPr/>
                  </pic:nvPicPr>
                  <pic:blipFill rotWithShape="1">
                    <a:blip r:embed="rId9" cstate="print">
                      <a:extLst>
                        <a:ext uri="{28A0092B-C50C-407E-A947-70E740481C1C}">
                          <a14:useLocalDpi xmlns:a14="http://schemas.microsoft.com/office/drawing/2010/main" val="0"/>
                        </a:ext>
                      </a:extLst>
                    </a:blip>
                    <a:srcRect l="30599" r="28337"/>
                    <a:stretch/>
                  </pic:blipFill>
                  <pic:spPr bwMode="auto">
                    <a:xfrm>
                      <a:off x="0" y="0"/>
                      <a:ext cx="611360" cy="523376"/>
                    </a:xfrm>
                    <a:prstGeom prst="rect">
                      <a:avLst/>
                    </a:prstGeom>
                    <a:ln>
                      <a:noFill/>
                    </a:ln>
                    <a:extLst>
                      <a:ext uri="{53640926-AAD7-44D8-BBD7-CCE9431645EC}">
                        <a14:shadowObscured xmlns:a14="http://schemas.microsoft.com/office/drawing/2010/main"/>
                      </a:ext>
                    </a:extLst>
                  </pic:spPr>
                </pic:pic>
              </a:graphicData>
            </a:graphic>
          </wp:inline>
        </w:drawing>
      </w:r>
    </w:p>
    <w:p w14:paraId="168EA29E" w14:textId="77777777" w:rsidR="003D33F2" w:rsidRPr="0096287B" w:rsidRDefault="003D33F2" w:rsidP="003D33F2">
      <w:pPr>
        <w:spacing w:before="28"/>
        <w:ind w:right="449"/>
        <w:rPr>
          <w:lang w:val="en-US"/>
        </w:rPr>
      </w:pPr>
      <w:r w:rsidRPr="0096287B">
        <w:rPr>
          <w:noProof/>
          <w:lang w:val="en-US"/>
        </w:rPr>
        <mc:AlternateContent>
          <mc:Choice Requires="wps">
            <w:drawing>
              <wp:anchor distT="45720" distB="45720" distL="114300" distR="114300" simplePos="0" relativeHeight="251661312" behindDoc="0" locked="0" layoutInCell="1" allowOverlap="1" wp14:anchorId="78785226" wp14:editId="3AF48167">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5AF46411" w14:textId="77777777" w:rsidR="003D33F2" w:rsidRDefault="003D33F2" w:rsidP="003D33F2">
                            <w:r>
                              <w:t>Social Platform 2: _______________________________</w:t>
                            </w:r>
                          </w:p>
                          <w:p w14:paraId="6CAFD1C4" w14:textId="77777777" w:rsidR="003D33F2" w:rsidRDefault="003D33F2" w:rsidP="003D33F2">
                            <w:r>
                              <w:t>1.</w:t>
                            </w:r>
                          </w:p>
                          <w:p w14:paraId="300F3421" w14:textId="77777777" w:rsidR="003D33F2" w:rsidRDefault="003D33F2" w:rsidP="003D33F2"/>
                          <w:p w14:paraId="524FAD6E" w14:textId="77777777" w:rsidR="003D33F2" w:rsidRDefault="003D33F2" w:rsidP="003D33F2"/>
                          <w:p w14:paraId="55BD2DD3" w14:textId="77777777" w:rsidR="003D33F2" w:rsidRDefault="003D33F2" w:rsidP="003D33F2"/>
                          <w:p w14:paraId="5593E1D3" w14:textId="77777777" w:rsidR="003D33F2" w:rsidRPr="00D655C2" w:rsidRDefault="003D33F2" w:rsidP="003D33F2">
                            <w:r>
                              <w:t>2.</w:t>
                            </w:r>
                          </w:p>
                          <w:p w14:paraId="254B4441" w14:textId="77777777" w:rsidR="003D33F2" w:rsidRDefault="003D33F2" w:rsidP="003D33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85226" id="Text Box 2" o:spid="_x0000_s1030" type="#_x0000_t202" style="position:absolute;margin-left:239.9pt;margin-top:55.4pt;width:217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">
                <v:textbox>
                  <w:txbxContent>
                    <w:p w14:paraId="5AF46411" w14:textId="77777777" w:rsidR="003D33F2" w:rsidRDefault="003D33F2" w:rsidP="003D33F2">
                      <w:r>
                        <w:t>Social Platform 2: _______________________________</w:t>
                      </w:r>
                    </w:p>
                    <w:p w14:paraId="6CAFD1C4" w14:textId="77777777" w:rsidR="003D33F2" w:rsidRDefault="003D33F2" w:rsidP="003D33F2">
                      <w:r>
                        <w:t>1.</w:t>
                      </w:r>
                    </w:p>
                    <w:p w14:paraId="300F3421" w14:textId="77777777" w:rsidR="003D33F2" w:rsidRDefault="003D33F2" w:rsidP="003D33F2"/>
                    <w:p w14:paraId="524FAD6E" w14:textId="77777777" w:rsidR="003D33F2" w:rsidRDefault="003D33F2" w:rsidP="003D33F2"/>
                    <w:p w14:paraId="55BD2DD3" w14:textId="77777777" w:rsidR="003D33F2" w:rsidRDefault="003D33F2" w:rsidP="003D33F2"/>
                    <w:p w14:paraId="5593E1D3" w14:textId="77777777" w:rsidR="003D33F2" w:rsidRPr="00D655C2" w:rsidRDefault="003D33F2" w:rsidP="003D33F2">
                      <w:r>
                        <w:t>2.</w:t>
                      </w:r>
                    </w:p>
                    <w:p w14:paraId="254B4441" w14:textId="77777777" w:rsidR="003D33F2" w:rsidRDefault="003D33F2" w:rsidP="003D33F2"/>
                  </w:txbxContent>
                </v:textbox>
                <w10:wrap type="square"/>
              </v:shape>
            </w:pict>
          </mc:Fallback>
        </mc:AlternateContent>
      </w:r>
      <w:r w:rsidRPr="0096287B">
        <w:rPr>
          <w:noProof/>
          <w:lang w:val="en-US"/>
        </w:rPr>
        <mc:AlternateContent>
          <mc:Choice Requires="wps">
            <w:drawing>
              <wp:anchor distT="45720" distB="45720" distL="114300" distR="114300" simplePos="0" relativeHeight="251660288" behindDoc="0" locked="0" layoutInCell="1" allowOverlap="1" wp14:anchorId="51152129" wp14:editId="32A60C72">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53863AF8" w14:textId="77777777" w:rsidR="003D33F2" w:rsidRDefault="003D33F2" w:rsidP="003D33F2">
                            <w:r>
                              <w:t>Social Platform 1: ________________________________</w:t>
                            </w:r>
                          </w:p>
                          <w:p w14:paraId="5F910F43" w14:textId="77777777" w:rsidR="003D33F2" w:rsidRDefault="003D33F2" w:rsidP="003D33F2">
                            <w:r>
                              <w:t>1.</w:t>
                            </w:r>
                          </w:p>
                          <w:p w14:paraId="5B036F01" w14:textId="77777777" w:rsidR="003D33F2" w:rsidRDefault="003D33F2" w:rsidP="003D33F2"/>
                          <w:p w14:paraId="2DC66842" w14:textId="77777777" w:rsidR="003D33F2" w:rsidRDefault="003D33F2" w:rsidP="003D33F2"/>
                          <w:p w14:paraId="2F9A7F39" w14:textId="77777777" w:rsidR="003D33F2" w:rsidRDefault="003D33F2" w:rsidP="003D33F2"/>
                          <w:p w14:paraId="550F7FFA" w14:textId="77777777" w:rsidR="003D33F2" w:rsidRPr="00D655C2" w:rsidRDefault="003D33F2" w:rsidP="003D33F2">
                            <w:r>
                              <w:t>2.</w:t>
                            </w:r>
                          </w:p>
                          <w:p w14:paraId="4EAD8498" w14:textId="77777777" w:rsidR="003D33F2" w:rsidRDefault="003D33F2" w:rsidP="003D33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52129" id="_x0000_s1031" type="#_x0000_t202" style="position:absolute;margin-left:-.1pt;margin-top:55.4pt;width:228.85pt;height:17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88KQIAAE8EAAAOAAAAZHJzL2Uyb0RvYy54bWysVNtu2zAMfR+wfxD0vtjxkrQ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">
                <v:textbox>
                  <w:txbxContent>
                    <w:p w14:paraId="53863AF8" w14:textId="77777777" w:rsidR="003D33F2" w:rsidRDefault="003D33F2" w:rsidP="003D33F2">
                      <w:r>
                        <w:t>Social Platform 1: ________________________________</w:t>
                      </w:r>
                    </w:p>
                    <w:p w14:paraId="5F910F43" w14:textId="77777777" w:rsidR="003D33F2" w:rsidRDefault="003D33F2" w:rsidP="003D33F2">
                      <w:r>
                        <w:t>1.</w:t>
                      </w:r>
                    </w:p>
                    <w:p w14:paraId="5B036F01" w14:textId="77777777" w:rsidR="003D33F2" w:rsidRDefault="003D33F2" w:rsidP="003D33F2"/>
                    <w:p w14:paraId="2DC66842" w14:textId="77777777" w:rsidR="003D33F2" w:rsidRDefault="003D33F2" w:rsidP="003D33F2"/>
                    <w:p w14:paraId="2F9A7F39" w14:textId="77777777" w:rsidR="003D33F2" w:rsidRDefault="003D33F2" w:rsidP="003D33F2"/>
                    <w:p w14:paraId="550F7FFA" w14:textId="77777777" w:rsidR="003D33F2" w:rsidRPr="00D655C2" w:rsidRDefault="003D33F2" w:rsidP="003D33F2">
                      <w:r>
                        <w:t>2.</w:t>
                      </w:r>
                    </w:p>
                    <w:p w14:paraId="4EAD8498" w14:textId="77777777" w:rsidR="003D33F2" w:rsidRDefault="003D33F2" w:rsidP="003D33F2"/>
                  </w:txbxContent>
                </v:textbox>
                <w10:wrap type="square"/>
              </v:shape>
            </w:pict>
          </mc:Fallback>
        </mc:AlternateContent>
      </w:r>
      <w:r w:rsidRPr="0096287B">
        <w:rPr>
          <w:lang w:val="en-US"/>
        </w:rPr>
        <w:t>Brainstorm: Before convention, plan your posts. You can even write some of them ahead of time. Planning will save time during convention week so that you can enjoy the celebration too! Just leave some room for spontaneity. In the boxes below, compose two posts for each social platform you selected above. Read the tips below to help you plan!</w:t>
      </w:r>
    </w:p>
    <w:p w14:paraId="79013C38" w14:textId="77777777" w:rsidR="003D33F2" w:rsidRPr="0096287B" w:rsidRDefault="003D33F2" w:rsidP="003D33F2">
      <w:pPr>
        <w:rPr>
          <w:b/>
          <w:u w:val="single"/>
          <w:lang w:val="en-US"/>
        </w:rPr>
      </w:pPr>
      <w:r w:rsidRPr="0096287B">
        <w:rPr>
          <w:lang w:val="en-US"/>
        </w:rPr>
        <w:t>Here are our top five tips for using your voice on social media to elevate your chapter and FFA during the National FFA Convention &amp; Expo!</w:t>
      </w:r>
    </w:p>
    <w:p w14:paraId="3F7032B8" w14:textId="77777777" w:rsidR="003D33F2" w:rsidRPr="0096287B" w:rsidRDefault="003D33F2" w:rsidP="003D33F2">
      <w:pPr>
        <w:rPr>
          <w:lang w:val="en-US"/>
        </w:rPr>
      </w:pPr>
      <w:r w:rsidRPr="0096287B">
        <w:rPr>
          <w:noProof/>
          <w:lang w:val="en-US"/>
        </w:rPr>
        <mc:AlternateContent>
          <mc:Choice Requires="wps">
            <w:drawing>
              <wp:anchor distT="0" distB="0" distL="114300" distR="114300" simplePos="0" relativeHeight="251666432" behindDoc="0" locked="0" layoutInCell="1" allowOverlap="1" wp14:anchorId="27383022" wp14:editId="319B3D1A">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71C48ED6" w14:textId="77777777" w:rsidR="003D33F2" w:rsidRPr="0004238D" w:rsidRDefault="003D33F2" w:rsidP="003D33F2">
                            <w:pPr>
                              <w:rPr>
                                <w:rFonts w:ascii="Verdana" w:hAnsi="Verdana"/>
                                <w:b/>
                                <w:sz w:val="17"/>
                                <w:szCs w:val="17"/>
                                <w:u w:val="single"/>
                              </w:rPr>
                            </w:pPr>
                            <w:r>
                              <w:rPr>
                                <w:rFonts w:ascii="Verdana" w:hAnsi="Verdana"/>
                                <w:b/>
                                <w:sz w:val="17"/>
                                <w:szCs w:val="17"/>
                                <w:u w:val="single"/>
                              </w:rPr>
                              <w:t>Tip 5</w:t>
                            </w:r>
                          </w:p>
                          <w:p w14:paraId="1CA89CDC" w14:textId="77777777" w:rsidR="003D33F2" w:rsidRPr="0004238D" w:rsidRDefault="003D33F2" w:rsidP="003D33F2">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8302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58" o:spid="_x0000_s1032" type="#_x0000_t65" style="position:absolute;margin-left:450.4pt;margin-top:637.1pt;width:137.6pt;height:10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">
                <v:textbox>
                  <w:txbxContent>
                    <w:p w14:paraId="71C48ED6" w14:textId="77777777" w:rsidR="003D33F2" w:rsidRPr="0004238D" w:rsidRDefault="003D33F2" w:rsidP="003D33F2">
                      <w:pPr>
                        <w:rPr>
                          <w:rFonts w:ascii="Verdana" w:hAnsi="Verdana"/>
                          <w:b/>
                          <w:sz w:val="17"/>
                          <w:szCs w:val="17"/>
                          <w:u w:val="single"/>
                        </w:rPr>
                      </w:pPr>
                      <w:r>
                        <w:rPr>
                          <w:rFonts w:ascii="Verdana" w:hAnsi="Verdana"/>
                          <w:b/>
                          <w:sz w:val="17"/>
                          <w:szCs w:val="17"/>
                          <w:u w:val="single"/>
                        </w:rPr>
                        <w:t>Tip 5</w:t>
                      </w:r>
                    </w:p>
                    <w:p w14:paraId="1CA89CDC" w14:textId="77777777" w:rsidR="003D33F2" w:rsidRPr="0004238D" w:rsidRDefault="003D33F2" w:rsidP="003D33F2">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65408" behindDoc="0" locked="0" layoutInCell="1" allowOverlap="1" wp14:anchorId="2B83E37E" wp14:editId="7DBB1277">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0B9653CE" w14:textId="77777777" w:rsidR="003D33F2" w:rsidRDefault="003D33F2" w:rsidP="003D33F2">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2119BBF0" w14:textId="77777777" w:rsidR="003D33F2" w:rsidRPr="00EF32B3" w:rsidRDefault="003D33F2" w:rsidP="003D33F2">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E37E" id="Rectangle: Folded Corner 259" o:spid="_x0000_s1033" type="#_x0000_t65" style="position:absolute;margin-left:238.5pt;margin-top:658.2pt;width:193.5pt;height:7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">
                <v:textbox>
                  <w:txbxContent>
                    <w:p w14:paraId="0B9653CE" w14:textId="77777777" w:rsidR="003D33F2" w:rsidRDefault="003D33F2" w:rsidP="003D33F2">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2119BBF0" w14:textId="77777777" w:rsidR="003D33F2" w:rsidRPr="00EF32B3" w:rsidRDefault="003D33F2" w:rsidP="003D33F2">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64384" behindDoc="0" locked="0" layoutInCell="1" allowOverlap="1" wp14:anchorId="0CC05A31" wp14:editId="4A50C020">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734B9F35" w14:textId="77777777" w:rsidR="003D33F2" w:rsidRDefault="003D33F2" w:rsidP="003D33F2">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372796DC" w14:textId="77777777" w:rsidR="003D33F2" w:rsidRPr="00EF32B3" w:rsidRDefault="003D33F2" w:rsidP="003D33F2">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won’t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05A31" id="Rectangle: Folded Corner 260" o:spid="_x0000_s1034" type="#_x0000_t65" style="position:absolute;margin-left:355.5pt;margin-top:520.5pt;width:179.3pt;height:1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">
                <v:textbox>
                  <w:txbxContent>
                    <w:p w14:paraId="734B9F35" w14:textId="77777777" w:rsidR="003D33F2" w:rsidRDefault="003D33F2" w:rsidP="003D33F2">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372796DC" w14:textId="77777777" w:rsidR="003D33F2" w:rsidRPr="00EF32B3" w:rsidRDefault="003D33F2" w:rsidP="003D33F2">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won’t change any minds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63360" behindDoc="0" locked="0" layoutInCell="1" allowOverlap="1" wp14:anchorId="16E7598E" wp14:editId="44634C77">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04D35143" w14:textId="77777777" w:rsidR="003D33F2" w:rsidRDefault="003D33F2" w:rsidP="003D33F2">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39E13AED" w14:textId="77777777" w:rsidR="003D33F2" w:rsidRPr="00EF32B3" w:rsidRDefault="003D33F2" w:rsidP="003D33F2">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7598E" id="Rectangle: Folded Corner 261" o:spid="_x0000_s1035" type="#_x0000_t65" style="position:absolute;margin-left:36.4pt;margin-top:616.9pt;width:193.9pt;height:1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">
                <v:textbox>
                  <w:txbxContent>
                    <w:p w14:paraId="04D35143" w14:textId="77777777" w:rsidR="003D33F2" w:rsidRDefault="003D33F2" w:rsidP="003D33F2">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39E13AED" w14:textId="77777777" w:rsidR="003D33F2" w:rsidRPr="00EF32B3" w:rsidRDefault="003D33F2" w:rsidP="003D33F2">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62336" behindDoc="0" locked="0" layoutInCell="1" allowOverlap="1" wp14:anchorId="30794DB1" wp14:editId="38A65EAF">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109E69CC" w14:textId="77777777" w:rsidR="003D33F2" w:rsidRDefault="003D33F2" w:rsidP="003D33F2">
                            <w:pPr>
                              <w:rPr>
                                <w:rFonts w:ascii="Verdana" w:hAnsi="Verdana"/>
                                <w:b/>
                                <w:sz w:val="17"/>
                                <w:szCs w:val="17"/>
                                <w:u w:val="single"/>
                              </w:rPr>
                            </w:pPr>
                            <w:r w:rsidRPr="00EF32B3">
                              <w:rPr>
                                <w:rFonts w:ascii="Verdana" w:hAnsi="Verdana"/>
                                <w:b/>
                                <w:sz w:val="17"/>
                                <w:szCs w:val="17"/>
                                <w:u w:val="single"/>
                              </w:rPr>
                              <w:t>Tip 1:</w:t>
                            </w:r>
                          </w:p>
                          <w:p w14:paraId="284D6677" w14:textId="77777777" w:rsidR="003D33F2" w:rsidRPr="00EF32B3" w:rsidRDefault="003D33F2" w:rsidP="003D33F2">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94DB1" id="Rectangle: Folded Corner 262" o:spid="_x0000_s1036" type="#_x0000_t65" style="position:absolute;margin-left:36.4pt;margin-top:535.6pt;width:193.9pt;height:6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">
                <v:textbox>
                  <w:txbxContent>
                    <w:p w14:paraId="109E69CC" w14:textId="77777777" w:rsidR="003D33F2" w:rsidRDefault="003D33F2" w:rsidP="003D33F2">
                      <w:pPr>
                        <w:rPr>
                          <w:rFonts w:ascii="Verdana" w:hAnsi="Verdana"/>
                          <w:b/>
                          <w:sz w:val="17"/>
                          <w:szCs w:val="17"/>
                          <w:u w:val="single"/>
                        </w:rPr>
                      </w:pPr>
                      <w:r w:rsidRPr="00EF32B3">
                        <w:rPr>
                          <w:rFonts w:ascii="Verdana" w:hAnsi="Verdana"/>
                          <w:b/>
                          <w:sz w:val="17"/>
                          <w:szCs w:val="17"/>
                          <w:u w:val="single"/>
                        </w:rPr>
                        <w:t>Tip 1:</w:t>
                      </w:r>
                    </w:p>
                    <w:p w14:paraId="284D6677" w14:textId="77777777" w:rsidR="003D33F2" w:rsidRPr="00EF32B3" w:rsidRDefault="003D33F2" w:rsidP="003D33F2">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w:t>
      </w:r>
      <w:r>
        <w:rPr>
          <w:b/>
          <w:lang w:val="en-US"/>
        </w:rPr>
        <w:t>1</w:t>
      </w:r>
      <w:r w:rsidRPr="0096287B">
        <w:rPr>
          <w:lang w:val="en-US"/>
        </w:rPr>
        <w:t xml:space="preserve"> and tag </w:t>
      </w:r>
      <w:r w:rsidRPr="0096287B">
        <w:rPr>
          <w:b/>
          <w:lang w:val="en-US"/>
        </w:rPr>
        <w:t xml:space="preserve">@NationalFFA </w:t>
      </w:r>
      <w:r w:rsidRPr="0096287B">
        <w:rPr>
          <w:lang w:val="en-US"/>
        </w:rPr>
        <w:t>on all your social posts so people can find it and National FFA can share the amazing stories you’re telling.</w:t>
      </w:r>
    </w:p>
    <w:p w14:paraId="4E5698C8" w14:textId="77777777" w:rsidR="003D33F2" w:rsidRPr="0096287B" w:rsidRDefault="003D33F2" w:rsidP="003D33F2">
      <w:pPr>
        <w:rPr>
          <w:b/>
          <w:u w:val="single"/>
          <w:lang w:val="en-US"/>
        </w:rPr>
      </w:pPr>
      <w:r w:rsidRPr="0096287B">
        <w:rPr>
          <w:b/>
          <w:u w:val="single"/>
          <w:lang w:val="en-US"/>
        </w:rPr>
        <w:t>Tip 2:</w:t>
      </w:r>
      <w:r w:rsidRPr="003C7046">
        <w:rPr>
          <w:b/>
          <w:lang w:val="en-US"/>
        </w:rPr>
        <w:t xml:space="preserve"> </w:t>
      </w:r>
      <w:r w:rsidRPr="0096287B">
        <w:rPr>
          <w:lang w:val="en-US"/>
        </w:rPr>
        <w:t>Share what you and your chapter are doing during convention, but don’t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6B30059F" w14:textId="77777777" w:rsidR="003D33F2" w:rsidRPr="0096287B" w:rsidRDefault="003D33F2" w:rsidP="003D33F2">
      <w:pPr>
        <w:rPr>
          <w:b/>
          <w:u w:val="single"/>
          <w:lang w:val="en-US"/>
        </w:rPr>
      </w:pPr>
      <w:r w:rsidRPr="0096287B">
        <w:rPr>
          <w:b/>
          <w:u w:val="single"/>
          <w:lang w:val="en-US"/>
        </w:rPr>
        <w:t>Tip 3:</w:t>
      </w:r>
      <w:r w:rsidRPr="003C7046">
        <w:rPr>
          <w:b/>
          <w:lang w:val="en-US"/>
        </w:rPr>
        <w:t xml:space="preserve"> </w:t>
      </w:r>
      <w:r w:rsidRPr="0096287B">
        <w:rPr>
          <w:lang w:val="en-US"/>
        </w:rPr>
        <w:t xml:space="preserve">Remember your FFA voice </w:t>
      </w:r>
      <w:r w:rsidRPr="0096287B">
        <w:rPr>
          <w:rFonts w:ascii="Georgia" w:hAnsi="Georgia"/>
          <w:lang w:val="en-US"/>
        </w:rPr>
        <w:t>—</w:t>
      </w:r>
      <w:r w:rsidRPr="0096287B">
        <w:rPr>
          <w:lang w:val="en-US"/>
        </w:rPr>
        <w:t xml:space="preserve"> a positive, </w:t>
      </w:r>
      <w:proofErr w:type="gramStart"/>
      <w:r w:rsidRPr="0096287B">
        <w:rPr>
          <w:lang w:val="en-US"/>
        </w:rPr>
        <w:t>respectful</w:t>
      </w:r>
      <w:proofErr w:type="gramEnd"/>
      <w:r w:rsidRPr="0096287B">
        <w:rPr>
          <w:lang w:val="en-US"/>
        </w:rPr>
        <w:t xml:space="preserve"> and inspirational tone. If individuals comment on your posts with unkind words, resist the urge to argue with negative comments. You won’t change any minds, and it will just ruin your day. We like to say, “Hug Your Haters.”</w:t>
      </w:r>
    </w:p>
    <w:p w14:paraId="2C54A437" w14:textId="77777777" w:rsidR="003D33F2" w:rsidRPr="0096287B" w:rsidRDefault="003D33F2" w:rsidP="003D33F2">
      <w:pPr>
        <w:rPr>
          <w:lang w:val="en-US"/>
        </w:rPr>
      </w:pPr>
      <w:r w:rsidRPr="0096287B">
        <w:rPr>
          <w:b/>
          <w:u w:val="single"/>
          <w:lang w:val="en-US"/>
        </w:rPr>
        <w:t>Tip 4:</w:t>
      </w:r>
      <w:r w:rsidRPr="003C7046">
        <w:rPr>
          <w:b/>
          <w:lang w:val="en-US"/>
        </w:rPr>
        <w:t xml:space="preserve">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w:t>
      </w:r>
      <w:proofErr w:type="gramStart"/>
      <w:r w:rsidRPr="0096287B">
        <w:rPr>
          <w:lang w:val="en-US"/>
        </w:rPr>
        <w:t>activities</w:t>
      </w:r>
      <w:proofErr w:type="gramEnd"/>
      <w:r w:rsidRPr="0096287B">
        <w:rPr>
          <w:lang w:val="en-US"/>
        </w:rPr>
        <w:t>.</w:t>
      </w:r>
    </w:p>
    <w:p w14:paraId="462CAAC5" w14:textId="77777777" w:rsidR="003D33F2" w:rsidRPr="0096287B" w:rsidRDefault="003D33F2" w:rsidP="003D33F2">
      <w:pPr>
        <w:rPr>
          <w:b/>
          <w:u w:val="single"/>
          <w:lang w:val="en-US"/>
        </w:rPr>
      </w:pPr>
      <w:r w:rsidRPr="0096287B">
        <w:rPr>
          <w:b/>
          <w:u w:val="single"/>
          <w:lang w:val="en-US"/>
        </w:rPr>
        <w:t>Tip 5:</w:t>
      </w:r>
      <w:r w:rsidRPr="003C7046">
        <w:rPr>
          <w:b/>
          <w:lang w:val="en-US"/>
        </w:rPr>
        <w:t xml:space="preserve"> </w:t>
      </w:r>
      <w:r w:rsidRPr="0096287B">
        <w:rPr>
          <w:lang w:val="en-US"/>
        </w:rPr>
        <w:t>Try ending your social post with a question or ask others to share their stories in the comments. This will help create engagement and conversation among your followers.</w:t>
      </w:r>
    </w:p>
    <w:p w14:paraId="3AA02AC6" w14:textId="77777777" w:rsidR="003D33F2" w:rsidRPr="0096287B" w:rsidRDefault="003D33F2" w:rsidP="003D33F2">
      <w:pPr>
        <w:rPr>
          <w:rFonts w:ascii="Verdana" w:hAnsi="Verdana"/>
          <w:b/>
          <w:sz w:val="17"/>
          <w:szCs w:val="17"/>
          <w:u w:val="single"/>
          <w:lang w:val="en-US"/>
        </w:rPr>
      </w:pPr>
      <w:r w:rsidRPr="0096287B">
        <w:rPr>
          <w:rFonts w:ascii="Verdana" w:hAnsi="Verdana"/>
          <w:sz w:val="17"/>
          <w:szCs w:val="17"/>
          <w:lang w:val="en-US"/>
        </w:rPr>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67456" behindDoc="0" locked="0" layoutInCell="1" allowOverlap="1" wp14:anchorId="618B422E" wp14:editId="3676BA0D">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3C60B547" w14:textId="77777777" w:rsidR="003D33F2" w:rsidRPr="00820D7F" w:rsidRDefault="003D33F2" w:rsidP="003D33F2">
                            <w:r>
                              <w:rPr>
                                <w:b/>
                                <w:bCs/>
                              </w:rPr>
                              <w:t xml:space="preserve">Brainstorm: </w:t>
                            </w:r>
                            <w:r w:rsidRPr="00820D7F">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B422E" id="Text Box 63" o:spid="_x0000_s1037" type="#_x0000_t202" style="position:absolute;margin-left:0;margin-top:.45pt;width:264.4pt;height:25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">
                <v:textbox>
                  <w:txbxContent>
                    <w:p w14:paraId="3C60B547" w14:textId="77777777" w:rsidR="003D33F2" w:rsidRPr="00820D7F" w:rsidRDefault="003D33F2" w:rsidP="003D33F2">
                      <w:r>
                        <w:rPr>
                          <w:b/>
                          <w:bCs/>
                        </w:rPr>
                        <w:t xml:space="preserve">Brainstorm: </w:t>
                      </w:r>
                      <w:r w:rsidRPr="00820D7F">
                        <w:t>Use this space to brainstorm a list of photos and videos that could be used. Don’t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68480" behindDoc="0" locked="0" layoutInCell="1" allowOverlap="1" wp14:anchorId="03CC4850" wp14:editId="4EFED265">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65173AA9" w14:textId="77777777" w:rsidR="003D33F2" w:rsidRPr="00820D7F" w:rsidRDefault="003D33F2" w:rsidP="003D33F2">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C4850" id="Text Box 64" o:spid="_x0000_s1038" type="#_x0000_t202" style="position:absolute;margin-left:294.05pt;margin-top:19.45pt;width:203.25pt;height: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">
                <v:textbox>
                  <w:txbxContent>
                    <w:p w14:paraId="65173AA9" w14:textId="77777777" w:rsidR="003D33F2" w:rsidRPr="00820D7F" w:rsidRDefault="003D33F2" w:rsidP="003D33F2">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69504" behindDoc="0" locked="0" layoutInCell="1" allowOverlap="1" wp14:anchorId="20DA4269" wp14:editId="70328830">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E04D7" id="Arrow: Striped Right 65" o:spid="_x0000_s1026" type="#_x0000_t93" style="position:absolute;margin-left:245.05pt;margin-top:25.4pt;width:35.15pt;height:51.7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" adj="15459"/>
            </w:pict>
          </mc:Fallback>
        </mc:AlternateContent>
      </w:r>
      <w:r w:rsidRPr="0096287B">
        <w:rPr>
          <w:rFonts w:ascii="Verdana" w:hAnsi="Verdana"/>
          <w:b/>
          <w:noProof/>
          <w:sz w:val="17"/>
          <w:szCs w:val="17"/>
          <w:u w:val="single"/>
          <w:lang w:val="en-US"/>
        </w:rPr>
        <w:drawing>
          <wp:anchor distT="0" distB="0" distL="114300" distR="114300" simplePos="0" relativeHeight="251670528" behindDoc="1" locked="0" layoutInCell="1" allowOverlap="1" wp14:anchorId="5D9F95AB" wp14:editId="4E3DA141">
            <wp:simplePos x="0" y="0"/>
            <wp:positionH relativeFrom="column">
              <wp:posOffset>3090545</wp:posOffset>
            </wp:positionH>
            <wp:positionV relativeFrom="paragraph">
              <wp:posOffset>1868170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87B">
        <w:rPr>
          <w:rFonts w:ascii="Verdana" w:hAnsi="Verdana"/>
          <w:b/>
          <w:noProof/>
          <w:sz w:val="17"/>
          <w:szCs w:val="17"/>
          <w:u w:val="single"/>
          <w:lang w:val="en-US"/>
        </w:rPr>
        <w:drawing>
          <wp:anchor distT="0" distB="0" distL="114300" distR="114300" simplePos="0" relativeHeight="251672576" behindDoc="1" locked="0" layoutInCell="1" allowOverlap="1" wp14:anchorId="2D60162D" wp14:editId="5A3F94D6">
            <wp:simplePos x="0" y="0"/>
            <wp:positionH relativeFrom="column">
              <wp:posOffset>4025265</wp:posOffset>
            </wp:positionH>
            <wp:positionV relativeFrom="page">
              <wp:posOffset>2439035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5B44A" w14:textId="77777777" w:rsidR="003D33F2" w:rsidRPr="0096287B" w:rsidRDefault="003D33F2" w:rsidP="003D33F2">
      <w:pPr>
        <w:pStyle w:val="FFATitle"/>
        <w:rPr>
          <w:rFonts w:ascii="Verdana" w:hAnsi="Verdana"/>
          <w:b w:val="0"/>
          <w:sz w:val="17"/>
          <w:szCs w:val="17"/>
          <w:u w:val="single"/>
        </w:rPr>
      </w:pPr>
    </w:p>
    <w:p w14:paraId="633243DC" w14:textId="77777777" w:rsidR="003D33F2" w:rsidRPr="0096287B" w:rsidRDefault="003D33F2" w:rsidP="003D33F2">
      <w:pPr>
        <w:pStyle w:val="FFATitle"/>
        <w:rPr>
          <w:rFonts w:ascii="Verdana" w:hAnsi="Verdana"/>
          <w:b w:val="0"/>
          <w:sz w:val="17"/>
          <w:szCs w:val="17"/>
          <w:u w:val="single"/>
        </w:rPr>
      </w:pPr>
    </w:p>
    <w:p w14:paraId="1A624BFB" w14:textId="77777777" w:rsidR="003D33F2" w:rsidRPr="0096287B" w:rsidRDefault="003D33F2" w:rsidP="003D33F2">
      <w:pPr>
        <w:pStyle w:val="FFATitle"/>
        <w:rPr>
          <w:rFonts w:ascii="Verdana" w:hAnsi="Verdana"/>
          <w:b w:val="0"/>
          <w:sz w:val="17"/>
          <w:szCs w:val="17"/>
          <w:u w:val="single"/>
        </w:rPr>
      </w:pPr>
    </w:p>
    <w:p w14:paraId="480995BA" w14:textId="77777777" w:rsidR="003D33F2" w:rsidRPr="0096287B" w:rsidRDefault="003D33F2" w:rsidP="003D33F2">
      <w:pPr>
        <w:pStyle w:val="FFATitle"/>
        <w:rPr>
          <w:rFonts w:ascii="Verdana" w:hAnsi="Verdana"/>
          <w:b w:val="0"/>
          <w:sz w:val="17"/>
          <w:szCs w:val="17"/>
          <w:u w:val="single"/>
        </w:rPr>
      </w:pPr>
    </w:p>
    <w:p w14:paraId="32C1ED98" w14:textId="77777777" w:rsidR="003D33F2" w:rsidRPr="0096287B" w:rsidRDefault="003D33F2" w:rsidP="003D33F2">
      <w:pPr>
        <w:pStyle w:val="FFATitle"/>
        <w:rPr>
          <w:rFonts w:ascii="Verdana" w:hAnsi="Verdana"/>
          <w:b w:val="0"/>
          <w:sz w:val="17"/>
          <w:szCs w:val="17"/>
          <w:u w:val="single"/>
        </w:rPr>
      </w:pPr>
    </w:p>
    <w:p w14:paraId="54C49EB5" w14:textId="77777777" w:rsidR="003D33F2" w:rsidRPr="0096287B" w:rsidRDefault="003D33F2" w:rsidP="003D33F2">
      <w:pPr>
        <w:pStyle w:val="FFATitle"/>
        <w:rPr>
          <w:rFonts w:ascii="Verdana" w:hAnsi="Verdana"/>
          <w:b w:val="0"/>
          <w:sz w:val="17"/>
          <w:szCs w:val="17"/>
          <w:u w:val="single"/>
        </w:rPr>
      </w:pPr>
    </w:p>
    <w:p w14:paraId="16097254" w14:textId="77777777" w:rsidR="003D33F2" w:rsidRPr="0096287B" w:rsidRDefault="003D33F2" w:rsidP="003D33F2">
      <w:pPr>
        <w:pStyle w:val="FFATitle"/>
        <w:rPr>
          <w:rFonts w:ascii="Verdana" w:hAnsi="Verdana"/>
          <w:b w:val="0"/>
          <w:sz w:val="17"/>
          <w:szCs w:val="17"/>
          <w:u w:val="single"/>
        </w:rPr>
      </w:pPr>
    </w:p>
    <w:p w14:paraId="0373BB90" w14:textId="77777777" w:rsidR="003D33F2" w:rsidRPr="0096287B" w:rsidRDefault="003D33F2" w:rsidP="003D33F2">
      <w:pPr>
        <w:pStyle w:val="FFATitle"/>
        <w:rPr>
          <w:rFonts w:ascii="Verdana" w:hAnsi="Verdana"/>
          <w:b w:val="0"/>
          <w:sz w:val="17"/>
          <w:szCs w:val="17"/>
          <w:u w:val="single"/>
        </w:rPr>
      </w:pPr>
    </w:p>
    <w:p w14:paraId="09EF3BE3" w14:textId="77777777" w:rsidR="003D33F2" w:rsidRPr="0096287B" w:rsidRDefault="003D33F2" w:rsidP="003D33F2">
      <w:pPr>
        <w:pStyle w:val="FFATitle"/>
        <w:rPr>
          <w:rFonts w:ascii="Verdana" w:hAnsi="Verdana"/>
          <w:b w:val="0"/>
          <w:sz w:val="17"/>
          <w:szCs w:val="17"/>
          <w:u w:val="single"/>
        </w:rPr>
      </w:pPr>
    </w:p>
    <w:p w14:paraId="39D92C43" w14:textId="77777777" w:rsidR="003D33F2" w:rsidRPr="0096287B" w:rsidRDefault="003D33F2" w:rsidP="003D33F2">
      <w:pPr>
        <w:pStyle w:val="FFATitle"/>
        <w:rPr>
          <w:rFonts w:ascii="Verdana" w:hAnsi="Verdana"/>
          <w:b w:val="0"/>
          <w:sz w:val="17"/>
          <w:szCs w:val="17"/>
          <w:u w:val="single"/>
        </w:rPr>
      </w:pPr>
    </w:p>
    <w:p w14:paraId="5B83D40A" w14:textId="77777777" w:rsidR="003D33F2" w:rsidRPr="0096287B" w:rsidRDefault="003D33F2" w:rsidP="003D33F2">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71552" behindDoc="0" locked="0" layoutInCell="1" allowOverlap="1" wp14:anchorId="543DC370" wp14:editId="607F7687">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47324561" w14:textId="77777777" w:rsidR="003D33F2" w:rsidRPr="00820D7F" w:rsidRDefault="003D33F2" w:rsidP="003D33F2">
                              <w:r w:rsidRPr="00820D7F">
                                <w:t xml:space="preserve">If someone is being vulgar, bullying or posting unrelated comments on your posts, hide them. It’s good practice to have user guidelines on your page in the </w:t>
                              </w:r>
                              <w:r>
                                <w:t>A</w:t>
                              </w:r>
                              <w:r w:rsidRPr="00820D7F">
                                <w:t xml:space="preserve">bout section. Ours is at </w:t>
                              </w:r>
                              <w:hyperlink r:id="rId12" w:history="1">
                                <w:r w:rsidRPr="00820D7F">
                                  <w:rPr>
                                    <w:rStyle w:val="Hyperlink"/>
                                  </w:rPr>
                                  <w:t>https://www.facebook.com/pg/nationalffa/about/</w:t>
                                </w:r>
                              </w:hyperlink>
                              <w:r w:rsidRPr="00820D7F">
                                <w:t xml:space="preserve"> under general information.</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6E9C67DD" w14:textId="77777777" w:rsidR="003D33F2" w:rsidRPr="00820D7F" w:rsidRDefault="003D33F2" w:rsidP="003D33F2">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DC370" id="Group 68" o:spid="_x0000_s1039" style="position:absolute;margin-left:27.2pt;margin-top:5.9pt;width:456.5pt;height:203.5pt;z-index:251671552"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">
                <v:shape id="Text Box 49" o:spid="_x0000_s1040"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47324561" w14:textId="77777777" w:rsidR="003D33F2" w:rsidRPr="00820D7F" w:rsidRDefault="003D33F2" w:rsidP="003D33F2">
                        <w:r w:rsidRPr="00820D7F">
                          <w:t xml:space="preserve">If someone is being vulgar, bullying or posting unrelated comments on your posts, hide them. It’s good practice to have user guidelines on your page in the </w:t>
                        </w:r>
                        <w:r>
                          <w:t>A</w:t>
                        </w:r>
                        <w:r w:rsidRPr="00820D7F">
                          <w:t xml:space="preserve">bout section. Ours is at </w:t>
                        </w:r>
                        <w:hyperlink r:id="rId13" w:history="1">
                          <w:r w:rsidRPr="00820D7F">
                            <w:rPr>
                              <w:rStyle w:val="Hyperlink"/>
                            </w:rPr>
                            <w:t>https://www.facebook.com/pg/nationalffa/about/</w:t>
                          </w:r>
                        </w:hyperlink>
                        <w:r w:rsidRPr="00820D7F">
                          <w:t xml:space="preserve"> under general information.</w:t>
                        </w:r>
                      </w:p>
                    </w:txbxContent>
                  </v:textbox>
                </v:shape>
                <v:shape id="Text Box 50" o:spid="_x0000_s1041"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6E9C67DD" w14:textId="77777777" w:rsidR="003D33F2" w:rsidRPr="00820D7F" w:rsidRDefault="003D33F2" w:rsidP="003D33F2">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4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6B6A6B55" w14:textId="77777777" w:rsidR="003D33F2" w:rsidRPr="0096287B" w:rsidRDefault="003D33F2" w:rsidP="003D33F2">
      <w:pPr>
        <w:pStyle w:val="FFATitle"/>
        <w:rPr>
          <w:rFonts w:ascii="Verdana" w:hAnsi="Verdana"/>
          <w:b w:val="0"/>
          <w:sz w:val="17"/>
          <w:szCs w:val="17"/>
          <w:u w:val="single"/>
        </w:rPr>
      </w:pPr>
    </w:p>
    <w:p w14:paraId="6CA484B4" w14:textId="77777777" w:rsidR="003D33F2" w:rsidRPr="0096287B" w:rsidRDefault="003D33F2" w:rsidP="003D33F2">
      <w:pPr>
        <w:pStyle w:val="FFATitle"/>
        <w:rPr>
          <w:rFonts w:ascii="Verdana" w:hAnsi="Verdana"/>
          <w:b w:val="0"/>
          <w:sz w:val="17"/>
          <w:szCs w:val="17"/>
          <w:u w:val="single"/>
        </w:rPr>
      </w:pPr>
    </w:p>
    <w:p w14:paraId="7E83CBB9" w14:textId="77777777" w:rsidR="003D33F2" w:rsidRPr="0096287B" w:rsidRDefault="003D33F2" w:rsidP="003D33F2">
      <w:pPr>
        <w:pStyle w:val="FFATitle"/>
        <w:rPr>
          <w:rFonts w:ascii="Verdana" w:hAnsi="Verdana"/>
          <w:b w:val="0"/>
          <w:sz w:val="17"/>
          <w:szCs w:val="17"/>
          <w:u w:val="single"/>
        </w:rPr>
      </w:pPr>
    </w:p>
    <w:p w14:paraId="212B6C6C" w14:textId="77777777" w:rsidR="003D33F2" w:rsidRPr="0096287B" w:rsidRDefault="003D33F2" w:rsidP="003D33F2">
      <w:pPr>
        <w:pStyle w:val="FFATitle"/>
        <w:rPr>
          <w:rFonts w:ascii="Verdana" w:hAnsi="Verdana"/>
          <w:b w:val="0"/>
          <w:sz w:val="17"/>
          <w:szCs w:val="17"/>
          <w:u w:val="single"/>
        </w:rPr>
      </w:pPr>
    </w:p>
    <w:p w14:paraId="19EB3A96" w14:textId="77777777" w:rsidR="003D33F2" w:rsidRPr="0096287B" w:rsidRDefault="003D33F2" w:rsidP="003D33F2">
      <w:pPr>
        <w:pStyle w:val="FFATitle"/>
        <w:rPr>
          <w:rFonts w:ascii="Verdana" w:hAnsi="Verdana"/>
          <w:b w:val="0"/>
          <w:sz w:val="17"/>
          <w:szCs w:val="17"/>
          <w:u w:val="single"/>
        </w:rPr>
      </w:pPr>
    </w:p>
    <w:p w14:paraId="70334DAD" w14:textId="77777777" w:rsidR="003D33F2" w:rsidRPr="0096287B" w:rsidRDefault="003D33F2" w:rsidP="003D33F2">
      <w:pPr>
        <w:pStyle w:val="FFATitle"/>
        <w:rPr>
          <w:rFonts w:ascii="Verdana" w:hAnsi="Verdana"/>
          <w:b w:val="0"/>
          <w:sz w:val="17"/>
          <w:szCs w:val="17"/>
          <w:u w:val="single"/>
        </w:rPr>
      </w:pPr>
    </w:p>
    <w:p w14:paraId="7B37E718" w14:textId="77777777" w:rsidR="003D33F2" w:rsidRPr="0096287B" w:rsidRDefault="003D33F2" w:rsidP="003D33F2">
      <w:pPr>
        <w:pStyle w:val="FFATitle"/>
        <w:rPr>
          <w:rFonts w:ascii="Verdana" w:hAnsi="Verdana"/>
          <w:b w:val="0"/>
          <w:sz w:val="17"/>
          <w:szCs w:val="17"/>
          <w:u w:val="single"/>
        </w:rPr>
      </w:pPr>
    </w:p>
    <w:p w14:paraId="2AA990A9" w14:textId="77777777" w:rsidR="003D33F2" w:rsidRPr="0096287B" w:rsidRDefault="003D33F2" w:rsidP="003D33F2">
      <w:pPr>
        <w:pStyle w:val="FFATitle"/>
        <w:rPr>
          <w:rFonts w:ascii="Verdana" w:hAnsi="Verdana"/>
          <w:b w:val="0"/>
          <w:sz w:val="17"/>
          <w:szCs w:val="17"/>
          <w:u w:val="single"/>
        </w:rPr>
      </w:pPr>
    </w:p>
    <w:p w14:paraId="461F707F" w14:textId="77777777" w:rsidR="003D33F2" w:rsidRPr="0096287B" w:rsidRDefault="003D33F2" w:rsidP="003D33F2">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73600" behindDoc="1" locked="0" layoutInCell="1" allowOverlap="1" wp14:anchorId="14F306E4" wp14:editId="4A5C173E">
                <wp:simplePos x="0" y="0"/>
                <wp:positionH relativeFrom="margin">
                  <wp:align>left</wp:align>
                </wp:positionH>
                <wp:positionV relativeFrom="page">
                  <wp:posOffset>6755307</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01496A06" w14:textId="77777777" w:rsidR="003D33F2" w:rsidRPr="00146ADE" w:rsidRDefault="003D33F2" w:rsidP="003D33F2">
                            <w:r w:rsidRPr="00146ADE">
                              <w:t xml:space="preserve">MOST important: Every member and every chapter </w:t>
                            </w:r>
                            <w:proofErr w:type="gramStart"/>
                            <w:r w:rsidRPr="00146ADE">
                              <w:t>ha</w:t>
                            </w:r>
                            <w:r>
                              <w:t>s</w:t>
                            </w:r>
                            <w:proofErr w:type="gramEnd"/>
                            <w:r w:rsidRPr="00146ADE">
                              <w:t xml:space="preserve"> an important FFA story. Don’t be afraid to share yours</w:t>
                            </w:r>
                            <w:r>
                              <w:t>.</w:t>
                            </w:r>
                            <w:r w:rsidRPr="00146ADE">
                              <w:t xml:space="preserve"> </w:t>
                            </w:r>
                            <w:r>
                              <w:t>W</w:t>
                            </w:r>
                            <w:r w:rsidRPr="00146ADE">
                              <w:t>e know it will be interesting!</w:t>
                            </w:r>
                          </w:p>
                          <w:p w14:paraId="78750878" w14:textId="77777777" w:rsidR="003D33F2" w:rsidRDefault="003D33F2" w:rsidP="003D33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306E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3" type="#_x0000_t64" style="position:absolute;margin-left:0;margin-top:531.9pt;width:373.05pt;height:75.6pt;z-index:-25164288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" adj="2700,11035">
                <v:stroke joinstyle="miter"/>
                <v:textbox>
                  <w:txbxContent>
                    <w:p w14:paraId="01496A06" w14:textId="77777777" w:rsidR="003D33F2" w:rsidRPr="00146ADE" w:rsidRDefault="003D33F2" w:rsidP="003D33F2">
                      <w:r w:rsidRPr="00146ADE">
                        <w:t xml:space="preserve">MOST important: Every member and every chapter </w:t>
                      </w:r>
                      <w:proofErr w:type="gramStart"/>
                      <w:r w:rsidRPr="00146ADE">
                        <w:t>ha</w:t>
                      </w:r>
                      <w:r>
                        <w:t>s</w:t>
                      </w:r>
                      <w:proofErr w:type="gramEnd"/>
                      <w:r w:rsidRPr="00146ADE">
                        <w:t xml:space="preserve"> an important FFA story. Don’t be afraid to share yours</w:t>
                      </w:r>
                      <w:r>
                        <w:t>.</w:t>
                      </w:r>
                      <w:r w:rsidRPr="00146ADE">
                        <w:t xml:space="preserve"> </w:t>
                      </w:r>
                      <w:r>
                        <w:t>W</w:t>
                      </w:r>
                      <w:r w:rsidRPr="00146ADE">
                        <w:t>e know it will be interesting!</w:t>
                      </w:r>
                    </w:p>
                    <w:p w14:paraId="78750878" w14:textId="77777777" w:rsidR="003D33F2" w:rsidRDefault="003D33F2" w:rsidP="003D33F2"/>
                  </w:txbxContent>
                </v:textbox>
                <w10:wrap type="tight" anchorx="margin" anchory="page"/>
              </v:shape>
            </w:pict>
          </mc:Fallback>
        </mc:AlternateContent>
      </w:r>
    </w:p>
    <w:p w14:paraId="3F2B8E74" w14:textId="77777777" w:rsidR="003D33F2" w:rsidRPr="0096287B" w:rsidRDefault="003D33F2" w:rsidP="003D33F2">
      <w:pPr>
        <w:pStyle w:val="FFATitle"/>
        <w:rPr>
          <w:rFonts w:ascii="Verdana" w:hAnsi="Verdana"/>
          <w:b w:val="0"/>
          <w:sz w:val="17"/>
          <w:szCs w:val="17"/>
          <w:u w:val="single"/>
        </w:rPr>
      </w:pPr>
    </w:p>
    <w:p w14:paraId="0504DB93" w14:textId="77777777" w:rsidR="003D33F2" w:rsidRPr="0096287B" w:rsidRDefault="003D33F2" w:rsidP="003D33F2">
      <w:pPr>
        <w:pStyle w:val="FFATitle"/>
        <w:rPr>
          <w:rFonts w:ascii="Verdana" w:hAnsi="Verdana"/>
          <w:b w:val="0"/>
          <w:sz w:val="17"/>
          <w:szCs w:val="17"/>
          <w:u w:val="single"/>
        </w:rPr>
      </w:pPr>
    </w:p>
    <w:p w14:paraId="085D7A66" w14:textId="1DA118D3" w:rsidR="00E817AD" w:rsidRPr="003D33F2" w:rsidRDefault="00E817AD" w:rsidP="003D33F2"/>
    <w:sectPr w:rsidR="00E817AD" w:rsidRPr="003D33F2" w:rsidSect="00E817AD">
      <w:headerReference w:type="default" r:id="rId14"/>
      <w:footerReference w:type="default" r:id="rId15"/>
      <w:headerReference w:type="first" r:id="rId16"/>
      <w:footerReference w:type="first" r:id="rId17"/>
      <w:type w:val="continuous"/>
      <w:pgSz w:w="12242" w:h="15842" w:code="1"/>
      <w:pgMar w:top="1412" w:right="1412" w:bottom="1412" w:left="1412" w:header="709"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A05EF" w14:textId="77777777" w:rsidR="00E817AD" w:rsidRDefault="00E817AD" w:rsidP="00E974FE">
      <w:pPr>
        <w:spacing w:after="0" w:line="240" w:lineRule="auto"/>
      </w:pPr>
      <w:r>
        <w:separator/>
      </w:r>
    </w:p>
  </w:endnote>
  <w:endnote w:type="continuationSeparator" w:id="0">
    <w:p w14:paraId="041EE9E1" w14:textId="77777777" w:rsidR="00E817AD" w:rsidRDefault="00E817AD"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24E105E2-E24F-4384-A941-7139AE053471}"/>
    <w:embedBold r:id="rId2" w:fontKey="{95509C01-8464-4362-9E80-2B2BEFDB33CE}"/>
    <w:embedItalic r:id="rId3" w:fontKey="{9A790D15-D4B6-444D-8AC3-F56EDA6DEB64}"/>
  </w:font>
  <w:font w:name="Anton">
    <w:panose1 w:val="00000500000000000000"/>
    <w:charset w:val="00"/>
    <w:family w:val="auto"/>
    <w:pitch w:val="variable"/>
    <w:sig w:usb0="2000000F" w:usb1="00000000" w:usb2="00000000" w:usb3="00000000" w:csb0="00000193" w:csb1="00000000"/>
    <w:embedRegular r:id="rId4" w:fontKey="{4FA1C304-6C8C-4D24-B285-60D87B4F80FF}"/>
    <w:embedBold r:id="rId5" w:fontKey="{EF426533-2FB9-4B3A-8C83-D6B9D88DF098}"/>
    <w:embedItalic r:id="rId6" w:fontKey="{DBAE190B-CA20-4D57-A935-416B884612E9}"/>
  </w:font>
  <w:font w:name="Segoe UI">
    <w:panose1 w:val="020B0502040204020203"/>
    <w:charset w:val="00"/>
    <w:family w:val="swiss"/>
    <w:pitch w:val="variable"/>
    <w:sig w:usb0="E4002EFF" w:usb1="C000E47F" w:usb2="00000009" w:usb3="00000000" w:csb0="000001FF" w:csb1="00000000"/>
    <w:embedRegular r:id="rId7" w:fontKey="{CC9D9F16-BF24-4839-83F3-0BEA9E5B8767}"/>
  </w:font>
  <w:font w:name="Consolas">
    <w:panose1 w:val="020B0609020204030204"/>
    <w:charset w:val="00"/>
    <w:family w:val="modern"/>
    <w:pitch w:val="fixed"/>
    <w:sig w:usb0="E00006FF" w:usb1="0000FCFF" w:usb2="00000001" w:usb3="00000000" w:csb0="0000019F" w:csb1="00000000"/>
    <w:embedRegular r:id="rId8" w:fontKey="{D5E6F9AE-1386-497C-A292-9898C6560BF3}"/>
  </w:font>
  <w:font w:name="DM Serif Text">
    <w:panose1 w:val="00000000000000000000"/>
    <w:charset w:val="00"/>
    <w:family w:val="auto"/>
    <w:pitch w:val="variable"/>
    <w:sig w:usb0="A00002EF" w:usb1="0000004B" w:usb2="00000000" w:usb3="00000000" w:csb0="0000019F" w:csb1="00000000"/>
    <w:embedBold r:id="rId9" w:fontKey="{5293F8FF-7334-4D73-8C85-41B590CEFD4B}"/>
  </w:font>
  <w:font w:name="Verdana">
    <w:panose1 w:val="020B0604030504040204"/>
    <w:charset w:val="00"/>
    <w:family w:val="swiss"/>
    <w:pitch w:val="variable"/>
    <w:sig w:usb0="A00006FF" w:usb1="4000205B" w:usb2="00000010" w:usb3="00000000" w:csb0="0000019F" w:csb1="00000000"/>
    <w:embedRegular r:id="rId10" w:fontKey="{D9346049-7859-45A4-A7F3-722A958D40D1}"/>
    <w:embedBold r:id="rId11" w:fontKey="{44E072E7-2A28-44C1-BD80-AB0C5C1EDAD5}"/>
    <w:embedItalic r:id="rId12" w:fontKey="{12B02AEC-2A3E-47E6-8D53-E5E4EDFA4976}"/>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3" w:fontKey="{B88FC853-40F2-4995-9170-069329F41643}"/>
    <w:embedBold r:id="rId14" w:fontKey="{7C3EBB81-020D-450F-A471-7061A67FDD11}"/>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E389" w14:textId="77777777" w:rsidR="00E974F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68480" behindDoc="1" locked="0" layoutInCell="1" allowOverlap="1" wp14:anchorId="44FA27D8" wp14:editId="4BD760D6">
              <wp:simplePos x="0" y="0"/>
              <wp:positionH relativeFrom="page">
                <wp:posOffset>-228600</wp:posOffset>
              </wp:positionH>
              <wp:positionV relativeFrom="page">
                <wp:posOffset>9439275</wp:posOffset>
              </wp:positionV>
              <wp:extent cx="8229600" cy="1304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8229600" cy="1304925"/>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E515" id="Rectangle 7" o:spid="_x0000_s1026" style="position:absolute;margin-left:-18pt;margin-top:743.25pt;width:9in;height:102.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" fillcolor="#df5931" strokecolor="#17274a" strokeweight="1pt">
              <w10:wrap anchorx="page" anchory="page"/>
            </v:rect>
          </w:pict>
        </mc:Fallback>
      </mc:AlternateContent>
    </w:r>
    <w:r w:rsidR="00E87B95" w:rsidRPr="00093178">
      <w:rPr>
        <w:color w:val="FFFFFF" w:themeColor="background1"/>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1103" w14:textId="77777777" w:rsidR="006F45A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57214" behindDoc="1" locked="0" layoutInCell="1" allowOverlap="1" wp14:anchorId="50905E90" wp14:editId="4D888A09">
              <wp:simplePos x="0" y="0"/>
              <wp:positionH relativeFrom="page">
                <wp:posOffset>-19050</wp:posOffset>
              </wp:positionH>
              <wp:positionV relativeFrom="page">
                <wp:posOffset>9505950</wp:posOffset>
              </wp:positionV>
              <wp:extent cx="7981950" cy="12192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981950" cy="1219200"/>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924A0" id="Rectangle 5" o:spid="_x0000_s1026" style="position:absolute;margin-left:-1.5pt;margin-top:748.5pt;width:628.5pt;height:96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" fillcolor="#df5931" strokecolor="#17274a" strokeweight="1pt">
              <w10:wrap anchorx="page" anchory="page"/>
            </v:rect>
          </w:pict>
        </mc:Fallback>
      </mc:AlternateContent>
    </w:r>
    <w:r w:rsidR="006F45AE" w:rsidRPr="00093178">
      <w:rPr>
        <w:color w:val="FFFFFF" w:themeColor="background1"/>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04D7" w14:textId="77777777" w:rsidR="00E817AD" w:rsidRDefault="00E817AD" w:rsidP="00E974FE">
      <w:pPr>
        <w:spacing w:after="0" w:line="240" w:lineRule="auto"/>
      </w:pPr>
      <w:r>
        <w:separator/>
      </w:r>
    </w:p>
  </w:footnote>
  <w:footnote w:type="continuationSeparator" w:id="0">
    <w:p w14:paraId="20BC52E0" w14:textId="77777777" w:rsidR="00E817AD" w:rsidRDefault="00E817AD"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BD6A" w14:textId="77777777" w:rsidR="00E974FE" w:rsidRDefault="00E87B95">
    <w:pPr>
      <w:pStyle w:val="Header"/>
    </w:pPr>
    <w:r>
      <w:rPr>
        <w:noProof/>
      </w:rPr>
      <w:drawing>
        <wp:anchor distT="0" distB="0" distL="114300" distR="114300" simplePos="0" relativeHeight="251669504" behindDoc="1" locked="0" layoutInCell="1" allowOverlap="1" wp14:anchorId="1E928390" wp14:editId="75CDE634">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77055040" wp14:editId="21E48EBA">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49E1B"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" fillcolor="#17274a"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58444990" wp14:editId="4EC70AE7">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52AB6"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" fillcolor="#df591d"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5988" w14:textId="77777777" w:rsidR="004B7734" w:rsidRDefault="004A4F01">
    <w:pPr>
      <w:pStyle w:val="Header"/>
    </w:pPr>
    <w:r>
      <w:rPr>
        <w:noProof/>
      </w:rPr>
      <w:drawing>
        <wp:anchor distT="0" distB="0" distL="114300" distR="114300" simplePos="0" relativeHeight="251665408" behindDoc="0" locked="0" layoutInCell="1" allowOverlap="1" wp14:anchorId="20AAC3A4" wp14:editId="52203282">
          <wp:simplePos x="0" y="0"/>
          <wp:positionH relativeFrom="margin">
            <wp:align>center</wp:align>
          </wp:positionH>
          <wp:positionV relativeFrom="paragraph">
            <wp:posOffset>121285</wp:posOffset>
          </wp:positionV>
          <wp:extent cx="1564005" cy="1323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Convention Logo_Outlined Container_RGB.png"/>
                  <pic:cNvPicPr/>
                </pic:nvPicPr>
                <pic:blipFill>
                  <a:blip r:embed="rId1">
                    <a:extLst>
                      <a:ext uri="{28A0092B-C50C-407E-A947-70E740481C1C}">
                        <a14:useLocalDpi xmlns:a14="http://schemas.microsoft.com/office/drawing/2010/main" val="0"/>
                      </a:ext>
                    </a:extLst>
                  </a:blip>
                  <a:stretch>
                    <a:fillRect/>
                  </a:stretch>
                </pic:blipFill>
                <pic:spPr>
                  <a:xfrm>
                    <a:off x="0" y="0"/>
                    <a:ext cx="1564005" cy="1323975"/>
                  </a:xfrm>
                  <a:prstGeom prst="rect">
                    <a:avLst/>
                  </a:prstGeom>
                </pic:spPr>
              </pic:pic>
            </a:graphicData>
          </a:graphic>
        </wp:anchor>
      </w:drawing>
    </w:r>
    <w:r w:rsidR="004B7734">
      <w:rPr>
        <w:noProof/>
      </w:rPr>
      <w:drawing>
        <wp:anchor distT="0" distB="0" distL="114300" distR="114300" simplePos="0" relativeHeight="251666432" behindDoc="1" locked="0" layoutInCell="1" allowOverlap="1" wp14:anchorId="383E8D74" wp14:editId="52C56804">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7A34493A" wp14:editId="42EA25DD">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DED65"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" fillcolor="#17274a" stroked="f" strokeweight="1pt">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2BBB696D" wp14:editId="4FC841C7">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88852"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" fillcolor="#df591d"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4" type="#_x0000_t75" style="width:13pt;height:9.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AD"/>
    <w:rsid w:val="00056C17"/>
    <w:rsid w:val="000639BF"/>
    <w:rsid w:val="00093178"/>
    <w:rsid w:val="000F2385"/>
    <w:rsid w:val="00106469"/>
    <w:rsid w:val="0011064E"/>
    <w:rsid w:val="001E56D8"/>
    <w:rsid w:val="001E6747"/>
    <w:rsid w:val="00206C6F"/>
    <w:rsid w:val="00226579"/>
    <w:rsid w:val="0028785F"/>
    <w:rsid w:val="002D1439"/>
    <w:rsid w:val="002E4ABB"/>
    <w:rsid w:val="00394708"/>
    <w:rsid w:val="003D06F0"/>
    <w:rsid w:val="003D33F2"/>
    <w:rsid w:val="003F1000"/>
    <w:rsid w:val="00462466"/>
    <w:rsid w:val="0049616A"/>
    <w:rsid w:val="004A4F01"/>
    <w:rsid w:val="004B7734"/>
    <w:rsid w:val="004E0DB9"/>
    <w:rsid w:val="00500211"/>
    <w:rsid w:val="00575640"/>
    <w:rsid w:val="005B0FDD"/>
    <w:rsid w:val="005C6C87"/>
    <w:rsid w:val="005F0AE1"/>
    <w:rsid w:val="006F45AE"/>
    <w:rsid w:val="007208D7"/>
    <w:rsid w:val="00740B4F"/>
    <w:rsid w:val="0079024C"/>
    <w:rsid w:val="007B2573"/>
    <w:rsid w:val="007E01A1"/>
    <w:rsid w:val="008421CB"/>
    <w:rsid w:val="00995841"/>
    <w:rsid w:val="009B007B"/>
    <w:rsid w:val="00AC0609"/>
    <w:rsid w:val="00B73261"/>
    <w:rsid w:val="00C05B76"/>
    <w:rsid w:val="00C10B54"/>
    <w:rsid w:val="00C43A64"/>
    <w:rsid w:val="00C65667"/>
    <w:rsid w:val="00C82B7A"/>
    <w:rsid w:val="00CA4A0C"/>
    <w:rsid w:val="00CC278D"/>
    <w:rsid w:val="00D27E09"/>
    <w:rsid w:val="00E55329"/>
    <w:rsid w:val="00E80D18"/>
    <w:rsid w:val="00E817AD"/>
    <w:rsid w:val="00E87B95"/>
    <w:rsid w:val="00E974FE"/>
    <w:rsid w:val="00EC27BF"/>
    <w:rsid w:val="00ED2C7B"/>
    <w:rsid w:val="00EF29AE"/>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8D342"/>
  <w15:chartTrackingRefBased/>
  <w15:docId w15:val="{A5B2A117-0100-4708-A2AB-D3F9C67A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AE"/>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BodyCopy">
    <w:name w:val="Body Copy"/>
    <w:basedOn w:val="Normal"/>
    <w:qFormat/>
    <w:rsid w:val="00E817AD"/>
    <w:pPr>
      <w:widowControl w:val="0"/>
      <w:suppressAutoHyphens/>
      <w:autoSpaceDE w:val="0"/>
      <w:autoSpaceDN w:val="0"/>
      <w:adjustRightInd w:val="0"/>
      <w:spacing w:after="90" w:line="240" w:lineRule="auto"/>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EF29AE"/>
    <w:pPr>
      <w:widowControl w:val="0"/>
      <w:suppressAutoHyphens/>
      <w:autoSpaceDE w:val="0"/>
      <w:autoSpaceDN w:val="0"/>
      <w:adjustRightInd w:val="0"/>
      <w:spacing w:after="240" w:line="240" w:lineRule="auto"/>
      <w:textAlignment w:val="center"/>
    </w:pPr>
    <w:rPr>
      <w:rFonts w:ascii="Georgia" w:eastAsia="MS Mincho" w:hAnsi="Georgia" w:cs="MinionPro-Regular"/>
      <w:b/>
      <w:color w:val="004C97"/>
      <w:sz w:val="38"/>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acebook.com/pg/nationalffa/abou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g/nationalffa/abou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nrich\Downloads\FFA%20Convention%20Member%20Document%20Template%20(4).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66EA-9685-4B7C-A741-FAEB41B7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Member Document Template (4)</Template>
  <TotalTime>1</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2021-09-22T03:01:00Z</dcterms:created>
  <dcterms:modified xsi:type="dcterms:W3CDTF">2021-09-22T03:01:00Z</dcterms:modified>
</cp:coreProperties>
</file>