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A00B9" w14:textId="3745A96D" w:rsidR="00C05B76" w:rsidRPr="00FB59A5" w:rsidRDefault="00CE1395" w:rsidP="00C05B76">
      <w:pPr>
        <w:pStyle w:val="Title"/>
        <w:rPr>
          <w:lang w:val="en-US"/>
        </w:rPr>
      </w:pPr>
      <w:r>
        <w:rPr>
          <w:lang w:val="en-US"/>
        </w:rPr>
        <w:t xml:space="preserve">Summative List of </w:t>
      </w:r>
      <w:r w:rsidR="00B13A05">
        <w:rPr>
          <w:lang w:val="en-US"/>
        </w:rPr>
        <w:t>Spanish Educator Resources</w:t>
      </w:r>
    </w:p>
    <w:p w14:paraId="1DA79649" w14:textId="151E4133" w:rsidR="00C65667" w:rsidRPr="00FB59A5" w:rsidRDefault="00595717" w:rsidP="00E80D18">
      <w:pPr>
        <w:pStyle w:val="Heading3"/>
      </w:pPr>
      <w:r>
        <w:t>Current Spanish Resources</w:t>
      </w:r>
    </w:p>
    <w:p w14:paraId="0D4D6883" w14:textId="77777777" w:rsidR="009A1656" w:rsidRDefault="00000000" w:rsidP="00C65667">
      <w:pPr>
        <w:pStyle w:val="ListBullet"/>
      </w:pPr>
      <w:hyperlink r:id="rId8" w:history="1">
        <w:r w:rsidR="009A1656" w:rsidRPr="00457A99">
          <w:rPr>
            <w:rStyle w:val="Hyperlink"/>
          </w:rPr>
          <w:t>Advocate for a Cause</w:t>
        </w:r>
      </w:hyperlink>
    </w:p>
    <w:p w14:paraId="6DAF2CB9" w14:textId="455F634E" w:rsidR="009A1656" w:rsidRDefault="00000000" w:rsidP="00C65667">
      <w:pPr>
        <w:pStyle w:val="ListBullet"/>
      </w:pPr>
      <w:hyperlink r:id="rId9" w:history="1">
        <w:r w:rsidR="009A1656" w:rsidRPr="001A66B3">
          <w:rPr>
            <w:rStyle w:val="Hyperlink"/>
          </w:rPr>
          <w:t>Agriscience Fair Handbook</w:t>
        </w:r>
      </w:hyperlink>
    </w:p>
    <w:p w14:paraId="7453ABD1" w14:textId="77777777" w:rsidR="009A1656" w:rsidRDefault="00000000" w:rsidP="00C65667">
      <w:pPr>
        <w:pStyle w:val="ListBullet"/>
      </w:pPr>
      <w:hyperlink r:id="rId10" w:history="1">
        <w:r w:rsidR="009A1656" w:rsidRPr="00050563">
          <w:rPr>
            <w:rStyle w:val="Hyperlink"/>
          </w:rPr>
          <w:t>Bell Ringers for the Agricultural Science Classroom</w:t>
        </w:r>
      </w:hyperlink>
    </w:p>
    <w:p w14:paraId="48F35F72" w14:textId="77777777" w:rsidR="009A1656" w:rsidRDefault="00000000" w:rsidP="00C65667">
      <w:pPr>
        <w:pStyle w:val="ListBullet"/>
      </w:pPr>
      <w:hyperlink r:id="rId11" w:history="1">
        <w:r w:rsidR="009A1656" w:rsidRPr="00050563">
          <w:rPr>
            <w:rStyle w:val="Hyperlink"/>
          </w:rPr>
          <w:t>CDE, LDE and Agriscience Research Choice Board</w:t>
        </w:r>
      </w:hyperlink>
    </w:p>
    <w:p w14:paraId="3BA16F42" w14:textId="77777777" w:rsidR="009A1656" w:rsidRDefault="00000000" w:rsidP="00C65667">
      <w:pPr>
        <w:pStyle w:val="ListBullet"/>
      </w:pPr>
      <w:hyperlink r:id="rId12" w:history="1">
        <w:r w:rsidR="009A1656" w:rsidRPr="00595717">
          <w:rPr>
            <w:rStyle w:val="Hyperlink"/>
          </w:rPr>
          <w:t>CDE-LDE Posters</w:t>
        </w:r>
      </w:hyperlink>
    </w:p>
    <w:p w14:paraId="3B35FE75" w14:textId="77777777" w:rsidR="009A1656" w:rsidRPr="00FB59A5" w:rsidRDefault="00000000" w:rsidP="00C65667">
      <w:pPr>
        <w:pStyle w:val="ListBullet"/>
      </w:pPr>
      <w:hyperlink r:id="rId13" w:history="1">
        <w:r w:rsidR="009A1656" w:rsidRPr="00595717">
          <w:rPr>
            <w:rStyle w:val="Hyperlink"/>
          </w:rPr>
          <w:t>Current Events</w:t>
        </w:r>
      </w:hyperlink>
    </w:p>
    <w:p w14:paraId="216FB349" w14:textId="77777777" w:rsidR="009A1656" w:rsidRPr="00FB59A5" w:rsidRDefault="00000000" w:rsidP="00C65667">
      <w:pPr>
        <w:pStyle w:val="ListBullet"/>
      </w:pPr>
      <w:hyperlink r:id="rId14" w:history="1">
        <w:r w:rsidR="009A1656" w:rsidRPr="00595717">
          <w:rPr>
            <w:rStyle w:val="Hyperlink"/>
          </w:rPr>
          <w:t>FFA Blue 365 Case Studies</w:t>
        </w:r>
      </w:hyperlink>
    </w:p>
    <w:p w14:paraId="553DB6C2" w14:textId="77777777" w:rsidR="009A1656" w:rsidRDefault="00000000" w:rsidP="00C65667">
      <w:pPr>
        <w:pStyle w:val="ListBullet"/>
      </w:pPr>
      <w:hyperlink r:id="rId15" w:history="1">
        <w:r w:rsidR="009A1656" w:rsidRPr="002E1CC3">
          <w:rPr>
            <w:rStyle w:val="Hyperlink"/>
          </w:rPr>
          <w:t>FFA Fundamentals Choice Board</w:t>
        </w:r>
      </w:hyperlink>
    </w:p>
    <w:p w14:paraId="3B991601" w14:textId="48C30DBD" w:rsidR="009A1656" w:rsidRPr="00B608F3" w:rsidRDefault="00000000" w:rsidP="00C65667">
      <w:pPr>
        <w:pStyle w:val="ListBullet"/>
        <w:rPr>
          <w:rStyle w:val="Hyperlink"/>
          <w:color w:val="011E41" w:themeColor="text2"/>
          <w:u w:val="none"/>
        </w:rPr>
      </w:pPr>
      <w:hyperlink r:id="rId16" w:history="1">
        <w:r w:rsidR="009A1656" w:rsidRPr="00595717">
          <w:rPr>
            <w:rStyle w:val="Hyperlink"/>
          </w:rPr>
          <w:t xml:space="preserve">FFA Student </w:t>
        </w:r>
        <w:r w:rsidR="009A1656" w:rsidRPr="00595717">
          <w:rPr>
            <w:rStyle w:val="Hyperlink"/>
          </w:rPr>
          <w:t>H</w:t>
        </w:r>
        <w:r w:rsidR="009A1656" w:rsidRPr="00595717">
          <w:rPr>
            <w:rStyle w:val="Hyperlink"/>
          </w:rPr>
          <w:t>andbook</w:t>
        </w:r>
      </w:hyperlink>
    </w:p>
    <w:p w14:paraId="2D19F415" w14:textId="67437483" w:rsidR="00B608F3" w:rsidRPr="000E372E" w:rsidRDefault="00B608F3" w:rsidP="00C65667">
      <w:pPr>
        <w:pStyle w:val="ListBullet"/>
        <w:rPr>
          <w:rStyle w:val="Hyperlink"/>
          <w:color w:val="011E41" w:themeColor="text2"/>
          <w:u w:val="none"/>
        </w:rPr>
      </w:pPr>
      <w:hyperlink r:id="rId17" w:history="1">
        <w:r w:rsidRPr="00B608F3">
          <w:rPr>
            <w:rStyle w:val="Hyperlink"/>
          </w:rPr>
          <w:t>FFA Student Handbook PowerPoints</w:t>
        </w:r>
      </w:hyperlink>
    </w:p>
    <w:p w14:paraId="7DF2D7A2" w14:textId="43B54D39" w:rsidR="000E372E" w:rsidRPr="0054338E" w:rsidRDefault="00000000" w:rsidP="00C65667">
      <w:pPr>
        <w:pStyle w:val="ListBullet"/>
        <w:rPr>
          <w:rStyle w:val="Hyperlink"/>
          <w:color w:val="011E41" w:themeColor="text2"/>
          <w:u w:val="none"/>
        </w:rPr>
      </w:pPr>
      <w:hyperlink r:id="rId18" w:history="1">
        <w:r w:rsidR="000E372E" w:rsidRPr="000E372E">
          <w:rPr>
            <w:rStyle w:val="Hyperlink"/>
          </w:rPr>
          <w:t>FFA Student Handbook Workbook</w:t>
        </w:r>
      </w:hyperlink>
    </w:p>
    <w:p w14:paraId="37D0DC35" w14:textId="0B550C01" w:rsidR="0054338E" w:rsidRPr="00B608F3" w:rsidRDefault="00000000" w:rsidP="00C65667">
      <w:pPr>
        <w:pStyle w:val="ListBullet"/>
        <w:rPr>
          <w:rStyle w:val="Hyperlink"/>
          <w:color w:val="011E41" w:themeColor="text2"/>
          <w:u w:val="none"/>
        </w:rPr>
      </w:pPr>
      <w:hyperlink r:id="rId19" w:history="1">
        <w:r w:rsidR="0054338E" w:rsidRPr="008319FE">
          <w:rPr>
            <w:rStyle w:val="Hyperlink"/>
          </w:rPr>
          <w:t>FFA Value Statements Reinforce Ag Ed for All</w:t>
        </w:r>
      </w:hyperlink>
    </w:p>
    <w:p w14:paraId="2738F9D4" w14:textId="49E339B4" w:rsidR="00B608F3" w:rsidRPr="00FB59A5" w:rsidRDefault="00B608F3" w:rsidP="00C65667">
      <w:pPr>
        <w:pStyle w:val="ListBullet"/>
      </w:pPr>
      <w:hyperlink r:id="rId20" w:history="1">
        <w:r w:rsidRPr="00B608F3">
          <w:rPr>
            <w:rStyle w:val="Hyperlink"/>
          </w:rPr>
          <w:t>FFA Values Lesson Series</w:t>
        </w:r>
      </w:hyperlink>
    </w:p>
    <w:p w14:paraId="7AEE02EB" w14:textId="77777777" w:rsidR="009A1656" w:rsidRDefault="00000000" w:rsidP="00C65667">
      <w:pPr>
        <w:pStyle w:val="ListBullet"/>
      </w:pPr>
      <w:hyperlink r:id="rId21" w:history="1">
        <w:r w:rsidR="009A1656" w:rsidRPr="00050563">
          <w:rPr>
            <w:rStyle w:val="Hyperlink"/>
          </w:rPr>
          <w:t>Generic SAE Video Activity Sheet</w:t>
        </w:r>
      </w:hyperlink>
    </w:p>
    <w:p w14:paraId="36762FC7" w14:textId="2A52C412" w:rsidR="00A7037D" w:rsidRDefault="00000000" w:rsidP="00C65667">
      <w:pPr>
        <w:pStyle w:val="ListBullet"/>
      </w:pPr>
      <w:hyperlink r:id="rId22" w:history="1">
        <w:r w:rsidR="00A7037D" w:rsidRPr="00A7037D">
          <w:rPr>
            <w:rStyle w:val="Hyperlink"/>
          </w:rPr>
          <w:t>Keynote and Retiring Addresses</w:t>
        </w:r>
      </w:hyperlink>
    </w:p>
    <w:p w14:paraId="17F2FA6B" w14:textId="1ACC9B80" w:rsidR="009A1656" w:rsidRDefault="00000000" w:rsidP="00C65667">
      <w:pPr>
        <w:pStyle w:val="ListBullet"/>
      </w:pPr>
      <w:hyperlink r:id="rId23" w:history="1">
        <w:r w:rsidR="009A1656" w:rsidRPr="001F3175">
          <w:rPr>
            <w:rStyle w:val="Hyperlink"/>
          </w:rPr>
          <w:t>National Chapter Award Handbook</w:t>
        </w:r>
      </w:hyperlink>
    </w:p>
    <w:p w14:paraId="39E28229" w14:textId="7703E89B" w:rsidR="0050107F" w:rsidRDefault="0050107F" w:rsidP="00C65667">
      <w:pPr>
        <w:pStyle w:val="ListBullet"/>
      </w:pPr>
      <w:r>
        <w:t>Official FFA Manual (</w:t>
      </w:r>
      <w:hyperlink r:id="rId24" w:history="1">
        <w:r w:rsidRPr="00642ED9">
          <w:rPr>
            <w:rStyle w:val="Hyperlink"/>
          </w:rPr>
          <w:t>Flip Book</w:t>
        </w:r>
      </w:hyperlink>
      <w:r>
        <w:t xml:space="preserve">, </w:t>
      </w:r>
      <w:hyperlink r:id="rId25" w:history="1">
        <w:r w:rsidRPr="00281A9A">
          <w:rPr>
            <w:rStyle w:val="Hyperlink"/>
          </w:rPr>
          <w:t>PDF</w:t>
        </w:r>
      </w:hyperlink>
      <w:r>
        <w:t>)</w:t>
      </w:r>
    </w:p>
    <w:p w14:paraId="5F7D96E3" w14:textId="1CD887E8" w:rsidR="009A1656" w:rsidRDefault="00000000" w:rsidP="00C65667">
      <w:pPr>
        <w:pStyle w:val="ListBullet"/>
      </w:pPr>
      <w:hyperlink r:id="rId26" w:history="1">
        <w:r w:rsidR="009A1656" w:rsidRPr="00595717">
          <w:rPr>
            <w:rStyle w:val="Hyperlink"/>
          </w:rPr>
          <w:t>SAE Idea Cards</w:t>
        </w:r>
      </w:hyperlink>
    </w:p>
    <w:p w14:paraId="70126F42" w14:textId="77777777" w:rsidR="009A1656" w:rsidRDefault="00000000" w:rsidP="00C65667">
      <w:pPr>
        <w:pStyle w:val="ListBullet"/>
      </w:pPr>
      <w:hyperlink r:id="rId27" w:history="1">
        <w:r w:rsidR="009A1656" w:rsidRPr="00050563">
          <w:rPr>
            <w:rStyle w:val="Hyperlink"/>
          </w:rPr>
          <w:t>SAE Planning</w:t>
        </w:r>
      </w:hyperlink>
    </w:p>
    <w:p w14:paraId="0E432D4B" w14:textId="77777777" w:rsidR="009A1656" w:rsidRDefault="00000000" w:rsidP="00C65667">
      <w:pPr>
        <w:pStyle w:val="ListBullet"/>
      </w:pPr>
      <w:hyperlink r:id="rId28" w:history="1">
        <w:r w:rsidR="009A1656" w:rsidRPr="00595717">
          <w:rPr>
            <w:rStyle w:val="Hyperlink"/>
          </w:rPr>
          <w:t>SAE Video Lesson Plans</w:t>
        </w:r>
      </w:hyperlink>
    </w:p>
    <w:p w14:paraId="422D4287" w14:textId="77777777" w:rsidR="009A1656" w:rsidRDefault="00000000" w:rsidP="00C65667">
      <w:pPr>
        <w:pStyle w:val="ListBullet"/>
      </w:pPr>
      <w:hyperlink r:id="rId29" w:history="1">
        <w:r w:rsidR="009A1656" w:rsidRPr="002E1CC3">
          <w:rPr>
            <w:rStyle w:val="Hyperlink"/>
          </w:rPr>
          <w:t>SAE Videos Choice Board</w:t>
        </w:r>
      </w:hyperlink>
    </w:p>
    <w:p w14:paraId="7CCB01AD" w14:textId="186ED53C" w:rsidR="002E1CC3" w:rsidRPr="002C7CEF" w:rsidRDefault="00000000" w:rsidP="00C65667">
      <w:pPr>
        <w:pStyle w:val="ListBullet"/>
        <w:rPr>
          <w:rStyle w:val="Hyperlink"/>
          <w:color w:val="011E41" w:themeColor="text2"/>
          <w:u w:val="none"/>
        </w:rPr>
      </w:pPr>
      <w:hyperlink r:id="rId30" w:history="1">
        <w:r w:rsidR="002E1CC3" w:rsidRPr="002E1CC3">
          <w:rPr>
            <w:rStyle w:val="Hyperlink"/>
          </w:rPr>
          <w:t>SAE? What Should I Do?</w:t>
        </w:r>
      </w:hyperlink>
    </w:p>
    <w:p w14:paraId="6EF71724" w14:textId="67A6C322" w:rsidR="002C7CEF" w:rsidRPr="00FB59A5" w:rsidRDefault="00000000" w:rsidP="00C65667">
      <w:pPr>
        <w:pStyle w:val="ListBullet"/>
      </w:pPr>
      <w:hyperlink r:id="rId31" w:history="1">
        <w:r w:rsidR="002C7CEF" w:rsidRPr="002C7CEF">
          <w:rPr>
            <w:rStyle w:val="Hyperlink"/>
          </w:rPr>
          <w:t>Sustainability in Agriculture Lesson Series – Valent USA</w:t>
        </w:r>
      </w:hyperlink>
    </w:p>
    <w:sectPr w:rsidR="002C7CEF" w:rsidRPr="00FB59A5" w:rsidSect="00806BC8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type w:val="continuous"/>
      <w:pgSz w:w="12242" w:h="15842" w:code="1"/>
      <w:pgMar w:top="2880" w:right="1412" w:bottom="1985" w:left="1412" w:header="1168" w:footer="3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61ADB" w14:textId="77777777" w:rsidR="00294B69" w:rsidRDefault="00294B69" w:rsidP="00E974FE">
      <w:pPr>
        <w:spacing w:after="0" w:line="240" w:lineRule="auto"/>
      </w:pPr>
      <w:r>
        <w:separator/>
      </w:r>
    </w:p>
  </w:endnote>
  <w:endnote w:type="continuationSeparator" w:id="0">
    <w:p w14:paraId="38B8F9B6" w14:textId="77777777" w:rsidR="00294B69" w:rsidRDefault="00294B69" w:rsidP="00E97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panose1 w:val="00000000000000000000"/>
    <w:charset w:val="00"/>
    <w:family w:val="auto"/>
    <w:pitch w:val="variable"/>
    <w:sig w:usb0="A00002FF" w:usb1="4000207B" w:usb2="00000000" w:usb3="00000000" w:csb0="00000197" w:csb1="00000000"/>
    <w:embedRegular r:id="rId1" w:fontKey="{11840376-E6F2-4EEE-AC80-12F1F43F0392}"/>
    <w:embedBold r:id="rId2" w:fontKey="{8EEBF7B4-1951-44BA-8A18-C35580275C8B}"/>
    <w:embedItalic r:id="rId3" w:fontKey="{64BF0867-46A8-406A-A449-4E139D23526C}"/>
  </w:font>
  <w:font w:name="Anton">
    <w:panose1 w:val="00000000000000000000"/>
    <w:charset w:val="00"/>
    <w:family w:val="auto"/>
    <w:pitch w:val="variable"/>
    <w:sig w:usb0="A00000FF" w:usb1="4000207B" w:usb2="00000000" w:usb3="00000000" w:csb0="00000193" w:csb1="00000000"/>
    <w:embedRegular r:id="rId4" w:fontKey="{DC02B03A-F06F-4ECA-87B6-DAC2AEA261E8}"/>
    <w:embedBold r:id="rId5" w:fontKey="{15392808-603B-44BF-B809-F7CEA6CE1E1B}"/>
    <w:embedItalic r:id="rId6" w:fontKey="{1B46CE72-5538-45A5-A2CB-1EA8A954911E}"/>
  </w:font>
  <w:font w:name="DM Serif Text">
    <w:charset w:val="00"/>
    <w:family w:val="auto"/>
    <w:pitch w:val="variable"/>
    <w:sig w:usb0="8000006F" w:usb1="0000004B" w:usb2="00000000" w:usb3="00000000" w:csb0="0000019F" w:csb1="00000000"/>
    <w:embedRegular r:id="rId7" w:fontKey="{407DB976-78D8-4861-A4C6-CE66145E1616}"/>
    <w:embedBold r:id="rId8" w:fontKey="{3DB60672-51DF-4708-9C6E-2C29C5185A42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9" w:fontKey="{D525E577-C368-46AB-B6E2-2FC59CE2D43B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10" w:fontKey="{6E04945C-B9A7-490C-AFDC-3CEEC0D1439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79ED7" w14:textId="77777777" w:rsidR="00C45028" w:rsidRDefault="00C450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E3F00" w14:textId="77777777" w:rsidR="00E974FE" w:rsidRDefault="00A766D4">
    <w:pPr>
      <w:pStyle w:val="Footer"/>
    </w:pPr>
    <w:r>
      <w:rPr>
        <w:noProof/>
      </w:rPr>
      <w:drawing>
        <wp:anchor distT="0" distB="0" distL="114300" distR="114300" simplePos="0" relativeHeight="251669504" behindDoc="1" locked="0" layoutInCell="1" allowOverlap="1" wp14:anchorId="2AB5F43A" wp14:editId="21672EE9">
          <wp:simplePos x="0" y="0"/>
          <wp:positionH relativeFrom="page">
            <wp:posOffset>0</wp:posOffset>
          </wp:positionH>
          <wp:positionV relativeFrom="page">
            <wp:posOffset>8942705</wp:posOffset>
          </wp:positionV>
          <wp:extent cx="1257480" cy="345600"/>
          <wp:effectExtent l="0" t="0" r="0" b="0"/>
          <wp:wrapNone/>
          <wp:docPr id="48" name="Picture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480" cy="3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87B95" w:rsidRPr="00E87B95">
      <w:t>National FFA Organization Headquarters    6060 FFA Drive   |   Indianapolis, IN  46268-0960   |   317-802-6060   |   888-332-2668   |   FFA.org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14351" w14:textId="77777777" w:rsidR="006F45AE" w:rsidRDefault="006F45AE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05489" w14:textId="77777777" w:rsidR="00294B69" w:rsidRDefault="00294B69" w:rsidP="00E974FE">
      <w:pPr>
        <w:spacing w:after="0" w:line="240" w:lineRule="auto"/>
      </w:pPr>
      <w:r>
        <w:separator/>
      </w:r>
    </w:p>
  </w:footnote>
  <w:footnote w:type="continuationSeparator" w:id="0">
    <w:p w14:paraId="328835B6" w14:textId="77777777" w:rsidR="00294B69" w:rsidRDefault="00294B69" w:rsidP="00E97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59AEE" w14:textId="77777777" w:rsidR="00C45028" w:rsidRDefault="00C450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B8FD1" w14:textId="77777777" w:rsidR="00E974FE" w:rsidRPr="00CE1846" w:rsidRDefault="00CE1846" w:rsidP="00CE1846">
    <w:pPr>
      <w:pStyle w:val="Header"/>
    </w:pPr>
    <w:r>
      <w:rPr>
        <w:noProof/>
      </w:rPr>
      <w:drawing>
        <wp:anchor distT="0" distB="0" distL="114300" distR="114300" simplePos="0" relativeHeight="251672576" behindDoc="1" locked="0" layoutInCell="1" allowOverlap="1" wp14:anchorId="233B7821" wp14:editId="3B7C4D80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66640" cy="10019520"/>
          <wp:effectExtent l="0" t="0" r="6350" b="1270"/>
          <wp:wrapNone/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" name="inform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6640" cy="10019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E3EE8" w14:textId="77777777" w:rsidR="004B7734" w:rsidRPr="00CE1846" w:rsidRDefault="00C45028" w:rsidP="00CE1846">
    <w:pPr>
      <w:pStyle w:val="Header"/>
    </w:pPr>
    <w:r>
      <w:rPr>
        <w:noProof/>
      </w:rPr>
      <w:drawing>
        <wp:anchor distT="0" distB="0" distL="114300" distR="114300" simplePos="0" relativeHeight="251670528" behindDoc="1" locked="0" layoutInCell="1" allowOverlap="1" wp14:anchorId="0E7F7252" wp14:editId="4A5166D1">
          <wp:simplePos x="0" y="0"/>
          <wp:positionH relativeFrom="page">
            <wp:align>left</wp:align>
          </wp:positionH>
          <wp:positionV relativeFrom="page">
            <wp:posOffset>19050</wp:posOffset>
          </wp:positionV>
          <wp:extent cx="7820025" cy="10019474"/>
          <wp:effectExtent l="0" t="0" r="0" b="1270"/>
          <wp:wrapNone/>
          <wp:docPr id="51" name="Picture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" name="inform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0025" cy="100194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3600" behindDoc="0" locked="0" layoutInCell="1" allowOverlap="1" wp14:anchorId="2FE22E27" wp14:editId="131159EC">
          <wp:simplePos x="0" y="0"/>
          <wp:positionH relativeFrom="column">
            <wp:posOffset>-20320</wp:posOffset>
          </wp:positionH>
          <wp:positionV relativeFrom="paragraph">
            <wp:posOffset>-189230</wp:posOffset>
          </wp:positionV>
          <wp:extent cx="1390650" cy="602615"/>
          <wp:effectExtent l="0" t="0" r="0" b="6985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FA Lettermark_Solid Filled Container_Blue_RGB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0650" cy="602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2.5pt;height:9.4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0A7EF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55208894">
    <w:abstractNumId w:val="11"/>
  </w:num>
  <w:num w:numId="2" w16cid:durableId="542986932">
    <w:abstractNumId w:val="12"/>
  </w:num>
  <w:num w:numId="3" w16cid:durableId="169805514">
    <w:abstractNumId w:val="10"/>
  </w:num>
  <w:num w:numId="4" w16cid:durableId="1022821737">
    <w:abstractNumId w:val="9"/>
  </w:num>
  <w:num w:numId="5" w16cid:durableId="1583641885">
    <w:abstractNumId w:val="7"/>
  </w:num>
  <w:num w:numId="6" w16cid:durableId="1251701593">
    <w:abstractNumId w:val="6"/>
  </w:num>
  <w:num w:numId="7" w16cid:durableId="1801923830">
    <w:abstractNumId w:val="5"/>
  </w:num>
  <w:num w:numId="8" w16cid:durableId="1936089798">
    <w:abstractNumId w:val="4"/>
  </w:num>
  <w:num w:numId="9" w16cid:durableId="1788548086">
    <w:abstractNumId w:val="8"/>
  </w:num>
  <w:num w:numId="10" w16cid:durableId="1245067035">
    <w:abstractNumId w:val="3"/>
  </w:num>
  <w:num w:numId="11" w16cid:durableId="419714924">
    <w:abstractNumId w:val="2"/>
  </w:num>
  <w:num w:numId="12" w16cid:durableId="1323461759">
    <w:abstractNumId w:val="1"/>
  </w:num>
  <w:num w:numId="13" w16cid:durableId="1466970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A05"/>
    <w:rsid w:val="00050563"/>
    <w:rsid w:val="00056C17"/>
    <w:rsid w:val="000639BF"/>
    <w:rsid w:val="000E372E"/>
    <w:rsid w:val="00106469"/>
    <w:rsid w:val="001A66B3"/>
    <w:rsid w:val="001E56D8"/>
    <w:rsid w:val="001E6747"/>
    <w:rsid w:val="001F3175"/>
    <w:rsid w:val="00206C6F"/>
    <w:rsid w:val="00226579"/>
    <w:rsid w:val="00281A9A"/>
    <w:rsid w:val="00285050"/>
    <w:rsid w:val="0028785F"/>
    <w:rsid w:val="00294B69"/>
    <w:rsid w:val="002C7CEF"/>
    <w:rsid w:val="002D1439"/>
    <w:rsid w:val="002E1CC3"/>
    <w:rsid w:val="00394708"/>
    <w:rsid w:val="003A0C73"/>
    <w:rsid w:val="003D06F0"/>
    <w:rsid w:val="003F1000"/>
    <w:rsid w:val="00406D3B"/>
    <w:rsid w:val="004169B4"/>
    <w:rsid w:val="00457A99"/>
    <w:rsid w:val="00462466"/>
    <w:rsid w:val="0049616A"/>
    <w:rsid w:val="004B7734"/>
    <w:rsid w:val="004E0DB9"/>
    <w:rsid w:val="00500211"/>
    <w:rsid w:val="0050107F"/>
    <w:rsid w:val="005410C6"/>
    <w:rsid w:val="0054338E"/>
    <w:rsid w:val="00575640"/>
    <w:rsid w:val="00595717"/>
    <w:rsid w:val="005B0FDD"/>
    <w:rsid w:val="005C6C87"/>
    <w:rsid w:val="005F0AE1"/>
    <w:rsid w:val="00642ED9"/>
    <w:rsid w:val="006B6EF6"/>
    <w:rsid w:val="006F45AE"/>
    <w:rsid w:val="007208D7"/>
    <w:rsid w:val="0072530E"/>
    <w:rsid w:val="00740B4F"/>
    <w:rsid w:val="0079024C"/>
    <w:rsid w:val="007B2573"/>
    <w:rsid w:val="007D495F"/>
    <w:rsid w:val="007E01A1"/>
    <w:rsid w:val="00806BC8"/>
    <w:rsid w:val="008319FE"/>
    <w:rsid w:val="008421CB"/>
    <w:rsid w:val="00867BF0"/>
    <w:rsid w:val="00873F34"/>
    <w:rsid w:val="008E7759"/>
    <w:rsid w:val="00995841"/>
    <w:rsid w:val="009A1656"/>
    <w:rsid w:val="009A4010"/>
    <w:rsid w:val="009B007B"/>
    <w:rsid w:val="00A7037D"/>
    <w:rsid w:val="00A766D4"/>
    <w:rsid w:val="00A7798D"/>
    <w:rsid w:val="00AC0609"/>
    <w:rsid w:val="00B13A05"/>
    <w:rsid w:val="00B608F3"/>
    <w:rsid w:val="00B73261"/>
    <w:rsid w:val="00BF687F"/>
    <w:rsid w:val="00C05B76"/>
    <w:rsid w:val="00C10B54"/>
    <w:rsid w:val="00C43A64"/>
    <w:rsid w:val="00C45028"/>
    <w:rsid w:val="00C65667"/>
    <w:rsid w:val="00C81B60"/>
    <w:rsid w:val="00C82B7A"/>
    <w:rsid w:val="00C908BF"/>
    <w:rsid w:val="00CA4A0C"/>
    <w:rsid w:val="00CC278D"/>
    <w:rsid w:val="00CE1395"/>
    <w:rsid w:val="00CE1846"/>
    <w:rsid w:val="00D27E09"/>
    <w:rsid w:val="00D34139"/>
    <w:rsid w:val="00E51C36"/>
    <w:rsid w:val="00E55329"/>
    <w:rsid w:val="00E80D18"/>
    <w:rsid w:val="00E87B95"/>
    <w:rsid w:val="00E974FE"/>
    <w:rsid w:val="00EC27BF"/>
    <w:rsid w:val="00ED2C7B"/>
    <w:rsid w:val="00F7705E"/>
    <w:rsid w:val="00FB59A5"/>
    <w:rsid w:val="00FB5EF8"/>
    <w:rsid w:val="00FF42E6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D4B367"/>
  <w15:chartTrackingRefBased/>
  <w15:docId w15:val="{C4EC9DFC-7E37-4B7C-A3A6-CDDB83E11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734"/>
    <w:rPr>
      <w:lang w:val="en-US"/>
    </w:rPr>
  </w:style>
  <w:style w:type="paragraph" w:styleId="Heading1">
    <w:name w:val="heading 1"/>
    <w:basedOn w:val="Normal"/>
    <w:next w:val="Normal"/>
    <w:link w:val="Heading1Char"/>
    <w:uiPriority w:val="2"/>
    <w:qFormat/>
    <w:rsid w:val="006B6EF6"/>
    <w:pPr>
      <w:keepNext/>
      <w:keepLines/>
      <w:spacing w:after="200" w:line="592" w:lineRule="atLeast"/>
      <w:outlineLvl w:val="0"/>
    </w:pPr>
    <w:rPr>
      <w:rFonts w:asciiTheme="majorHAnsi" w:eastAsiaTheme="majorEastAsia" w:hAnsiTheme="majorHAnsi" w:cstheme="majorBidi"/>
      <w:color w:val="008AA3" w:themeColor="accent5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6B6EF6"/>
    <w:pPr>
      <w:keepNext/>
      <w:keepLines/>
      <w:spacing w:before="40" w:after="0" w:line="336" w:lineRule="atLeast"/>
      <w:outlineLvl w:val="1"/>
    </w:pPr>
    <w:rPr>
      <w:rFonts w:asciiTheme="majorHAnsi" w:eastAsiaTheme="majorEastAsia" w:hAnsiTheme="majorHAnsi" w:cstheme="majorBidi"/>
      <w:color w:val="008AA3" w:themeColor="accent5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6B6EF6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color w:val="008AA3" w:themeColor="accent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406D3B"/>
    <w:pPr>
      <w:keepNext/>
      <w:keepLines/>
      <w:spacing w:before="40" w:after="0"/>
      <w:outlineLvl w:val="3"/>
    </w:pPr>
    <w:rPr>
      <w:rFonts w:ascii="DM Serif Text" w:eastAsiaTheme="majorEastAsia" w:hAnsi="DM Serif Text" w:cstheme="majorBidi"/>
      <w:iCs/>
      <w:color w:val="E1251B" w:themeColor="accent4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6B6EF6"/>
    <w:rPr>
      <w:rFonts w:asciiTheme="majorHAnsi" w:eastAsiaTheme="majorEastAsia" w:hAnsiTheme="majorHAnsi" w:cstheme="majorBidi"/>
      <w:color w:val="008AA3" w:themeColor="accent5"/>
      <w:sz w:val="36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3"/>
    <w:rsid w:val="006B6EF6"/>
    <w:rPr>
      <w:rFonts w:asciiTheme="majorHAnsi" w:eastAsiaTheme="majorEastAsia" w:hAnsiTheme="majorHAnsi" w:cstheme="majorBidi"/>
      <w:color w:val="008AA3" w:themeColor="accent5"/>
      <w:sz w:val="28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4"/>
    <w:rsid w:val="006B6EF6"/>
    <w:rPr>
      <w:rFonts w:asciiTheme="majorHAnsi" w:eastAsiaTheme="majorEastAsia" w:hAnsiTheme="majorHAnsi" w:cstheme="majorBidi"/>
      <w:color w:val="008AA3" w:themeColor="accent5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5"/>
    <w:rsid w:val="00406D3B"/>
    <w:rPr>
      <w:rFonts w:ascii="DM Serif Text" w:eastAsiaTheme="majorEastAsia" w:hAnsi="DM Serif Text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D34139"/>
    <w:pPr>
      <w:tabs>
        <w:tab w:val="center" w:pos="4513"/>
        <w:tab w:val="right" w:pos="9026"/>
      </w:tabs>
      <w:spacing w:after="0" w:line="240" w:lineRule="auto"/>
      <w:jc w:val="center"/>
    </w:pPr>
    <w:rPr>
      <w:b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D34139"/>
    <w:rPr>
      <w:b/>
      <w:sz w:val="12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C65667"/>
    <w:pPr>
      <w:numPr>
        <w:numId w:val="4"/>
      </w:numPr>
    </w:p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spacing w:after="120"/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semiHidden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8AA3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8AA3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FB5EF8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E65300" w:themeColor="accent2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FB5EF8"/>
    <w:rPr>
      <w:rFonts w:asciiTheme="majorHAnsi" w:eastAsiaTheme="majorEastAsia" w:hAnsiTheme="majorHAnsi" w:cstheme="majorBidi"/>
      <w:caps/>
      <w:color w:val="E65300" w:themeColor="accent2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fa.box.com/s/eqj6kubnk8iabx3ua7zmhm7axy7wnvw5" TargetMode="External"/><Relationship Id="rId18" Type="http://schemas.openxmlformats.org/officeDocument/2006/relationships/hyperlink" Target="https://ffa.box.com/s/vy3qm8gi3m44iv3jxdrnlpjjhok7p4jr" TargetMode="External"/><Relationship Id="rId26" Type="http://schemas.openxmlformats.org/officeDocument/2006/relationships/hyperlink" Target="https://ffa.box.com/v/SpanishSAEideacards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ffa.box.com/s/8mrwvpks2ij9icivbq5scfyy9o5npb2x" TargetMode="Externa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ffa.box.com/s/62hmixklhk2nxoxajox7cuo45angz2rs" TargetMode="External"/><Relationship Id="rId17" Type="http://schemas.openxmlformats.org/officeDocument/2006/relationships/hyperlink" Target="https://ffa.box.com/s/20fy9p2pz0qql4satsti2k7gvpvss4xr" TargetMode="External"/><Relationship Id="rId25" Type="http://schemas.openxmlformats.org/officeDocument/2006/relationships/hyperlink" Target="https://ffa.box.com/s/2uqei1t2ffvd113o7j5mthu8wzterbqp" TargetMode="External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ffa.box.com/s/plv2hm1c59aq3rj12opfh58x7j7kuoim" TargetMode="External"/><Relationship Id="rId20" Type="http://schemas.openxmlformats.org/officeDocument/2006/relationships/hyperlink" Target="https://ffa.box.com/s/k13yvymxuqz5qgkpkzgf5i8he56w29a4" TargetMode="External"/><Relationship Id="rId29" Type="http://schemas.openxmlformats.org/officeDocument/2006/relationships/hyperlink" Target="https://ffa.box.com/s/8x9q1biqm4lahhzk2fb7nnwwd58fa3c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fa.box.com/s/78o23k6seciwqi5k9pivadz19ea6cd1x" TargetMode="External"/><Relationship Id="rId24" Type="http://schemas.openxmlformats.org/officeDocument/2006/relationships/hyperlink" Target="https://en.calameo.com/read/0051075243a78c2175d71" TargetMode="External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ffa.box.com/s/01qdue8zynacely6q9hwot752exynjv0" TargetMode="External"/><Relationship Id="rId23" Type="http://schemas.openxmlformats.org/officeDocument/2006/relationships/hyperlink" Target="https://ffa.box.com/s/n85bufnj2qy2s5x3srqehjygll65zwm3" TargetMode="External"/><Relationship Id="rId28" Type="http://schemas.openxmlformats.org/officeDocument/2006/relationships/hyperlink" Target="https://ffa.box.com/s/dqnrh4yq4e232s81z0jz4kazi0z86092" TargetMode="External"/><Relationship Id="rId36" Type="http://schemas.openxmlformats.org/officeDocument/2006/relationships/header" Target="header3.xml"/><Relationship Id="rId10" Type="http://schemas.openxmlformats.org/officeDocument/2006/relationships/hyperlink" Target="https://ffa.box.com/s/ar6pn26tjbop5x18ed948b0tq8uxtb54" TargetMode="External"/><Relationship Id="rId19" Type="http://schemas.openxmlformats.org/officeDocument/2006/relationships/hyperlink" Target="https://ffa.box.com/s/oe33kq4g48f3t7il28o79gkyt8ztkv3m" TargetMode="External"/><Relationship Id="rId31" Type="http://schemas.openxmlformats.org/officeDocument/2006/relationships/hyperlink" Target="https://ffa.box.com/s/1xaem9o0eir7gfasrcvylsofr31u9dl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fa.box.com/s/w064u6dl2nunccqx9m2udcgbfwjcez1y" TargetMode="External"/><Relationship Id="rId14" Type="http://schemas.openxmlformats.org/officeDocument/2006/relationships/hyperlink" Target="https://ffa.box.com/s/4tnvxkli3uxw6m3bpuwditlfutmpamiy" TargetMode="External"/><Relationship Id="rId22" Type="http://schemas.openxmlformats.org/officeDocument/2006/relationships/hyperlink" Target="https://ffa.box.com/s/z13xburpo3yk5974py5r1i3v3exha6es" TargetMode="External"/><Relationship Id="rId27" Type="http://schemas.openxmlformats.org/officeDocument/2006/relationships/hyperlink" Target="https://ffa.box.com/s/kesgqtr70flzaq5clui7kb1awvz3ru8i" TargetMode="External"/><Relationship Id="rId30" Type="http://schemas.openxmlformats.org/officeDocument/2006/relationships/hyperlink" Target="https://ffa.box.com/s/sro8l1das4l1jx1rti7gtriy7leb8m8l" TargetMode="External"/><Relationship Id="rId35" Type="http://schemas.openxmlformats.org/officeDocument/2006/relationships/footer" Target="footer2.xml"/><Relationship Id="rId8" Type="http://schemas.openxmlformats.org/officeDocument/2006/relationships/hyperlink" Target="https://ffa.box.com/s/6x1u02lghr6a9lcdhmio3q38o4e4rdor" TargetMode="External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cgrady\Downloads\FFA%20Informal%20Document%20Template%20(12)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65300"/>
      </a:accent2>
      <a:accent3>
        <a:srgbClr val="FFCD00"/>
      </a:accent3>
      <a:accent4>
        <a:srgbClr val="E1251B"/>
      </a:accent4>
      <a:accent5>
        <a:srgbClr val="008AA3"/>
      </a:accent5>
      <a:accent6>
        <a:srgbClr val="F5B335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CAD42-97DB-4F32-93E3-9F752B9ED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FFA Informal Document Template (12)</Template>
  <TotalTime>1349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McGrady, Megan</dc:creator>
  <cp:keywords/>
  <dc:description/>
  <cp:lastModifiedBy>Govea, Isaiah</cp:lastModifiedBy>
  <cp:revision>9</cp:revision>
  <dcterms:created xsi:type="dcterms:W3CDTF">2022-04-20T17:56:00Z</dcterms:created>
  <dcterms:modified xsi:type="dcterms:W3CDTF">2023-10-13T14:31:00Z</dcterms:modified>
</cp:coreProperties>
</file>