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17831" w14:textId="25DA8BF8" w:rsidR="00EC509F" w:rsidRPr="002547AB" w:rsidRDefault="00EC509F" w:rsidP="00E30E56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279D29" wp14:editId="7DC4EE68">
                <wp:simplePos x="0" y="0"/>
                <wp:positionH relativeFrom="margin">
                  <wp:posOffset>4928871</wp:posOffset>
                </wp:positionH>
                <wp:positionV relativeFrom="paragraph">
                  <wp:posOffset>-329731</wp:posOffset>
                </wp:positionV>
                <wp:extent cx="3808426" cy="564542"/>
                <wp:effectExtent l="0" t="0" r="20955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8426" cy="56454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2E7024" w14:textId="77777777" w:rsidR="00EC509F" w:rsidRPr="00B06C5C" w:rsidRDefault="00EC509F" w:rsidP="00E30E5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F92C8A">
                              <w:rPr>
                                <w:sz w:val="14"/>
                                <w:szCs w:val="14"/>
                              </w:rPr>
                              <w:t>Aligned to the following standards: AG5</w:t>
                            </w:r>
                            <w:r w:rsidRPr="00E56F48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AG-FD4; </w:t>
                            </w:r>
                            <w:r w:rsidRPr="00E56F48">
                              <w:rPr>
                                <w:sz w:val="14"/>
                                <w:szCs w:val="14"/>
                              </w:rPr>
                              <w:t>CS.05;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FPP.04;</w:t>
                            </w:r>
                            <w:r w:rsidRPr="00E56F48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F92C8A">
                              <w:rPr>
                                <w:sz w:val="14"/>
                                <w:szCs w:val="14"/>
                              </w:rPr>
                              <w:t>FFA.PL-A; FFA.PL-C; FFA.CS-M;</w:t>
                            </w:r>
                            <w:r w:rsidRPr="00C218B3">
                              <w:rPr>
                                <w:sz w:val="14"/>
                                <w:szCs w:val="14"/>
                              </w:rPr>
                              <w:t xml:space="preserve"> CCSS.ELA.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RST</w:t>
                            </w:r>
                            <w:r w:rsidRPr="00C218B3">
                              <w:rPr>
                                <w:sz w:val="14"/>
                                <w:szCs w:val="14"/>
                              </w:rPr>
                              <w:t>.9-10.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9</w:t>
                            </w:r>
                            <w:r w:rsidRPr="00C218B3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218B3">
                              <w:rPr>
                                <w:sz w:val="14"/>
                                <w:szCs w:val="14"/>
                              </w:rPr>
                              <w:t>CCSS.ELA.SL.9-10.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2</w:t>
                            </w:r>
                            <w:r w:rsidRPr="00C218B3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218B3">
                              <w:rPr>
                                <w:sz w:val="14"/>
                                <w:szCs w:val="14"/>
                              </w:rPr>
                              <w:t>CCSS.ELA.SL.9-10.1.C; CCSS.W.9-10.4;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218B3">
                              <w:rPr>
                                <w:sz w:val="14"/>
                                <w:szCs w:val="14"/>
                              </w:rPr>
                              <w:t>CRP.0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2</w:t>
                            </w:r>
                            <w:r w:rsidRPr="00C218B3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218B3">
                              <w:rPr>
                                <w:sz w:val="14"/>
                                <w:szCs w:val="14"/>
                              </w:rPr>
                              <w:t>CRP.04; CRP.0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7</w:t>
                            </w:r>
                            <w:r w:rsidRPr="00C218B3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279D29" id="Rectangle 8" o:spid="_x0000_s1026" style="position:absolute;margin-left:388.1pt;margin-top:-25.95pt;width:299.9pt;height:44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" fillcolor="white [3201]" strokecolor="black [3200]" strokeweight="1pt">
                <v:textbox>
                  <w:txbxContent>
                    <w:p w14:paraId="732E7024" w14:textId="77777777" w:rsidR="00EC509F" w:rsidRPr="00B06C5C" w:rsidRDefault="00EC509F" w:rsidP="00E30E5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F92C8A">
                        <w:rPr>
                          <w:sz w:val="14"/>
                          <w:szCs w:val="14"/>
                        </w:rPr>
                        <w:t>Aligned to the following standards: AG5</w:t>
                      </w:r>
                      <w:r w:rsidRPr="00E56F48">
                        <w:rPr>
                          <w:sz w:val="14"/>
                          <w:szCs w:val="14"/>
                        </w:rPr>
                        <w:t xml:space="preserve">; </w:t>
                      </w:r>
                      <w:r>
                        <w:rPr>
                          <w:sz w:val="14"/>
                          <w:szCs w:val="14"/>
                        </w:rPr>
                        <w:t xml:space="preserve">AG-FD4; </w:t>
                      </w:r>
                      <w:r w:rsidRPr="00E56F48">
                        <w:rPr>
                          <w:sz w:val="14"/>
                          <w:szCs w:val="14"/>
                        </w:rPr>
                        <w:t>CS.05;</w:t>
                      </w:r>
                      <w:r>
                        <w:rPr>
                          <w:sz w:val="14"/>
                          <w:szCs w:val="14"/>
                        </w:rPr>
                        <w:t xml:space="preserve"> FPP.04;</w:t>
                      </w:r>
                      <w:r w:rsidRPr="00E56F48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F92C8A">
                        <w:rPr>
                          <w:sz w:val="14"/>
                          <w:szCs w:val="14"/>
                        </w:rPr>
                        <w:t>FFA.PL-A; FFA.PL-C; FFA.CS-M;</w:t>
                      </w:r>
                      <w:r w:rsidRPr="00C218B3">
                        <w:rPr>
                          <w:sz w:val="14"/>
                          <w:szCs w:val="14"/>
                        </w:rPr>
                        <w:t xml:space="preserve"> CCSS.ELA.</w:t>
                      </w:r>
                      <w:r>
                        <w:rPr>
                          <w:sz w:val="14"/>
                          <w:szCs w:val="14"/>
                        </w:rPr>
                        <w:t>RST</w:t>
                      </w:r>
                      <w:r w:rsidRPr="00C218B3">
                        <w:rPr>
                          <w:sz w:val="14"/>
                          <w:szCs w:val="14"/>
                        </w:rPr>
                        <w:t>.9-10.</w:t>
                      </w:r>
                      <w:r>
                        <w:rPr>
                          <w:sz w:val="14"/>
                          <w:szCs w:val="14"/>
                        </w:rPr>
                        <w:t>9</w:t>
                      </w:r>
                      <w:r w:rsidRPr="00C218B3">
                        <w:rPr>
                          <w:sz w:val="14"/>
                          <w:szCs w:val="14"/>
                        </w:rPr>
                        <w:t>;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C218B3">
                        <w:rPr>
                          <w:sz w:val="14"/>
                          <w:szCs w:val="14"/>
                        </w:rPr>
                        <w:t>CCSS.ELA.SL.9-10.</w:t>
                      </w:r>
                      <w:r>
                        <w:rPr>
                          <w:sz w:val="14"/>
                          <w:szCs w:val="14"/>
                        </w:rPr>
                        <w:t>2</w:t>
                      </w:r>
                      <w:r w:rsidRPr="00C218B3">
                        <w:rPr>
                          <w:sz w:val="14"/>
                          <w:szCs w:val="14"/>
                        </w:rPr>
                        <w:t>;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C218B3">
                        <w:rPr>
                          <w:sz w:val="14"/>
                          <w:szCs w:val="14"/>
                        </w:rPr>
                        <w:t>CCSS.ELA.SL.9-10.1.C; CCSS.W.9-10.4;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C218B3">
                        <w:rPr>
                          <w:sz w:val="14"/>
                          <w:szCs w:val="14"/>
                        </w:rPr>
                        <w:t>CRP.0</w:t>
                      </w:r>
                      <w:r>
                        <w:rPr>
                          <w:sz w:val="14"/>
                          <w:szCs w:val="14"/>
                        </w:rPr>
                        <w:t>2</w:t>
                      </w:r>
                      <w:r w:rsidRPr="00C218B3">
                        <w:rPr>
                          <w:sz w:val="14"/>
                          <w:szCs w:val="14"/>
                        </w:rPr>
                        <w:t>;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C218B3">
                        <w:rPr>
                          <w:sz w:val="14"/>
                          <w:szCs w:val="14"/>
                        </w:rPr>
                        <w:t>CRP.04; CRP.0</w:t>
                      </w:r>
                      <w:r>
                        <w:rPr>
                          <w:sz w:val="14"/>
                          <w:szCs w:val="14"/>
                        </w:rPr>
                        <w:t>7</w:t>
                      </w:r>
                      <w:r w:rsidRPr="00C218B3">
                        <w:rPr>
                          <w:sz w:val="14"/>
                          <w:szCs w:val="14"/>
                        </w:rPr>
                        <w:t>;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t>Careers With Culver’s</w:t>
      </w:r>
    </w:p>
    <w:p w14:paraId="236CB842" w14:textId="77777777" w:rsidR="00EC509F" w:rsidRPr="002A7980" w:rsidRDefault="00EC509F" w:rsidP="00E30E56">
      <w:pPr>
        <w:pStyle w:val="FFAChartType-Bold"/>
        <w:ind w:left="0"/>
        <w:rPr>
          <w:sz w:val="24"/>
          <w:szCs w:val="24"/>
        </w:rPr>
      </w:pPr>
      <w:r w:rsidRPr="002A7980">
        <w:rPr>
          <w:sz w:val="24"/>
          <w:szCs w:val="24"/>
        </w:rPr>
        <w:t>P</w:t>
      </w:r>
      <w:r>
        <w:rPr>
          <w:sz w:val="24"/>
          <w:szCs w:val="24"/>
        </w:rPr>
        <w:t>ART</w:t>
      </w:r>
      <w:r w:rsidRPr="002A7980">
        <w:rPr>
          <w:sz w:val="24"/>
          <w:szCs w:val="24"/>
        </w:rPr>
        <w:t xml:space="preserve"> 1</w:t>
      </w:r>
    </w:p>
    <w:p w14:paraId="1CE58842" w14:textId="77777777" w:rsidR="00EC509F" w:rsidRPr="00216FB5" w:rsidRDefault="00EC509F" w:rsidP="00E30E56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2CA8FC02" w14:textId="77777777" w:rsidR="00EC509F" w:rsidRDefault="00EC509F" w:rsidP="00E30E56">
      <w:pPr>
        <w:pStyle w:val="main"/>
      </w:pPr>
      <w:r>
        <w:t>Review the three Culver’s job descriptions provided by your teacher and compare the jobs using the table below.</w:t>
      </w:r>
    </w:p>
    <w:p w14:paraId="69D89CC2" w14:textId="77777777" w:rsidR="00EC509F" w:rsidRDefault="00EC509F" w:rsidP="00E30E56">
      <w:pPr>
        <w:pStyle w:val="main"/>
      </w:pPr>
    </w:p>
    <w:tbl>
      <w:tblPr>
        <w:tblStyle w:val="TableGrid"/>
        <w:tblW w:w="13585" w:type="dxa"/>
        <w:tblInd w:w="-90" w:type="dxa"/>
        <w:tblLook w:val="04A0" w:firstRow="1" w:lastRow="0" w:firstColumn="1" w:lastColumn="0" w:noHBand="0" w:noVBand="1"/>
      </w:tblPr>
      <w:tblGrid>
        <w:gridCol w:w="2785"/>
        <w:gridCol w:w="3600"/>
        <w:gridCol w:w="3600"/>
        <w:gridCol w:w="3600"/>
      </w:tblGrid>
      <w:tr w:rsidR="00EC509F" w14:paraId="616BB378" w14:textId="77777777" w:rsidTr="00022B23"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2BBFB" w14:textId="77777777" w:rsidR="00EC509F" w:rsidRPr="003066FB" w:rsidRDefault="00EC509F" w:rsidP="00022B23">
            <w:pPr>
              <w:pStyle w:val="main"/>
              <w:rPr>
                <w:b/>
                <w:bCs/>
              </w:rPr>
            </w:pPr>
          </w:p>
        </w:tc>
        <w:tc>
          <w:tcPr>
            <w:tcW w:w="3600" w:type="dxa"/>
            <w:tcBorders>
              <w:left w:val="single" w:sz="4" w:space="0" w:color="auto"/>
            </w:tcBorders>
          </w:tcPr>
          <w:p w14:paraId="21F26F8A" w14:textId="77777777" w:rsidR="00EC509F" w:rsidRPr="003066FB" w:rsidRDefault="00EC509F" w:rsidP="00022B23">
            <w:pPr>
              <w:pStyle w:val="main"/>
              <w:jc w:val="center"/>
              <w:rPr>
                <w:b/>
                <w:bCs/>
              </w:rPr>
            </w:pPr>
            <w:r w:rsidRPr="003066FB">
              <w:rPr>
                <w:b/>
                <w:bCs/>
              </w:rPr>
              <w:t>True Blue Crew Member</w:t>
            </w:r>
          </w:p>
        </w:tc>
        <w:tc>
          <w:tcPr>
            <w:tcW w:w="3600" w:type="dxa"/>
          </w:tcPr>
          <w:p w14:paraId="6CADD56D" w14:textId="77777777" w:rsidR="00EC509F" w:rsidRPr="003066FB" w:rsidRDefault="00EC509F" w:rsidP="00022B23">
            <w:pPr>
              <w:pStyle w:val="main"/>
              <w:jc w:val="center"/>
              <w:rPr>
                <w:b/>
                <w:bCs/>
              </w:rPr>
            </w:pPr>
            <w:r w:rsidRPr="003066FB">
              <w:rPr>
                <w:b/>
                <w:bCs/>
              </w:rPr>
              <w:t>Assistant Manager</w:t>
            </w:r>
          </w:p>
        </w:tc>
        <w:tc>
          <w:tcPr>
            <w:tcW w:w="3600" w:type="dxa"/>
          </w:tcPr>
          <w:p w14:paraId="63E19DB2" w14:textId="77777777" w:rsidR="00EC509F" w:rsidRPr="003066FB" w:rsidRDefault="00EC509F" w:rsidP="00022B23">
            <w:pPr>
              <w:pStyle w:val="main"/>
              <w:jc w:val="center"/>
              <w:rPr>
                <w:b/>
                <w:bCs/>
              </w:rPr>
            </w:pPr>
            <w:r w:rsidRPr="003066FB">
              <w:rPr>
                <w:b/>
                <w:bCs/>
              </w:rPr>
              <w:t>General Manager</w:t>
            </w:r>
          </w:p>
        </w:tc>
      </w:tr>
      <w:tr w:rsidR="00EC509F" w14:paraId="47F6632C" w14:textId="77777777" w:rsidTr="00022B23">
        <w:trPr>
          <w:trHeight w:val="2249"/>
        </w:trPr>
        <w:tc>
          <w:tcPr>
            <w:tcW w:w="2785" w:type="dxa"/>
            <w:tcBorders>
              <w:top w:val="single" w:sz="4" w:space="0" w:color="auto"/>
            </w:tcBorders>
            <w:vAlign w:val="center"/>
          </w:tcPr>
          <w:p w14:paraId="7BD0DB75" w14:textId="4C3870F3" w:rsidR="00EC509F" w:rsidRDefault="00EC509F" w:rsidP="00022B23">
            <w:pPr>
              <w:pStyle w:val="main"/>
            </w:pPr>
            <w:r>
              <w:t>Highlight Five Primary Job Responsibilities.</w:t>
            </w:r>
          </w:p>
        </w:tc>
        <w:tc>
          <w:tcPr>
            <w:tcW w:w="3600" w:type="dxa"/>
            <w:vAlign w:val="center"/>
          </w:tcPr>
          <w:p w14:paraId="168001AE" w14:textId="77777777" w:rsidR="00EC509F" w:rsidRDefault="00EC509F" w:rsidP="009354BB">
            <w:pPr>
              <w:pStyle w:val="main"/>
              <w:numPr>
                <w:ilvl w:val="0"/>
                <w:numId w:val="17"/>
              </w:numPr>
              <w:ind w:left="426"/>
            </w:pPr>
            <w:r>
              <w:t xml:space="preserve"> </w:t>
            </w:r>
            <w:r>
              <w:br/>
              <w:t xml:space="preserve"> </w:t>
            </w:r>
          </w:p>
          <w:p w14:paraId="47CD3286" w14:textId="77777777" w:rsidR="00EC509F" w:rsidRDefault="00EC509F" w:rsidP="009354BB">
            <w:pPr>
              <w:pStyle w:val="main"/>
              <w:numPr>
                <w:ilvl w:val="0"/>
                <w:numId w:val="17"/>
              </w:numPr>
              <w:ind w:left="426"/>
            </w:pPr>
            <w:r>
              <w:br/>
              <w:t xml:space="preserve"> </w:t>
            </w:r>
          </w:p>
          <w:p w14:paraId="26180F01" w14:textId="77777777" w:rsidR="00EC509F" w:rsidRDefault="00EC509F" w:rsidP="009354BB">
            <w:pPr>
              <w:pStyle w:val="main"/>
              <w:numPr>
                <w:ilvl w:val="0"/>
                <w:numId w:val="17"/>
              </w:numPr>
              <w:ind w:left="426"/>
            </w:pPr>
            <w:r>
              <w:br/>
              <w:t xml:space="preserve"> </w:t>
            </w:r>
          </w:p>
          <w:p w14:paraId="0404686B" w14:textId="77777777" w:rsidR="00EC509F" w:rsidRDefault="00EC509F" w:rsidP="009354BB">
            <w:pPr>
              <w:pStyle w:val="main"/>
              <w:numPr>
                <w:ilvl w:val="0"/>
                <w:numId w:val="17"/>
              </w:numPr>
              <w:ind w:left="426"/>
            </w:pPr>
            <w:r>
              <w:br/>
              <w:t xml:space="preserve"> </w:t>
            </w:r>
          </w:p>
          <w:p w14:paraId="38267630" w14:textId="77777777" w:rsidR="00EC509F" w:rsidRDefault="00EC509F" w:rsidP="009354BB">
            <w:pPr>
              <w:pStyle w:val="main"/>
              <w:numPr>
                <w:ilvl w:val="0"/>
                <w:numId w:val="17"/>
              </w:numPr>
              <w:ind w:left="426"/>
            </w:pPr>
            <w:r>
              <w:t xml:space="preserve"> </w:t>
            </w:r>
          </w:p>
        </w:tc>
        <w:tc>
          <w:tcPr>
            <w:tcW w:w="3600" w:type="dxa"/>
            <w:vAlign w:val="center"/>
          </w:tcPr>
          <w:p w14:paraId="3690D473" w14:textId="77777777" w:rsidR="00EC509F" w:rsidRDefault="00EC509F" w:rsidP="009354BB">
            <w:pPr>
              <w:pStyle w:val="main"/>
              <w:numPr>
                <w:ilvl w:val="0"/>
                <w:numId w:val="18"/>
              </w:numPr>
              <w:ind w:left="462"/>
            </w:pPr>
            <w:r>
              <w:t xml:space="preserve"> </w:t>
            </w:r>
            <w:r>
              <w:br/>
            </w:r>
          </w:p>
          <w:p w14:paraId="6D32FE6A" w14:textId="77777777" w:rsidR="00EC509F" w:rsidRDefault="00EC509F" w:rsidP="009354BB">
            <w:pPr>
              <w:pStyle w:val="main"/>
              <w:numPr>
                <w:ilvl w:val="0"/>
                <w:numId w:val="18"/>
              </w:numPr>
              <w:ind w:left="462"/>
            </w:pPr>
            <w:r>
              <w:br/>
              <w:t xml:space="preserve"> </w:t>
            </w:r>
          </w:p>
          <w:p w14:paraId="58572304" w14:textId="77777777" w:rsidR="00EC509F" w:rsidRDefault="00EC509F" w:rsidP="009354BB">
            <w:pPr>
              <w:pStyle w:val="main"/>
              <w:numPr>
                <w:ilvl w:val="0"/>
                <w:numId w:val="18"/>
              </w:numPr>
              <w:ind w:left="462"/>
            </w:pPr>
            <w:r>
              <w:br/>
              <w:t xml:space="preserve"> </w:t>
            </w:r>
          </w:p>
          <w:p w14:paraId="21E729B2" w14:textId="77777777" w:rsidR="00EC509F" w:rsidRDefault="00EC509F" w:rsidP="009354BB">
            <w:pPr>
              <w:pStyle w:val="main"/>
              <w:numPr>
                <w:ilvl w:val="0"/>
                <w:numId w:val="18"/>
              </w:numPr>
              <w:ind w:left="462"/>
            </w:pPr>
            <w:r>
              <w:br/>
              <w:t xml:space="preserve"> </w:t>
            </w:r>
          </w:p>
          <w:p w14:paraId="3C3751F4" w14:textId="77777777" w:rsidR="00EC509F" w:rsidRDefault="00EC509F" w:rsidP="009354BB">
            <w:pPr>
              <w:pStyle w:val="main"/>
              <w:numPr>
                <w:ilvl w:val="0"/>
                <w:numId w:val="18"/>
              </w:numPr>
              <w:ind w:left="462"/>
            </w:pPr>
            <w:r>
              <w:t xml:space="preserve">  </w:t>
            </w:r>
          </w:p>
        </w:tc>
        <w:tc>
          <w:tcPr>
            <w:tcW w:w="3600" w:type="dxa"/>
            <w:vAlign w:val="center"/>
          </w:tcPr>
          <w:p w14:paraId="314FD1A3" w14:textId="77777777" w:rsidR="00EC509F" w:rsidRDefault="00EC509F" w:rsidP="009354BB">
            <w:pPr>
              <w:pStyle w:val="main"/>
              <w:numPr>
                <w:ilvl w:val="0"/>
                <w:numId w:val="19"/>
              </w:numPr>
              <w:ind w:left="498"/>
            </w:pPr>
            <w:r>
              <w:t xml:space="preserve"> </w:t>
            </w:r>
            <w:r>
              <w:br/>
            </w:r>
          </w:p>
          <w:p w14:paraId="5E2A2571" w14:textId="77777777" w:rsidR="00EC509F" w:rsidRDefault="00EC509F" w:rsidP="009354BB">
            <w:pPr>
              <w:pStyle w:val="main"/>
              <w:numPr>
                <w:ilvl w:val="0"/>
                <w:numId w:val="19"/>
              </w:numPr>
              <w:ind w:left="498"/>
            </w:pPr>
            <w:r>
              <w:br/>
              <w:t xml:space="preserve"> </w:t>
            </w:r>
          </w:p>
          <w:p w14:paraId="11EB47FB" w14:textId="77777777" w:rsidR="00EC509F" w:rsidRDefault="00EC509F" w:rsidP="009354BB">
            <w:pPr>
              <w:pStyle w:val="main"/>
              <w:numPr>
                <w:ilvl w:val="0"/>
                <w:numId w:val="19"/>
              </w:numPr>
              <w:ind w:left="498"/>
            </w:pPr>
            <w:r>
              <w:br/>
              <w:t xml:space="preserve"> </w:t>
            </w:r>
          </w:p>
          <w:p w14:paraId="0A351931" w14:textId="77777777" w:rsidR="00EC509F" w:rsidRDefault="00EC509F" w:rsidP="009354BB">
            <w:pPr>
              <w:pStyle w:val="main"/>
              <w:numPr>
                <w:ilvl w:val="0"/>
                <w:numId w:val="19"/>
              </w:numPr>
              <w:ind w:left="498"/>
            </w:pPr>
            <w:r>
              <w:br/>
              <w:t xml:space="preserve"> </w:t>
            </w:r>
          </w:p>
          <w:p w14:paraId="32141856" w14:textId="77777777" w:rsidR="00EC509F" w:rsidRDefault="00EC509F" w:rsidP="009354BB">
            <w:pPr>
              <w:pStyle w:val="main"/>
              <w:numPr>
                <w:ilvl w:val="0"/>
                <w:numId w:val="19"/>
              </w:numPr>
              <w:ind w:left="498"/>
            </w:pPr>
            <w:r>
              <w:t xml:space="preserve"> </w:t>
            </w:r>
          </w:p>
        </w:tc>
      </w:tr>
      <w:tr w:rsidR="00EC509F" w14:paraId="259E9678" w14:textId="77777777" w:rsidTr="00022B23">
        <w:trPr>
          <w:trHeight w:val="1340"/>
        </w:trPr>
        <w:tc>
          <w:tcPr>
            <w:tcW w:w="2785" w:type="dxa"/>
            <w:vAlign w:val="center"/>
          </w:tcPr>
          <w:p w14:paraId="52477735" w14:textId="602B87C4" w:rsidR="00EC509F" w:rsidRDefault="00EC509F" w:rsidP="00022B23">
            <w:pPr>
              <w:pStyle w:val="main"/>
            </w:pPr>
            <w:r>
              <w:t>List Three Qualifications/Skills Required for This Position.</w:t>
            </w:r>
          </w:p>
        </w:tc>
        <w:tc>
          <w:tcPr>
            <w:tcW w:w="3600" w:type="dxa"/>
            <w:vAlign w:val="center"/>
          </w:tcPr>
          <w:p w14:paraId="1AB51F7F" w14:textId="77777777" w:rsidR="00EC509F" w:rsidRDefault="00EC509F" w:rsidP="009354BB">
            <w:pPr>
              <w:pStyle w:val="main"/>
              <w:numPr>
                <w:ilvl w:val="0"/>
                <w:numId w:val="20"/>
              </w:numPr>
              <w:ind w:left="436"/>
            </w:pPr>
            <w:r>
              <w:t xml:space="preserve"> </w:t>
            </w:r>
            <w:r>
              <w:br/>
            </w:r>
          </w:p>
          <w:p w14:paraId="31860C8D" w14:textId="77777777" w:rsidR="00EC509F" w:rsidRDefault="00EC509F" w:rsidP="009354BB">
            <w:pPr>
              <w:pStyle w:val="main"/>
              <w:numPr>
                <w:ilvl w:val="0"/>
                <w:numId w:val="20"/>
              </w:numPr>
              <w:ind w:left="436"/>
            </w:pPr>
            <w:r>
              <w:br/>
              <w:t xml:space="preserve"> </w:t>
            </w:r>
          </w:p>
          <w:p w14:paraId="7E9C46A6" w14:textId="77777777" w:rsidR="00EC509F" w:rsidRDefault="00EC509F" w:rsidP="009354BB">
            <w:pPr>
              <w:pStyle w:val="main"/>
              <w:numPr>
                <w:ilvl w:val="0"/>
                <w:numId w:val="20"/>
              </w:numPr>
              <w:ind w:left="436"/>
            </w:pPr>
          </w:p>
        </w:tc>
        <w:tc>
          <w:tcPr>
            <w:tcW w:w="3600" w:type="dxa"/>
            <w:vAlign w:val="center"/>
          </w:tcPr>
          <w:p w14:paraId="4C4F4ECE" w14:textId="77777777" w:rsidR="00EC509F" w:rsidRDefault="00EC509F" w:rsidP="009354BB">
            <w:pPr>
              <w:pStyle w:val="main"/>
              <w:numPr>
                <w:ilvl w:val="0"/>
                <w:numId w:val="21"/>
              </w:numPr>
              <w:ind w:left="442"/>
            </w:pPr>
            <w:r>
              <w:t xml:space="preserve"> </w:t>
            </w:r>
            <w:r>
              <w:br/>
              <w:t xml:space="preserve"> </w:t>
            </w:r>
          </w:p>
          <w:p w14:paraId="198F2275" w14:textId="77777777" w:rsidR="00EC509F" w:rsidRDefault="00EC509F" w:rsidP="009354BB">
            <w:pPr>
              <w:pStyle w:val="main"/>
              <w:numPr>
                <w:ilvl w:val="0"/>
                <w:numId w:val="21"/>
              </w:numPr>
              <w:ind w:left="442"/>
            </w:pPr>
            <w:r>
              <w:br/>
              <w:t xml:space="preserve"> </w:t>
            </w:r>
          </w:p>
          <w:p w14:paraId="2329B261" w14:textId="77777777" w:rsidR="00EC509F" w:rsidRDefault="00EC509F" w:rsidP="009354BB">
            <w:pPr>
              <w:pStyle w:val="main"/>
              <w:numPr>
                <w:ilvl w:val="0"/>
                <w:numId w:val="21"/>
              </w:numPr>
              <w:ind w:left="442"/>
            </w:pPr>
            <w:r>
              <w:t xml:space="preserve"> </w:t>
            </w:r>
          </w:p>
        </w:tc>
        <w:tc>
          <w:tcPr>
            <w:tcW w:w="3600" w:type="dxa"/>
            <w:vAlign w:val="center"/>
          </w:tcPr>
          <w:p w14:paraId="11ACFED8" w14:textId="77777777" w:rsidR="00EC509F" w:rsidRDefault="00EC509F" w:rsidP="009354BB">
            <w:pPr>
              <w:pStyle w:val="main"/>
              <w:numPr>
                <w:ilvl w:val="0"/>
                <w:numId w:val="22"/>
              </w:numPr>
              <w:ind w:left="435"/>
            </w:pPr>
            <w:r>
              <w:t xml:space="preserve"> </w:t>
            </w:r>
            <w:r>
              <w:br/>
            </w:r>
          </w:p>
          <w:p w14:paraId="34B96283" w14:textId="77777777" w:rsidR="00EC509F" w:rsidRDefault="00EC509F" w:rsidP="009354BB">
            <w:pPr>
              <w:pStyle w:val="main"/>
              <w:numPr>
                <w:ilvl w:val="0"/>
                <w:numId w:val="22"/>
              </w:numPr>
              <w:ind w:left="435"/>
            </w:pPr>
            <w:r>
              <w:t xml:space="preserve"> </w:t>
            </w:r>
            <w:r>
              <w:br/>
            </w:r>
          </w:p>
          <w:p w14:paraId="4704FE5A" w14:textId="77777777" w:rsidR="00EC509F" w:rsidRDefault="00EC509F" w:rsidP="009354BB">
            <w:pPr>
              <w:pStyle w:val="main"/>
              <w:numPr>
                <w:ilvl w:val="0"/>
                <w:numId w:val="22"/>
              </w:numPr>
              <w:ind w:left="435"/>
            </w:pPr>
            <w:r>
              <w:t xml:space="preserve"> </w:t>
            </w:r>
          </w:p>
        </w:tc>
      </w:tr>
      <w:tr w:rsidR="00EC509F" w14:paraId="71EA506A" w14:textId="77777777" w:rsidTr="00022B23">
        <w:trPr>
          <w:trHeight w:val="701"/>
        </w:trPr>
        <w:tc>
          <w:tcPr>
            <w:tcW w:w="2785" w:type="dxa"/>
            <w:vAlign w:val="center"/>
          </w:tcPr>
          <w:p w14:paraId="4FFF2FEB" w14:textId="1DBB7443" w:rsidR="00EC509F" w:rsidRDefault="00EC509F" w:rsidP="00022B23">
            <w:pPr>
              <w:pStyle w:val="main"/>
            </w:pPr>
            <w:r>
              <w:t>What Is the Starting Pay Range for This Position?</w:t>
            </w:r>
          </w:p>
        </w:tc>
        <w:tc>
          <w:tcPr>
            <w:tcW w:w="3600" w:type="dxa"/>
            <w:vAlign w:val="center"/>
          </w:tcPr>
          <w:p w14:paraId="0BDE184D" w14:textId="77777777" w:rsidR="00EC509F" w:rsidRDefault="00EC509F" w:rsidP="00022B23">
            <w:pPr>
              <w:pStyle w:val="main"/>
            </w:pPr>
          </w:p>
        </w:tc>
        <w:tc>
          <w:tcPr>
            <w:tcW w:w="3600" w:type="dxa"/>
            <w:vAlign w:val="center"/>
          </w:tcPr>
          <w:p w14:paraId="6256F1DA" w14:textId="77777777" w:rsidR="00EC509F" w:rsidRDefault="00EC509F" w:rsidP="00022B23">
            <w:pPr>
              <w:pStyle w:val="main"/>
            </w:pPr>
          </w:p>
        </w:tc>
        <w:tc>
          <w:tcPr>
            <w:tcW w:w="3600" w:type="dxa"/>
            <w:vAlign w:val="center"/>
          </w:tcPr>
          <w:p w14:paraId="3C8914A8" w14:textId="77777777" w:rsidR="00EC509F" w:rsidRDefault="00EC509F" w:rsidP="00022B23">
            <w:pPr>
              <w:pStyle w:val="main"/>
            </w:pPr>
          </w:p>
        </w:tc>
      </w:tr>
      <w:tr w:rsidR="00EC509F" w14:paraId="5863E801" w14:textId="77777777" w:rsidTr="00022B23">
        <w:trPr>
          <w:trHeight w:val="1079"/>
        </w:trPr>
        <w:tc>
          <w:tcPr>
            <w:tcW w:w="2785" w:type="dxa"/>
            <w:vAlign w:val="center"/>
          </w:tcPr>
          <w:p w14:paraId="451BD51D" w14:textId="6C81CAA6" w:rsidR="00EC509F" w:rsidRDefault="00EC509F" w:rsidP="00022B23">
            <w:pPr>
              <w:pStyle w:val="main"/>
            </w:pPr>
            <w:r>
              <w:t>List Two Benefits of This Position That Appeal to You.</w:t>
            </w:r>
          </w:p>
        </w:tc>
        <w:tc>
          <w:tcPr>
            <w:tcW w:w="3600" w:type="dxa"/>
            <w:vAlign w:val="center"/>
          </w:tcPr>
          <w:p w14:paraId="57CB94DF" w14:textId="77777777" w:rsidR="00EC509F" w:rsidRDefault="00EC509F" w:rsidP="009354BB">
            <w:pPr>
              <w:pStyle w:val="main"/>
              <w:numPr>
                <w:ilvl w:val="0"/>
                <w:numId w:val="23"/>
              </w:numPr>
              <w:ind w:left="435"/>
            </w:pPr>
            <w:r>
              <w:t xml:space="preserve"> </w:t>
            </w:r>
            <w:r>
              <w:br/>
            </w:r>
          </w:p>
          <w:p w14:paraId="381B18F6" w14:textId="77777777" w:rsidR="00EC509F" w:rsidRDefault="00EC509F" w:rsidP="009354BB">
            <w:pPr>
              <w:pStyle w:val="main"/>
              <w:numPr>
                <w:ilvl w:val="0"/>
                <w:numId w:val="23"/>
              </w:numPr>
              <w:ind w:left="435"/>
            </w:pPr>
            <w:r>
              <w:t xml:space="preserve"> </w:t>
            </w:r>
          </w:p>
        </w:tc>
        <w:tc>
          <w:tcPr>
            <w:tcW w:w="3600" w:type="dxa"/>
            <w:vAlign w:val="center"/>
          </w:tcPr>
          <w:p w14:paraId="02996911" w14:textId="77777777" w:rsidR="00EC509F" w:rsidRDefault="00EC509F" w:rsidP="009354BB">
            <w:pPr>
              <w:pStyle w:val="main"/>
              <w:numPr>
                <w:ilvl w:val="0"/>
                <w:numId w:val="23"/>
              </w:numPr>
              <w:ind w:left="442"/>
            </w:pPr>
            <w:r>
              <w:br/>
              <w:t xml:space="preserve"> </w:t>
            </w:r>
          </w:p>
          <w:p w14:paraId="52606088" w14:textId="77777777" w:rsidR="00EC509F" w:rsidRDefault="00EC509F" w:rsidP="009354BB">
            <w:pPr>
              <w:pStyle w:val="main"/>
              <w:numPr>
                <w:ilvl w:val="0"/>
                <w:numId w:val="23"/>
              </w:numPr>
              <w:ind w:left="442"/>
            </w:pPr>
            <w:r>
              <w:t xml:space="preserve"> </w:t>
            </w:r>
          </w:p>
        </w:tc>
        <w:tc>
          <w:tcPr>
            <w:tcW w:w="3600" w:type="dxa"/>
            <w:vAlign w:val="center"/>
          </w:tcPr>
          <w:p w14:paraId="56641374" w14:textId="77777777" w:rsidR="00EC509F" w:rsidRDefault="00EC509F" w:rsidP="009354BB">
            <w:pPr>
              <w:pStyle w:val="main"/>
              <w:numPr>
                <w:ilvl w:val="0"/>
                <w:numId w:val="23"/>
              </w:numPr>
              <w:ind w:left="435"/>
            </w:pPr>
            <w:r>
              <w:t xml:space="preserve"> </w:t>
            </w:r>
            <w:r>
              <w:br/>
            </w:r>
          </w:p>
          <w:p w14:paraId="584B3603" w14:textId="77777777" w:rsidR="00EC509F" w:rsidRDefault="00EC509F" w:rsidP="009354BB">
            <w:pPr>
              <w:pStyle w:val="main"/>
              <w:numPr>
                <w:ilvl w:val="0"/>
                <w:numId w:val="23"/>
              </w:numPr>
              <w:ind w:left="435"/>
            </w:pPr>
            <w:r>
              <w:t xml:space="preserve"> </w:t>
            </w:r>
          </w:p>
        </w:tc>
      </w:tr>
      <w:tr w:rsidR="00EC509F" w14:paraId="19DDA565" w14:textId="77777777" w:rsidTr="00022B23">
        <w:trPr>
          <w:trHeight w:val="2330"/>
        </w:trPr>
        <w:tc>
          <w:tcPr>
            <w:tcW w:w="2785" w:type="dxa"/>
            <w:vAlign w:val="center"/>
          </w:tcPr>
          <w:p w14:paraId="0BC8632E" w14:textId="4A484368" w:rsidR="00EC509F" w:rsidRDefault="00EC509F" w:rsidP="00022B23">
            <w:pPr>
              <w:pStyle w:val="main"/>
            </w:pPr>
            <w:r>
              <w:t>Choose Two of the Success Factors for Each Position and Provide an Example of Each.</w:t>
            </w:r>
          </w:p>
        </w:tc>
        <w:tc>
          <w:tcPr>
            <w:tcW w:w="3600" w:type="dxa"/>
            <w:vAlign w:val="center"/>
          </w:tcPr>
          <w:p w14:paraId="21919602" w14:textId="77777777" w:rsidR="00EC509F" w:rsidRDefault="00EC509F" w:rsidP="009354BB">
            <w:pPr>
              <w:pStyle w:val="main"/>
              <w:numPr>
                <w:ilvl w:val="0"/>
                <w:numId w:val="24"/>
              </w:numPr>
              <w:ind w:left="435"/>
            </w:pPr>
            <w:r>
              <w:t xml:space="preserve"> 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69348A57" w14:textId="77777777" w:rsidR="00EC509F" w:rsidRDefault="00EC509F" w:rsidP="009354BB">
            <w:pPr>
              <w:pStyle w:val="main"/>
              <w:numPr>
                <w:ilvl w:val="0"/>
                <w:numId w:val="24"/>
              </w:numPr>
              <w:ind w:left="435"/>
            </w:pPr>
            <w:r>
              <w:t xml:space="preserve"> </w:t>
            </w:r>
          </w:p>
          <w:p w14:paraId="1FAC0D9D" w14:textId="77777777" w:rsidR="00EC509F" w:rsidRDefault="00EC509F" w:rsidP="00022B23">
            <w:pPr>
              <w:pStyle w:val="main"/>
            </w:pPr>
          </w:p>
          <w:p w14:paraId="269309FE" w14:textId="77777777" w:rsidR="00EC509F" w:rsidRDefault="00EC509F" w:rsidP="00022B23">
            <w:pPr>
              <w:pStyle w:val="main"/>
            </w:pPr>
          </w:p>
          <w:p w14:paraId="71F31376" w14:textId="77777777" w:rsidR="00EC509F" w:rsidRDefault="00EC509F" w:rsidP="00022B23">
            <w:pPr>
              <w:pStyle w:val="main"/>
            </w:pPr>
          </w:p>
        </w:tc>
        <w:tc>
          <w:tcPr>
            <w:tcW w:w="3600" w:type="dxa"/>
            <w:vAlign w:val="center"/>
          </w:tcPr>
          <w:p w14:paraId="153E8CEE" w14:textId="77777777" w:rsidR="00EC509F" w:rsidRDefault="00EC509F" w:rsidP="009354BB">
            <w:pPr>
              <w:pStyle w:val="main"/>
              <w:numPr>
                <w:ilvl w:val="0"/>
                <w:numId w:val="25"/>
              </w:numPr>
              <w:ind w:left="442"/>
            </w:pPr>
            <w:r>
              <w:t xml:space="preserve"> </w:t>
            </w:r>
          </w:p>
          <w:p w14:paraId="1BB15211" w14:textId="77777777" w:rsidR="00EC509F" w:rsidRDefault="00EC509F" w:rsidP="00022B23">
            <w:pPr>
              <w:pStyle w:val="main"/>
            </w:pPr>
          </w:p>
          <w:p w14:paraId="7CA61437" w14:textId="77777777" w:rsidR="00EC509F" w:rsidRDefault="00EC509F" w:rsidP="00022B23">
            <w:pPr>
              <w:pStyle w:val="main"/>
            </w:pPr>
          </w:p>
          <w:p w14:paraId="0A626B1C" w14:textId="77777777" w:rsidR="00EC509F" w:rsidRDefault="00EC509F" w:rsidP="00022B23">
            <w:pPr>
              <w:pStyle w:val="main"/>
            </w:pPr>
          </w:p>
          <w:p w14:paraId="7CB3BEA6" w14:textId="77777777" w:rsidR="00EC509F" w:rsidRDefault="00EC509F" w:rsidP="00022B23">
            <w:pPr>
              <w:pStyle w:val="main"/>
            </w:pPr>
          </w:p>
          <w:p w14:paraId="16A5F053" w14:textId="77777777" w:rsidR="00EC509F" w:rsidRDefault="00EC509F" w:rsidP="009354BB">
            <w:pPr>
              <w:pStyle w:val="main"/>
              <w:numPr>
                <w:ilvl w:val="0"/>
                <w:numId w:val="25"/>
              </w:numPr>
              <w:ind w:left="442"/>
            </w:pPr>
            <w:r>
              <w:t xml:space="preserve"> </w:t>
            </w:r>
          </w:p>
          <w:p w14:paraId="77016A1B" w14:textId="77777777" w:rsidR="00EC509F" w:rsidRDefault="00EC509F" w:rsidP="00022B23">
            <w:pPr>
              <w:pStyle w:val="main"/>
              <w:ind w:left="442"/>
            </w:pPr>
          </w:p>
          <w:p w14:paraId="0C50725E" w14:textId="77777777" w:rsidR="00EC509F" w:rsidRDefault="00EC509F" w:rsidP="00022B23">
            <w:pPr>
              <w:pStyle w:val="main"/>
              <w:ind w:left="442"/>
            </w:pPr>
          </w:p>
          <w:p w14:paraId="05402AA3" w14:textId="77777777" w:rsidR="00EC509F" w:rsidRDefault="00EC509F" w:rsidP="00022B23">
            <w:pPr>
              <w:pStyle w:val="main"/>
            </w:pPr>
          </w:p>
        </w:tc>
        <w:tc>
          <w:tcPr>
            <w:tcW w:w="3600" w:type="dxa"/>
            <w:vAlign w:val="center"/>
          </w:tcPr>
          <w:p w14:paraId="09B06252" w14:textId="77777777" w:rsidR="00EC509F" w:rsidRDefault="00EC509F" w:rsidP="009354BB">
            <w:pPr>
              <w:pStyle w:val="main"/>
              <w:numPr>
                <w:ilvl w:val="0"/>
                <w:numId w:val="26"/>
              </w:numPr>
              <w:ind w:left="435"/>
            </w:pPr>
            <w:r>
              <w:t xml:space="preserve"> 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4EB8929E" w14:textId="77777777" w:rsidR="00EC509F" w:rsidRDefault="00EC509F" w:rsidP="009354BB">
            <w:pPr>
              <w:pStyle w:val="main"/>
              <w:numPr>
                <w:ilvl w:val="0"/>
                <w:numId w:val="26"/>
              </w:numPr>
              <w:ind w:left="435"/>
            </w:pPr>
            <w:r>
              <w:t xml:space="preserve"> </w:t>
            </w:r>
            <w:r>
              <w:br/>
            </w:r>
            <w:r>
              <w:br/>
            </w:r>
            <w:r>
              <w:br/>
            </w:r>
          </w:p>
        </w:tc>
      </w:tr>
    </w:tbl>
    <w:p w14:paraId="671EE00B" w14:textId="77777777" w:rsidR="00EC509F" w:rsidRDefault="00EC509F" w:rsidP="00E30E56">
      <w:pPr>
        <w:pStyle w:val="main"/>
      </w:pPr>
    </w:p>
    <w:p w14:paraId="2685E35C" w14:textId="77777777" w:rsidR="00EC509F" w:rsidRDefault="00EC509F" w:rsidP="00E30E56">
      <w:pPr>
        <w:pStyle w:val="main"/>
      </w:pPr>
    </w:p>
    <w:p w14:paraId="79700055" w14:textId="77777777" w:rsidR="00EC509F" w:rsidRDefault="00EC509F" w:rsidP="00E30E56">
      <w:pPr>
        <w:rPr>
          <w:rFonts w:ascii="Montserrat" w:eastAsiaTheme="minorEastAsia" w:hAnsi="Montserrat" w:cs="Lasiver-Regular"/>
          <w:b/>
          <w:bCs/>
          <w:color w:val="070909"/>
          <w:sz w:val="18"/>
          <w:szCs w:val="17"/>
          <w:lang w:eastAsia="ja-JP"/>
        </w:rPr>
      </w:pPr>
      <w:r>
        <w:rPr>
          <w:b/>
          <w:bCs/>
        </w:rPr>
        <w:br w:type="page"/>
      </w:r>
    </w:p>
    <w:p w14:paraId="58C9BAC2" w14:textId="77777777" w:rsidR="00EC509F" w:rsidRPr="00097CD8" w:rsidRDefault="00EC509F" w:rsidP="00E30E56">
      <w:pPr>
        <w:pStyle w:val="main"/>
        <w:rPr>
          <w:b/>
          <w:bCs/>
        </w:rPr>
      </w:pPr>
      <w:r w:rsidRPr="00097CD8">
        <w:rPr>
          <w:b/>
          <w:bCs/>
        </w:rPr>
        <w:lastRenderedPageBreak/>
        <w:t>Comparison Questions:</w:t>
      </w:r>
    </w:p>
    <w:p w14:paraId="4E0E844F" w14:textId="77777777" w:rsidR="00EC509F" w:rsidRDefault="00EC509F" w:rsidP="00E30E56">
      <w:pPr>
        <w:pStyle w:val="main"/>
      </w:pPr>
    </w:p>
    <w:p w14:paraId="1DF6B0C1" w14:textId="77777777" w:rsidR="00EC509F" w:rsidRDefault="00EC509F" w:rsidP="009354BB">
      <w:pPr>
        <w:pStyle w:val="main"/>
        <w:numPr>
          <w:ilvl w:val="0"/>
          <w:numId w:val="27"/>
        </w:numPr>
      </w:pPr>
      <w:r>
        <w:t>Which position offers higher pay? Why do you think that is?</w:t>
      </w:r>
      <w:r>
        <w:br/>
      </w:r>
      <w:r>
        <w:br/>
      </w:r>
      <w:r>
        <w:br/>
      </w:r>
    </w:p>
    <w:p w14:paraId="1BE79EBA" w14:textId="77777777" w:rsidR="00EC509F" w:rsidRDefault="00EC509F" w:rsidP="009354BB">
      <w:pPr>
        <w:pStyle w:val="main"/>
        <w:numPr>
          <w:ilvl w:val="0"/>
          <w:numId w:val="27"/>
        </w:numPr>
      </w:pPr>
      <w:r>
        <w:t>Which position do you think requires the most direct interaction with customers? How might this impact the role?</w:t>
      </w:r>
      <w:r>
        <w:br/>
      </w:r>
      <w:r>
        <w:br/>
      </w:r>
      <w:r>
        <w:br/>
      </w:r>
      <w:r>
        <w:br/>
      </w:r>
    </w:p>
    <w:p w14:paraId="1FC10B68" w14:textId="77777777" w:rsidR="00EC509F" w:rsidRDefault="00EC509F" w:rsidP="009354BB">
      <w:pPr>
        <w:pStyle w:val="main"/>
        <w:numPr>
          <w:ilvl w:val="0"/>
          <w:numId w:val="27"/>
        </w:numPr>
      </w:pPr>
      <w:r>
        <w:t>Which position do you think offers the most potential for career development and advancement? Explain your answer.</w:t>
      </w:r>
      <w:r>
        <w:br/>
      </w:r>
      <w:r>
        <w:br/>
      </w:r>
      <w:r>
        <w:br/>
      </w:r>
      <w:r>
        <w:br/>
      </w:r>
    </w:p>
    <w:p w14:paraId="4BDF5359" w14:textId="77777777" w:rsidR="00EC509F" w:rsidRDefault="00EC509F" w:rsidP="009354BB">
      <w:pPr>
        <w:pStyle w:val="main"/>
        <w:numPr>
          <w:ilvl w:val="0"/>
          <w:numId w:val="27"/>
        </w:numPr>
      </w:pPr>
      <w:r>
        <w:t>Explain how you think all three roles work together within the restaurant.</w:t>
      </w:r>
      <w:r>
        <w:br/>
      </w:r>
      <w:r>
        <w:br/>
      </w:r>
      <w:r>
        <w:br/>
      </w:r>
      <w:r>
        <w:br/>
      </w:r>
    </w:p>
    <w:p w14:paraId="518D4A82" w14:textId="77777777" w:rsidR="00EC509F" w:rsidRDefault="00EC509F" w:rsidP="009354BB">
      <w:pPr>
        <w:pStyle w:val="main"/>
        <w:numPr>
          <w:ilvl w:val="0"/>
          <w:numId w:val="27"/>
        </w:numPr>
      </w:pPr>
      <w:r>
        <w:t xml:space="preserve">If you had to choose one of these positions for yourself, which would it be? </w:t>
      </w:r>
    </w:p>
    <w:p w14:paraId="34703A83" w14:textId="77777777" w:rsidR="00EC509F" w:rsidRDefault="00EC509F" w:rsidP="00E30E56">
      <w:pPr>
        <w:pStyle w:val="main"/>
        <w:ind w:left="720"/>
      </w:pPr>
    </w:p>
    <w:p w14:paraId="508192E6" w14:textId="77777777" w:rsidR="00EC509F" w:rsidRDefault="00EC509F" w:rsidP="00E30E56">
      <w:pPr>
        <w:pStyle w:val="main"/>
        <w:ind w:left="720"/>
      </w:pPr>
    </w:p>
    <w:p w14:paraId="15ED5D32" w14:textId="536B98E1" w:rsidR="00EC509F" w:rsidRDefault="00EC509F" w:rsidP="00E30E56">
      <w:pPr>
        <w:pStyle w:val="main"/>
        <w:ind w:left="720"/>
      </w:pPr>
      <w:r>
        <w:t>Give two reasons why.</w:t>
      </w:r>
      <w:r>
        <w:br/>
      </w:r>
    </w:p>
    <w:p w14:paraId="4E1D0042" w14:textId="77777777" w:rsidR="00EC509F" w:rsidRDefault="00EC509F" w:rsidP="009354BB">
      <w:pPr>
        <w:pStyle w:val="main"/>
        <w:numPr>
          <w:ilvl w:val="1"/>
          <w:numId w:val="27"/>
        </w:numPr>
      </w:pPr>
      <w:r>
        <w:t xml:space="preserve"> </w:t>
      </w:r>
      <w:r>
        <w:br/>
      </w:r>
    </w:p>
    <w:p w14:paraId="499FCD8D" w14:textId="77777777" w:rsidR="00EC509F" w:rsidRDefault="00EC509F" w:rsidP="009354BB">
      <w:pPr>
        <w:pStyle w:val="main"/>
        <w:numPr>
          <w:ilvl w:val="1"/>
          <w:numId w:val="27"/>
        </w:numPr>
      </w:pPr>
    </w:p>
    <w:p w14:paraId="129D7171" w14:textId="77777777" w:rsidR="00EC509F" w:rsidRDefault="00EC509F" w:rsidP="00E30E56">
      <w:pPr>
        <w:pStyle w:val="main"/>
        <w:ind w:left="720"/>
      </w:pPr>
    </w:p>
    <w:p w14:paraId="3D15C003" w14:textId="77777777" w:rsidR="00EC509F" w:rsidRDefault="00EC509F" w:rsidP="009354BB">
      <w:pPr>
        <w:pStyle w:val="main"/>
        <w:numPr>
          <w:ilvl w:val="0"/>
          <w:numId w:val="27"/>
        </w:numPr>
      </w:pPr>
      <w:r>
        <w:t>What do you think the path of development looks like from starting as a True Blue Crew Member to becoming a General Manager at Culver’s?</w:t>
      </w:r>
    </w:p>
    <w:p w14:paraId="06740344" w14:textId="77777777" w:rsidR="00EC509F" w:rsidRDefault="00EC509F" w:rsidP="00E30E56">
      <w:pPr>
        <w:pStyle w:val="main"/>
        <w:ind w:left="720"/>
      </w:pPr>
    </w:p>
    <w:p w14:paraId="2BAE08D1" w14:textId="77777777" w:rsidR="00EC509F" w:rsidRDefault="00EC509F" w:rsidP="00E30E56">
      <w:pPr>
        <w:pStyle w:val="main"/>
        <w:ind w:left="720"/>
      </w:pPr>
    </w:p>
    <w:p w14:paraId="4E950DD8" w14:textId="77777777" w:rsidR="00EC509F" w:rsidRDefault="00EC509F" w:rsidP="00E30E56">
      <w:pPr>
        <w:pStyle w:val="main"/>
        <w:ind w:left="720"/>
      </w:pPr>
    </w:p>
    <w:p w14:paraId="47410217" w14:textId="77777777" w:rsidR="00EC509F" w:rsidRDefault="00EC509F" w:rsidP="00E30E56">
      <w:pPr>
        <w:pStyle w:val="main"/>
        <w:ind w:left="720"/>
      </w:pPr>
    </w:p>
    <w:p w14:paraId="23FA1867" w14:textId="31A3EFDC" w:rsidR="00EC509F" w:rsidRDefault="00EC509F" w:rsidP="009354BB">
      <w:pPr>
        <w:pStyle w:val="main"/>
        <w:numPr>
          <w:ilvl w:val="0"/>
          <w:numId w:val="27"/>
        </w:numPr>
      </w:pPr>
      <w:r>
        <w:t>What are two skills or experiences you possess that would contribute to your success in a role in the food service industry?</w:t>
      </w:r>
    </w:p>
    <w:p w14:paraId="4C86FE69" w14:textId="77777777" w:rsidR="00EC509F" w:rsidRDefault="00EC509F" w:rsidP="009354BB">
      <w:pPr>
        <w:pStyle w:val="main"/>
        <w:numPr>
          <w:ilvl w:val="1"/>
          <w:numId w:val="27"/>
        </w:numPr>
      </w:pPr>
      <w:r>
        <w:t xml:space="preserve"> </w:t>
      </w:r>
      <w:r>
        <w:br/>
      </w:r>
    </w:p>
    <w:p w14:paraId="71DAD78F" w14:textId="77777777" w:rsidR="00EC509F" w:rsidRDefault="00EC509F" w:rsidP="009354BB">
      <w:pPr>
        <w:pStyle w:val="main"/>
        <w:numPr>
          <w:ilvl w:val="1"/>
          <w:numId w:val="27"/>
        </w:numPr>
      </w:pPr>
      <w:r>
        <w:br/>
        <w:t xml:space="preserve"> </w:t>
      </w:r>
    </w:p>
    <w:p w14:paraId="738C8BD9" w14:textId="77777777" w:rsidR="00EC509F" w:rsidRDefault="00EC509F" w:rsidP="009354BB">
      <w:pPr>
        <w:pStyle w:val="main"/>
        <w:numPr>
          <w:ilvl w:val="0"/>
          <w:numId w:val="27"/>
        </w:numPr>
      </w:pPr>
      <w:r>
        <w:t>How do you think taking an agricultural education course is helpful in developing skills for the food service industry?</w:t>
      </w:r>
    </w:p>
    <w:p w14:paraId="71DDEA42" w14:textId="77777777" w:rsidR="00EC509F" w:rsidRDefault="00EC509F" w:rsidP="00E30E56">
      <w:pPr>
        <w:pStyle w:val="main"/>
      </w:pPr>
    </w:p>
    <w:p w14:paraId="6970CB81" w14:textId="77777777" w:rsidR="00EC509F" w:rsidRDefault="00EC509F" w:rsidP="00E30E56">
      <w:pPr>
        <w:pStyle w:val="main"/>
        <w:sectPr w:rsidR="00EC509F" w:rsidSect="00EC509F">
          <w:headerReference w:type="default" r:id="rId8"/>
          <w:pgSz w:w="15840" w:h="12240" w:orient="landscape"/>
          <w:pgMar w:top="720" w:right="994" w:bottom="720" w:left="1166" w:header="720" w:footer="720" w:gutter="0"/>
          <w:cols w:space="720"/>
          <w:docGrid w:linePitch="360"/>
        </w:sectPr>
      </w:pPr>
    </w:p>
    <w:p w14:paraId="273BF280" w14:textId="77777777" w:rsidR="00EC509F" w:rsidRDefault="00EC509F" w:rsidP="00E30E56">
      <w:pPr>
        <w:pStyle w:val="main"/>
      </w:pPr>
    </w:p>
    <w:p w14:paraId="41D2DBC9" w14:textId="77777777" w:rsidR="00EC509F" w:rsidRPr="002A7980" w:rsidRDefault="00EC509F" w:rsidP="00E30E56">
      <w:pPr>
        <w:pStyle w:val="FFAChartType-Bold"/>
        <w:ind w:left="0"/>
        <w:rPr>
          <w:sz w:val="24"/>
          <w:szCs w:val="24"/>
        </w:rPr>
      </w:pPr>
      <w:r w:rsidRPr="002A7980">
        <w:rPr>
          <w:sz w:val="24"/>
          <w:szCs w:val="24"/>
        </w:rPr>
        <w:t>P</w:t>
      </w:r>
      <w:r>
        <w:rPr>
          <w:sz w:val="24"/>
          <w:szCs w:val="24"/>
        </w:rPr>
        <w:t>ART</w:t>
      </w:r>
      <w:r w:rsidRPr="002A7980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14:paraId="51468C34" w14:textId="77777777" w:rsidR="00EC509F" w:rsidRPr="00216FB5" w:rsidRDefault="00EC509F" w:rsidP="00E30E56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1A7D8D18" w14:textId="08F841BC" w:rsidR="00EC509F" w:rsidRDefault="00EC509F" w:rsidP="00E30E56">
      <w:pPr>
        <w:pStyle w:val="FFABody"/>
        <w:rPr>
          <w:rStyle w:val="Strong"/>
          <w:b w:val="0"/>
          <w:bCs w:val="0"/>
          <w:szCs w:val="18"/>
        </w:rPr>
      </w:pPr>
      <w:r>
        <w:t>Use AgExplorer (</w:t>
      </w:r>
      <w:hyperlink r:id="rId9" w:history="1">
        <w:r w:rsidRPr="007C3450">
          <w:rPr>
            <w:rStyle w:val="Hyperlink"/>
            <w:szCs w:val="18"/>
          </w:rPr>
          <w:t>AgExplorer.FFA.org</w:t>
        </w:r>
      </w:hyperlink>
      <w:r>
        <w:rPr>
          <w:rStyle w:val="Strong"/>
          <w:b w:val="0"/>
          <w:bCs w:val="0"/>
          <w:szCs w:val="18"/>
        </w:rPr>
        <w:t>) to identify and explore three agricultural careers with ties to the food service industry. List those three careers below and explain how they are crucial to the food service industry.</w:t>
      </w:r>
    </w:p>
    <w:p w14:paraId="5D9AA244" w14:textId="77777777" w:rsidR="00EC509F" w:rsidRDefault="00EC509F" w:rsidP="00E30E56">
      <w:pPr>
        <w:pStyle w:val="FFABody"/>
        <w:rPr>
          <w:rStyle w:val="Strong"/>
          <w:b w:val="0"/>
          <w:bCs w:val="0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C509F" w14:paraId="658388B5" w14:textId="77777777" w:rsidTr="00022B23">
        <w:trPr>
          <w:trHeight w:val="576"/>
        </w:trPr>
        <w:tc>
          <w:tcPr>
            <w:tcW w:w="10790" w:type="dxa"/>
            <w:vAlign w:val="center"/>
          </w:tcPr>
          <w:p w14:paraId="104FEEA9" w14:textId="1AA6DAB4" w:rsidR="00EC509F" w:rsidRPr="007C3450" w:rsidRDefault="00EC509F" w:rsidP="00022B23">
            <w:pPr>
              <w:pStyle w:val="FFABody"/>
              <w:rPr>
                <w:rStyle w:val="Strong"/>
                <w:szCs w:val="18"/>
              </w:rPr>
            </w:pPr>
            <w:r w:rsidRPr="007C3450">
              <w:rPr>
                <w:rStyle w:val="Strong"/>
                <w:szCs w:val="18"/>
              </w:rPr>
              <w:t xml:space="preserve">Career 1: </w:t>
            </w:r>
          </w:p>
        </w:tc>
      </w:tr>
      <w:tr w:rsidR="00EC509F" w14:paraId="321895B1" w14:textId="77777777" w:rsidTr="00022B23">
        <w:trPr>
          <w:trHeight w:val="1008"/>
        </w:trPr>
        <w:tc>
          <w:tcPr>
            <w:tcW w:w="10790" w:type="dxa"/>
          </w:tcPr>
          <w:p w14:paraId="02207441" w14:textId="77777777" w:rsidR="00EC509F" w:rsidRPr="007C3450" w:rsidRDefault="00EC509F" w:rsidP="00022B23">
            <w:pPr>
              <w:pStyle w:val="FFABody"/>
              <w:rPr>
                <w:rStyle w:val="Strong"/>
                <w:b w:val="0"/>
                <w:bCs w:val="0"/>
                <w:szCs w:val="18"/>
              </w:rPr>
            </w:pPr>
            <w:r>
              <w:rPr>
                <w:rStyle w:val="Strong"/>
                <w:szCs w:val="18"/>
              </w:rPr>
              <w:t>Brief</w:t>
            </w:r>
            <w:r w:rsidRPr="007C3450">
              <w:rPr>
                <w:rStyle w:val="Strong"/>
                <w:szCs w:val="18"/>
              </w:rPr>
              <w:t xml:space="preserve"> Description of Career:</w:t>
            </w:r>
            <w:r>
              <w:rPr>
                <w:rStyle w:val="Strong"/>
                <w:szCs w:val="18"/>
              </w:rPr>
              <w:br/>
            </w:r>
          </w:p>
        </w:tc>
      </w:tr>
      <w:tr w:rsidR="00EC509F" w14:paraId="18EC16F9" w14:textId="77777777" w:rsidTr="00022B23">
        <w:trPr>
          <w:trHeight w:val="1440"/>
        </w:trPr>
        <w:tc>
          <w:tcPr>
            <w:tcW w:w="10790" w:type="dxa"/>
          </w:tcPr>
          <w:p w14:paraId="743363FE" w14:textId="7FF90929" w:rsidR="00EC509F" w:rsidRPr="00344F3D" w:rsidRDefault="00EC509F" w:rsidP="00022B23">
            <w:pPr>
              <w:pStyle w:val="FFABody"/>
              <w:rPr>
                <w:rStyle w:val="Strong"/>
                <w:szCs w:val="18"/>
              </w:rPr>
            </w:pPr>
            <w:r w:rsidRPr="00344F3D">
              <w:rPr>
                <w:rStyle w:val="Strong"/>
                <w:szCs w:val="18"/>
              </w:rPr>
              <w:t xml:space="preserve">Explain in </w:t>
            </w:r>
            <w:r>
              <w:rPr>
                <w:rStyle w:val="Strong"/>
                <w:szCs w:val="18"/>
              </w:rPr>
              <w:t>two or three</w:t>
            </w:r>
            <w:r w:rsidRPr="00344F3D">
              <w:rPr>
                <w:rStyle w:val="Strong"/>
                <w:szCs w:val="18"/>
              </w:rPr>
              <w:t xml:space="preserve"> sentences how this career impacts the food service industry.</w:t>
            </w:r>
          </w:p>
          <w:p w14:paraId="728FFD0F" w14:textId="77777777" w:rsidR="00EC509F" w:rsidRDefault="00EC509F" w:rsidP="00022B23">
            <w:pPr>
              <w:pStyle w:val="FFABody"/>
              <w:rPr>
                <w:rStyle w:val="Strong"/>
                <w:b w:val="0"/>
                <w:bCs w:val="0"/>
                <w:szCs w:val="18"/>
              </w:rPr>
            </w:pPr>
          </w:p>
        </w:tc>
      </w:tr>
      <w:tr w:rsidR="00EC509F" w14:paraId="2FF604AC" w14:textId="77777777" w:rsidTr="00022B23">
        <w:trPr>
          <w:trHeight w:val="576"/>
        </w:trPr>
        <w:tc>
          <w:tcPr>
            <w:tcW w:w="10790" w:type="dxa"/>
            <w:vAlign w:val="center"/>
          </w:tcPr>
          <w:p w14:paraId="3439FEF0" w14:textId="381DA54E" w:rsidR="00EC509F" w:rsidRDefault="00EC509F" w:rsidP="00022B23">
            <w:pPr>
              <w:pStyle w:val="FFABody"/>
              <w:rPr>
                <w:rStyle w:val="Strong"/>
                <w:b w:val="0"/>
                <w:bCs w:val="0"/>
                <w:szCs w:val="18"/>
              </w:rPr>
            </w:pPr>
            <w:r w:rsidRPr="007C3450">
              <w:rPr>
                <w:rStyle w:val="Strong"/>
                <w:szCs w:val="18"/>
              </w:rPr>
              <w:t xml:space="preserve">Career </w:t>
            </w:r>
            <w:r>
              <w:rPr>
                <w:rStyle w:val="Strong"/>
                <w:szCs w:val="18"/>
              </w:rPr>
              <w:t>2</w:t>
            </w:r>
            <w:r w:rsidRPr="007C3450">
              <w:rPr>
                <w:rStyle w:val="Strong"/>
                <w:szCs w:val="18"/>
              </w:rPr>
              <w:t xml:space="preserve">: </w:t>
            </w:r>
          </w:p>
        </w:tc>
      </w:tr>
      <w:tr w:rsidR="00EC509F" w14:paraId="74E27528" w14:textId="77777777" w:rsidTr="00022B23">
        <w:trPr>
          <w:trHeight w:val="1008"/>
        </w:trPr>
        <w:tc>
          <w:tcPr>
            <w:tcW w:w="10790" w:type="dxa"/>
          </w:tcPr>
          <w:p w14:paraId="0C1DF8E7" w14:textId="77777777" w:rsidR="00EC509F" w:rsidRDefault="00EC509F" w:rsidP="00022B23">
            <w:pPr>
              <w:pStyle w:val="FFABody"/>
              <w:rPr>
                <w:rStyle w:val="Strong"/>
                <w:b w:val="0"/>
                <w:bCs w:val="0"/>
                <w:szCs w:val="18"/>
              </w:rPr>
            </w:pPr>
            <w:r>
              <w:rPr>
                <w:rStyle w:val="Strong"/>
                <w:szCs w:val="18"/>
              </w:rPr>
              <w:t>Brief</w:t>
            </w:r>
            <w:r w:rsidRPr="007C3450">
              <w:rPr>
                <w:rStyle w:val="Strong"/>
                <w:szCs w:val="18"/>
              </w:rPr>
              <w:t xml:space="preserve"> Description of Career:</w:t>
            </w:r>
            <w:r>
              <w:rPr>
                <w:rStyle w:val="Strong"/>
                <w:szCs w:val="18"/>
              </w:rPr>
              <w:br/>
            </w:r>
          </w:p>
        </w:tc>
      </w:tr>
      <w:tr w:rsidR="00EC509F" w14:paraId="20FF4248" w14:textId="77777777" w:rsidTr="00022B23">
        <w:trPr>
          <w:trHeight w:val="1440"/>
        </w:trPr>
        <w:tc>
          <w:tcPr>
            <w:tcW w:w="10790" w:type="dxa"/>
          </w:tcPr>
          <w:p w14:paraId="2EB5650F" w14:textId="131F64CE" w:rsidR="00EC509F" w:rsidRPr="00344F3D" w:rsidRDefault="00EC509F" w:rsidP="00022B23">
            <w:pPr>
              <w:pStyle w:val="FFABody"/>
              <w:rPr>
                <w:rStyle w:val="Strong"/>
                <w:szCs w:val="18"/>
              </w:rPr>
            </w:pPr>
            <w:r w:rsidRPr="00344F3D">
              <w:rPr>
                <w:rStyle w:val="Strong"/>
                <w:szCs w:val="18"/>
              </w:rPr>
              <w:t xml:space="preserve">Explain in </w:t>
            </w:r>
            <w:r>
              <w:rPr>
                <w:rStyle w:val="Strong"/>
                <w:szCs w:val="18"/>
              </w:rPr>
              <w:t>two or three</w:t>
            </w:r>
            <w:r w:rsidRPr="00344F3D">
              <w:rPr>
                <w:rStyle w:val="Strong"/>
                <w:szCs w:val="18"/>
              </w:rPr>
              <w:t xml:space="preserve"> sentences how this career impacts the food service industry.</w:t>
            </w:r>
          </w:p>
          <w:p w14:paraId="7FF2CF14" w14:textId="77777777" w:rsidR="00EC509F" w:rsidRDefault="00EC509F" w:rsidP="00022B23">
            <w:pPr>
              <w:pStyle w:val="FFABody"/>
              <w:rPr>
                <w:rStyle w:val="Strong"/>
                <w:b w:val="0"/>
                <w:bCs w:val="0"/>
                <w:szCs w:val="18"/>
              </w:rPr>
            </w:pPr>
          </w:p>
        </w:tc>
      </w:tr>
      <w:tr w:rsidR="00EC509F" w14:paraId="0A0CCBC4" w14:textId="77777777" w:rsidTr="00022B23">
        <w:trPr>
          <w:trHeight w:val="576"/>
        </w:trPr>
        <w:tc>
          <w:tcPr>
            <w:tcW w:w="10790" w:type="dxa"/>
            <w:vAlign w:val="center"/>
          </w:tcPr>
          <w:p w14:paraId="7B9E7C20" w14:textId="4B023F58" w:rsidR="00EC509F" w:rsidRDefault="00EC509F" w:rsidP="00022B23">
            <w:pPr>
              <w:pStyle w:val="FFABody"/>
              <w:rPr>
                <w:rStyle w:val="Strong"/>
                <w:b w:val="0"/>
                <w:bCs w:val="0"/>
                <w:szCs w:val="18"/>
              </w:rPr>
            </w:pPr>
            <w:r w:rsidRPr="007C3450">
              <w:rPr>
                <w:rStyle w:val="Strong"/>
                <w:szCs w:val="18"/>
              </w:rPr>
              <w:t xml:space="preserve">Career </w:t>
            </w:r>
            <w:r>
              <w:rPr>
                <w:rStyle w:val="Strong"/>
                <w:szCs w:val="18"/>
              </w:rPr>
              <w:t>3</w:t>
            </w:r>
            <w:r w:rsidRPr="007C3450">
              <w:rPr>
                <w:rStyle w:val="Strong"/>
                <w:szCs w:val="18"/>
              </w:rPr>
              <w:t xml:space="preserve">: </w:t>
            </w:r>
          </w:p>
        </w:tc>
      </w:tr>
      <w:tr w:rsidR="00EC509F" w14:paraId="062AADAD" w14:textId="77777777" w:rsidTr="00022B23">
        <w:trPr>
          <w:trHeight w:val="1008"/>
        </w:trPr>
        <w:tc>
          <w:tcPr>
            <w:tcW w:w="10790" w:type="dxa"/>
          </w:tcPr>
          <w:p w14:paraId="27F1E6A9" w14:textId="77777777" w:rsidR="00EC509F" w:rsidRDefault="00EC509F" w:rsidP="00022B23">
            <w:pPr>
              <w:pStyle w:val="FFABody"/>
              <w:rPr>
                <w:rStyle w:val="Strong"/>
                <w:b w:val="0"/>
                <w:bCs w:val="0"/>
                <w:szCs w:val="18"/>
              </w:rPr>
            </w:pPr>
            <w:r>
              <w:rPr>
                <w:rStyle w:val="Strong"/>
                <w:szCs w:val="18"/>
              </w:rPr>
              <w:t>Brief</w:t>
            </w:r>
            <w:r w:rsidRPr="007C3450">
              <w:rPr>
                <w:rStyle w:val="Strong"/>
                <w:szCs w:val="18"/>
              </w:rPr>
              <w:t xml:space="preserve"> Description of Career:</w:t>
            </w:r>
            <w:r>
              <w:rPr>
                <w:rStyle w:val="Strong"/>
                <w:szCs w:val="18"/>
              </w:rPr>
              <w:br/>
            </w:r>
          </w:p>
        </w:tc>
      </w:tr>
      <w:tr w:rsidR="00EC509F" w14:paraId="24C90F13" w14:textId="77777777" w:rsidTr="00022B23">
        <w:trPr>
          <w:trHeight w:val="1440"/>
        </w:trPr>
        <w:tc>
          <w:tcPr>
            <w:tcW w:w="10790" w:type="dxa"/>
          </w:tcPr>
          <w:p w14:paraId="2E5575E1" w14:textId="3044F7E6" w:rsidR="00EC509F" w:rsidRPr="00344F3D" w:rsidRDefault="00EC509F" w:rsidP="00022B23">
            <w:pPr>
              <w:pStyle w:val="FFABody"/>
              <w:rPr>
                <w:rStyle w:val="Strong"/>
                <w:szCs w:val="18"/>
              </w:rPr>
            </w:pPr>
            <w:r w:rsidRPr="00344F3D">
              <w:rPr>
                <w:rStyle w:val="Strong"/>
                <w:szCs w:val="18"/>
              </w:rPr>
              <w:t xml:space="preserve">Explain in </w:t>
            </w:r>
            <w:r>
              <w:rPr>
                <w:rStyle w:val="Strong"/>
                <w:szCs w:val="18"/>
              </w:rPr>
              <w:t>two or three</w:t>
            </w:r>
            <w:r w:rsidRPr="00344F3D">
              <w:rPr>
                <w:rStyle w:val="Strong"/>
                <w:szCs w:val="18"/>
              </w:rPr>
              <w:t xml:space="preserve"> sentences how this career impacts the food service industry.</w:t>
            </w:r>
          </w:p>
          <w:p w14:paraId="1F97FCC7" w14:textId="77777777" w:rsidR="00EC509F" w:rsidRDefault="00EC509F" w:rsidP="00022B23">
            <w:pPr>
              <w:pStyle w:val="FFABody"/>
              <w:rPr>
                <w:rStyle w:val="Strong"/>
                <w:b w:val="0"/>
                <w:bCs w:val="0"/>
                <w:szCs w:val="18"/>
              </w:rPr>
            </w:pPr>
          </w:p>
        </w:tc>
      </w:tr>
    </w:tbl>
    <w:p w14:paraId="505408E5" w14:textId="77777777" w:rsidR="00EC509F" w:rsidRDefault="00EC509F" w:rsidP="00E30E56">
      <w:pPr>
        <w:pStyle w:val="FFABody"/>
        <w:rPr>
          <w:rStyle w:val="Strong"/>
          <w:b w:val="0"/>
          <w:bCs w:val="0"/>
          <w:szCs w:val="18"/>
        </w:rPr>
      </w:pPr>
    </w:p>
    <w:p w14:paraId="42E60D7C" w14:textId="77777777" w:rsidR="00EC509F" w:rsidRPr="00344F3D" w:rsidRDefault="00EC509F" w:rsidP="00E30E56">
      <w:pPr>
        <w:pStyle w:val="FFABody"/>
        <w:rPr>
          <w:rStyle w:val="Strong"/>
          <w:szCs w:val="18"/>
        </w:rPr>
      </w:pPr>
      <w:r w:rsidRPr="00344F3D">
        <w:rPr>
          <w:rStyle w:val="Strong"/>
          <w:szCs w:val="18"/>
        </w:rPr>
        <w:t>Reflection Questions:</w:t>
      </w:r>
    </w:p>
    <w:p w14:paraId="0EA03527" w14:textId="04CAE824" w:rsidR="00EC509F" w:rsidRDefault="00EC509F" w:rsidP="009354BB">
      <w:pPr>
        <w:pStyle w:val="FFABody"/>
        <w:numPr>
          <w:ilvl w:val="0"/>
          <w:numId w:val="38"/>
        </w:numPr>
        <w:rPr>
          <w:rStyle w:val="Strong"/>
          <w:b w:val="0"/>
          <w:bCs w:val="0"/>
          <w:szCs w:val="18"/>
        </w:rPr>
      </w:pPr>
      <w:r>
        <w:rPr>
          <w:rStyle w:val="Strong"/>
          <w:b w:val="0"/>
          <w:bCs w:val="0"/>
          <w:szCs w:val="18"/>
        </w:rPr>
        <w:t>Explain why it is important for a food company like Culver’s to acknowledge and understand the agriculture industry.</w:t>
      </w:r>
    </w:p>
    <w:p w14:paraId="3323CA3F" w14:textId="77777777" w:rsidR="00EC509F" w:rsidRDefault="00EC509F" w:rsidP="00E30E56">
      <w:pPr>
        <w:pStyle w:val="FFABody"/>
        <w:ind w:left="720"/>
        <w:rPr>
          <w:rStyle w:val="Strong"/>
          <w:b w:val="0"/>
          <w:bCs w:val="0"/>
          <w:szCs w:val="18"/>
        </w:rPr>
      </w:pPr>
    </w:p>
    <w:p w14:paraId="7F12ABC0" w14:textId="77777777" w:rsidR="00EC509F" w:rsidRDefault="00EC509F" w:rsidP="00E30E56">
      <w:pPr>
        <w:pStyle w:val="FFABody"/>
        <w:ind w:left="720"/>
        <w:rPr>
          <w:rStyle w:val="Strong"/>
          <w:b w:val="0"/>
          <w:bCs w:val="0"/>
          <w:szCs w:val="18"/>
        </w:rPr>
      </w:pPr>
    </w:p>
    <w:p w14:paraId="0A53CEED" w14:textId="77777777" w:rsidR="00EC509F" w:rsidRDefault="00EC509F" w:rsidP="00E30E56">
      <w:pPr>
        <w:pStyle w:val="FFABody"/>
        <w:ind w:left="720"/>
        <w:rPr>
          <w:rStyle w:val="Strong"/>
          <w:b w:val="0"/>
          <w:bCs w:val="0"/>
          <w:szCs w:val="18"/>
        </w:rPr>
      </w:pPr>
    </w:p>
    <w:p w14:paraId="4C361C69" w14:textId="77777777" w:rsidR="00EC509F" w:rsidRDefault="00EC509F" w:rsidP="00E30E56">
      <w:pPr>
        <w:pStyle w:val="FFABody"/>
        <w:ind w:left="720"/>
        <w:rPr>
          <w:rStyle w:val="Strong"/>
          <w:b w:val="0"/>
          <w:bCs w:val="0"/>
          <w:szCs w:val="18"/>
        </w:rPr>
      </w:pPr>
    </w:p>
    <w:p w14:paraId="04C831B5" w14:textId="43698F16" w:rsidR="00EC509F" w:rsidRPr="00E30E56" w:rsidRDefault="00EC509F" w:rsidP="007A765B">
      <w:pPr>
        <w:pStyle w:val="FFABody"/>
        <w:numPr>
          <w:ilvl w:val="0"/>
          <w:numId w:val="38"/>
        </w:numPr>
        <w:rPr>
          <w:rStyle w:val="Strong"/>
        </w:rPr>
      </w:pPr>
      <w:r w:rsidRPr="005577E2">
        <w:rPr>
          <w:rStyle w:val="Strong"/>
          <w:b w:val="0"/>
          <w:bCs w:val="0"/>
          <w:szCs w:val="18"/>
        </w:rPr>
        <w:t xml:space="preserve">If you were employed at a food service company or restaurant, how would you advocate for agriculture? </w:t>
      </w:r>
    </w:p>
    <w:sectPr w:rsidR="00EC509F" w:rsidRPr="00E30E56" w:rsidSect="00AE7B58">
      <w:headerReference w:type="default" r:id="rId10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D937D" w14:textId="77777777" w:rsidR="009A37A9" w:rsidRDefault="009A37A9" w:rsidP="008725E0">
      <w:r>
        <w:separator/>
      </w:r>
    </w:p>
  </w:endnote>
  <w:endnote w:type="continuationSeparator" w:id="0">
    <w:p w14:paraId="4D295E83" w14:textId="77777777" w:rsidR="009A37A9" w:rsidRDefault="009A37A9" w:rsidP="00872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on">
    <w:panose1 w:val="00000000000000000000"/>
    <w:charset w:val="00"/>
    <w:family w:val="auto"/>
    <w:pitch w:val="variable"/>
    <w:sig w:usb0="A00000FF" w:usb1="4000207B" w:usb2="00000000" w:usb3="00000000" w:csb0="0000019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776E3" w14:textId="77777777" w:rsidR="009A37A9" w:rsidRDefault="009A37A9" w:rsidP="008725E0">
      <w:r>
        <w:separator/>
      </w:r>
    </w:p>
  </w:footnote>
  <w:footnote w:type="continuationSeparator" w:id="0">
    <w:p w14:paraId="6B86260F" w14:textId="77777777" w:rsidR="009A37A9" w:rsidRDefault="009A37A9" w:rsidP="00872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3974" w14:textId="77777777" w:rsidR="00EC509F" w:rsidRDefault="00EC509F" w:rsidP="00034F74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41AE3" w14:textId="418829CA" w:rsidR="00AE7B58" w:rsidRPr="00AE7B58" w:rsidRDefault="00AE7B58" w:rsidP="00AE7B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BE0"/>
    <w:multiLevelType w:val="hybridMultilevel"/>
    <w:tmpl w:val="D368F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F6F38"/>
    <w:multiLevelType w:val="hybridMultilevel"/>
    <w:tmpl w:val="1CB25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C59E3"/>
    <w:multiLevelType w:val="hybridMultilevel"/>
    <w:tmpl w:val="D368F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C191B"/>
    <w:multiLevelType w:val="hybridMultilevel"/>
    <w:tmpl w:val="1EAE4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3CD7"/>
    <w:multiLevelType w:val="hybridMultilevel"/>
    <w:tmpl w:val="8DB26B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F69BD"/>
    <w:multiLevelType w:val="hybridMultilevel"/>
    <w:tmpl w:val="D368F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C331A"/>
    <w:multiLevelType w:val="hybridMultilevel"/>
    <w:tmpl w:val="13DADB14"/>
    <w:lvl w:ilvl="0" w:tplc="0A6AF3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41E39"/>
    <w:multiLevelType w:val="hybridMultilevel"/>
    <w:tmpl w:val="59E2B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358B3"/>
    <w:multiLevelType w:val="hybridMultilevel"/>
    <w:tmpl w:val="80F2451C"/>
    <w:lvl w:ilvl="0" w:tplc="D31EBF5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62F8F"/>
    <w:multiLevelType w:val="hybridMultilevel"/>
    <w:tmpl w:val="8DB26B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4527D"/>
    <w:multiLevelType w:val="hybridMultilevel"/>
    <w:tmpl w:val="7C9CF1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B4ABE"/>
    <w:multiLevelType w:val="hybridMultilevel"/>
    <w:tmpl w:val="D368F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C0562"/>
    <w:multiLevelType w:val="hybridMultilevel"/>
    <w:tmpl w:val="31F86516"/>
    <w:lvl w:ilvl="0" w:tplc="54E897D4">
      <w:start w:val="1"/>
      <w:numFmt w:val="decimal"/>
      <w:pStyle w:val="FFAListNumber1-Montserrat"/>
      <w:lvlText w:val="%1."/>
      <w:lvlJc w:val="left"/>
      <w:pPr>
        <w:ind w:left="720" w:hanging="360"/>
      </w:pPr>
      <w:rPr>
        <w:rFonts w:ascii="Montserrat" w:hAnsi="Montserrat" w:hint="default"/>
        <w:b w:val="0"/>
        <w:bCs w:val="0"/>
        <w:i w:val="0"/>
        <w:iCs w:val="0"/>
        <w:color w:val="00102C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006819"/>
    <w:multiLevelType w:val="hybridMultilevel"/>
    <w:tmpl w:val="8F3A1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7A1989"/>
    <w:multiLevelType w:val="hybridMultilevel"/>
    <w:tmpl w:val="94702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4E0327"/>
    <w:multiLevelType w:val="hybridMultilevel"/>
    <w:tmpl w:val="05B8D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4D7943"/>
    <w:multiLevelType w:val="hybridMultilevel"/>
    <w:tmpl w:val="9BBC2C14"/>
    <w:lvl w:ilvl="0" w:tplc="04090001">
      <w:start w:val="1"/>
      <w:numFmt w:val="bullet"/>
      <w:lvlText w:val=""/>
      <w:lvlJc w:val="left"/>
      <w:pPr>
        <w:ind w:left="78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645A9C"/>
    <w:multiLevelType w:val="hybridMultilevel"/>
    <w:tmpl w:val="1EAE40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B459F"/>
    <w:multiLevelType w:val="hybridMultilevel"/>
    <w:tmpl w:val="1EAE40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F1E54"/>
    <w:multiLevelType w:val="hybridMultilevel"/>
    <w:tmpl w:val="7C9CF1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610BF9"/>
    <w:multiLevelType w:val="hybridMultilevel"/>
    <w:tmpl w:val="504E29B6"/>
    <w:lvl w:ilvl="0" w:tplc="B81C92CE">
      <w:start w:val="1"/>
      <w:numFmt w:val="bullet"/>
      <w:pStyle w:val="FFAListBullet2-Montserrat"/>
      <w:lvlText w:val="o"/>
      <w:lvlJc w:val="left"/>
      <w:pPr>
        <w:ind w:left="1440" w:hanging="360"/>
      </w:pPr>
      <w:rPr>
        <w:rFonts w:ascii="Courier New" w:hAnsi="Courier New" w:hint="default"/>
        <w:color w:val="D9292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1FE65DD"/>
    <w:multiLevelType w:val="hybridMultilevel"/>
    <w:tmpl w:val="7C9CF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73ABD"/>
    <w:multiLevelType w:val="hybridMultilevel"/>
    <w:tmpl w:val="7C9CF1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0F7C86"/>
    <w:multiLevelType w:val="hybridMultilevel"/>
    <w:tmpl w:val="1EAE40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20841"/>
    <w:multiLevelType w:val="hybridMultilevel"/>
    <w:tmpl w:val="8DB26B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EF7C9E"/>
    <w:multiLevelType w:val="hybridMultilevel"/>
    <w:tmpl w:val="448ADC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A581B"/>
    <w:multiLevelType w:val="hybridMultilevel"/>
    <w:tmpl w:val="82C41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AE2DBE"/>
    <w:multiLevelType w:val="multilevel"/>
    <w:tmpl w:val="38DCA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DD7D9E"/>
    <w:multiLevelType w:val="hybridMultilevel"/>
    <w:tmpl w:val="62608B88"/>
    <w:lvl w:ilvl="0" w:tplc="861082C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CC38BB"/>
    <w:multiLevelType w:val="hybridMultilevel"/>
    <w:tmpl w:val="D368F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A238A3"/>
    <w:multiLevelType w:val="hybridMultilevel"/>
    <w:tmpl w:val="05B8D7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FD4404"/>
    <w:multiLevelType w:val="hybridMultilevel"/>
    <w:tmpl w:val="A7CE221E"/>
    <w:lvl w:ilvl="0" w:tplc="C52CAE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25886"/>
    <w:multiLevelType w:val="hybridMultilevel"/>
    <w:tmpl w:val="448AD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0C3A2A"/>
    <w:multiLevelType w:val="hybridMultilevel"/>
    <w:tmpl w:val="911A1272"/>
    <w:lvl w:ilvl="0" w:tplc="E7B80B4C">
      <w:start w:val="1"/>
      <w:numFmt w:val="bullet"/>
      <w:pStyle w:val="ListBullet"/>
      <w:lvlText w:val=""/>
      <w:lvlJc w:val="left"/>
      <w:pPr>
        <w:ind w:left="540" w:hanging="360"/>
      </w:pPr>
      <w:rPr>
        <w:rFonts w:ascii="Symbol" w:hAnsi="Symbol" w:hint="default"/>
        <w:color w:val="00A3D1"/>
        <w:sz w:val="20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4" w15:restartNumberingAfterBreak="0">
    <w:nsid w:val="742D33CF"/>
    <w:multiLevelType w:val="hybridMultilevel"/>
    <w:tmpl w:val="770220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4E3142"/>
    <w:multiLevelType w:val="hybridMultilevel"/>
    <w:tmpl w:val="9C4471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061AEC"/>
    <w:multiLevelType w:val="hybridMultilevel"/>
    <w:tmpl w:val="7C9CF1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6E7151"/>
    <w:multiLevelType w:val="hybridMultilevel"/>
    <w:tmpl w:val="7C9CF1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46235"/>
    <w:multiLevelType w:val="hybridMultilevel"/>
    <w:tmpl w:val="D368F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96318">
    <w:abstractNumId w:val="33"/>
  </w:num>
  <w:num w:numId="2" w16cid:durableId="1549414684">
    <w:abstractNumId w:val="20"/>
  </w:num>
  <w:num w:numId="3" w16cid:durableId="852770728">
    <w:abstractNumId w:val="12"/>
  </w:num>
  <w:num w:numId="4" w16cid:durableId="1239827349">
    <w:abstractNumId w:val="28"/>
  </w:num>
  <w:num w:numId="5" w16cid:durableId="2064787762">
    <w:abstractNumId w:val="35"/>
  </w:num>
  <w:num w:numId="6" w16cid:durableId="1023165180">
    <w:abstractNumId w:val="9"/>
  </w:num>
  <w:num w:numId="7" w16cid:durableId="691537674">
    <w:abstractNumId w:val="31"/>
  </w:num>
  <w:num w:numId="8" w16cid:durableId="731855458">
    <w:abstractNumId w:val="1"/>
  </w:num>
  <w:num w:numId="9" w16cid:durableId="736785738">
    <w:abstractNumId w:val="8"/>
  </w:num>
  <w:num w:numId="10" w16cid:durableId="519243466">
    <w:abstractNumId w:val="7"/>
  </w:num>
  <w:num w:numId="11" w16cid:durableId="415591615">
    <w:abstractNumId w:val="16"/>
  </w:num>
  <w:num w:numId="12" w16cid:durableId="2121870439">
    <w:abstractNumId w:val="14"/>
  </w:num>
  <w:num w:numId="13" w16cid:durableId="1517421363">
    <w:abstractNumId w:val="24"/>
  </w:num>
  <w:num w:numId="14" w16cid:durableId="1742484453">
    <w:abstractNumId w:val="13"/>
  </w:num>
  <w:num w:numId="15" w16cid:durableId="1459638685">
    <w:abstractNumId w:val="4"/>
  </w:num>
  <w:num w:numId="16" w16cid:durableId="1688630549">
    <w:abstractNumId w:val="27"/>
  </w:num>
  <w:num w:numId="17" w16cid:durableId="49113581">
    <w:abstractNumId w:val="38"/>
  </w:num>
  <w:num w:numId="18" w16cid:durableId="1098020093">
    <w:abstractNumId w:val="0"/>
  </w:num>
  <w:num w:numId="19" w16cid:durableId="203175841">
    <w:abstractNumId w:val="29"/>
  </w:num>
  <w:num w:numId="20" w16cid:durableId="1881746195">
    <w:abstractNumId w:val="21"/>
  </w:num>
  <w:num w:numId="21" w16cid:durableId="761415586">
    <w:abstractNumId w:val="19"/>
  </w:num>
  <w:num w:numId="22" w16cid:durableId="399408208">
    <w:abstractNumId w:val="36"/>
  </w:num>
  <w:num w:numId="23" w16cid:durableId="1833258751">
    <w:abstractNumId w:val="26"/>
  </w:num>
  <w:num w:numId="24" w16cid:durableId="2056194655">
    <w:abstractNumId w:val="15"/>
  </w:num>
  <w:num w:numId="25" w16cid:durableId="1473138924">
    <w:abstractNumId w:val="32"/>
  </w:num>
  <w:num w:numId="26" w16cid:durableId="229727953">
    <w:abstractNumId w:val="3"/>
  </w:num>
  <w:num w:numId="27" w16cid:durableId="1901399408">
    <w:abstractNumId w:val="23"/>
  </w:num>
  <w:num w:numId="28" w16cid:durableId="944506977">
    <w:abstractNumId w:val="5"/>
  </w:num>
  <w:num w:numId="29" w16cid:durableId="251090028">
    <w:abstractNumId w:val="11"/>
  </w:num>
  <w:num w:numId="30" w16cid:durableId="265895417">
    <w:abstractNumId w:val="2"/>
  </w:num>
  <w:num w:numId="31" w16cid:durableId="1952517988">
    <w:abstractNumId w:val="37"/>
  </w:num>
  <w:num w:numId="32" w16cid:durableId="699206139">
    <w:abstractNumId w:val="22"/>
  </w:num>
  <w:num w:numId="33" w16cid:durableId="991641791">
    <w:abstractNumId w:val="10"/>
  </w:num>
  <w:num w:numId="34" w16cid:durableId="36709941">
    <w:abstractNumId w:val="30"/>
  </w:num>
  <w:num w:numId="35" w16cid:durableId="241331866">
    <w:abstractNumId w:val="25"/>
  </w:num>
  <w:num w:numId="36" w16cid:durableId="1702050952">
    <w:abstractNumId w:val="17"/>
  </w:num>
  <w:num w:numId="37" w16cid:durableId="589201215">
    <w:abstractNumId w:val="18"/>
  </w:num>
  <w:num w:numId="38" w16cid:durableId="23677541">
    <w:abstractNumId w:val="6"/>
  </w:num>
  <w:num w:numId="39" w16cid:durableId="1449353967">
    <w:abstractNumId w:val="3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4E3"/>
    <w:rsid w:val="00024724"/>
    <w:rsid w:val="00024E87"/>
    <w:rsid w:val="00087424"/>
    <w:rsid w:val="00097CD8"/>
    <w:rsid w:val="000A1C7F"/>
    <w:rsid w:val="00101061"/>
    <w:rsid w:val="0010543A"/>
    <w:rsid w:val="00130103"/>
    <w:rsid w:val="00135DC0"/>
    <w:rsid w:val="00166711"/>
    <w:rsid w:val="0019528C"/>
    <w:rsid w:val="001D4E36"/>
    <w:rsid w:val="001F5694"/>
    <w:rsid w:val="001F61BD"/>
    <w:rsid w:val="002231C5"/>
    <w:rsid w:val="002346FC"/>
    <w:rsid w:val="002528EB"/>
    <w:rsid w:val="002547AB"/>
    <w:rsid w:val="00275549"/>
    <w:rsid w:val="00295F5A"/>
    <w:rsid w:val="002A4652"/>
    <w:rsid w:val="002A7980"/>
    <w:rsid w:val="002A79EA"/>
    <w:rsid w:val="002C44A4"/>
    <w:rsid w:val="002F6795"/>
    <w:rsid w:val="003066FB"/>
    <w:rsid w:val="003360E5"/>
    <w:rsid w:val="00336AE8"/>
    <w:rsid w:val="00344F3D"/>
    <w:rsid w:val="003547F0"/>
    <w:rsid w:val="00364420"/>
    <w:rsid w:val="00366BBD"/>
    <w:rsid w:val="0038257D"/>
    <w:rsid w:val="00397A3C"/>
    <w:rsid w:val="003A5784"/>
    <w:rsid w:val="003D1E1F"/>
    <w:rsid w:val="00405A3C"/>
    <w:rsid w:val="0041084B"/>
    <w:rsid w:val="00437208"/>
    <w:rsid w:val="00465654"/>
    <w:rsid w:val="004815B9"/>
    <w:rsid w:val="004955F6"/>
    <w:rsid w:val="004C6F48"/>
    <w:rsid w:val="005577E2"/>
    <w:rsid w:val="00560B3F"/>
    <w:rsid w:val="0056241E"/>
    <w:rsid w:val="00566AC7"/>
    <w:rsid w:val="00570756"/>
    <w:rsid w:val="00576BE4"/>
    <w:rsid w:val="005855A7"/>
    <w:rsid w:val="005A59E9"/>
    <w:rsid w:val="00641D0F"/>
    <w:rsid w:val="00641F49"/>
    <w:rsid w:val="00666F73"/>
    <w:rsid w:val="006705EC"/>
    <w:rsid w:val="006757F8"/>
    <w:rsid w:val="00685FB8"/>
    <w:rsid w:val="0069071B"/>
    <w:rsid w:val="006B5620"/>
    <w:rsid w:val="006F410C"/>
    <w:rsid w:val="00715264"/>
    <w:rsid w:val="00736A60"/>
    <w:rsid w:val="00741DB1"/>
    <w:rsid w:val="00792FA7"/>
    <w:rsid w:val="007A29B0"/>
    <w:rsid w:val="007B6619"/>
    <w:rsid w:val="007C3450"/>
    <w:rsid w:val="007D03FF"/>
    <w:rsid w:val="007E0F30"/>
    <w:rsid w:val="007E25BE"/>
    <w:rsid w:val="007F0540"/>
    <w:rsid w:val="008010F0"/>
    <w:rsid w:val="00801D76"/>
    <w:rsid w:val="00846505"/>
    <w:rsid w:val="008535C2"/>
    <w:rsid w:val="008725E0"/>
    <w:rsid w:val="008770B8"/>
    <w:rsid w:val="00880C3A"/>
    <w:rsid w:val="008C07DC"/>
    <w:rsid w:val="008D7C88"/>
    <w:rsid w:val="0092231B"/>
    <w:rsid w:val="009354BB"/>
    <w:rsid w:val="009A37A9"/>
    <w:rsid w:val="009A51A6"/>
    <w:rsid w:val="009E7496"/>
    <w:rsid w:val="009F3344"/>
    <w:rsid w:val="00A049F8"/>
    <w:rsid w:val="00A3481C"/>
    <w:rsid w:val="00AA16E3"/>
    <w:rsid w:val="00AC7089"/>
    <w:rsid w:val="00AE1EEB"/>
    <w:rsid w:val="00AE7B58"/>
    <w:rsid w:val="00B1525D"/>
    <w:rsid w:val="00B32FCE"/>
    <w:rsid w:val="00B53B13"/>
    <w:rsid w:val="00B664E3"/>
    <w:rsid w:val="00B70CBE"/>
    <w:rsid w:val="00B7150B"/>
    <w:rsid w:val="00B726F8"/>
    <w:rsid w:val="00BB364B"/>
    <w:rsid w:val="00C07EBB"/>
    <w:rsid w:val="00C2052A"/>
    <w:rsid w:val="00C41C63"/>
    <w:rsid w:val="00C4291D"/>
    <w:rsid w:val="00C54485"/>
    <w:rsid w:val="00C54960"/>
    <w:rsid w:val="00C56713"/>
    <w:rsid w:val="00C91635"/>
    <w:rsid w:val="00C94013"/>
    <w:rsid w:val="00CA0D73"/>
    <w:rsid w:val="00CE062C"/>
    <w:rsid w:val="00D44D8B"/>
    <w:rsid w:val="00D71449"/>
    <w:rsid w:val="00D8055F"/>
    <w:rsid w:val="00DA6884"/>
    <w:rsid w:val="00DF53DA"/>
    <w:rsid w:val="00E4519C"/>
    <w:rsid w:val="00EA5563"/>
    <w:rsid w:val="00EB1D0C"/>
    <w:rsid w:val="00EC509F"/>
    <w:rsid w:val="00ED50A4"/>
    <w:rsid w:val="00ED760A"/>
    <w:rsid w:val="00EE6736"/>
    <w:rsid w:val="00F67452"/>
    <w:rsid w:val="00F92C8A"/>
    <w:rsid w:val="00FA6944"/>
    <w:rsid w:val="00FD772E"/>
    <w:rsid w:val="00FE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322449"/>
  <w15:chartTrackingRefBased/>
  <w15:docId w15:val="{6F8368AB-FD1F-42BF-8161-0EF2746D8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7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25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5E0"/>
  </w:style>
  <w:style w:type="paragraph" w:styleId="Footer">
    <w:name w:val="footer"/>
    <w:basedOn w:val="Normal"/>
    <w:link w:val="FooterChar"/>
    <w:uiPriority w:val="99"/>
    <w:unhideWhenUsed/>
    <w:rsid w:val="008725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25E0"/>
  </w:style>
  <w:style w:type="paragraph" w:styleId="NormalWeb">
    <w:name w:val="Normal (Web)"/>
    <w:basedOn w:val="Normal"/>
    <w:uiPriority w:val="99"/>
    <w:semiHidden/>
    <w:unhideWhenUsed/>
    <w:rsid w:val="0008742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Caption">
    <w:name w:val="caption"/>
    <w:basedOn w:val="Normal"/>
    <w:next w:val="Normal"/>
    <w:uiPriority w:val="10"/>
    <w:unhideWhenUsed/>
    <w:qFormat/>
    <w:rsid w:val="008C07DC"/>
    <w:pPr>
      <w:spacing w:before="40" w:after="160" w:line="168" w:lineRule="atLeast"/>
    </w:pPr>
    <w:rPr>
      <w:iCs/>
      <w:color w:val="44546A" w:themeColor="text2"/>
      <w:sz w:val="14"/>
      <w:szCs w:val="18"/>
      <w:lang w:val="en-GB"/>
    </w:rPr>
  </w:style>
  <w:style w:type="paragraph" w:styleId="ListBullet">
    <w:name w:val="List Bullet"/>
    <w:basedOn w:val="Normal"/>
    <w:uiPriority w:val="6"/>
    <w:unhideWhenUsed/>
    <w:qFormat/>
    <w:rsid w:val="008C07DC"/>
    <w:pPr>
      <w:numPr>
        <w:numId w:val="1"/>
      </w:numPr>
      <w:spacing w:after="160" w:line="225" w:lineRule="atLeast"/>
    </w:pPr>
    <w:rPr>
      <w:color w:val="44546A" w:themeColor="text2"/>
      <w:sz w:val="18"/>
      <w:szCs w:val="18"/>
      <w:lang w:val="en-GB"/>
    </w:rPr>
  </w:style>
  <w:style w:type="paragraph" w:customStyle="1" w:styleId="FFASubhead-MontserratBold">
    <w:name w:val="FFA Subhead - Montserrat Bold"/>
    <w:basedOn w:val="Normal"/>
    <w:qFormat/>
    <w:rsid w:val="00685FB8"/>
    <w:rPr>
      <w:rFonts w:ascii="Montserrat" w:hAnsi="Montserrat" w:cs="Arial"/>
      <w:b/>
      <w:bCs/>
      <w:color w:val="2F5496" w:themeColor="accent1" w:themeShade="BF"/>
      <w:szCs w:val="20"/>
      <w:lang w:val="en-GB"/>
    </w:rPr>
  </w:style>
  <w:style w:type="paragraph" w:customStyle="1" w:styleId="FFABodyText-Montserrat">
    <w:name w:val="FFA Body Text - Montserrat"/>
    <w:basedOn w:val="Normal"/>
    <w:qFormat/>
    <w:rsid w:val="00560B3F"/>
    <w:rPr>
      <w:rFonts w:ascii="Montserrat" w:hAnsi="Montserrat" w:cs="Arial"/>
      <w:color w:val="00102C"/>
      <w:sz w:val="20"/>
      <w:szCs w:val="20"/>
      <w:lang w:val="en-GB"/>
    </w:rPr>
  </w:style>
  <w:style w:type="table" w:styleId="PlainTable4">
    <w:name w:val="Plain Table 4"/>
    <w:basedOn w:val="TableNormal"/>
    <w:uiPriority w:val="44"/>
    <w:rsid w:val="008C07D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8C07DC"/>
    <w:pPr>
      <w:ind w:left="720"/>
      <w:contextualSpacing/>
    </w:pPr>
  </w:style>
  <w:style w:type="paragraph" w:customStyle="1" w:styleId="FFAHeader-Anton">
    <w:name w:val="FFA Header - Anton"/>
    <w:basedOn w:val="Normal"/>
    <w:qFormat/>
    <w:rsid w:val="00685FB8"/>
    <w:rPr>
      <w:rFonts w:ascii="Anton" w:hAnsi="Anton" w:cs="Times New Roman (Body CS)"/>
      <w:color w:val="2F5496" w:themeColor="accent1" w:themeShade="BF"/>
      <w:spacing w:val="20"/>
      <w:sz w:val="44"/>
      <w:szCs w:val="44"/>
      <w:lang w:val="en-GB"/>
    </w:rPr>
  </w:style>
  <w:style w:type="paragraph" w:customStyle="1" w:styleId="FFAListBullet-Montserrat">
    <w:name w:val="FFA List Bullet - Montserrat"/>
    <w:basedOn w:val="ListBullet"/>
    <w:qFormat/>
    <w:rsid w:val="00C4291D"/>
    <w:pPr>
      <w:ind w:left="360" w:hanging="180"/>
    </w:pPr>
    <w:rPr>
      <w:rFonts w:ascii="Montserrat" w:hAnsi="Montserrat" w:cs="Arial"/>
      <w:color w:val="000000" w:themeColor="text1"/>
      <w:sz w:val="20"/>
      <w:szCs w:val="20"/>
    </w:rPr>
  </w:style>
  <w:style w:type="paragraph" w:customStyle="1" w:styleId="FFAListBullet2-Montserrat">
    <w:name w:val="FFA List Bullet 2 - Montserrat"/>
    <w:basedOn w:val="ListBullet"/>
    <w:qFormat/>
    <w:rsid w:val="00C4291D"/>
    <w:pPr>
      <w:numPr>
        <w:numId w:val="2"/>
      </w:numPr>
      <w:ind w:left="630" w:hanging="270"/>
    </w:pPr>
    <w:rPr>
      <w:rFonts w:ascii="Montserrat" w:hAnsi="Montserrat" w:cs="Arial"/>
      <w:color w:val="000000" w:themeColor="text1"/>
      <w:sz w:val="20"/>
      <w:szCs w:val="20"/>
    </w:rPr>
  </w:style>
  <w:style w:type="paragraph" w:customStyle="1" w:styleId="FFAListNumber1-Montserrat">
    <w:name w:val="FFA List Number 1 - Montserrat"/>
    <w:basedOn w:val="ListParagraph"/>
    <w:qFormat/>
    <w:rsid w:val="00C4291D"/>
    <w:pPr>
      <w:numPr>
        <w:numId w:val="3"/>
      </w:numPr>
    </w:pPr>
    <w:rPr>
      <w:rFonts w:ascii="Montserrat" w:hAnsi="Montserrat" w:cs="Arial"/>
      <w:color w:val="000000" w:themeColor="text1"/>
      <w:sz w:val="20"/>
      <w:szCs w:val="20"/>
      <w:lang w:val="en-GB"/>
    </w:rPr>
  </w:style>
  <w:style w:type="paragraph" w:customStyle="1" w:styleId="FFAChartType-Bold">
    <w:name w:val="FFA Chart Type - Bold"/>
    <w:basedOn w:val="Normal"/>
    <w:qFormat/>
    <w:rsid w:val="00685FB8"/>
    <w:pPr>
      <w:ind w:left="144"/>
    </w:pPr>
    <w:rPr>
      <w:rFonts w:ascii="Montserrat" w:hAnsi="Montserrat"/>
      <w:b/>
      <w:bCs/>
      <w:color w:val="2F5496" w:themeColor="accent1" w:themeShade="BF"/>
      <w:sz w:val="20"/>
      <w:szCs w:val="20"/>
    </w:rPr>
  </w:style>
  <w:style w:type="paragraph" w:customStyle="1" w:styleId="FFAChartType-Regular">
    <w:name w:val="FFA Chart Type - Regular"/>
    <w:basedOn w:val="Normal"/>
    <w:qFormat/>
    <w:rsid w:val="00685FB8"/>
    <w:pPr>
      <w:ind w:left="144"/>
    </w:pPr>
    <w:rPr>
      <w:rFonts w:ascii="Montserrat" w:hAnsi="Montserrat"/>
      <w:sz w:val="18"/>
      <w:szCs w:val="18"/>
    </w:rPr>
  </w:style>
  <w:style w:type="paragraph" w:customStyle="1" w:styleId="FFAChartHeader">
    <w:name w:val="FFA Chart Header"/>
    <w:basedOn w:val="Normal"/>
    <w:qFormat/>
    <w:rsid w:val="00685FB8"/>
    <w:pPr>
      <w:jc w:val="center"/>
    </w:pPr>
    <w:rPr>
      <w:rFonts w:ascii="Montserrat" w:hAnsi="Montserrat"/>
      <w:color w:val="FFFFFF" w:themeColor="background1"/>
      <w:sz w:val="20"/>
      <w:szCs w:val="20"/>
    </w:rPr>
  </w:style>
  <w:style w:type="character" w:styleId="Strong">
    <w:name w:val="Strong"/>
    <w:basedOn w:val="DefaultParagraphFont"/>
    <w:uiPriority w:val="22"/>
    <w:qFormat/>
    <w:rsid w:val="00B664E3"/>
    <w:rPr>
      <w:b/>
      <w:bCs/>
    </w:rPr>
  </w:style>
  <w:style w:type="paragraph" w:customStyle="1" w:styleId="FFABody">
    <w:name w:val="FFA Body"/>
    <w:basedOn w:val="NoSpacing"/>
    <w:link w:val="FFABodyChar"/>
    <w:qFormat/>
    <w:rsid w:val="00C41C63"/>
    <w:pPr>
      <w:spacing w:line="225" w:lineRule="atLeast"/>
    </w:pPr>
    <w:rPr>
      <w:rFonts w:ascii="Montserrat" w:hAnsi="Montserrat"/>
      <w:sz w:val="18"/>
      <w:szCs w:val="22"/>
    </w:rPr>
  </w:style>
  <w:style w:type="character" w:customStyle="1" w:styleId="FFABodyChar">
    <w:name w:val="FFA Body Char"/>
    <w:basedOn w:val="DefaultParagraphFont"/>
    <w:link w:val="FFABody"/>
    <w:rsid w:val="00C41C63"/>
    <w:rPr>
      <w:rFonts w:ascii="Montserrat" w:hAnsi="Montserrat"/>
      <w:sz w:val="18"/>
      <w:szCs w:val="22"/>
    </w:rPr>
  </w:style>
  <w:style w:type="paragraph" w:styleId="NoSpacing">
    <w:name w:val="No Spacing"/>
    <w:uiPriority w:val="1"/>
    <w:qFormat/>
    <w:rsid w:val="00C41C63"/>
  </w:style>
  <w:style w:type="table" w:styleId="TableGrid">
    <w:name w:val="Table Grid"/>
    <w:basedOn w:val="TableNormal"/>
    <w:uiPriority w:val="39"/>
    <w:rsid w:val="00C41C63"/>
    <w:rPr>
      <w:rFonts w:ascii="Montserrat" w:hAnsi="Montserrat"/>
      <w:sz w:val="18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Headings">
    <w:name w:val="Sub Headings"/>
    <w:basedOn w:val="FFABody"/>
    <w:next w:val="FFABody"/>
    <w:link w:val="SubHeadingsChar"/>
    <w:qFormat/>
    <w:rsid w:val="00C41C63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SubHeadingsChar">
    <w:name w:val="Sub Headings Char"/>
    <w:basedOn w:val="FFABodyChar"/>
    <w:link w:val="SubHeadings"/>
    <w:rsid w:val="00C41C63"/>
    <w:rPr>
      <w:rFonts w:ascii="DM Serif Text" w:hAnsi="DM Serif Text"/>
      <w:color w:val="16274A"/>
      <w:sz w:val="20"/>
      <w:szCs w:val="22"/>
    </w:rPr>
  </w:style>
  <w:style w:type="paragraph" w:customStyle="1" w:styleId="DocumentTitle">
    <w:name w:val="Document Title"/>
    <w:basedOn w:val="Normal"/>
    <w:autoRedefine/>
    <w:qFormat/>
    <w:rsid w:val="00E4519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eastAsiaTheme="minorEastAsia" w:hAnsi="Anton" w:cs="MinionPro-Regular"/>
      <w:bCs/>
      <w:color w:val="004C97"/>
      <w:sz w:val="44"/>
      <w:szCs w:val="54"/>
      <w:lang w:eastAsia="ja-JP"/>
    </w:rPr>
  </w:style>
  <w:style w:type="paragraph" w:customStyle="1" w:styleId="LPSectionTitles">
    <w:name w:val="LP Section Titles"/>
    <w:basedOn w:val="FFABody"/>
    <w:next w:val="FFABody"/>
    <w:link w:val="LPSectionTitlesChar"/>
    <w:qFormat/>
    <w:rsid w:val="00792FA7"/>
    <w:pPr>
      <w:spacing w:line="288" w:lineRule="atLeast"/>
    </w:pPr>
    <w:rPr>
      <w:rFonts w:ascii="Anton" w:hAnsi="Anton"/>
      <w:color w:val="E1251B"/>
      <w:sz w:val="24"/>
    </w:rPr>
  </w:style>
  <w:style w:type="character" w:customStyle="1" w:styleId="LPSectionTitlesChar">
    <w:name w:val="LP Section Titles Char"/>
    <w:basedOn w:val="DefaultParagraphFont"/>
    <w:link w:val="LPSectionTitles"/>
    <w:rsid w:val="00792FA7"/>
    <w:rPr>
      <w:rFonts w:ascii="Anton" w:hAnsi="Anton"/>
      <w:color w:val="E1251B"/>
      <w:szCs w:val="22"/>
    </w:rPr>
  </w:style>
  <w:style w:type="paragraph" w:customStyle="1" w:styleId="main">
    <w:name w:val="main"/>
    <w:basedOn w:val="Normal"/>
    <w:link w:val="mainChar"/>
    <w:qFormat/>
    <w:rsid w:val="00792FA7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792FA7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styleId="Hyperlink">
    <w:name w:val="Hyperlink"/>
    <w:basedOn w:val="DefaultParagraphFont"/>
    <w:uiPriority w:val="99"/>
    <w:unhideWhenUsed/>
    <w:rsid w:val="007B66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661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C44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4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44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4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4A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95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0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AgExplorer.FFA.or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oveah\OneDrive%20-%20National%20FFA\Desktop\FFA%20Word%20Template%20-%20AgExplor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EABDB7B-9AB6-A541-B628-33ACA32A4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Word Template - AgExplorer</Template>
  <TotalTime>3</TotalTime>
  <Pages>3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Govea, Isaiah</dc:creator>
  <cp:keywords/>
  <dc:description/>
  <cp:lastModifiedBy>Govea, Isaiah</cp:lastModifiedBy>
  <cp:revision>6</cp:revision>
  <dcterms:created xsi:type="dcterms:W3CDTF">2025-03-28T04:20:00Z</dcterms:created>
  <dcterms:modified xsi:type="dcterms:W3CDTF">2025-04-01T15:16:00Z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738566d7e799567cd89376f43dcc362cb4e0d9d7d92062b189a0eab35dbc64f0</vt:lpwstr>
  </property>
</Properties>
</file>