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9D8B" w14:textId="6F163B67" w:rsidR="00734AC7" w:rsidRDefault="00734AC7" w:rsidP="00BC5EA7">
      <w:pPr>
        <w:pStyle w:val="FFASubhead-MontserratBold"/>
        <w:rPr>
          <w:rStyle w:val="Strong"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3CA38" wp14:editId="20AFC88E">
                <wp:simplePos x="0" y="0"/>
                <wp:positionH relativeFrom="margin">
                  <wp:posOffset>2849245</wp:posOffset>
                </wp:positionH>
                <wp:positionV relativeFrom="paragraph">
                  <wp:posOffset>-61290</wp:posOffset>
                </wp:positionV>
                <wp:extent cx="4232377" cy="395021"/>
                <wp:effectExtent l="0" t="0" r="15875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2377" cy="3950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22A2" w14:textId="77777777" w:rsidR="00734AC7" w:rsidRPr="00B06C5C" w:rsidRDefault="00734AC7" w:rsidP="00BC5EA7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92C8A">
                              <w:rPr>
                                <w:sz w:val="14"/>
                                <w:szCs w:val="14"/>
                              </w:rPr>
                              <w:t>Aligned to the following standards: AG5</w:t>
                            </w:r>
                            <w:r w:rsidRPr="00E56F48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AG-FD4; </w:t>
                            </w:r>
                            <w:r w:rsidRPr="00E56F48">
                              <w:rPr>
                                <w:sz w:val="14"/>
                                <w:szCs w:val="14"/>
                              </w:rPr>
                              <w:t>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E56F4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56F48">
                              <w:rPr>
                                <w:sz w:val="14"/>
                                <w:szCs w:val="14"/>
                              </w:rPr>
                              <w:t>CS.05;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FPP.04;</w:t>
                            </w:r>
                            <w:r w:rsidRPr="00E56F4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92C8A">
                              <w:rPr>
                                <w:sz w:val="14"/>
                                <w:szCs w:val="14"/>
                              </w:rPr>
                              <w:t>FFA.PL-A; FFA.PL-C; FFA.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PG-I</w:t>
                            </w:r>
                            <w:r w:rsidRPr="00F92C8A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 xml:space="preserve"> CCSS.ELA.SL.9-10.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>CCSS.ELA.SL.9-10.1.C; CCSS.W.9-10.4;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>CRP.04; CRP.</w:t>
                            </w:r>
                            <w:proofErr w:type="gramStart"/>
                            <w:r w:rsidRPr="00C218B3">
                              <w:rPr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C218B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3CA38" id="Rectangle 8" o:spid="_x0000_s1026" style="position:absolute;margin-left:224.35pt;margin-top:-4.85pt;width:333.25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" fillcolor="white [3201]" strokecolor="black [3200]" strokeweight="1pt">
                <v:textbox>
                  <w:txbxContent>
                    <w:p w14:paraId="672322A2" w14:textId="77777777" w:rsidR="00734AC7" w:rsidRPr="00B06C5C" w:rsidRDefault="00734AC7" w:rsidP="00BC5EA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92C8A">
                        <w:rPr>
                          <w:sz w:val="14"/>
                          <w:szCs w:val="14"/>
                        </w:rPr>
                        <w:t>Aligned to the following standards: AG5</w:t>
                      </w:r>
                      <w:r w:rsidRPr="00E56F48">
                        <w:rPr>
                          <w:sz w:val="14"/>
                          <w:szCs w:val="14"/>
                        </w:rPr>
                        <w:t xml:space="preserve">; </w:t>
                      </w:r>
                      <w:r>
                        <w:rPr>
                          <w:sz w:val="14"/>
                          <w:szCs w:val="14"/>
                        </w:rPr>
                        <w:t xml:space="preserve">AG-FD4; </w:t>
                      </w:r>
                      <w:r w:rsidRPr="00E56F48">
                        <w:rPr>
                          <w:sz w:val="14"/>
                          <w:szCs w:val="14"/>
                        </w:rPr>
                        <w:t>CS.0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E56F48">
                        <w:rPr>
                          <w:sz w:val="14"/>
                          <w:szCs w:val="14"/>
                        </w:rPr>
                        <w:t>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E56F48">
                        <w:rPr>
                          <w:sz w:val="14"/>
                          <w:szCs w:val="14"/>
                        </w:rPr>
                        <w:t>CS.05;</w:t>
                      </w:r>
                      <w:r>
                        <w:rPr>
                          <w:sz w:val="14"/>
                          <w:szCs w:val="14"/>
                        </w:rPr>
                        <w:t xml:space="preserve"> FPP.04;</w:t>
                      </w:r>
                      <w:r w:rsidRPr="00E56F4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F92C8A">
                        <w:rPr>
                          <w:sz w:val="14"/>
                          <w:szCs w:val="14"/>
                        </w:rPr>
                        <w:t>FFA.PL-A; FFA.PL-C; FFA.</w:t>
                      </w:r>
                      <w:r>
                        <w:rPr>
                          <w:sz w:val="14"/>
                          <w:szCs w:val="14"/>
                        </w:rPr>
                        <w:t>PG-I</w:t>
                      </w:r>
                      <w:r w:rsidRPr="00F92C8A">
                        <w:rPr>
                          <w:sz w:val="14"/>
                          <w:szCs w:val="14"/>
                        </w:rPr>
                        <w:t>;</w:t>
                      </w:r>
                      <w:r w:rsidRPr="00C218B3">
                        <w:rPr>
                          <w:sz w:val="14"/>
                          <w:szCs w:val="14"/>
                        </w:rPr>
                        <w:t xml:space="preserve"> CCSS.ELA.SL.9-10.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C218B3">
                        <w:rPr>
                          <w:sz w:val="14"/>
                          <w:szCs w:val="14"/>
                        </w:rPr>
                        <w:t>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C218B3">
                        <w:rPr>
                          <w:sz w:val="14"/>
                          <w:szCs w:val="14"/>
                        </w:rPr>
                        <w:t>CCSS.ELA.SL.9-10.1.C; CCSS.W.9-10.4;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C218B3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C218B3">
                        <w:rPr>
                          <w:sz w:val="14"/>
                          <w:szCs w:val="14"/>
                        </w:rPr>
                        <w:t>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C218B3">
                        <w:rPr>
                          <w:sz w:val="14"/>
                          <w:szCs w:val="14"/>
                        </w:rPr>
                        <w:t>CRP.04; CRP.</w:t>
                      </w:r>
                      <w:proofErr w:type="gramStart"/>
                      <w:r w:rsidRPr="00C218B3">
                        <w:rPr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sz w:val="14"/>
                          <w:szCs w:val="14"/>
                        </w:rPr>
                        <w:t>7</w:t>
                      </w:r>
                      <w:r w:rsidRPr="00C218B3">
                        <w:rPr>
                          <w:sz w:val="14"/>
                          <w:szCs w:val="14"/>
                        </w:rPr>
                        <w:t>;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Style w:val="Strong"/>
          <w:color w:val="auto"/>
          <w:sz w:val="18"/>
          <w:szCs w:val="18"/>
        </w:rPr>
        <w:t>Name: ______________________________________</w:t>
      </w:r>
    </w:p>
    <w:p w14:paraId="7FA0BAC7" w14:textId="77777777" w:rsidR="00734AC7" w:rsidRDefault="00734AC7" w:rsidP="00BC5EA7">
      <w:pPr>
        <w:pStyle w:val="FFASubhead-MontserratBold"/>
        <w:rPr>
          <w:rStyle w:val="Strong"/>
          <w:color w:val="auto"/>
          <w:sz w:val="18"/>
          <w:szCs w:val="18"/>
        </w:rPr>
      </w:pPr>
    </w:p>
    <w:p w14:paraId="542A69F7" w14:textId="77777777" w:rsidR="00734AC7" w:rsidRPr="00216FB5" w:rsidRDefault="00734AC7" w:rsidP="00BC5EA7">
      <w:pPr>
        <w:pStyle w:val="LPSectionTitles"/>
        <w:spacing w:line="140" w:lineRule="atLeast"/>
        <w:rPr>
          <w:rStyle w:val="FFABodyChar"/>
          <w:sz w:val="20"/>
          <w:szCs w:val="20"/>
        </w:rPr>
      </w:pPr>
      <w:r w:rsidRPr="001C58BE">
        <w:rPr>
          <w:rFonts w:eastAsiaTheme="minorEastAsia" w:cs="MinionPro-Regular"/>
          <w:bCs/>
          <w:color w:val="004C97"/>
          <w:sz w:val="52"/>
          <w:szCs w:val="58"/>
          <w:lang w:eastAsia="ja-JP"/>
        </w:rPr>
        <w:t xml:space="preserve">Fresh Frozen Custard: </w:t>
      </w:r>
      <w:r>
        <w:rPr>
          <w:rFonts w:eastAsiaTheme="minorEastAsia" w:cs="MinionPro-Regular"/>
          <w:bCs/>
          <w:color w:val="004C97"/>
          <w:sz w:val="52"/>
          <w:szCs w:val="58"/>
          <w:lang w:eastAsia="ja-JP"/>
        </w:rPr>
        <w:t xml:space="preserve">Careers </w:t>
      </w:r>
      <w:r w:rsidRPr="001C58BE">
        <w:rPr>
          <w:rFonts w:eastAsiaTheme="minorEastAsia" w:cs="MinionPro-Regular"/>
          <w:bCs/>
          <w:color w:val="004C97"/>
          <w:sz w:val="52"/>
          <w:szCs w:val="58"/>
          <w:lang w:eastAsia="ja-JP"/>
        </w:rPr>
        <w:t>From Dairy to Dish</w:t>
      </w:r>
      <w:r>
        <w:rPr>
          <w:rFonts w:eastAsiaTheme="minorEastAsia" w:cs="MinionPro-Regular"/>
          <w:bCs/>
          <w:color w:val="004C97"/>
          <w:sz w:val="52"/>
          <w:szCs w:val="58"/>
          <w:lang w:eastAsia="ja-JP"/>
        </w:rPr>
        <w:br/>
        <w:t>Culver’s Virtual Field Trip Student Guide</w:t>
      </w:r>
      <w:r>
        <w:rPr>
          <w:rFonts w:eastAsiaTheme="minorEastAsia" w:cs="MinionPro-Regular"/>
          <w:bCs/>
          <w:color w:val="004C97"/>
          <w:sz w:val="52"/>
          <w:szCs w:val="58"/>
          <w:lang w:eastAsia="ja-JP"/>
        </w:rPr>
        <w:br/>
      </w:r>
      <w:r w:rsidRPr="00216FB5">
        <w:rPr>
          <w:sz w:val="20"/>
          <w:szCs w:val="20"/>
        </w:rPr>
        <w:t xml:space="preserve">Directions: </w:t>
      </w:r>
    </w:p>
    <w:p w14:paraId="7A30045D" w14:textId="77777777" w:rsidR="00734AC7" w:rsidRDefault="00734AC7" w:rsidP="00BC5EA7">
      <w:pPr>
        <w:pStyle w:val="FFABody"/>
      </w:pPr>
      <w:r>
        <w:t xml:space="preserve">As you watch the </w:t>
      </w:r>
      <w:proofErr w:type="spellStart"/>
      <w:r>
        <w:t>AgExplorer</w:t>
      </w:r>
      <w:proofErr w:type="spellEnd"/>
      <w:r>
        <w:t xml:space="preserve"> and Culver’s virtual field trip, follow along with this guide and answer the questions for each segment.</w:t>
      </w:r>
    </w:p>
    <w:p w14:paraId="1F24699C" w14:textId="77777777" w:rsidR="00734AC7" w:rsidRDefault="00734AC7" w:rsidP="00BC5EA7">
      <w:pPr>
        <w:pStyle w:val="FFABody"/>
      </w:pPr>
    </w:p>
    <w:p w14:paraId="52F44908" w14:textId="77777777" w:rsidR="00734AC7" w:rsidRDefault="00734AC7" w:rsidP="00BC5EA7">
      <w:pPr>
        <w:pStyle w:val="FFABody"/>
        <w:rPr>
          <w:rStyle w:val="Strong"/>
        </w:rPr>
      </w:pPr>
      <w:r w:rsidRPr="3AE7673E">
        <w:rPr>
          <w:rStyle w:val="Strong"/>
        </w:rPr>
        <w:t xml:space="preserve">The Dairy Farm: </w:t>
      </w:r>
      <w:r>
        <w:br/>
      </w:r>
    </w:p>
    <w:p w14:paraId="00A29D10" w14:textId="77777777" w:rsidR="00734AC7" w:rsidRDefault="00734AC7" w:rsidP="00BC5EA7">
      <w:pPr>
        <w:pStyle w:val="FFABody"/>
        <w:numPr>
          <w:ilvl w:val="0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How much milk can a healthy dairy cow produce each day?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79702A87" w14:textId="77777777" w:rsidR="00734AC7" w:rsidRDefault="00734AC7" w:rsidP="00BC5EA7">
      <w:pPr>
        <w:pStyle w:val="FFABody"/>
        <w:numPr>
          <w:ilvl w:val="1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About how many scoops of frozen custard would that make?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5F1C7454" w14:textId="77777777" w:rsidR="00734AC7" w:rsidRDefault="00734AC7" w:rsidP="00BC5EA7">
      <w:pPr>
        <w:pStyle w:val="FFABody"/>
        <w:numPr>
          <w:ilvl w:val="0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 xml:space="preserve">About how long </w:t>
      </w:r>
      <w:proofErr w:type="gramStart"/>
      <w:r>
        <w:rPr>
          <w:rStyle w:val="Strong"/>
          <w:b w:val="0"/>
          <w:bCs w:val="0"/>
          <w:szCs w:val="18"/>
        </w:rPr>
        <w:t>does the milking process take</w:t>
      </w:r>
      <w:proofErr w:type="gramEnd"/>
      <w:r>
        <w:rPr>
          <w:rStyle w:val="Strong"/>
          <w:b w:val="0"/>
          <w:bCs w:val="0"/>
          <w:szCs w:val="18"/>
        </w:rPr>
        <w:t xml:space="preserve"> at this dairy farm?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61A7A67C" w14:textId="77777777" w:rsidR="00734AC7" w:rsidRDefault="00734AC7" w:rsidP="00BC5EA7">
      <w:pPr>
        <w:pStyle w:val="FFABody"/>
        <w:numPr>
          <w:ilvl w:val="0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do dairy cows eat?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77AAD96E" w14:textId="77777777" w:rsidR="00734AC7" w:rsidRDefault="00734AC7" w:rsidP="00BC5EA7">
      <w:pPr>
        <w:pStyle w:val="FFABody"/>
        <w:numPr>
          <w:ilvl w:val="0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Why is it important for dairy farmers to clean and disinfect the cows’ udders and the milking parlor?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706450DC" w14:textId="77777777" w:rsidR="00734AC7" w:rsidRDefault="00734AC7" w:rsidP="00BC5EA7">
      <w:pPr>
        <w:pStyle w:val="FFABody"/>
        <w:numPr>
          <w:ilvl w:val="0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role does the livestock veterinarian play on the dairy farm?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537F0A85" w14:textId="77777777" w:rsidR="00734AC7" w:rsidRDefault="00734AC7" w:rsidP="00BC5EA7">
      <w:pPr>
        <w:pStyle w:val="FFABody"/>
        <w:numPr>
          <w:ilvl w:val="0"/>
          <w:numId w:val="28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do you think the most interesting part of being a dairy farmer would be?</w:t>
      </w:r>
    </w:p>
    <w:p w14:paraId="4BC3813C" w14:textId="77777777" w:rsidR="00734AC7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2641AA5F" w14:textId="77777777" w:rsidR="00734AC7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4031D49B" w14:textId="77777777" w:rsidR="00734AC7" w:rsidRPr="00E94AA0" w:rsidRDefault="00734AC7" w:rsidP="00BC5EA7">
      <w:pPr>
        <w:pStyle w:val="FFABody"/>
        <w:rPr>
          <w:rStyle w:val="Strong"/>
          <w:b w:val="0"/>
          <w:bCs w:val="0"/>
          <w:szCs w:val="18"/>
        </w:rPr>
      </w:pPr>
    </w:p>
    <w:p w14:paraId="52B60CD5" w14:textId="77777777" w:rsidR="00734AC7" w:rsidRDefault="00734AC7" w:rsidP="00BC5EA7">
      <w:pPr>
        <w:pStyle w:val="FFABody"/>
        <w:rPr>
          <w:rStyle w:val="Strong"/>
          <w:szCs w:val="18"/>
        </w:rPr>
      </w:pPr>
      <w:r>
        <w:rPr>
          <w:rStyle w:val="Strong"/>
          <w:szCs w:val="18"/>
        </w:rPr>
        <w:t>The Processing Plant:</w:t>
      </w:r>
    </w:p>
    <w:p w14:paraId="2D172F02" w14:textId="77777777" w:rsidR="00734AC7" w:rsidRDefault="00734AC7" w:rsidP="00BC5EA7">
      <w:pPr>
        <w:pStyle w:val="FFABody"/>
        <w:rPr>
          <w:rStyle w:val="Strong"/>
          <w:b w:val="0"/>
          <w:bCs w:val="0"/>
          <w:szCs w:val="18"/>
        </w:rPr>
      </w:pPr>
    </w:p>
    <w:p w14:paraId="6D731B38" w14:textId="42F1C093" w:rsidR="00734AC7" w:rsidRDefault="00734AC7" w:rsidP="00BC5EA7">
      <w:pPr>
        <w:pStyle w:val="FFABody"/>
        <w:numPr>
          <w:ilvl w:val="0"/>
          <w:numId w:val="29"/>
        </w:numPr>
        <w:rPr>
          <w:rStyle w:val="Strong"/>
          <w:b w:val="0"/>
          <w:bCs w:val="0"/>
        </w:rPr>
      </w:pPr>
      <w:r w:rsidRPr="7D9C201F">
        <w:rPr>
          <w:rStyle w:val="Strong"/>
          <w:b w:val="0"/>
          <w:bCs w:val="0"/>
        </w:rPr>
        <w:t>What is the first step when the milk arrives at the processing plant?</w:t>
      </w:r>
      <w:r>
        <w:rPr>
          <w:rStyle w:val="Strong"/>
          <w:b w:val="0"/>
          <w:bCs w:val="0"/>
        </w:rPr>
        <w:t xml:space="preserve"> </w:t>
      </w:r>
      <w:r w:rsidRPr="009209C5">
        <w:rPr>
          <w:rStyle w:val="Strong"/>
          <w:b w:val="0"/>
          <w:bCs w:val="0"/>
        </w:rPr>
        <w:t>Why is this a crucial</w:t>
      </w:r>
      <w:r>
        <w:rPr>
          <w:rStyle w:val="Strong"/>
          <w:b w:val="0"/>
          <w:bCs w:val="0"/>
        </w:rPr>
        <w:t xml:space="preserve"> </w:t>
      </w:r>
      <w:r w:rsidRPr="009209C5">
        <w:rPr>
          <w:rStyle w:val="Strong"/>
          <w:b w:val="0"/>
          <w:bCs w:val="0"/>
        </w:rPr>
        <w:t>first step?</w:t>
      </w:r>
      <w:r>
        <w:br/>
      </w:r>
      <w:r>
        <w:br/>
      </w:r>
      <w:r>
        <w:br/>
      </w:r>
    </w:p>
    <w:p w14:paraId="73E815B9" w14:textId="77777777" w:rsidR="00734AC7" w:rsidRDefault="00734AC7" w:rsidP="00BC5EA7">
      <w:pPr>
        <w:pStyle w:val="FFABody"/>
        <w:numPr>
          <w:ilvl w:val="0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Briefly explain Culver’s food safety incident management program and why it’s important.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29964714" w14:textId="77777777" w:rsidR="00734AC7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0531A143" w14:textId="77777777" w:rsidR="00734AC7" w:rsidRDefault="00734AC7" w:rsidP="00BC5EA7">
      <w:pPr>
        <w:pStyle w:val="FFABody"/>
        <w:numPr>
          <w:ilvl w:val="0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does the quality management system at the processing plant ensure?</w:t>
      </w:r>
    </w:p>
    <w:p w14:paraId="5C043665" w14:textId="77777777" w:rsidR="00734AC7" w:rsidRDefault="00734AC7" w:rsidP="00BC5EA7">
      <w:pPr>
        <w:pStyle w:val="ListParagraph"/>
        <w:rPr>
          <w:rStyle w:val="Strong"/>
          <w:b w:val="0"/>
          <w:bCs w:val="0"/>
          <w:szCs w:val="18"/>
        </w:rPr>
      </w:pPr>
    </w:p>
    <w:p w14:paraId="28A79D3B" w14:textId="77777777" w:rsidR="00734AC7" w:rsidRPr="00D563FB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4147A06C" w14:textId="77777777" w:rsidR="00734AC7" w:rsidRDefault="00734AC7" w:rsidP="00BC5EA7">
      <w:pPr>
        <w:pStyle w:val="FFABody"/>
        <w:numPr>
          <w:ilvl w:val="0"/>
          <w:numId w:val="29"/>
        </w:numPr>
        <w:rPr>
          <w:rStyle w:val="Strong"/>
          <w:b w:val="0"/>
          <w:bCs w:val="0"/>
        </w:rPr>
      </w:pPr>
      <w:r w:rsidRPr="7D9C201F">
        <w:rPr>
          <w:rStyle w:val="Strong"/>
          <w:b w:val="0"/>
          <w:bCs w:val="0"/>
        </w:rPr>
        <w:lastRenderedPageBreak/>
        <w:t>What do pasteurization and homogenization do to the milk?</w:t>
      </w:r>
      <w:r>
        <w:br/>
      </w:r>
    </w:p>
    <w:p w14:paraId="73E22DB7" w14:textId="77777777" w:rsidR="00734AC7" w:rsidRDefault="00734AC7" w:rsidP="00BC5EA7">
      <w:pPr>
        <w:pStyle w:val="FFABody"/>
        <w:numPr>
          <w:ilvl w:val="1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Pasteurization: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4700C78E" w14:textId="77777777" w:rsidR="00734AC7" w:rsidRPr="005A7BA3" w:rsidRDefault="00734AC7" w:rsidP="00BC5EA7">
      <w:pPr>
        <w:pStyle w:val="FFABody"/>
        <w:numPr>
          <w:ilvl w:val="1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 xml:space="preserve">Homogenization: </w:t>
      </w:r>
      <w:r w:rsidRPr="005A7BA3"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03F47904" w14:textId="77777777" w:rsidR="00734AC7" w:rsidRDefault="00734AC7" w:rsidP="00BC5EA7">
      <w:pPr>
        <w:pStyle w:val="FFABody"/>
        <w:numPr>
          <w:ilvl w:val="0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are two important skills for individuals who are involved in the creation of the frozen custard base at the processing plant?</w:t>
      </w:r>
      <w:r>
        <w:rPr>
          <w:rStyle w:val="Strong"/>
          <w:b w:val="0"/>
          <w:bCs w:val="0"/>
          <w:szCs w:val="18"/>
        </w:rPr>
        <w:br/>
      </w:r>
    </w:p>
    <w:p w14:paraId="54D34D8B" w14:textId="77777777" w:rsidR="00734AC7" w:rsidRDefault="00734AC7" w:rsidP="00BC5EA7">
      <w:pPr>
        <w:pStyle w:val="FFABody"/>
        <w:numPr>
          <w:ilvl w:val="1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 xml:space="preserve"> </w:t>
      </w:r>
      <w:r>
        <w:rPr>
          <w:rStyle w:val="Strong"/>
          <w:b w:val="0"/>
          <w:bCs w:val="0"/>
          <w:szCs w:val="18"/>
        </w:rPr>
        <w:br/>
      </w:r>
    </w:p>
    <w:p w14:paraId="4952A516" w14:textId="77777777" w:rsidR="00734AC7" w:rsidRDefault="00734AC7" w:rsidP="00BC5EA7">
      <w:pPr>
        <w:pStyle w:val="FFABody"/>
        <w:numPr>
          <w:ilvl w:val="1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029423CC" w14:textId="77777777" w:rsidR="00734AC7" w:rsidRDefault="00734AC7" w:rsidP="00BC5EA7">
      <w:pPr>
        <w:pStyle w:val="FFABody"/>
        <w:numPr>
          <w:ilvl w:val="0"/>
          <w:numId w:val="29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is the importance of the quality manager’s role in the production of Culver’s fresh frozen custard?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3B8C2890" w14:textId="77777777" w:rsidR="00D80244" w:rsidRDefault="00D80244" w:rsidP="00D80244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20576639" w14:textId="77777777" w:rsidR="00D80244" w:rsidRPr="005A7BA3" w:rsidRDefault="00D80244" w:rsidP="00D80244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13AE6670" w14:textId="77777777" w:rsidR="00D80244" w:rsidRPr="00E94AA0" w:rsidRDefault="00D80244" w:rsidP="00D80244">
      <w:pPr>
        <w:pStyle w:val="FFABody"/>
        <w:rPr>
          <w:rStyle w:val="Strong"/>
          <w:b w:val="0"/>
          <w:bCs w:val="0"/>
          <w:szCs w:val="18"/>
        </w:rPr>
      </w:pPr>
      <w:r>
        <w:rPr>
          <w:rStyle w:val="Strong"/>
          <w:szCs w:val="18"/>
        </w:rPr>
        <w:t>The Distribution Center:</w:t>
      </w:r>
      <w:r>
        <w:rPr>
          <w:rStyle w:val="Strong"/>
          <w:szCs w:val="18"/>
        </w:rPr>
        <w:br/>
      </w:r>
    </w:p>
    <w:p w14:paraId="249C831F" w14:textId="77777777" w:rsidR="00D80244" w:rsidRDefault="00D80244" w:rsidP="00D80244">
      <w:pPr>
        <w:pStyle w:val="FFABody"/>
        <w:numPr>
          <w:ilvl w:val="0"/>
          <w:numId w:val="31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are two examples of technology that distribution professionals work with?</w:t>
      </w:r>
      <w:r>
        <w:rPr>
          <w:rStyle w:val="Strong"/>
          <w:b w:val="0"/>
          <w:bCs w:val="0"/>
          <w:szCs w:val="18"/>
        </w:rPr>
        <w:br/>
      </w:r>
    </w:p>
    <w:p w14:paraId="235F0B17" w14:textId="77777777" w:rsidR="00D80244" w:rsidRDefault="00D80244" w:rsidP="00D80244">
      <w:pPr>
        <w:pStyle w:val="FFABody"/>
        <w:numPr>
          <w:ilvl w:val="1"/>
          <w:numId w:val="31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10392822" w14:textId="77777777" w:rsidR="00D80244" w:rsidRDefault="00D80244" w:rsidP="00D80244">
      <w:pPr>
        <w:pStyle w:val="FFABody"/>
        <w:numPr>
          <w:ilvl w:val="1"/>
          <w:numId w:val="31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</w:r>
    </w:p>
    <w:p w14:paraId="7BC54B5B" w14:textId="77777777" w:rsidR="00D80244" w:rsidRDefault="00D80244" w:rsidP="00D80244">
      <w:pPr>
        <w:pStyle w:val="FFABody"/>
        <w:numPr>
          <w:ilvl w:val="0"/>
          <w:numId w:val="31"/>
        </w:numPr>
        <w:rPr>
          <w:rStyle w:val="Strong"/>
          <w:b w:val="0"/>
          <w:bCs w:val="0"/>
        </w:rPr>
      </w:pPr>
      <w:r w:rsidRPr="428435F4">
        <w:rPr>
          <w:rStyle w:val="Strong"/>
          <w:b w:val="0"/>
          <w:bCs w:val="0"/>
        </w:rPr>
        <w:t xml:space="preserve">In </w:t>
      </w:r>
      <w:proofErr w:type="gramStart"/>
      <w:r w:rsidRPr="428435F4">
        <w:rPr>
          <w:rStyle w:val="Strong"/>
          <w:b w:val="0"/>
          <w:bCs w:val="0"/>
        </w:rPr>
        <w:t xml:space="preserve">a </w:t>
      </w:r>
      <w:r>
        <w:rPr>
          <w:rStyle w:val="Strong"/>
          <w:b w:val="0"/>
          <w:bCs w:val="0"/>
        </w:rPr>
        <w:t>two or three</w:t>
      </w:r>
      <w:r w:rsidRPr="428435F4">
        <w:rPr>
          <w:rStyle w:val="Strong"/>
          <w:b w:val="0"/>
          <w:bCs w:val="0"/>
        </w:rPr>
        <w:t xml:space="preserve"> sentences</w:t>
      </w:r>
      <w:proofErr w:type="gramEnd"/>
      <w:r w:rsidRPr="428435F4">
        <w:rPr>
          <w:rStyle w:val="Strong"/>
          <w:b w:val="0"/>
          <w:bCs w:val="0"/>
        </w:rPr>
        <w:t xml:space="preserve">, </w:t>
      </w:r>
      <w:r>
        <w:rPr>
          <w:rStyle w:val="Strong"/>
          <w:b w:val="0"/>
          <w:bCs w:val="0"/>
        </w:rPr>
        <w:t xml:space="preserve">describe </w:t>
      </w:r>
      <w:r w:rsidRPr="428435F4">
        <w:rPr>
          <w:rStyle w:val="Strong"/>
          <w:b w:val="0"/>
          <w:bCs w:val="0"/>
        </w:rPr>
        <w:t>what happens at a distribution center</w:t>
      </w:r>
      <w:r>
        <w:rPr>
          <w:rStyle w:val="Strong"/>
          <w:b w:val="0"/>
          <w:bCs w:val="0"/>
        </w:rPr>
        <w:t>.</w:t>
      </w:r>
      <w:r w:rsidRPr="428435F4">
        <w:rPr>
          <w:rStyle w:val="Strong"/>
          <w:b w:val="0"/>
          <w:bCs w:val="0"/>
        </w:rPr>
        <w:t xml:space="preserve"> Why are distribution centers important?</w:t>
      </w:r>
      <w:r>
        <w:br/>
      </w:r>
      <w:r>
        <w:br/>
      </w:r>
      <w:r>
        <w:br/>
      </w:r>
      <w:r>
        <w:br/>
      </w:r>
    </w:p>
    <w:p w14:paraId="5AE8EC4D" w14:textId="77777777" w:rsidR="00D80244" w:rsidRDefault="00D80244" w:rsidP="00D80244">
      <w:pPr>
        <w:pStyle w:val="FFABody"/>
        <w:numPr>
          <w:ilvl w:val="0"/>
          <w:numId w:val="31"/>
        </w:numPr>
        <w:rPr>
          <w:rStyle w:val="Strong"/>
          <w:b w:val="0"/>
          <w:bCs w:val="0"/>
        </w:rPr>
      </w:pPr>
      <w:r w:rsidRPr="428435F4">
        <w:rPr>
          <w:rStyle w:val="Strong"/>
          <w:b w:val="0"/>
          <w:bCs w:val="0"/>
        </w:rPr>
        <w:t>Why is cold storage particularly critical for the distribution of fresh food products</w:t>
      </w:r>
      <w:r>
        <w:rPr>
          <w:rStyle w:val="Strong"/>
          <w:b w:val="0"/>
          <w:bCs w:val="0"/>
        </w:rPr>
        <w:t xml:space="preserve"> like frozen custard</w:t>
      </w:r>
      <w:r w:rsidRPr="428435F4">
        <w:rPr>
          <w:rStyle w:val="Strong"/>
          <w:b w:val="0"/>
          <w:bCs w:val="0"/>
        </w:rPr>
        <w:t>?</w:t>
      </w:r>
      <w:r>
        <w:br/>
      </w:r>
      <w:r>
        <w:br/>
      </w:r>
      <w:r>
        <w:br/>
      </w:r>
    </w:p>
    <w:p w14:paraId="34BE24C2" w14:textId="77777777" w:rsidR="00D80244" w:rsidRDefault="00D80244" w:rsidP="00D80244">
      <w:pPr>
        <w:pStyle w:val="FFABody"/>
        <w:numPr>
          <w:ilvl w:val="0"/>
          <w:numId w:val="31"/>
        </w:numPr>
        <w:rPr>
          <w:rStyle w:val="Strong"/>
          <w:b w:val="0"/>
          <w:bCs w:val="0"/>
        </w:rPr>
      </w:pPr>
      <w:r w:rsidRPr="428435F4">
        <w:rPr>
          <w:rStyle w:val="Strong"/>
          <w:b w:val="0"/>
          <w:bCs w:val="0"/>
        </w:rPr>
        <w:t xml:space="preserve">What are </w:t>
      </w:r>
      <w:r>
        <w:rPr>
          <w:rStyle w:val="Strong"/>
          <w:b w:val="0"/>
          <w:bCs w:val="0"/>
        </w:rPr>
        <w:t>three</w:t>
      </w:r>
      <w:r w:rsidRPr="428435F4">
        <w:rPr>
          <w:rStyle w:val="Strong"/>
          <w:b w:val="0"/>
          <w:bCs w:val="0"/>
        </w:rPr>
        <w:t xml:space="preserve"> different careers available at distribution centers?</w:t>
      </w:r>
      <w:r>
        <w:rPr>
          <w:rStyle w:val="Strong"/>
          <w:b w:val="0"/>
          <w:bCs w:val="0"/>
        </w:rPr>
        <w:t xml:space="preserve"> Briefly explain the role of each.</w:t>
      </w:r>
      <w:r>
        <w:br/>
      </w:r>
    </w:p>
    <w:p w14:paraId="7D94F7B2" w14:textId="77777777" w:rsidR="00D80244" w:rsidRDefault="00D80244" w:rsidP="00D80244">
      <w:pPr>
        <w:pStyle w:val="FFABody"/>
        <w:numPr>
          <w:ilvl w:val="1"/>
          <w:numId w:val="31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56EF63F8" w14:textId="77777777" w:rsidR="00D80244" w:rsidRDefault="00D80244" w:rsidP="00D80244">
      <w:pPr>
        <w:pStyle w:val="FFABody"/>
        <w:numPr>
          <w:ilvl w:val="1"/>
          <w:numId w:val="31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22EAE405" w14:textId="77777777" w:rsidR="00D80244" w:rsidRDefault="00D80244" w:rsidP="00D80244">
      <w:pPr>
        <w:pStyle w:val="FFABody"/>
        <w:numPr>
          <w:ilvl w:val="1"/>
          <w:numId w:val="31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082E04AE" w14:textId="6AD1AE71" w:rsidR="00734AC7" w:rsidRPr="00D80244" w:rsidRDefault="00D80244" w:rsidP="00D80244">
      <w:pPr>
        <w:pStyle w:val="FFABody"/>
        <w:numPr>
          <w:ilvl w:val="0"/>
          <w:numId w:val="31"/>
        </w:numPr>
        <w:rPr>
          <w:rStyle w:val="Strong"/>
          <w:b w:val="0"/>
          <w:bCs w:val="0"/>
          <w:szCs w:val="18"/>
        </w:rPr>
      </w:pPr>
      <w:r w:rsidRPr="00D80244">
        <w:rPr>
          <w:rStyle w:val="Strong"/>
          <w:b w:val="0"/>
          <w:bCs w:val="0"/>
        </w:rPr>
        <w:t>How has technology changed how distribution centers operate? What impact has that had on the process?</w:t>
      </w:r>
      <w:r w:rsidRPr="00D80244">
        <w:rPr>
          <w:rStyle w:val="Strong"/>
          <w:b w:val="0"/>
          <w:bCs w:val="0"/>
        </w:rPr>
        <w:br/>
      </w:r>
      <w:r>
        <w:rPr>
          <w:rStyle w:val="Strong"/>
          <w:b w:val="0"/>
          <w:bCs w:val="0"/>
        </w:rPr>
        <w:br/>
      </w:r>
      <w:r>
        <w:rPr>
          <w:rStyle w:val="Strong"/>
          <w:b w:val="0"/>
          <w:bCs w:val="0"/>
        </w:rPr>
        <w:br/>
      </w:r>
      <w:r>
        <w:rPr>
          <w:rStyle w:val="Strong"/>
          <w:b w:val="0"/>
          <w:bCs w:val="0"/>
        </w:rPr>
        <w:br/>
      </w:r>
      <w:r>
        <w:rPr>
          <w:rStyle w:val="Strong"/>
          <w:b w:val="0"/>
          <w:bCs w:val="0"/>
        </w:rPr>
        <w:br/>
      </w:r>
      <w:r w:rsidRPr="00D80244">
        <w:rPr>
          <w:rStyle w:val="Strong"/>
          <w:b w:val="0"/>
          <w:bCs w:val="0"/>
        </w:rPr>
        <w:br/>
      </w:r>
    </w:p>
    <w:p w14:paraId="68764A32" w14:textId="27F517AD" w:rsidR="00734AC7" w:rsidRPr="005A7BA3" w:rsidRDefault="00734AC7" w:rsidP="00BC5EA7">
      <w:pPr>
        <w:pStyle w:val="FFABody"/>
        <w:rPr>
          <w:rStyle w:val="Strong"/>
          <w:b w:val="0"/>
          <w:bCs w:val="0"/>
          <w:szCs w:val="18"/>
        </w:rPr>
      </w:pPr>
      <w:r>
        <w:rPr>
          <w:rStyle w:val="Strong"/>
          <w:szCs w:val="18"/>
        </w:rPr>
        <w:lastRenderedPageBreak/>
        <w:t>Product Development</w:t>
      </w:r>
      <w:r w:rsidR="00D80244">
        <w:rPr>
          <w:rStyle w:val="Strong"/>
          <w:szCs w:val="18"/>
        </w:rPr>
        <w:t>, Supply Chain</w:t>
      </w:r>
      <w:r>
        <w:rPr>
          <w:rStyle w:val="Strong"/>
          <w:szCs w:val="18"/>
        </w:rPr>
        <w:t xml:space="preserve"> and Quality Assurance:</w:t>
      </w:r>
      <w:r>
        <w:rPr>
          <w:rStyle w:val="Strong"/>
          <w:szCs w:val="18"/>
        </w:rPr>
        <w:br/>
      </w:r>
    </w:p>
    <w:p w14:paraId="1D095FD6" w14:textId="77777777" w:rsidR="00734AC7" w:rsidRPr="005A7BA3" w:rsidRDefault="00734AC7" w:rsidP="00BC5EA7">
      <w:pPr>
        <w:pStyle w:val="FFABody"/>
        <w:numPr>
          <w:ilvl w:val="0"/>
          <w:numId w:val="30"/>
        </w:numPr>
        <w:rPr>
          <w:rStyle w:val="Strong"/>
          <w:szCs w:val="18"/>
        </w:rPr>
      </w:pPr>
      <w:r w:rsidRPr="005A7BA3">
        <w:rPr>
          <w:rStyle w:val="Strong"/>
          <w:b w:val="0"/>
          <w:bCs w:val="0"/>
          <w:szCs w:val="18"/>
        </w:rPr>
        <w:t>What</w:t>
      </w:r>
      <w:r>
        <w:rPr>
          <w:rStyle w:val="Strong"/>
          <w:b w:val="0"/>
          <w:bCs w:val="0"/>
          <w:szCs w:val="18"/>
        </w:rPr>
        <w:t xml:space="preserve"> are three important attributes for someone who is interested in a career in food product development?</w:t>
      </w:r>
      <w:r>
        <w:rPr>
          <w:rStyle w:val="Strong"/>
          <w:b w:val="0"/>
          <w:bCs w:val="0"/>
          <w:szCs w:val="18"/>
        </w:rPr>
        <w:br/>
      </w:r>
    </w:p>
    <w:p w14:paraId="0BAE4CB8" w14:textId="77777777" w:rsidR="00734AC7" w:rsidRPr="005A7BA3" w:rsidRDefault="00734AC7" w:rsidP="00BC5EA7">
      <w:pPr>
        <w:pStyle w:val="FFABody"/>
        <w:numPr>
          <w:ilvl w:val="1"/>
          <w:numId w:val="30"/>
        </w:numPr>
        <w:rPr>
          <w:rStyle w:val="Strong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38C1D642" w14:textId="77777777" w:rsidR="00734AC7" w:rsidRPr="005A7BA3" w:rsidRDefault="00734AC7" w:rsidP="00BC5EA7">
      <w:pPr>
        <w:pStyle w:val="FFABody"/>
        <w:numPr>
          <w:ilvl w:val="1"/>
          <w:numId w:val="30"/>
        </w:numPr>
        <w:rPr>
          <w:rStyle w:val="Strong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7F456A47" w14:textId="77777777" w:rsidR="00734AC7" w:rsidRPr="00AF384F" w:rsidRDefault="00734AC7" w:rsidP="00BC5EA7">
      <w:pPr>
        <w:pStyle w:val="FFABody"/>
        <w:numPr>
          <w:ilvl w:val="1"/>
          <w:numId w:val="30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</w:r>
      <w:r w:rsidRPr="00AF384F">
        <w:rPr>
          <w:rStyle w:val="Strong"/>
          <w:b w:val="0"/>
          <w:bCs w:val="0"/>
          <w:szCs w:val="18"/>
        </w:rPr>
        <w:t xml:space="preserve"> </w:t>
      </w:r>
    </w:p>
    <w:p w14:paraId="250B30DD" w14:textId="4F759F71" w:rsidR="00734AC7" w:rsidRPr="00AF384F" w:rsidRDefault="00734AC7" w:rsidP="00BC5EA7">
      <w:pPr>
        <w:pStyle w:val="FFABody"/>
        <w:numPr>
          <w:ilvl w:val="0"/>
          <w:numId w:val="30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is one consideration product developers must think about when creating new products for a system as large as Culver’s?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395E468F" w14:textId="77777777" w:rsidR="00734AC7" w:rsidRDefault="00734AC7" w:rsidP="00BC5EA7">
      <w:pPr>
        <w:pStyle w:val="FFABody"/>
        <w:numPr>
          <w:ilvl w:val="0"/>
          <w:numId w:val="30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role does a purchasing manager play in the product development process?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70C59F3B" w14:textId="77777777" w:rsidR="00734AC7" w:rsidRDefault="00734AC7" w:rsidP="00BC5EA7">
      <w:pPr>
        <w:pStyle w:val="FFABody"/>
        <w:numPr>
          <w:ilvl w:val="0"/>
          <w:numId w:val="30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is a major challenge for individuals working with food products?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687A9EFB" w14:textId="77777777" w:rsidR="00734AC7" w:rsidRDefault="00734AC7" w:rsidP="00BC5EA7">
      <w:pPr>
        <w:pStyle w:val="FFABody"/>
        <w:numPr>
          <w:ilvl w:val="0"/>
          <w:numId w:val="30"/>
        </w:numPr>
        <w:rPr>
          <w:rStyle w:val="Strong"/>
          <w:b w:val="0"/>
          <w:bCs w:val="0"/>
        </w:rPr>
      </w:pPr>
      <w:r w:rsidRPr="6BB2B519">
        <w:rPr>
          <w:rStyle w:val="Strong"/>
          <w:b w:val="0"/>
          <w:bCs w:val="0"/>
        </w:rPr>
        <w:t>What kinds of education are helpful for individuals working in this space?</w:t>
      </w:r>
      <w:r>
        <w:rPr>
          <w:rStyle w:val="Strong"/>
          <w:b w:val="0"/>
          <w:bCs w:val="0"/>
        </w:rPr>
        <w:t xml:space="preserve"> Why?</w:t>
      </w:r>
      <w:r>
        <w:br/>
      </w:r>
      <w:r>
        <w:br/>
      </w:r>
      <w:r>
        <w:br/>
      </w:r>
    </w:p>
    <w:p w14:paraId="4331E976" w14:textId="6E729C4C" w:rsidR="00734AC7" w:rsidRDefault="00734AC7" w:rsidP="00BC5EA7">
      <w:pPr>
        <w:pStyle w:val="FFABody"/>
        <w:numPr>
          <w:ilvl w:val="0"/>
          <w:numId w:val="30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is the average timeline between developing a new product and that product being sold in the restaurants?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6CD62B62" w14:textId="11F2903E" w:rsidR="00734AC7" w:rsidRPr="00D563FB" w:rsidRDefault="00734AC7" w:rsidP="00BC5EA7">
      <w:pPr>
        <w:pStyle w:val="FFABody"/>
        <w:numPr>
          <w:ilvl w:val="0"/>
          <w:numId w:val="30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advice did Doug give for individuals wanting to get involved in the food industry?</w:t>
      </w:r>
      <w:r w:rsidRPr="00D563FB">
        <w:rPr>
          <w:rStyle w:val="Strong"/>
          <w:b w:val="0"/>
          <w:bCs w:val="0"/>
          <w:szCs w:val="18"/>
        </w:rPr>
        <w:br/>
      </w:r>
      <w:r w:rsidR="00D80244">
        <w:rPr>
          <w:rStyle w:val="Strong"/>
          <w:b w:val="0"/>
          <w:bCs w:val="0"/>
          <w:szCs w:val="18"/>
        </w:rPr>
        <w:br/>
      </w:r>
    </w:p>
    <w:p w14:paraId="11C96132" w14:textId="5207E378" w:rsidR="00734AC7" w:rsidRPr="00AD6FF3" w:rsidRDefault="00734AC7" w:rsidP="00D80244">
      <w:pPr>
        <w:pStyle w:val="FFABody"/>
        <w:rPr>
          <w:rStyle w:val="Strong"/>
          <w:b w:val="0"/>
          <w:bCs w:val="0"/>
        </w:rPr>
      </w:pPr>
    </w:p>
    <w:p w14:paraId="75A274DB" w14:textId="77777777" w:rsidR="00734AC7" w:rsidRDefault="00734AC7" w:rsidP="00BC5EA7">
      <w:pPr>
        <w:pStyle w:val="FFABody"/>
        <w:rPr>
          <w:rStyle w:val="Strong"/>
        </w:rPr>
      </w:pPr>
      <w:r w:rsidRPr="37A63A3C">
        <w:rPr>
          <w:rStyle w:val="Strong"/>
        </w:rPr>
        <w:t>Marketing and Communications:</w:t>
      </w:r>
    </w:p>
    <w:p w14:paraId="7469F083" w14:textId="77777777" w:rsidR="00734AC7" w:rsidRDefault="00734AC7" w:rsidP="00BC5EA7">
      <w:pPr>
        <w:pStyle w:val="FFABody"/>
        <w:rPr>
          <w:rStyle w:val="Strong"/>
          <w:b w:val="0"/>
          <w:bCs w:val="0"/>
          <w:szCs w:val="18"/>
        </w:rPr>
      </w:pPr>
    </w:p>
    <w:p w14:paraId="1F3CD4A4" w14:textId="77777777" w:rsidR="00734AC7" w:rsidRDefault="00734AC7" w:rsidP="00BC5EA7">
      <w:pPr>
        <w:pStyle w:val="FFABody"/>
        <w:numPr>
          <w:ilvl w:val="0"/>
          <w:numId w:val="32"/>
        </w:numPr>
        <w:rPr>
          <w:rStyle w:val="Strong"/>
          <w:b w:val="0"/>
          <w:bCs w:val="0"/>
        </w:rPr>
      </w:pPr>
      <w:r w:rsidRPr="37A63A3C">
        <w:rPr>
          <w:rStyle w:val="Strong"/>
          <w:b w:val="0"/>
          <w:bCs w:val="0"/>
        </w:rPr>
        <w:t xml:space="preserve">How far in advance are Culver’s marketing campaigns worked on? </w:t>
      </w:r>
    </w:p>
    <w:p w14:paraId="7BB66593" w14:textId="77777777" w:rsidR="00734AC7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</w:p>
    <w:p w14:paraId="502F3E29" w14:textId="77777777" w:rsidR="00734AC7" w:rsidRDefault="00734AC7" w:rsidP="00D80244">
      <w:pPr>
        <w:pStyle w:val="FFABody"/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</w:r>
    </w:p>
    <w:p w14:paraId="3F708AA7" w14:textId="63299AEA" w:rsidR="00734AC7" w:rsidRPr="00C93D09" w:rsidRDefault="00734AC7" w:rsidP="00BC5EA7">
      <w:pPr>
        <w:pStyle w:val="FFABody"/>
        <w:numPr>
          <w:ilvl w:val="0"/>
          <w:numId w:val="32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How does the marketing team help influence what goes on the menu?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5B8407C0" w14:textId="77777777" w:rsidR="00734AC7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 xml:space="preserve"> </w:t>
      </w:r>
    </w:p>
    <w:p w14:paraId="732A3DD8" w14:textId="77777777" w:rsidR="00734AC7" w:rsidRDefault="00734AC7" w:rsidP="00BC5EA7">
      <w:pPr>
        <w:pStyle w:val="FFABody"/>
        <w:numPr>
          <w:ilvl w:val="0"/>
          <w:numId w:val="32"/>
        </w:numPr>
        <w:rPr>
          <w:rStyle w:val="Strong"/>
          <w:b w:val="0"/>
          <w:bCs w:val="0"/>
        </w:rPr>
      </w:pPr>
      <w:r w:rsidRPr="3AE7673E">
        <w:rPr>
          <w:rStyle w:val="Strong"/>
          <w:b w:val="0"/>
          <w:bCs w:val="0"/>
        </w:rPr>
        <w:t>What are two skills that are valuable for a career in marketing?</w:t>
      </w:r>
      <w:r>
        <w:rPr>
          <w:rStyle w:val="Strong"/>
          <w:b w:val="0"/>
          <w:bCs w:val="0"/>
        </w:rPr>
        <w:t xml:space="preserve"> Explain how each is valuable.</w:t>
      </w:r>
      <w:r w:rsidRPr="3AE7673E">
        <w:rPr>
          <w:rStyle w:val="Strong"/>
          <w:b w:val="0"/>
          <w:bCs w:val="0"/>
        </w:rPr>
        <w:t xml:space="preserve"> </w:t>
      </w:r>
      <w:r>
        <w:br/>
      </w:r>
    </w:p>
    <w:p w14:paraId="3693734B" w14:textId="77777777" w:rsidR="00734AC7" w:rsidRDefault="00734AC7" w:rsidP="00BC5EA7">
      <w:pPr>
        <w:pStyle w:val="FFABody"/>
        <w:numPr>
          <w:ilvl w:val="1"/>
          <w:numId w:val="32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51BAC668" w14:textId="77777777" w:rsidR="00734AC7" w:rsidRDefault="00734AC7" w:rsidP="00BC5EA7">
      <w:pPr>
        <w:pStyle w:val="FFABody"/>
        <w:numPr>
          <w:ilvl w:val="1"/>
          <w:numId w:val="32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790274B2" w14:textId="219456B1" w:rsidR="00734AC7" w:rsidRPr="00EE6BDA" w:rsidRDefault="00734AC7" w:rsidP="00556AFF">
      <w:pPr>
        <w:pStyle w:val="FFABody"/>
        <w:numPr>
          <w:ilvl w:val="0"/>
          <w:numId w:val="32"/>
        </w:numPr>
        <w:rPr>
          <w:rStyle w:val="Strong"/>
          <w:rFonts w:asciiTheme="minorHAnsi" w:hAnsiTheme="minorHAnsi"/>
          <w:b w:val="0"/>
          <w:bCs w:val="0"/>
          <w:sz w:val="24"/>
          <w:szCs w:val="18"/>
        </w:rPr>
      </w:pPr>
      <w:r>
        <w:rPr>
          <w:rStyle w:val="Strong"/>
          <w:b w:val="0"/>
          <w:bCs w:val="0"/>
          <w:szCs w:val="18"/>
        </w:rPr>
        <w:t>What is the main goal of a public relations professional?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lastRenderedPageBreak/>
        <w:br/>
      </w:r>
    </w:p>
    <w:p w14:paraId="6E43C1F4" w14:textId="77777777" w:rsidR="00734AC7" w:rsidRDefault="00734AC7" w:rsidP="00BC5EA7">
      <w:pPr>
        <w:pStyle w:val="FFABody"/>
        <w:numPr>
          <w:ilvl w:val="0"/>
          <w:numId w:val="32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How does Culver’s tie in their support of agriculture to their marketing and public relations?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3874A00F" w14:textId="77777777" w:rsidR="00734AC7" w:rsidRDefault="00734AC7" w:rsidP="00BC5EA7">
      <w:pPr>
        <w:pStyle w:val="FFABody"/>
        <w:numPr>
          <w:ilvl w:val="0"/>
          <w:numId w:val="32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advice did Alison give to students preparing for a career path?</w:t>
      </w:r>
    </w:p>
    <w:p w14:paraId="77584774" w14:textId="77777777" w:rsidR="00734AC7" w:rsidRDefault="00734AC7" w:rsidP="00D80244">
      <w:pPr>
        <w:pStyle w:val="FFABody"/>
        <w:rPr>
          <w:rStyle w:val="Strong"/>
          <w:b w:val="0"/>
          <w:bCs w:val="0"/>
          <w:szCs w:val="18"/>
        </w:rPr>
      </w:pPr>
    </w:p>
    <w:p w14:paraId="10BA258E" w14:textId="77777777" w:rsidR="00734AC7" w:rsidRPr="00E94AA0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</w:r>
    </w:p>
    <w:p w14:paraId="503F682A" w14:textId="77777777" w:rsidR="00734AC7" w:rsidRDefault="00734AC7" w:rsidP="00BC5EA7">
      <w:pPr>
        <w:pStyle w:val="FFABody"/>
        <w:rPr>
          <w:rStyle w:val="Strong"/>
          <w:szCs w:val="18"/>
        </w:rPr>
      </w:pPr>
      <w:r>
        <w:rPr>
          <w:rStyle w:val="Strong"/>
          <w:szCs w:val="18"/>
        </w:rPr>
        <w:t>Restaurant Careers:</w:t>
      </w:r>
    </w:p>
    <w:p w14:paraId="2B8BFA36" w14:textId="77777777" w:rsidR="00734AC7" w:rsidRDefault="00734AC7" w:rsidP="00BC5EA7">
      <w:pPr>
        <w:pStyle w:val="FFABody"/>
        <w:rPr>
          <w:rStyle w:val="Strong"/>
          <w:b w:val="0"/>
          <w:bCs w:val="0"/>
          <w:szCs w:val="18"/>
        </w:rPr>
      </w:pPr>
    </w:p>
    <w:p w14:paraId="340AB31F" w14:textId="77777777" w:rsidR="00734AC7" w:rsidRDefault="00734AC7" w:rsidP="00BC5EA7">
      <w:pPr>
        <w:pStyle w:val="FFABody"/>
        <w:numPr>
          <w:ilvl w:val="0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Where is the original Culver’s located? When did Culver’s open?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19868D5F" w14:textId="77777777" w:rsidR="00734AC7" w:rsidRDefault="00734AC7" w:rsidP="00BC5EA7">
      <w:pPr>
        <w:pStyle w:val="FFABody"/>
        <w:numPr>
          <w:ilvl w:val="0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Describe two differences between ice cream and frozen custard.</w:t>
      </w:r>
      <w:r>
        <w:rPr>
          <w:rStyle w:val="Strong"/>
          <w:b w:val="0"/>
          <w:bCs w:val="0"/>
          <w:szCs w:val="18"/>
        </w:rPr>
        <w:br/>
      </w:r>
    </w:p>
    <w:p w14:paraId="59EA3892" w14:textId="77777777" w:rsidR="00734AC7" w:rsidRDefault="00734AC7" w:rsidP="00BC5EA7">
      <w:pPr>
        <w:pStyle w:val="FFABody"/>
        <w:numPr>
          <w:ilvl w:val="1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098928B0" w14:textId="77777777" w:rsidR="00734AC7" w:rsidRDefault="00734AC7" w:rsidP="00BC5EA7">
      <w:pPr>
        <w:pStyle w:val="FFABody"/>
        <w:numPr>
          <w:ilvl w:val="1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  <w:t xml:space="preserve"> </w:t>
      </w:r>
    </w:p>
    <w:p w14:paraId="6DEA8DC6" w14:textId="52CE98AB" w:rsidR="00734AC7" w:rsidRDefault="00734AC7" w:rsidP="00BC5EA7">
      <w:pPr>
        <w:pStyle w:val="FFABody"/>
        <w:numPr>
          <w:ilvl w:val="0"/>
          <w:numId w:val="33"/>
        </w:num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After l</w:t>
      </w:r>
      <w:r w:rsidRPr="3AE7673E">
        <w:rPr>
          <w:rStyle w:val="Strong"/>
          <w:b w:val="0"/>
          <w:bCs w:val="0"/>
        </w:rPr>
        <w:t>istening to Eileen and Richie’s stories, what can you infer about the opportunities for career development and advancement at Culver’s?</w:t>
      </w:r>
      <w:r>
        <w:br/>
      </w:r>
      <w:r>
        <w:br/>
      </w:r>
      <w:r>
        <w:br/>
      </w:r>
    </w:p>
    <w:p w14:paraId="5A4DDAB7" w14:textId="77777777" w:rsidR="00734AC7" w:rsidRDefault="00734AC7" w:rsidP="00BC5EA7">
      <w:pPr>
        <w:pStyle w:val="FFABody"/>
        <w:numPr>
          <w:ilvl w:val="0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is unique about the owner-operator role at Culver’s?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77CC8CFF" w14:textId="77777777" w:rsidR="00734AC7" w:rsidRDefault="00734AC7" w:rsidP="00BC5EA7">
      <w:pPr>
        <w:pStyle w:val="FFABody"/>
        <w:numPr>
          <w:ilvl w:val="0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skills does Richie suggest for individuals looking to work their way up to being an owner-operator?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</w:p>
    <w:p w14:paraId="7D4A0FC3" w14:textId="77777777" w:rsidR="00734AC7" w:rsidRDefault="00734AC7" w:rsidP="00BC5EA7">
      <w:pPr>
        <w:pStyle w:val="FFABody"/>
        <w:numPr>
          <w:ilvl w:val="0"/>
          <w:numId w:val="33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 xml:space="preserve"> How do local Culver’s restaurants work with the FFA chapters in their communities?</w:t>
      </w:r>
    </w:p>
    <w:p w14:paraId="1D4BB93B" w14:textId="77777777" w:rsidR="00734AC7" w:rsidRDefault="00734AC7" w:rsidP="00BC5EA7">
      <w:pPr>
        <w:pStyle w:val="FFABody"/>
        <w:ind w:left="720"/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br/>
      </w:r>
    </w:p>
    <w:p w14:paraId="7D0DDCFA" w14:textId="77777777" w:rsidR="00734AC7" w:rsidRDefault="00734AC7" w:rsidP="00BC5EA7">
      <w:pPr>
        <w:pStyle w:val="FFABody"/>
        <w:rPr>
          <w:rStyle w:val="Strong"/>
          <w:b w:val="0"/>
          <w:bCs w:val="0"/>
          <w:szCs w:val="18"/>
        </w:rPr>
      </w:pPr>
    </w:p>
    <w:p w14:paraId="17E36D24" w14:textId="77777777" w:rsidR="00734AC7" w:rsidRDefault="00734AC7" w:rsidP="00BC5EA7">
      <w:pPr>
        <w:pStyle w:val="FFABody"/>
        <w:rPr>
          <w:rStyle w:val="Strong"/>
          <w:szCs w:val="18"/>
        </w:rPr>
      </w:pPr>
      <w:r>
        <w:rPr>
          <w:rStyle w:val="Strong"/>
          <w:szCs w:val="18"/>
        </w:rPr>
        <w:t>Reflection Questions:</w:t>
      </w:r>
    </w:p>
    <w:p w14:paraId="0ADEBD8C" w14:textId="77777777" w:rsidR="00734AC7" w:rsidRDefault="00734AC7" w:rsidP="00BC5EA7">
      <w:pPr>
        <w:pStyle w:val="FFABody"/>
        <w:rPr>
          <w:rStyle w:val="Strong"/>
          <w:b w:val="0"/>
          <w:bCs w:val="0"/>
          <w:szCs w:val="18"/>
        </w:rPr>
      </w:pPr>
    </w:p>
    <w:p w14:paraId="1E1A5191" w14:textId="4E290169" w:rsidR="00734AC7" w:rsidRDefault="00734AC7" w:rsidP="00BC5EA7">
      <w:pPr>
        <w:pStyle w:val="FFABody"/>
        <w:numPr>
          <w:ilvl w:val="0"/>
          <w:numId w:val="35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What surprised you most about the careers involved in the “dairy to dish” journey of Culver’s fresh frozen custard?</w:t>
      </w:r>
      <w:r>
        <w:rPr>
          <w:rStyle w:val="Strong"/>
          <w:b w:val="0"/>
          <w:bCs w:val="0"/>
          <w:szCs w:val="18"/>
        </w:rPr>
        <w:br/>
      </w:r>
      <w:r>
        <w:rPr>
          <w:rStyle w:val="Strong"/>
          <w:b w:val="0"/>
          <w:bCs w:val="0"/>
          <w:szCs w:val="18"/>
        </w:rPr>
        <w:br/>
      </w:r>
      <w:r w:rsidR="00D80244">
        <w:rPr>
          <w:rStyle w:val="Strong"/>
          <w:b w:val="0"/>
          <w:bCs w:val="0"/>
          <w:szCs w:val="18"/>
        </w:rPr>
        <w:br/>
      </w:r>
    </w:p>
    <w:p w14:paraId="72B7F9DF" w14:textId="77777777" w:rsidR="00734AC7" w:rsidRDefault="00734AC7" w:rsidP="00BC5EA7">
      <w:pPr>
        <w:pStyle w:val="FFABody"/>
        <w:numPr>
          <w:ilvl w:val="0"/>
          <w:numId w:val="35"/>
        </w:numPr>
        <w:rPr>
          <w:rStyle w:val="Strong"/>
          <w:b w:val="0"/>
          <w:bCs w:val="0"/>
        </w:rPr>
      </w:pPr>
      <w:r w:rsidRPr="3AE7673E">
        <w:rPr>
          <w:rStyle w:val="Strong"/>
          <w:b w:val="0"/>
          <w:bCs w:val="0"/>
        </w:rPr>
        <w:t>Where do you see the most opportunity for a future career within the chain followed by the virtual field trip?</w:t>
      </w:r>
      <w:r>
        <w:br/>
      </w:r>
      <w:r>
        <w:br/>
      </w:r>
      <w:r>
        <w:br/>
      </w:r>
    </w:p>
    <w:p w14:paraId="06DA00AC" w14:textId="31B40B7D" w:rsidR="00734AC7" w:rsidRPr="00D80244" w:rsidRDefault="00734AC7" w:rsidP="00BC5EA7">
      <w:pPr>
        <w:pStyle w:val="FFABody"/>
        <w:numPr>
          <w:ilvl w:val="0"/>
          <w:numId w:val="35"/>
        </w:numPr>
        <w:rPr>
          <w:rStyle w:val="Strong"/>
          <w:b w:val="0"/>
          <w:bCs w:val="0"/>
          <w:szCs w:val="18"/>
        </w:rPr>
      </w:pPr>
      <w:r>
        <w:rPr>
          <w:rStyle w:val="Strong"/>
          <w:b w:val="0"/>
          <w:bCs w:val="0"/>
          <w:szCs w:val="18"/>
        </w:rPr>
        <w:t>How can you best begin preparing for any of the careers you learned about?</w:t>
      </w:r>
    </w:p>
    <w:p w14:paraId="2F6B9D06" w14:textId="3D3448D2" w:rsidR="00734AC7" w:rsidRPr="00293DE1" w:rsidRDefault="00734AC7" w:rsidP="00293DE1">
      <w:pPr>
        <w:pStyle w:val="FFASubhead-MontserratBold"/>
        <w:rPr>
          <w:rStyle w:val="Strong"/>
          <w:color w:val="auto"/>
          <w:sz w:val="18"/>
          <w:szCs w:val="18"/>
        </w:rPr>
      </w:pPr>
    </w:p>
    <w:sectPr w:rsidR="00734AC7" w:rsidRPr="00293DE1" w:rsidSect="00734A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30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D91D" w14:textId="77777777" w:rsidR="00624159" w:rsidRDefault="00624159" w:rsidP="008725E0">
      <w:r>
        <w:separator/>
      </w:r>
    </w:p>
  </w:endnote>
  <w:endnote w:type="continuationSeparator" w:id="0">
    <w:p w14:paraId="3E3D7B26" w14:textId="77777777" w:rsidR="00624159" w:rsidRDefault="00624159" w:rsidP="0087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82EA5" w14:textId="77777777" w:rsidR="00CB2656" w:rsidRDefault="00CB26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75EF" w14:textId="64B96E39" w:rsidR="00CB2656" w:rsidRDefault="00CB2656" w:rsidP="00CB2656">
    <w:pPr>
      <w:pStyle w:val="FFABody"/>
    </w:pPr>
    <w:r w:rsidRPr="00CB2656">
      <w:t>© National FFA Organization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26CF" w14:textId="3039F7E4" w:rsidR="00CB2656" w:rsidRDefault="00CB2656" w:rsidP="00CB2656">
    <w:pPr>
      <w:pStyle w:val="FFABody"/>
    </w:pPr>
    <w:r w:rsidRPr="00CB2656">
      <w:t>© 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660E" w14:textId="77777777" w:rsidR="00624159" w:rsidRDefault="00624159" w:rsidP="008725E0">
      <w:r>
        <w:separator/>
      </w:r>
    </w:p>
  </w:footnote>
  <w:footnote w:type="continuationSeparator" w:id="0">
    <w:p w14:paraId="483FB51F" w14:textId="77777777" w:rsidR="00624159" w:rsidRDefault="00624159" w:rsidP="00872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A991" w14:textId="77777777" w:rsidR="00CB2656" w:rsidRDefault="00CB2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6EA0" w14:textId="77777777" w:rsidR="00734AC7" w:rsidRDefault="00734AC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7CB27B2" wp14:editId="37BEA55E">
          <wp:simplePos x="0" y="0"/>
          <wp:positionH relativeFrom="column">
            <wp:posOffset>4427220</wp:posOffset>
          </wp:positionH>
          <wp:positionV relativeFrom="paragraph">
            <wp:posOffset>-187325</wp:posOffset>
          </wp:positionV>
          <wp:extent cx="2171700" cy="993140"/>
          <wp:effectExtent l="0" t="0" r="0" b="0"/>
          <wp:wrapNone/>
          <wp:docPr id="526553731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380933" name="Picture 1" descr="A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7DAC87D" wp14:editId="0F4A25E0">
          <wp:simplePos x="0" y="0"/>
          <wp:positionH relativeFrom="page">
            <wp:posOffset>10973</wp:posOffset>
          </wp:positionH>
          <wp:positionV relativeFrom="page">
            <wp:posOffset>3658</wp:posOffset>
          </wp:positionV>
          <wp:extent cx="7818118" cy="10117565"/>
          <wp:effectExtent l="0" t="0" r="5715" b="4445"/>
          <wp:wrapNone/>
          <wp:docPr id="856042462" name="Picture 856042462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screenshot of a computer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18" cy="1011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E706" w14:textId="77777777" w:rsidR="00734AC7" w:rsidRDefault="00734AC7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A9BBA46" wp14:editId="3345D63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17485" cy="10117455"/>
          <wp:effectExtent l="0" t="0" r="5715" b="4445"/>
          <wp:wrapNone/>
          <wp:docPr id="335896650" name="Picture 335896650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screenshot of a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7485" cy="10117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938AE97" wp14:editId="2E8E94D3">
          <wp:simplePos x="0" y="0"/>
          <wp:positionH relativeFrom="column">
            <wp:posOffset>4416425</wp:posOffset>
          </wp:positionH>
          <wp:positionV relativeFrom="paragraph">
            <wp:posOffset>-190500</wp:posOffset>
          </wp:positionV>
          <wp:extent cx="2171700" cy="993140"/>
          <wp:effectExtent l="0" t="0" r="0" b="0"/>
          <wp:wrapNone/>
          <wp:docPr id="845326774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380933" name="Picture 1" descr="A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BA8"/>
    <w:multiLevelType w:val="hybridMultilevel"/>
    <w:tmpl w:val="22BE43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1010"/>
    <w:multiLevelType w:val="hybridMultilevel"/>
    <w:tmpl w:val="F2C86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C07AE"/>
    <w:multiLevelType w:val="hybridMultilevel"/>
    <w:tmpl w:val="F918D1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86379"/>
    <w:multiLevelType w:val="hybridMultilevel"/>
    <w:tmpl w:val="BFA0E8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F2E82"/>
    <w:multiLevelType w:val="hybridMultilevel"/>
    <w:tmpl w:val="36D61D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E6B5F"/>
    <w:multiLevelType w:val="hybridMultilevel"/>
    <w:tmpl w:val="334C6A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784922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6C1D"/>
    <w:multiLevelType w:val="hybridMultilevel"/>
    <w:tmpl w:val="58785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E55DE"/>
    <w:multiLevelType w:val="hybridMultilevel"/>
    <w:tmpl w:val="22BE437A"/>
    <w:lvl w:ilvl="0" w:tplc="0ED666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235BB"/>
    <w:multiLevelType w:val="hybridMultilevel"/>
    <w:tmpl w:val="9AA06F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2F8F"/>
    <w:multiLevelType w:val="hybridMultilevel"/>
    <w:tmpl w:val="9C447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52DB3"/>
    <w:multiLevelType w:val="hybridMultilevel"/>
    <w:tmpl w:val="8EE08F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0562"/>
    <w:multiLevelType w:val="hybridMultilevel"/>
    <w:tmpl w:val="31F86516"/>
    <w:lvl w:ilvl="0" w:tplc="54E897D4">
      <w:start w:val="1"/>
      <w:numFmt w:val="decimal"/>
      <w:pStyle w:val="FFAListNumber1-Montserrat"/>
      <w:lvlText w:val="%1."/>
      <w:lvlJc w:val="left"/>
      <w:pPr>
        <w:ind w:left="720" w:hanging="360"/>
      </w:pPr>
      <w:rPr>
        <w:rFonts w:ascii="Montserrat" w:hAnsi="Montserrat" w:hint="default"/>
        <w:b w:val="0"/>
        <w:bCs w:val="0"/>
        <w:i w:val="0"/>
        <w:iCs w:val="0"/>
        <w:color w:val="00102C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74F0F"/>
    <w:multiLevelType w:val="hybridMultilevel"/>
    <w:tmpl w:val="72C6A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51DE1"/>
    <w:multiLevelType w:val="hybridMultilevel"/>
    <w:tmpl w:val="FA5EA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27703"/>
    <w:multiLevelType w:val="hybridMultilevel"/>
    <w:tmpl w:val="36D61D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03F7D"/>
    <w:multiLevelType w:val="hybridMultilevel"/>
    <w:tmpl w:val="334C6A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7FD2"/>
    <w:multiLevelType w:val="hybridMultilevel"/>
    <w:tmpl w:val="CF1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A74FE"/>
    <w:multiLevelType w:val="hybridMultilevel"/>
    <w:tmpl w:val="0F9AF486"/>
    <w:lvl w:ilvl="0" w:tplc="FFFFFFF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35610BF9"/>
    <w:multiLevelType w:val="hybridMultilevel"/>
    <w:tmpl w:val="504E29B6"/>
    <w:lvl w:ilvl="0" w:tplc="B81C92CE">
      <w:start w:val="1"/>
      <w:numFmt w:val="bullet"/>
      <w:pStyle w:val="FFAListBullet2-Montserrat"/>
      <w:lvlText w:val="o"/>
      <w:lvlJc w:val="left"/>
      <w:pPr>
        <w:ind w:left="1440" w:hanging="360"/>
      </w:pPr>
      <w:rPr>
        <w:rFonts w:ascii="Courier New" w:hAnsi="Courier New" w:hint="default"/>
        <w:color w:val="D9292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E943B9"/>
    <w:multiLevelType w:val="hybridMultilevel"/>
    <w:tmpl w:val="1946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F654E"/>
    <w:multiLevelType w:val="hybridMultilevel"/>
    <w:tmpl w:val="5D7CD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A6084"/>
    <w:multiLevelType w:val="hybridMultilevel"/>
    <w:tmpl w:val="0834E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C119A9"/>
    <w:multiLevelType w:val="hybridMultilevel"/>
    <w:tmpl w:val="95C2D02E"/>
    <w:lvl w:ilvl="0" w:tplc="333E28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F033F"/>
    <w:multiLevelType w:val="hybridMultilevel"/>
    <w:tmpl w:val="C26ADF7C"/>
    <w:lvl w:ilvl="0" w:tplc="2878FFAA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b w:val="0"/>
        <w:b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101D8"/>
    <w:multiLevelType w:val="hybridMultilevel"/>
    <w:tmpl w:val="C8A289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07969"/>
    <w:multiLevelType w:val="hybridMultilevel"/>
    <w:tmpl w:val="8EE08F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224BF"/>
    <w:multiLevelType w:val="hybridMultilevel"/>
    <w:tmpl w:val="93EAE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27C16"/>
    <w:multiLevelType w:val="hybridMultilevel"/>
    <w:tmpl w:val="6302C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C313A"/>
    <w:multiLevelType w:val="hybridMultilevel"/>
    <w:tmpl w:val="81C6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D7D9E"/>
    <w:multiLevelType w:val="hybridMultilevel"/>
    <w:tmpl w:val="C4884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60932"/>
    <w:multiLevelType w:val="hybridMultilevel"/>
    <w:tmpl w:val="F020B9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355894"/>
    <w:multiLevelType w:val="hybridMultilevel"/>
    <w:tmpl w:val="2D2C7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D4404"/>
    <w:multiLevelType w:val="hybridMultilevel"/>
    <w:tmpl w:val="E586F190"/>
    <w:lvl w:ilvl="0" w:tplc="C52CAE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035CB"/>
    <w:multiLevelType w:val="hybridMultilevel"/>
    <w:tmpl w:val="B7908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E2CE2"/>
    <w:multiLevelType w:val="hybridMultilevel"/>
    <w:tmpl w:val="9AA06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34439"/>
    <w:multiLevelType w:val="hybridMultilevel"/>
    <w:tmpl w:val="5D7CD8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E255F"/>
    <w:multiLevelType w:val="hybridMultilevel"/>
    <w:tmpl w:val="C8A289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C3A2A"/>
    <w:multiLevelType w:val="hybridMultilevel"/>
    <w:tmpl w:val="911A1272"/>
    <w:lvl w:ilvl="0" w:tplc="E7B80B4C">
      <w:start w:val="1"/>
      <w:numFmt w:val="bullet"/>
      <w:pStyle w:val="ListBullet"/>
      <w:lvlText w:val=""/>
      <w:lvlJc w:val="left"/>
      <w:pPr>
        <w:ind w:left="540" w:hanging="360"/>
      </w:pPr>
      <w:rPr>
        <w:rFonts w:ascii="Symbol" w:hAnsi="Symbol" w:hint="default"/>
        <w:color w:val="00A3D1"/>
        <w:sz w:val="20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 w15:restartNumberingAfterBreak="0">
    <w:nsid w:val="744E3142"/>
    <w:multiLevelType w:val="hybridMultilevel"/>
    <w:tmpl w:val="9C447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D7B95"/>
    <w:multiLevelType w:val="hybridMultilevel"/>
    <w:tmpl w:val="C8A2893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6318">
    <w:abstractNumId w:val="40"/>
  </w:num>
  <w:num w:numId="2" w16cid:durableId="1549414684">
    <w:abstractNumId w:val="18"/>
  </w:num>
  <w:num w:numId="3" w16cid:durableId="852770728">
    <w:abstractNumId w:val="11"/>
  </w:num>
  <w:num w:numId="4" w16cid:durableId="564753808">
    <w:abstractNumId w:val="30"/>
  </w:num>
  <w:num w:numId="5" w16cid:durableId="2030792462">
    <w:abstractNumId w:val="27"/>
  </w:num>
  <w:num w:numId="6" w16cid:durableId="1597594656">
    <w:abstractNumId w:val="19"/>
  </w:num>
  <w:num w:numId="7" w16cid:durableId="3945781">
    <w:abstractNumId w:val="16"/>
  </w:num>
  <w:num w:numId="8" w16cid:durableId="1393769426">
    <w:abstractNumId w:val="6"/>
  </w:num>
  <w:num w:numId="9" w16cid:durableId="792484017">
    <w:abstractNumId w:val="21"/>
  </w:num>
  <w:num w:numId="10" w16cid:durableId="944121743">
    <w:abstractNumId w:val="32"/>
  </w:num>
  <w:num w:numId="11" w16cid:durableId="692996849">
    <w:abstractNumId w:val="23"/>
  </w:num>
  <w:num w:numId="12" w16cid:durableId="1239827349">
    <w:abstractNumId w:val="31"/>
  </w:num>
  <w:num w:numId="13" w16cid:durableId="1301576543">
    <w:abstractNumId w:val="2"/>
  </w:num>
  <w:num w:numId="14" w16cid:durableId="2064787762">
    <w:abstractNumId w:val="41"/>
  </w:num>
  <w:num w:numId="15" w16cid:durableId="1023165180">
    <w:abstractNumId w:val="9"/>
  </w:num>
  <w:num w:numId="16" w16cid:durableId="1084911535">
    <w:abstractNumId w:val="35"/>
  </w:num>
  <w:num w:numId="17" w16cid:durableId="1423529992">
    <w:abstractNumId w:val="13"/>
  </w:num>
  <w:num w:numId="18" w16cid:durableId="691537674">
    <w:abstractNumId w:val="34"/>
  </w:num>
  <w:num w:numId="19" w16cid:durableId="1887252697">
    <w:abstractNumId w:val="12"/>
  </w:num>
  <w:num w:numId="20" w16cid:durableId="236020676">
    <w:abstractNumId w:val="14"/>
  </w:num>
  <w:num w:numId="21" w16cid:durableId="1800030717">
    <w:abstractNumId w:val="4"/>
  </w:num>
  <w:num w:numId="22" w16cid:durableId="756678804">
    <w:abstractNumId w:val="36"/>
  </w:num>
  <w:num w:numId="23" w16cid:durableId="1698041697">
    <w:abstractNumId w:val="29"/>
  </w:num>
  <w:num w:numId="24" w16cid:durableId="452214760">
    <w:abstractNumId w:val="33"/>
  </w:num>
  <w:num w:numId="25" w16cid:durableId="1780105266">
    <w:abstractNumId w:val="3"/>
  </w:num>
  <w:num w:numId="26" w16cid:durableId="896162129">
    <w:abstractNumId w:val="17"/>
  </w:num>
  <w:num w:numId="27" w16cid:durableId="2037734834">
    <w:abstractNumId w:val="28"/>
  </w:num>
  <w:num w:numId="28" w16cid:durableId="1058743480">
    <w:abstractNumId w:val="37"/>
  </w:num>
  <w:num w:numId="29" w16cid:durableId="12070888">
    <w:abstractNumId w:val="7"/>
  </w:num>
  <w:num w:numId="30" w16cid:durableId="1610892045">
    <w:abstractNumId w:val="5"/>
  </w:num>
  <w:num w:numId="31" w16cid:durableId="1810660514">
    <w:abstractNumId w:val="10"/>
  </w:num>
  <w:num w:numId="32" w16cid:durableId="894510160">
    <w:abstractNumId w:val="24"/>
  </w:num>
  <w:num w:numId="33" w16cid:durableId="1512141157">
    <w:abstractNumId w:val="42"/>
  </w:num>
  <w:num w:numId="34" w16cid:durableId="941255483">
    <w:abstractNumId w:val="1"/>
  </w:num>
  <w:num w:numId="35" w16cid:durableId="1936982874">
    <w:abstractNumId w:val="20"/>
  </w:num>
  <w:num w:numId="36" w16cid:durableId="1940992014">
    <w:abstractNumId w:val="8"/>
  </w:num>
  <w:num w:numId="37" w16cid:durableId="1388990830">
    <w:abstractNumId w:val="0"/>
  </w:num>
  <w:num w:numId="38" w16cid:durableId="1599095890">
    <w:abstractNumId w:val="15"/>
  </w:num>
  <w:num w:numId="39" w16cid:durableId="359405151">
    <w:abstractNumId w:val="26"/>
  </w:num>
  <w:num w:numId="40" w16cid:durableId="1636985513">
    <w:abstractNumId w:val="25"/>
  </w:num>
  <w:num w:numId="41" w16cid:durableId="1980651579">
    <w:abstractNumId w:val="39"/>
  </w:num>
  <w:num w:numId="42" w16cid:durableId="14815400">
    <w:abstractNumId w:val="38"/>
  </w:num>
  <w:num w:numId="43" w16cid:durableId="1506777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3"/>
    <w:rsid w:val="00024724"/>
    <w:rsid w:val="000444B2"/>
    <w:rsid w:val="00047250"/>
    <w:rsid w:val="000557F9"/>
    <w:rsid w:val="00087424"/>
    <w:rsid w:val="000A1C7F"/>
    <w:rsid w:val="000C6E32"/>
    <w:rsid w:val="000C7B86"/>
    <w:rsid w:val="000F1AEC"/>
    <w:rsid w:val="000F53F6"/>
    <w:rsid w:val="00101061"/>
    <w:rsid w:val="0010543A"/>
    <w:rsid w:val="00121488"/>
    <w:rsid w:val="00133776"/>
    <w:rsid w:val="00135DC0"/>
    <w:rsid w:val="001713B9"/>
    <w:rsid w:val="00171FE4"/>
    <w:rsid w:val="00184443"/>
    <w:rsid w:val="00191B28"/>
    <w:rsid w:val="00195597"/>
    <w:rsid w:val="001956EF"/>
    <w:rsid w:val="001A5A32"/>
    <w:rsid w:val="001C58BE"/>
    <w:rsid w:val="001C6F1E"/>
    <w:rsid w:val="001D0A06"/>
    <w:rsid w:val="001E4222"/>
    <w:rsid w:val="001F61BD"/>
    <w:rsid w:val="0021633B"/>
    <w:rsid w:val="00223B93"/>
    <w:rsid w:val="002528EB"/>
    <w:rsid w:val="002547AB"/>
    <w:rsid w:val="00266912"/>
    <w:rsid w:val="00293DE1"/>
    <w:rsid w:val="00295F5A"/>
    <w:rsid w:val="002A154F"/>
    <w:rsid w:val="002A4652"/>
    <w:rsid w:val="002A7980"/>
    <w:rsid w:val="002B1311"/>
    <w:rsid w:val="002B1586"/>
    <w:rsid w:val="002C121D"/>
    <w:rsid w:val="002D2891"/>
    <w:rsid w:val="002F0056"/>
    <w:rsid w:val="002F6795"/>
    <w:rsid w:val="003014A2"/>
    <w:rsid w:val="003360E5"/>
    <w:rsid w:val="00345277"/>
    <w:rsid w:val="003547F0"/>
    <w:rsid w:val="00366BBD"/>
    <w:rsid w:val="00396085"/>
    <w:rsid w:val="00397A3C"/>
    <w:rsid w:val="003C16BF"/>
    <w:rsid w:val="003D1E1F"/>
    <w:rsid w:val="003D309D"/>
    <w:rsid w:val="003D3F52"/>
    <w:rsid w:val="003E4C48"/>
    <w:rsid w:val="00401772"/>
    <w:rsid w:val="004023F0"/>
    <w:rsid w:val="0041084B"/>
    <w:rsid w:val="00422DB4"/>
    <w:rsid w:val="00422FE2"/>
    <w:rsid w:val="00437208"/>
    <w:rsid w:val="0045049A"/>
    <w:rsid w:val="00465EA6"/>
    <w:rsid w:val="004C6F48"/>
    <w:rsid w:val="004E0136"/>
    <w:rsid w:val="004F300B"/>
    <w:rsid w:val="00502869"/>
    <w:rsid w:val="00532FC5"/>
    <w:rsid w:val="00556AFF"/>
    <w:rsid w:val="00560B3F"/>
    <w:rsid w:val="00560B6A"/>
    <w:rsid w:val="00566AC7"/>
    <w:rsid w:val="00570756"/>
    <w:rsid w:val="00571C2A"/>
    <w:rsid w:val="0058043C"/>
    <w:rsid w:val="005A59E9"/>
    <w:rsid w:val="005A7BA3"/>
    <w:rsid w:val="005B7336"/>
    <w:rsid w:val="005E3354"/>
    <w:rsid w:val="00624159"/>
    <w:rsid w:val="00641E1F"/>
    <w:rsid w:val="00641F49"/>
    <w:rsid w:val="00647EE0"/>
    <w:rsid w:val="00663E08"/>
    <w:rsid w:val="006705EC"/>
    <w:rsid w:val="00685FB8"/>
    <w:rsid w:val="0069772C"/>
    <w:rsid w:val="006A1460"/>
    <w:rsid w:val="006B5620"/>
    <w:rsid w:val="006B79D2"/>
    <w:rsid w:val="006C0A83"/>
    <w:rsid w:val="006D4344"/>
    <w:rsid w:val="006E5C1A"/>
    <w:rsid w:val="006F3C81"/>
    <w:rsid w:val="006F5932"/>
    <w:rsid w:val="00711D9C"/>
    <w:rsid w:val="00732ED7"/>
    <w:rsid w:val="00734AC7"/>
    <w:rsid w:val="00741DB1"/>
    <w:rsid w:val="00751DBF"/>
    <w:rsid w:val="00754BA6"/>
    <w:rsid w:val="00756899"/>
    <w:rsid w:val="00766211"/>
    <w:rsid w:val="00792FA7"/>
    <w:rsid w:val="007A29B0"/>
    <w:rsid w:val="007D03FF"/>
    <w:rsid w:val="007F2F7C"/>
    <w:rsid w:val="00801367"/>
    <w:rsid w:val="00846505"/>
    <w:rsid w:val="008535C2"/>
    <w:rsid w:val="00855D14"/>
    <w:rsid w:val="00871995"/>
    <w:rsid w:val="008725E0"/>
    <w:rsid w:val="00876741"/>
    <w:rsid w:val="008770B8"/>
    <w:rsid w:val="008B4D2E"/>
    <w:rsid w:val="008C07DC"/>
    <w:rsid w:val="008D6719"/>
    <w:rsid w:val="008E019D"/>
    <w:rsid w:val="009209C5"/>
    <w:rsid w:val="0092231B"/>
    <w:rsid w:val="009305B4"/>
    <w:rsid w:val="00940BFD"/>
    <w:rsid w:val="009470BF"/>
    <w:rsid w:val="00960406"/>
    <w:rsid w:val="009A0AFE"/>
    <w:rsid w:val="009A51A6"/>
    <w:rsid w:val="009B66CC"/>
    <w:rsid w:val="009C3206"/>
    <w:rsid w:val="009C3C5F"/>
    <w:rsid w:val="009D1C7B"/>
    <w:rsid w:val="00A27B87"/>
    <w:rsid w:val="00A3481C"/>
    <w:rsid w:val="00A5136E"/>
    <w:rsid w:val="00A60874"/>
    <w:rsid w:val="00A90261"/>
    <w:rsid w:val="00A920DC"/>
    <w:rsid w:val="00AA00DA"/>
    <w:rsid w:val="00AA326B"/>
    <w:rsid w:val="00AA4CD5"/>
    <w:rsid w:val="00AA6271"/>
    <w:rsid w:val="00AB3FA0"/>
    <w:rsid w:val="00AC40DC"/>
    <w:rsid w:val="00AD533E"/>
    <w:rsid w:val="00AD6FF3"/>
    <w:rsid w:val="00AD7528"/>
    <w:rsid w:val="00AE1EEB"/>
    <w:rsid w:val="00AE25F7"/>
    <w:rsid w:val="00AE7671"/>
    <w:rsid w:val="00AF384F"/>
    <w:rsid w:val="00B10E9F"/>
    <w:rsid w:val="00B11215"/>
    <w:rsid w:val="00B13673"/>
    <w:rsid w:val="00B37199"/>
    <w:rsid w:val="00B3780D"/>
    <w:rsid w:val="00B535E7"/>
    <w:rsid w:val="00B53B13"/>
    <w:rsid w:val="00B664E3"/>
    <w:rsid w:val="00B70CBE"/>
    <w:rsid w:val="00B9473B"/>
    <w:rsid w:val="00C2052A"/>
    <w:rsid w:val="00C25EC1"/>
    <w:rsid w:val="00C276A2"/>
    <w:rsid w:val="00C27D07"/>
    <w:rsid w:val="00C37386"/>
    <w:rsid w:val="00C41C63"/>
    <w:rsid w:val="00C4291D"/>
    <w:rsid w:val="00C52467"/>
    <w:rsid w:val="00C56D76"/>
    <w:rsid w:val="00C5728D"/>
    <w:rsid w:val="00C93D09"/>
    <w:rsid w:val="00CA0D73"/>
    <w:rsid w:val="00CB2656"/>
    <w:rsid w:val="00CC14C3"/>
    <w:rsid w:val="00CF01C9"/>
    <w:rsid w:val="00CF458A"/>
    <w:rsid w:val="00D0248C"/>
    <w:rsid w:val="00D032B7"/>
    <w:rsid w:val="00D13EC8"/>
    <w:rsid w:val="00D44D8B"/>
    <w:rsid w:val="00D563FB"/>
    <w:rsid w:val="00D617B2"/>
    <w:rsid w:val="00D71449"/>
    <w:rsid w:val="00D80244"/>
    <w:rsid w:val="00DA65A6"/>
    <w:rsid w:val="00DA6884"/>
    <w:rsid w:val="00DC4B85"/>
    <w:rsid w:val="00DD748A"/>
    <w:rsid w:val="00DE343E"/>
    <w:rsid w:val="00DE6116"/>
    <w:rsid w:val="00E06959"/>
    <w:rsid w:val="00E1130B"/>
    <w:rsid w:val="00E1747B"/>
    <w:rsid w:val="00E342A8"/>
    <w:rsid w:val="00E5311E"/>
    <w:rsid w:val="00E556F0"/>
    <w:rsid w:val="00E62693"/>
    <w:rsid w:val="00E6499C"/>
    <w:rsid w:val="00E6506C"/>
    <w:rsid w:val="00E66BE6"/>
    <w:rsid w:val="00E75D7D"/>
    <w:rsid w:val="00E8357D"/>
    <w:rsid w:val="00E865AF"/>
    <w:rsid w:val="00E94AA0"/>
    <w:rsid w:val="00EB1D0C"/>
    <w:rsid w:val="00ED50A4"/>
    <w:rsid w:val="00ED5C8E"/>
    <w:rsid w:val="00ED760A"/>
    <w:rsid w:val="00EE6736"/>
    <w:rsid w:val="00EE6BDA"/>
    <w:rsid w:val="00EF3D02"/>
    <w:rsid w:val="00F11CD8"/>
    <w:rsid w:val="00F20F9A"/>
    <w:rsid w:val="00F25E13"/>
    <w:rsid w:val="00F36F4B"/>
    <w:rsid w:val="00F42079"/>
    <w:rsid w:val="00F5717E"/>
    <w:rsid w:val="00F61B62"/>
    <w:rsid w:val="00F8511C"/>
    <w:rsid w:val="00F87669"/>
    <w:rsid w:val="00FB34C4"/>
    <w:rsid w:val="00FC4743"/>
    <w:rsid w:val="00FE282B"/>
    <w:rsid w:val="01498033"/>
    <w:rsid w:val="1BD04C5A"/>
    <w:rsid w:val="1FE68C68"/>
    <w:rsid w:val="36859482"/>
    <w:rsid w:val="37A63A3C"/>
    <w:rsid w:val="3AE7673E"/>
    <w:rsid w:val="428435F4"/>
    <w:rsid w:val="5106D117"/>
    <w:rsid w:val="53E5A32F"/>
    <w:rsid w:val="5F4A6BC9"/>
    <w:rsid w:val="6784B341"/>
    <w:rsid w:val="6BB2B519"/>
    <w:rsid w:val="6CC18D92"/>
    <w:rsid w:val="7D9C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22449"/>
  <w15:chartTrackingRefBased/>
  <w15:docId w15:val="{6F8368AB-FD1F-42BF-8161-0EF2746D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5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5E0"/>
  </w:style>
  <w:style w:type="paragraph" w:styleId="Footer">
    <w:name w:val="footer"/>
    <w:basedOn w:val="Normal"/>
    <w:link w:val="FooterChar"/>
    <w:uiPriority w:val="99"/>
    <w:unhideWhenUsed/>
    <w:rsid w:val="00872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5E0"/>
  </w:style>
  <w:style w:type="paragraph" w:styleId="NormalWeb">
    <w:name w:val="Normal (Web)"/>
    <w:basedOn w:val="Normal"/>
    <w:uiPriority w:val="99"/>
    <w:semiHidden/>
    <w:unhideWhenUsed/>
    <w:rsid w:val="000874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10"/>
    <w:unhideWhenUsed/>
    <w:qFormat/>
    <w:rsid w:val="008C07DC"/>
    <w:pPr>
      <w:spacing w:before="40" w:after="160" w:line="168" w:lineRule="atLeast"/>
    </w:pPr>
    <w:rPr>
      <w:iCs/>
      <w:color w:val="44546A" w:themeColor="text2"/>
      <w:sz w:val="14"/>
      <w:szCs w:val="18"/>
      <w:lang w:val="en-GB"/>
    </w:rPr>
  </w:style>
  <w:style w:type="paragraph" w:styleId="ListBullet">
    <w:name w:val="List Bullet"/>
    <w:basedOn w:val="Normal"/>
    <w:uiPriority w:val="6"/>
    <w:unhideWhenUsed/>
    <w:qFormat/>
    <w:rsid w:val="008C07DC"/>
    <w:pPr>
      <w:numPr>
        <w:numId w:val="1"/>
      </w:numPr>
      <w:spacing w:after="160" w:line="225" w:lineRule="atLeast"/>
    </w:pPr>
    <w:rPr>
      <w:color w:val="44546A" w:themeColor="text2"/>
      <w:sz w:val="18"/>
      <w:szCs w:val="18"/>
      <w:lang w:val="en-GB"/>
    </w:rPr>
  </w:style>
  <w:style w:type="paragraph" w:customStyle="1" w:styleId="FFASubhead-MontserratBold">
    <w:name w:val="FFA Subhead - Montserrat Bold"/>
    <w:basedOn w:val="Normal"/>
    <w:qFormat/>
    <w:rsid w:val="00685FB8"/>
    <w:rPr>
      <w:rFonts w:ascii="Montserrat" w:hAnsi="Montserrat" w:cs="Arial"/>
      <w:b/>
      <w:bCs/>
      <w:color w:val="2F5496" w:themeColor="accent1" w:themeShade="BF"/>
      <w:szCs w:val="20"/>
      <w:lang w:val="en-GB"/>
    </w:rPr>
  </w:style>
  <w:style w:type="paragraph" w:customStyle="1" w:styleId="FFABodyText-Montserrat">
    <w:name w:val="FFA Body Text - Montserrat"/>
    <w:basedOn w:val="Normal"/>
    <w:qFormat/>
    <w:rsid w:val="00560B3F"/>
    <w:rPr>
      <w:rFonts w:ascii="Montserrat" w:hAnsi="Montserrat" w:cs="Arial"/>
      <w:color w:val="00102C"/>
      <w:sz w:val="20"/>
      <w:szCs w:val="20"/>
      <w:lang w:val="en-GB"/>
    </w:rPr>
  </w:style>
  <w:style w:type="table" w:styleId="PlainTable4">
    <w:name w:val="Plain Table 4"/>
    <w:basedOn w:val="TableNormal"/>
    <w:uiPriority w:val="44"/>
    <w:rsid w:val="008C07D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C07DC"/>
    <w:pPr>
      <w:ind w:left="720"/>
      <w:contextualSpacing/>
    </w:pPr>
  </w:style>
  <w:style w:type="paragraph" w:customStyle="1" w:styleId="FFAHeader-Anton">
    <w:name w:val="FFA Header - Anton"/>
    <w:basedOn w:val="Normal"/>
    <w:qFormat/>
    <w:rsid w:val="00685FB8"/>
    <w:rPr>
      <w:rFonts w:ascii="Anton" w:hAnsi="Anton" w:cs="Times New Roman (Body CS)"/>
      <w:color w:val="2F5496" w:themeColor="accent1" w:themeShade="BF"/>
      <w:spacing w:val="20"/>
      <w:sz w:val="44"/>
      <w:szCs w:val="44"/>
      <w:lang w:val="en-GB"/>
    </w:rPr>
  </w:style>
  <w:style w:type="paragraph" w:customStyle="1" w:styleId="FFAListBullet-Montserrat">
    <w:name w:val="FFA List Bullet - Montserrat"/>
    <w:basedOn w:val="ListBullet"/>
    <w:qFormat/>
    <w:rsid w:val="00C4291D"/>
    <w:pPr>
      <w:ind w:left="360" w:hanging="180"/>
    </w:pPr>
    <w:rPr>
      <w:rFonts w:ascii="Montserrat" w:hAnsi="Montserrat" w:cs="Arial"/>
      <w:color w:val="000000" w:themeColor="text1"/>
      <w:sz w:val="20"/>
      <w:szCs w:val="20"/>
    </w:rPr>
  </w:style>
  <w:style w:type="paragraph" w:customStyle="1" w:styleId="FFAListBullet2-Montserrat">
    <w:name w:val="FFA List Bullet 2 - Montserrat"/>
    <w:basedOn w:val="ListBullet"/>
    <w:qFormat/>
    <w:rsid w:val="00C4291D"/>
    <w:pPr>
      <w:numPr>
        <w:numId w:val="2"/>
      </w:numPr>
      <w:ind w:left="630" w:hanging="270"/>
    </w:pPr>
    <w:rPr>
      <w:rFonts w:ascii="Montserrat" w:hAnsi="Montserrat" w:cs="Arial"/>
      <w:color w:val="000000" w:themeColor="text1"/>
      <w:sz w:val="20"/>
      <w:szCs w:val="20"/>
    </w:rPr>
  </w:style>
  <w:style w:type="paragraph" w:customStyle="1" w:styleId="FFAListNumber1-Montserrat">
    <w:name w:val="FFA List Number 1 - Montserrat"/>
    <w:basedOn w:val="ListParagraph"/>
    <w:qFormat/>
    <w:rsid w:val="00C4291D"/>
    <w:pPr>
      <w:numPr>
        <w:numId w:val="3"/>
      </w:numPr>
    </w:pPr>
    <w:rPr>
      <w:rFonts w:ascii="Montserrat" w:hAnsi="Montserrat" w:cs="Arial"/>
      <w:color w:val="000000" w:themeColor="text1"/>
      <w:sz w:val="20"/>
      <w:szCs w:val="20"/>
      <w:lang w:val="en-GB"/>
    </w:rPr>
  </w:style>
  <w:style w:type="paragraph" w:customStyle="1" w:styleId="FFAChartType-Bold">
    <w:name w:val="FFA Chart Type - Bold"/>
    <w:basedOn w:val="Normal"/>
    <w:qFormat/>
    <w:rsid w:val="00685FB8"/>
    <w:pPr>
      <w:ind w:left="144"/>
    </w:pPr>
    <w:rPr>
      <w:rFonts w:ascii="Montserrat" w:hAnsi="Montserrat"/>
      <w:b/>
      <w:bCs/>
      <w:color w:val="2F5496" w:themeColor="accent1" w:themeShade="BF"/>
      <w:sz w:val="20"/>
      <w:szCs w:val="20"/>
    </w:rPr>
  </w:style>
  <w:style w:type="paragraph" w:customStyle="1" w:styleId="FFAChartType-Regular">
    <w:name w:val="FFA Chart Type - Regular"/>
    <w:basedOn w:val="Normal"/>
    <w:qFormat/>
    <w:rsid w:val="00685FB8"/>
    <w:pPr>
      <w:ind w:left="144"/>
    </w:pPr>
    <w:rPr>
      <w:rFonts w:ascii="Montserrat" w:hAnsi="Montserrat"/>
      <w:sz w:val="18"/>
      <w:szCs w:val="18"/>
    </w:rPr>
  </w:style>
  <w:style w:type="paragraph" w:customStyle="1" w:styleId="FFAChartHeader">
    <w:name w:val="FFA Chart Header"/>
    <w:basedOn w:val="Normal"/>
    <w:qFormat/>
    <w:rsid w:val="00685FB8"/>
    <w:pPr>
      <w:jc w:val="center"/>
    </w:pPr>
    <w:rPr>
      <w:rFonts w:ascii="Montserrat" w:hAnsi="Montserrat"/>
      <w:color w:val="FFFFFF" w:themeColor="background1"/>
      <w:sz w:val="20"/>
      <w:szCs w:val="20"/>
    </w:rPr>
  </w:style>
  <w:style w:type="character" w:styleId="Strong">
    <w:name w:val="Strong"/>
    <w:basedOn w:val="DefaultParagraphFont"/>
    <w:uiPriority w:val="22"/>
    <w:qFormat/>
    <w:rsid w:val="00B664E3"/>
    <w:rPr>
      <w:b/>
      <w:bCs/>
    </w:rPr>
  </w:style>
  <w:style w:type="paragraph" w:customStyle="1" w:styleId="FFABody">
    <w:name w:val="FFA Body"/>
    <w:basedOn w:val="NoSpacing"/>
    <w:link w:val="FFABodyChar"/>
    <w:qFormat/>
    <w:rsid w:val="00C41C63"/>
    <w:pPr>
      <w:spacing w:line="225" w:lineRule="atLeast"/>
    </w:pPr>
    <w:rPr>
      <w:rFonts w:ascii="Montserrat" w:hAnsi="Montserrat"/>
      <w:sz w:val="18"/>
      <w:szCs w:val="22"/>
    </w:rPr>
  </w:style>
  <w:style w:type="character" w:customStyle="1" w:styleId="FFABodyChar">
    <w:name w:val="FFA Body Char"/>
    <w:basedOn w:val="DefaultParagraphFont"/>
    <w:link w:val="FFABody"/>
    <w:rsid w:val="00C41C63"/>
    <w:rPr>
      <w:rFonts w:ascii="Montserrat" w:hAnsi="Montserrat"/>
      <w:sz w:val="18"/>
      <w:szCs w:val="22"/>
    </w:rPr>
  </w:style>
  <w:style w:type="paragraph" w:styleId="NoSpacing">
    <w:name w:val="No Spacing"/>
    <w:uiPriority w:val="1"/>
    <w:qFormat/>
    <w:rsid w:val="00C41C63"/>
  </w:style>
  <w:style w:type="table" w:styleId="TableGrid">
    <w:name w:val="Table Grid"/>
    <w:basedOn w:val="TableNormal"/>
    <w:uiPriority w:val="39"/>
    <w:rsid w:val="00C41C63"/>
    <w:rPr>
      <w:rFonts w:ascii="Montserrat" w:hAnsi="Montserrat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s">
    <w:name w:val="Sub Headings"/>
    <w:basedOn w:val="FFABody"/>
    <w:next w:val="FFABody"/>
    <w:link w:val="SubHeadingsChar"/>
    <w:qFormat/>
    <w:rsid w:val="00C41C63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SubHeadingsChar">
    <w:name w:val="Sub Headings Char"/>
    <w:basedOn w:val="FFABodyChar"/>
    <w:link w:val="SubHeadings"/>
    <w:rsid w:val="00C41C63"/>
    <w:rPr>
      <w:rFonts w:ascii="DM Serif Text" w:hAnsi="DM Serif Text"/>
      <w:color w:val="16274A"/>
      <w:sz w:val="20"/>
      <w:szCs w:val="22"/>
    </w:rPr>
  </w:style>
  <w:style w:type="paragraph" w:customStyle="1" w:styleId="DocumentTitle">
    <w:name w:val="Document Title"/>
    <w:basedOn w:val="Normal"/>
    <w:autoRedefine/>
    <w:qFormat/>
    <w:rsid w:val="00D617B2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eastAsiaTheme="minorEastAsia" w:hAnsi="Anton" w:cs="MinionPro-Regular"/>
      <w:bCs/>
      <w:color w:val="004C97"/>
      <w:sz w:val="52"/>
      <w:szCs w:val="58"/>
      <w:lang w:eastAsia="ja-JP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792FA7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792FA7"/>
    <w:rPr>
      <w:rFonts w:ascii="Anton" w:hAnsi="Anton"/>
      <w:color w:val="E1251B"/>
      <w:szCs w:val="22"/>
    </w:rPr>
  </w:style>
  <w:style w:type="paragraph" w:customStyle="1" w:styleId="main">
    <w:name w:val="main"/>
    <w:basedOn w:val="Normal"/>
    <w:link w:val="mainChar"/>
    <w:qFormat/>
    <w:rsid w:val="00792FA7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792FA7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Hyperlink">
    <w:name w:val="Hyperlink"/>
    <w:basedOn w:val="DefaultParagraphFont"/>
    <w:uiPriority w:val="99"/>
    <w:unhideWhenUsed/>
    <w:rsid w:val="009B66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6C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27D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D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D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D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300B"/>
  </w:style>
  <w:style w:type="character" w:styleId="FollowedHyperlink">
    <w:name w:val="FollowedHyperlink"/>
    <w:basedOn w:val="DefaultParagraphFont"/>
    <w:uiPriority w:val="99"/>
    <w:semiHidden/>
    <w:unhideWhenUsed/>
    <w:rsid w:val="00E66B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oveah\Downloads\FFA%20Word%20Template%20-%20AgExplor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ABDB7B-9AB6-A541-B628-33ACA32A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Word Template - AgExplorer</Template>
  <TotalTime>1</TotalTime>
  <Pages>4</Pages>
  <Words>627</Words>
  <Characters>3479</Characters>
  <Application>Microsoft Office Word</Application>
  <DocSecurity>0</DocSecurity>
  <Lines>102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Govea, Isaiah</dc:creator>
  <cp:keywords/>
  <dc:description/>
  <cp:lastModifiedBy>Govea, Isaiah</cp:lastModifiedBy>
  <cp:revision>3</cp:revision>
  <dcterms:created xsi:type="dcterms:W3CDTF">2025-04-01T15:48:00Z</dcterms:created>
  <dcterms:modified xsi:type="dcterms:W3CDTF">2025-04-01T15:48:00Z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bb08f9d6624449111dc93d7ba39c6b47e36d815e3b379eecd554720d6148a855</vt:lpwstr>
  </property>
</Properties>
</file>