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6B92C" w14:textId="77777777" w:rsidR="00A44870" w:rsidRDefault="00A44870" w:rsidP="001053F5">
      <w:pPr>
        <w:pStyle w:val="FFABody"/>
        <w:sectPr w:rsidR="00A44870" w:rsidSect="00A44870">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659264" behindDoc="0" locked="0" layoutInCell="1" allowOverlap="1" wp14:anchorId="4C457146" wp14:editId="1F17562F">
                <wp:simplePos x="0" y="0"/>
                <wp:positionH relativeFrom="margin">
                  <wp:posOffset>2683565</wp:posOffset>
                </wp:positionH>
                <wp:positionV relativeFrom="paragraph">
                  <wp:posOffset>-519872</wp:posOffset>
                </wp:positionV>
                <wp:extent cx="4271700" cy="413468"/>
                <wp:effectExtent l="0" t="0" r="14605" b="24765"/>
                <wp:wrapNone/>
                <wp:docPr id="8" name="Rectangle 8"/>
                <wp:cNvGraphicFramePr/>
                <a:graphic xmlns:a="http://schemas.openxmlformats.org/drawingml/2006/main">
                  <a:graphicData uri="http://schemas.microsoft.com/office/word/2010/wordprocessingShape">
                    <wps:wsp>
                      <wps:cNvSpPr/>
                      <wps:spPr>
                        <a:xfrm>
                          <a:off x="0" y="0"/>
                          <a:ext cx="4271700" cy="413468"/>
                        </a:xfrm>
                        <a:prstGeom prst="rect">
                          <a:avLst/>
                        </a:prstGeom>
                      </wps:spPr>
                      <wps:style>
                        <a:lnRef idx="2">
                          <a:schemeClr val="dk1"/>
                        </a:lnRef>
                        <a:fillRef idx="1">
                          <a:schemeClr val="lt1"/>
                        </a:fillRef>
                        <a:effectRef idx="0">
                          <a:schemeClr val="dk1"/>
                        </a:effectRef>
                        <a:fontRef idx="minor">
                          <a:schemeClr val="dk1"/>
                        </a:fontRef>
                      </wps:style>
                      <wps:txbx>
                        <w:txbxContent>
                          <w:p w14:paraId="1C806D1B" w14:textId="77777777" w:rsidR="00A44870" w:rsidRPr="00B06C5C" w:rsidRDefault="00A44870" w:rsidP="001053F5">
                            <w:pPr>
                              <w:pStyle w:val="FFABody"/>
                              <w:rPr>
                                <w:sz w:val="14"/>
                                <w:szCs w:val="14"/>
                              </w:rPr>
                            </w:pPr>
                            <w:r w:rsidRPr="0077056A">
                              <w:rPr>
                                <w:sz w:val="14"/>
                                <w:szCs w:val="14"/>
                              </w:rPr>
                              <w:t>Aligned to the following standards: CS.01; CS.02; FFA.PL-A FFA.CS-M; CCSS.ELA.SL.9-10.1; CCSS.ELA.SL.9-10.2; CRP.02; CRP.04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457146" id="Rectangle 8" o:spid="_x0000_s1026" style="position:absolute;margin-left:211.3pt;margin-top:-40.95pt;width:336.35pt;height:3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" fillcolor="white [3201]" strokecolor="black [3200]" strokeweight="1pt">
                <v:textbox>
                  <w:txbxContent>
                    <w:p w14:paraId="1C806D1B" w14:textId="77777777" w:rsidR="00A44870" w:rsidRPr="00B06C5C" w:rsidRDefault="00A44870" w:rsidP="001053F5">
                      <w:pPr>
                        <w:pStyle w:val="FFABody"/>
                        <w:rPr>
                          <w:sz w:val="14"/>
                          <w:szCs w:val="14"/>
                        </w:rPr>
                      </w:pPr>
                      <w:r w:rsidRPr="0077056A">
                        <w:rPr>
                          <w:sz w:val="14"/>
                          <w:szCs w:val="14"/>
                        </w:rPr>
                        <w:t>Aligned to the following standards: CS.01; CS.02; FFA.PL-A FFA.CS-M; CCSS.ELA.SL.9-10.1; CCSS.ELA.SL.9-10.2; CRP.02; CRP.04</w:t>
                      </w:r>
                    </w:p>
                  </w:txbxContent>
                </v:textbox>
                <w10:wrap anchorx="margin"/>
              </v:rect>
            </w:pict>
          </mc:Fallback>
        </mc:AlternateContent>
      </w:r>
    </w:p>
    <w:p w14:paraId="460A8B53" w14:textId="77777777" w:rsidR="00A44870" w:rsidRPr="002547AB" w:rsidRDefault="00A44870" w:rsidP="001053F5">
      <w:pPr>
        <w:pStyle w:val="DocumentTitle"/>
      </w:pPr>
      <w:r>
        <w:t>Farm Fresh Marketing</w:t>
      </w:r>
    </w:p>
    <w:p w14:paraId="1D8FCDCA" w14:textId="77777777" w:rsidR="00A44870" w:rsidRPr="002A7980" w:rsidRDefault="00A44870" w:rsidP="001053F5">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30D681AB" w14:textId="60AA2196" w:rsidR="00A44870" w:rsidRPr="004C6A58" w:rsidRDefault="00A44870" w:rsidP="001053F5">
      <w:pPr>
        <w:pStyle w:val="LPSectionTitles"/>
        <w:rPr>
          <w:rFonts w:ascii="Montserrat" w:eastAsia="Microsoft JhengHei UI" w:hAnsi="Montserrat"/>
          <w:color w:val="auto"/>
          <w:sz w:val="18"/>
          <w:szCs w:val="18"/>
        </w:rPr>
      </w:pPr>
      <w:r w:rsidRPr="5B0844EF">
        <w:rPr>
          <w:sz w:val="20"/>
          <w:szCs w:val="20"/>
        </w:rPr>
        <w:t xml:space="preserve">Directions: </w:t>
      </w:r>
      <w:r w:rsidRPr="5B0844EF">
        <w:rPr>
          <w:rFonts w:ascii="Montserrat" w:eastAsia="Microsoft JhengHei UI" w:hAnsi="Montserrat"/>
          <w:color w:val="auto"/>
          <w:sz w:val="18"/>
          <w:szCs w:val="18"/>
        </w:rPr>
        <w:t xml:space="preserve">There are 12 logos hidden around the classroom. Find all 12 and fill in the worksheet below with your answer. If you are unsure, leave it blank. The student who </w:t>
      </w:r>
      <w:r>
        <w:rPr>
          <w:rFonts w:ascii="Montserrat" w:eastAsia="Microsoft JhengHei UI" w:hAnsi="Montserrat"/>
          <w:color w:val="auto"/>
          <w:sz w:val="18"/>
          <w:szCs w:val="18"/>
        </w:rPr>
        <w:t xml:space="preserve">accurately </w:t>
      </w:r>
      <w:r w:rsidRPr="5B0844EF">
        <w:rPr>
          <w:rFonts w:ascii="Montserrat" w:eastAsia="Microsoft JhengHei UI" w:hAnsi="Montserrat"/>
          <w:color w:val="auto"/>
          <w:sz w:val="18"/>
          <w:szCs w:val="18"/>
        </w:rPr>
        <w:t xml:space="preserve">completes this activity the fastest wins a fun prize! When done, answer the discussion questions. </w:t>
      </w:r>
    </w:p>
    <w:p w14:paraId="30395B4F" w14:textId="77777777" w:rsidR="00A44870" w:rsidRDefault="00A44870" w:rsidP="001053F5">
      <w:pPr>
        <w:pStyle w:val="LPSectionTitles"/>
        <w:rPr>
          <w:sz w:val="20"/>
          <w:szCs w:val="20"/>
        </w:rPr>
      </w:pPr>
    </w:p>
    <w:p w14:paraId="2370A58A" w14:textId="77777777" w:rsidR="00A44870" w:rsidRDefault="00A44870" w:rsidP="001053F5">
      <w:pPr>
        <w:pStyle w:val="LPSectionTitles"/>
        <w:rPr>
          <w:sz w:val="20"/>
          <w:szCs w:val="20"/>
        </w:rPr>
      </w:pPr>
    </w:p>
    <w:p w14:paraId="338B6FAF" w14:textId="77777777" w:rsidR="00A44870" w:rsidRDefault="00A44870" w:rsidP="001053F5">
      <w:pPr>
        <w:pStyle w:val="LPSectionTitles"/>
        <w:numPr>
          <w:ilvl w:val="0"/>
          <w:numId w:val="1"/>
        </w:numPr>
        <w:rPr>
          <w:rFonts w:ascii="Montserrat" w:eastAsia="Montserrat" w:hAnsi="Montserrat" w:cs="Montserrat"/>
          <w:color w:val="auto"/>
          <w:sz w:val="18"/>
          <w:szCs w:val="18"/>
        </w:rPr>
      </w:pPr>
    </w:p>
    <w:p w14:paraId="07484A2B" w14:textId="77777777" w:rsidR="00A44870" w:rsidRDefault="00A44870" w:rsidP="001053F5">
      <w:pPr>
        <w:pStyle w:val="FFABody"/>
      </w:pPr>
    </w:p>
    <w:p w14:paraId="7B5212EF" w14:textId="77777777" w:rsidR="00A44870" w:rsidRDefault="00A44870" w:rsidP="001053F5">
      <w:pPr>
        <w:pStyle w:val="FFABody"/>
      </w:pPr>
    </w:p>
    <w:p w14:paraId="16AD4753" w14:textId="77777777" w:rsidR="00A44870" w:rsidRDefault="00A44870" w:rsidP="001053F5">
      <w:pPr>
        <w:pStyle w:val="FFABody"/>
        <w:numPr>
          <w:ilvl w:val="0"/>
          <w:numId w:val="1"/>
        </w:numPr>
        <w:rPr>
          <w:rFonts w:eastAsia="Montserrat" w:cs="Montserrat"/>
          <w:szCs w:val="18"/>
        </w:rPr>
      </w:pPr>
    </w:p>
    <w:p w14:paraId="1095EF3B" w14:textId="77777777" w:rsidR="00A44870" w:rsidRDefault="00A44870" w:rsidP="001053F5">
      <w:pPr>
        <w:pStyle w:val="FFABody"/>
        <w:rPr>
          <w:rFonts w:eastAsia="Montserrat" w:cs="Montserrat"/>
          <w:szCs w:val="18"/>
        </w:rPr>
      </w:pPr>
    </w:p>
    <w:p w14:paraId="63076720" w14:textId="77777777" w:rsidR="00A44870" w:rsidRDefault="00A44870" w:rsidP="001053F5">
      <w:pPr>
        <w:pStyle w:val="FFABody"/>
        <w:rPr>
          <w:rFonts w:eastAsia="Montserrat" w:cs="Montserrat"/>
          <w:szCs w:val="18"/>
        </w:rPr>
      </w:pPr>
    </w:p>
    <w:p w14:paraId="2E0C1569" w14:textId="77777777" w:rsidR="00A44870" w:rsidRDefault="00A44870" w:rsidP="001053F5">
      <w:pPr>
        <w:pStyle w:val="FFABody"/>
        <w:numPr>
          <w:ilvl w:val="0"/>
          <w:numId w:val="1"/>
        </w:numPr>
        <w:rPr>
          <w:rFonts w:eastAsia="Montserrat" w:cs="Montserrat"/>
          <w:szCs w:val="18"/>
        </w:rPr>
      </w:pPr>
    </w:p>
    <w:p w14:paraId="209E2E5E" w14:textId="77777777" w:rsidR="00A44870" w:rsidRDefault="00A44870" w:rsidP="001053F5">
      <w:pPr>
        <w:pStyle w:val="FFABody"/>
        <w:rPr>
          <w:rFonts w:eastAsia="Montserrat" w:cs="Montserrat"/>
          <w:szCs w:val="18"/>
        </w:rPr>
      </w:pPr>
    </w:p>
    <w:p w14:paraId="6F65A217" w14:textId="77777777" w:rsidR="00A44870" w:rsidRDefault="00A44870" w:rsidP="001053F5">
      <w:pPr>
        <w:pStyle w:val="FFABody"/>
        <w:rPr>
          <w:rFonts w:eastAsia="Montserrat" w:cs="Montserrat"/>
          <w:szCs w:val="18"/>
        </w:rPr>
      </w:pPr>
    </w:p>
    <w:p w14:paraId="2908334F" w14:textId="77777777" w:rsidR="00A44870" w:rsidRDefault="00A44870" w:rsidP="001053F5">
      <w:pPr>
        <w:pStyle w:val="FFABody"/>
        <w:numPr>
          <w:ilvl w:val="0"/>
          <w:numId w:val="1"/>
        </w:numPr>
        <w:rPr>
          <w:rFonts w:eastAsia="Montserrat" w:cs="Montserrat"/>
          <w:szCs w:val="18"/>
        </w:rPr>
      </w:pPr>
    </w:p>
    <w:p w14:paraId="3AA5275B" w14:textId="77777777" w:rsidR="00A44870" w:rsidRDefault="00A44870" w:rsidP="001053F5">
      <w:pPr>
        <w:pStyle w:val="FFABody"/>
        <w:rPr>
          <w:rFonts w:eastAsia="Montserrat" w:cs="Montserrat"/>
          <w:szCs w:val="18"/>
        </w:rPr>
      </w:pPr>
    </w:p>
    <w:p w14:paraId="6CE396BD" w14:textId="77777777" w:rsidR="00A44870" w:rsidRDefault="00A44870" w:rsidP="001053F5">
      <w:pPr>
        <w:pStyle w:val="FFABody"/>
        <w:rPr>
          <w:rFonts w:eastAsia="Montserrat" w:cs="Montserrat"/>
          <w:szCs w:val="18"/>
        </w:rPr>
      </w:pPr>
    </w:p>
    <w:p w14:paraId="721AB1D7" w14:textId="77777777" w:rsidR="00A44870" w:rsidRDefault="00A44870" w:rsidP="001053F5">
      <w:pPr>
        <w:pStyle w:val="FFABody"/>
        <w:numPr>
          <w:ilvl w:val="0"/>
          <w:numId w:val="1"/>
        </w:numPr>
        <w:rPr>
          <w:rFonts w:eastAsia="Montserrat" w:cs="Montserrat"/>
          <w:szCs w:val="18"/>
        </w:rPr>
      </w:pPr>
    </w:p>
    <w:p w14:paraId="05257594" w14:textId="77777777" w:rsidR="00A44870" w:rsidRDefault="00A44870" w:rsidP="001053F5">
      <w:pPr>
        <w:pStyle w:val="FFABody"/>
        <w:rPr>
          <w:rFonts w:eastAsia="Montserrat" w:cs="Montserrat"/>
          <w:szCs w:val="18"/>
        </w:rPr>
      </w:pPr>
    </w:p>
    <w:p w14:paraId="091C549C" w14:textId="77777777" w:rsidR="00A44870" w:rsidRDefault="00A44870" w:rsidP="001053F5">
      <w:pPr>
        <w:pStyle w:val="FFABody"/>
        <w:rPr>
          <w:rFonts w:eastAsia="Montserrat" w:cs="Montserrat"/>
          <w:szCs w:val="18"/>
        </w:rPr>
      </w:pPr>
    </w:p>
    <w:p w14:paraId="1EE68DBC" w14:textId="77777777" w:rsidR="00A44870" w:rsidRDefault="00A44870" w:rsidP="001053F5">
      <w:pPr>
        <w:pStyle w:val="FFABody"/>
        <w:numPr>
          <w:ilvl w:val="0"/>
          <w:numId w:val="1"/>
        </w:numPr>
        <w:rPr>
          <w:rFonts w:eastAsia="Montserrat" w:cs="Montserrat"/>
          <w:szCs w:val="18"/>
        </w:rPr>
      </w:pPr>
    </w:p>
    <w:p w14:paraId="0DD82D75" w14:textId="77777777" w:rsidR="00A44870" w:rsidRDefault="00A44870" w:rsidP="001053F5">
      <w:pPr>
        <w:pStyle w:val="FFABody"/>
        <w:rPr>
          <w:rFonts w:eastAsia="Montserrat" w:cs="Montserrat"/>
          <w:szCs w:val="18"/>
        </w:rPr>
      </w:pPr>
    </w:p>
    <w:p w14:paraId="395491E9" w14:textId="77777777" w:rsidR="00A44870" w:rsidRDefault="00A44870" w:rsidP="001053F5">
      <w:pPr>
        <w:pStyle w:val="FFABody"/>
        <w:rPr>
          <w:rFonts w:eastAsia="Montserrat" w:cs="Montserrat"/>
          <w:szCs w:val="18"/>
        </w:rPr>
      </w:pPr>
    </w:p>
    <w:p w14:paraId="7C6E5828" w14:textId="77777777" w:rsidR="00A44870" w:rsidRDefault="00A44870" w:rsidP="001053F5">
      <w:pPr>
        <w:pStyle w:val="FFABody"/>
        <w:numPr>
          <w:ilvl w:val="0"/>
          <w:numId w:val="1"/>
        </w:numPr>
        <w:rPr>
          <w:rFonts w:eastAsia="Montserrat" w:cs="Montserrat"/>
          <w:szCs w:val="18"/>
        </w:rPr>
      </w:pPr>
    </w:p>
    <w:p w14:paraId="3038DF6F" w14:textId="77777777" w:rsidR="00A44870" w:rsidRDefault="00A44870" w:rsidP="001053F5">
      <w:pPr>
        <w:pStyle w:val="FFABody"/>
        <w:rPr>
          <w:rFonts w:eastAsia="Montserrat" w:cs="Montserrat"/>
          <w:szCs w:val="18"/>
        </w:rPr>
      </w:pPr>
    </w:p>
    <w:p w14:paraId="10E06431" w14:textId="77777777" w:rsidR="00A44870" w:rsidRDefault="00A44870" w:rsidP="001053F5">
      <w:pPr>
        <w:pStyle w:val="FFABody"/>
        <w:rPr>
          <w:rFonts w:eastAsia="Montserrat" w:cs="Montserrat"/>
          <w:szCs w:val="18"/>
        </w:rPr>
      </w:pPr>
    </w:p>
    <w:p w14:paraId="0B706E7E" w14:textId="77777777" w:rsidR="00A44870" w:rsidRDefault="00A44870" w:rsidP="001053F5">
      <w:pPr>
        <w:pStyle w:val="FFABody"/>
        <w:numPr>
          <w:ilvl w:val="0"/>
          <w:numId w:val="1"/>
        </w:numPr>
        <w:rPr>
          <w:rFonts w:eastAsia="Montserrat" w:cs="Montserrat"/>
          <w:szCs w:val="18"/>
        </w:rPr>
      </w:pPr>
    </w:p>
    <w:p w14:paraId="734B7E35" w14:textId="77777777" w:rsidR="00A44870" w:rsidRDefault="00A44870" w:rsidP="001053F5">
      <w:pPr>
        <w:pStyle w:val="FFABody"/>
        <w:rPr>
          <w:rFonts w:eastAsia="Montserrat" w:cs="Montserrat"/>
          <w:szCs w:val="18"/>
        </w:rPr>
      </w:pPr>
    </w:p>
    <w:p w14:paraId="3235BE6D" w14:textId="77777777" w:rsidR="00A44870" w:rsidRDefault="00A44870" w:rsidP="001053F5">
      <w:pPr>
        <w:pStyle w:val="FFABody"/>
        <w:rPr>
          <w:rFonts w:eastAsia="Montserrat" w:cs="Montserrat"/>
          <w:szCs w:val="18"/>
        </w:rPr>
      </w:pPr>
    </w:p>
    <w:p w14:paraId="52D72926" w14:textId="77777777" w:rsidR="00A44870" w:rsidRDefault="00A44870" w:rsidP="001053F5">
      <w:pPr>
        <w:pStyle w:val="FFABody"/>
        <w:numPr>
          <w:ilvl w:val="0"/>
          <w:numId w:val="1"/>
        </w:numPr>
        <w:rPr>
          <w:rFonts w:eastAsia="Montserrat" w:cs="Montserrat"/>
          <w:szCs w:val="18"/>
        </w:rPr>
      </w:pPr>
    </w:p>
    <w:p w14:paraId="23527092" w14:textId="77777777" w:rsidR="00A44870" w:rsidRDefault="00A44870" w:rsidP="001053F5">
      <w:pPr>
        <w:pStyle w:val="FFABody"/>
        <w:rPr>
          <w:rFonts w:eastAsia="Montserrat" w:cs="Montserrat"/>
          <w:szCs w:val="18"/>
        </w:rPr>
      </w:pPr>
    </w:p>
    <w:p w14:paraId="2CB55BBE" w14:textId="77777777" w:rsidR="00A44870" w:rsidRDefault="00A44870" w:rsidP="001053F5">
      <w:pPr>
        <w:pStyle w:val="FFABody"/>
        <w:rPr>
          <w:rFonts w:eastAsia="Montserrat" w:cs="Montserrat"/>
          <w:szCs w:val="18"/>
        </w:rPr>
      </w:pPr>
    </w:p>
    <w:p w14:paraId="448D6589" w14:textId="77777777" w:rsidR="00A44870" w:rsidRDefault="00A44870" w:rsidP="001053F5">
      <w:pPr>
        <w:pStyle w:val="FFABody"/>
        <w:numPr>
          <w:ilvl w:val="0"/>
          <w:numId w:val="1"/>
        </w:numPr>
        <w:rPr>
          <w:rFonts w:eastAsia="Montserrat" w:cs="Montserrat"/>
          <w:szCs w:val="18"/>
        </w:rPr>
      </w:pPr>
    </w:p>
    <w:p w14:paraId="7F7D069E" w14:textId="77777777" w:rsidR="00A44870" w:rsidRDefault="00A44870" w:rsidP="001053F5">
      <w:pPr>
        <w:pStyle w:val="FFABody"/>
        <w:rPr>
          <w:rFonts w:eastAsia="Montserrat" w:cs="Montserrat"/>
          <w:szCs w:val="18"/>
        </w:rPr>
      </w:pPr>
    </w:p>
    <w:p w14:paraId="7A73D108" w14:textId="77777777" w:rsidR="00A44870" w:rsidRDefault="00A44870" w:rsidP="001053F5">
      <w:pPr>
        <w:pStyle w:val="FFABody"/>
        <w:rPr>
          <w:rFonts w:eastAsia="Montserrat" w:cs="Montserrat"/>
          <w:szCs w:val="18"/>
        </w:rPr>
      </w:pPr>
    </w:p>
    <w:p w14:paraId="48272700" w14:textId="77777777" w:rsidR="00A44870" w:rsidRDefault="00A44870" w:rsidP="001053F5">
      <w:pPr>
        <w:pStyle w:val="FFABody"/>
        <w:numPr>
          <w:ilvl w:val="0"/>
          <w:numId w:val="1"/>
        </w:numPr>
        <w:rPr>
          <w:rFonts w:eastAsia="Montserrat" w:cs="Montserrat"/>
          <w:szCs w:val="18"/>
        </w:rPr>
      </w:pPr>
    </w:p>
    <w:p w14:paraId="21101806" w14:textId="77777777" w:rsidR="00A44870" w:rsidRDefault="00A44870" w:rsidP="001053F5">
      <w:pPr>
        <w:pStyle w:val="FFABody"/>
        <w:rPr>
          <w:rFonts w:eastAsia="Montserrat" w:cs="Montserrat"/>
          <w:szCs w:val="18"/>
        </w:rPr>
      </w:pPr>
    </w:p>
    <w:p w14:paraId="01765CAD" w14:textId="77777777" w:rsidR="00A44870" w:rsidRDefault="00A44870" w:rsidP="001053F5">
      <w:pPr>
        <w:pStyle w:val="FFABody"/>
        <w:rPr>
          <w:rFonts w:eastAsia="Montserrat" w:cs="Montserrat"/>
          <w:szCs w:val="18"/>
        </w:rPr>
      </w:pPr>
    </w:p>
    <w:p w14:paraId="34CDF8B1" w14:textId="77777777" w:rsidR="00A44870" w:rsidRDefault="00A44870" w:rsidP="001053F5">
      <w:pPr>
        <w:pStyle w:val="FFABody"/>
        <w:numPr>
          <w:ilvl w:val="0"/>
          <w:numId w:val="1"/>
        </w:numPr>
        <w:rPr>
          <w:rFonts w:eastAsia="Montserrat" w:cs="Montserrat"/>
          <w:szCs w:val="18"/>
        </w:rPr>
      </w:pPr>
    </w:p>
    <w:p w14:paraId="5CCA7FB5" w14:textId="77777777" w:rsidR="00A44870" w:rsidRDefault="00A44870" w:rsidP="001053F5">
      <w:pPr>
        <w:pStyle w:val="FFABody"/>
        <w:ind w:left="720"/>
        <w:rPr>
          <w:rFonts w:eastAsia="Montserrat" w:cs="Montserrat"/>
          <w:szCs w:val="18"/>
        </w:rPr>
      </w:pPr>
    </w:p>
    <w:p w14:paraId="5F922D30" w14:textId="77777777" w:rsidR="00A44870" w:rsidRDefault="00A44870" w:rsidP="001053F5">
      <w:pPr>
        <w:pStyle w:val="LPSectionTitles"/>
        <w:rPr>
          <w:sz w:val="20"/>
          <w:szCs w:val="20"/>
        </w:rPr>
      </w:pPr>
    </w:p>
    <w:p w14:paraId="05DC7849" w14:textId="77777777" w:rsidR="00A44870" w:rsidRPr="00216FB5" w:rsidRDefault="00A44870" w:rsidP="001053F5">
      <w:pPr>
        <w:pStyle w:val="LPSectionTitles"/>
        <w:rPr>
          <w:rStyle w:val="FFABodyChar"/>
          <w:sz w:val="20"/>
          <w:szCs w:val="20"/>
        </w:rPr>
      </w:pPr>
      <w:r w:rsidRPr="00336775">
        <w:rPr>
          <w:noProof/>
        </w:rPr>
        <w:t xml:space="preserve"> </w:t>
      </w:r>
    </w:p>
    <w:p w14:paraId="75FF46EF" w14:textId="77777777" w:rsidR="00A44870" w:rsidRDefault="00A44870" w:rsidP="001053F5">
      <w:pPr>
        <w:pStyle w:val="SubHeadings"/>
        <w:rPr>
          <w:rFonts w:ascii="Montserrat" w:hAnsi="Montserrat"/>
          <w:sz w:val="18"/>
          <w:szCs w:val="18"/>
        </w:rPr>
      </w:pPr>
      <w:r>
        <w:br w:type="page"/>
      </w:r>
    </w:p>
    <w:p w14:paraId="5D51246D" w14:textId="77777777" w:rsidR="00A44870" w:rsidRDefault="00A44870" w:rsidP="001053F5">
      <w:pPr>
        <w:pStyle w:val="FFABody"/>
      </w:pPr>
      <w:r>
        <w:lastRenderedPageBreak/>
        <w:t xml:space="preserve">Discussion Questions: </w:t>
      </w:r>
    </w:p>
    <w:p w14:paraId="0CEF4F21" w14:textId="77777777" w:rsidR="00A44870" w:rsidRDefault="00A44870" w:rsidP="001053F5">
      <w:pPr>
        <w:pStyle w:val="FFABody"/>
      </w:pPr>
    </w:p>
    <w:p w14:paraId="53BB5D2F" w14:textId="77777777" w:rsidR="00A44870" w:rsidRDefault="00A44870" w:rsidP="001053F5">
      <w:pPr>
        <w:pStyle w:val="FFABody"/>
        <w:numPr>
          <w:ilvl w:val="0"/>
          <w:numId w:val="26"/>
        </w:numPr>
      </w:pPr>
      <w:r>
        <w:t xml:space="preserve">Which logos did you recognize and why? </w:t>
      </w:r>
    </w:p>
    <w:p w14:paraId="55F2B6C1" w14:textId="77777777" w:rsidR="00A44870" w:rsidRDefault="00A44870" w:rsidP="001053F5">
      <w:pPr>
        <w:pStyle w:val="FFABody"/>
      </w:pPr>
    </w:p>
    <w:p w14:paraId="5B59EC6B" w14:textId="77777777" w:rsidR="00A44870" w:rsidRDefault="00A44870" w:rsidP="001053F5">
      <w:pPr>
        <w:pStyle w:val="FFABody"/>
      </w:pPr>
    </w:p>
    <w:p w14:paraId="23CFAAB3" w14:textId="77777777" w:rsidR="00A44870" w:rsidRDefault="00A44870" w:rsidP="001053F5">
      <w:pPr>
        <w:pStyle w:val="FFABody"/>
      </w:pPr>
    </w:p>
    <w:p w14:paraId="70D46918" w14:textId="77777777" w:rsidR="00A44870" w:rsidRDefault="00A44870" w:rsidP="001053F5">
      <w:pPr>
        <w:pStyle w:val="FFABody"/>
      </w:pPr>
    </w:p>
    <w:p w14:paraId="1FD0B648" w14:textId="77777777" w:rsidR="00A44870" w:rsidRDefault="00A44870" w:rsidP="001053F5">
      <w:pPr>
        <w:pStyle w:val="FFABody"/>
      </w:pPr>
    </w:p>
    <w:p w14:paraId="24EDA5AD" w14:textId="77777777" w:rsidR="00A44870" w:rsidRDefault="00A44870" w:rsidP="001053F5">
      <w:pPr>
        <w:pStyle w:val="FFABody"/>
      </w:pPr>
    </w:p>
    <w:p w14:paraId="4BF99631" w14:textId="77777777" w:rsidR="00A44870" w:rsidRDefault="00A44870" w:rsidP="001053F5">
      <w:pPr>
        <w:pStyle w:val="FFABody"/>
      </w:pPr>
    </w:p>
    <w:p w14:paraId="4103C66B" w14:textId="77777777" w:rsidR="00A44870" w:rsidRDefault="00A44870" w:rsidP="001053F5">
      <w:pPr>
        <w:pStyle w:val="FFABody"/>
        <w:numPr>
          <w:ilvl w:val="0"/>
          <w:numId w:val="26"/>
        </w:numPr>
      </w:pPr>
      <w:r>
        <w:t xml:space="preserve">Which logos were difficult to identify? Why might that be? </w:t>
      </w:r>
    </w:p>
    <w:p w14:paraId="48DFD0EF" w14:textId="77777777" w:rsidR="00A44870" w:rsidRDefault="00A44870" w:rsidP="001053F5">
      <w:pPr>
        <w:pStyle w:val="FFABody"/>
      </w:pPr>
    </w:p>
    <w:p w14:paraId="4D5F4767" w14:textId="77777777" w:rsidR="00A44870" w:rsidRDefault="00A44870" w:rsidP="001053F5">
      <w:pPr>
        <w:pStyle w:val="FFABody"/>
      </w:pPr>
    </w:p>
    <w:p w14:paraId="5B430771" w14:textId="77777777" w:rsidR="00A44870" w:rsidRDefault="00A44870" w:rsidP="001053F5">
      <w:pPr>
        <w:pStyle w:val="FFABody"/>
      </w:pPr>
    </w:p>
    <w:p w14:paraId="35816FC4" w14:textId="77777777" w:rsidR="00A44870" w:rsidRDefault="00A44870" w:rsidP="001053F5">
      <w:pPr>
        <w:pStyle w:val="FFABody"/>
      </w:pPr>
    </w:p>
    <w:p w14:paraId="41A97364" w14:textId="77777777" w:rsidR="00A44870" w:rsidRDefault="00A44870" w:rsidP="001053F5">
      <w:pPr>
        <w:pStyle w:val="FFABody"/>
      </w:pPr>
    </w:p>
    <w:p w14:paraId="1CBC9E38" w14:textId="77777777" w:rsidR="00A44870" w:rsidRDefault="00A44870" w:rsidP="001053F5">
      <w:pPr>
        <w:pStyle w:val="FFABody"/>
      </w:pPr>
    </w:p>
    <w:p w14:paraId="0B0E8A7C" w14:textId="77777777" w:rsidR="00A44870" w:rsidRDefault="00A44870" w:rsidP="001053F5">
      <w:pPr>
        <w:pStyle w:val="FFABody"/>
      </w:pPr>
    </w:p>
    <w:p w14:paraId="47E37D1B" w14:textId="77777777" w:rsidR="00A44870" w:rsidRDefault="00A44870" w:rsidP="001053F5">
      <w:pPr>
        <w:pStyle w:val="FFABody"/>
        <w:numPr>
          <w:ilvl w:val="0"/>
          <w:numId w:val="26"/>
        </w:numPr>
      </w:pPr>
      <w:r>
        <w:t xml:space="preserve">What about a logo makes it appealing or memorable? Give two specific examples. </w:t>
      </w:r>
    </w:p>
    <w:p w14:paraId="7D434846" w14:textId="77777777" w:rsidR="00A44870" w:rsidRDefault="00A44870" w:rsidP="001053F5">
      <w:pPr>
        <w:pStyle w:val="FFABody"/>
      </w:pPr>
    </w:p>
    <w:p w14:paraId="1938B2F9" w14:textId="77777777" w:rsidR="00A44870" w:rsidRDefault="00A44870" w:rsidP="001053F5">
      <w:pPr>
        <w:pStyle w:val="FFABody"/>
      </w:pPr>
    </w:p>
    <w:p w14:paraId="2F36B294" w14:textId="77777777" w:rsidR="00A44870" w:rsidRDefault="00A44870" w:rsidP="001053F5">
      <w:pPr>
        <w:pStyle w:val="FFABody"/>
      </w:pPr>
    </w:p>
    <w:p w14:paraId="606DB37A" w14:textId="77777777" w:rsidR="00A44870" w:rsidRDefault="00A44870" w:rsidP="001053F5">
      <w:pPr>
        <w:pStyle w:val="FFABody"/>
      </w:pPr>
    </w:p>
    <w:p w14:paraId="6B8B35BF" w14:textId="77777777" w:rsidR="00A44870" w:rsidRDefault="00A44870" w:rsidP="001053F5">
      <w:pPr>
        <w:pStyle w:val="FFABody"/>
      </w:pPr>
    </w:p>
    <w:p w14:paraId="5699C5D7" w14:textId="77777777" w:rsidR="00A44870" w:rsidRDefault="00A44870" w:rsidP="001053F5">
      <w:pPr>
        <w:pStyle w:val="FFABody"/>
      </w:pPr>
    </w:p>
    <w:p w14:paraId="6447A0D8" w14:textId="77777777" w:rsidR="00A44870" w:rsidRDefault="00A44870" w:rsidP="001053F5">
      <w:pPr>
        <w:pStyle w:val="FFABody"/>
      </w:pPr>
    </w:p>
    <w:p w14:paraId="2AF27335" w14:textId="77777777" w:rsidR="00A44870" w:rsidRDefault="00A44870" w:rsidP="001053F5">
      <w:pPr>
        <w:pStyle w:val="FFABody"/>
        <w:numPr>
          <w:ilvl w:val="0"/>
          <w:numId w:val="26"/>
        </w:numPr>
      </w:pPr>
      <w:r>
        <w:t xml:space="preserve">What do you think a logo tells us about a company or brand? </w:t>
      </w:r>
    </w:p>
    <w:p w14:paraId="323A91F2" w14:textId="77777777" w:rsidR="00A44870" w:rsidRDefault="00A44870" w:rsidP="001053F5">
      <w:pPr>
        <w:pStyle w:val="FFABody"/>
      </w:pPr>
    </w:p>
    <w:p w14:paraId="0BFDB4A7" w14:textId="77777777" w:rsidR="00A44870" w:rsidRDefault="00A44870" w:rsidP="001053F5">
      <w:pPr>
        <w:pStyle w:val="FFABody"/>
      </w:pPr>
    </w:p>
    <w:p w14:paraId="1F0825F0" w14:textId="77777777" w:rsidR="00A44870" w:rsidRDefault="00A44870" w:rsidP="001053F5">
      <w:pPr>
        <w:pStyle w:val="FFABody"/>
      </w:pPr>
    </w:p>
    <w:p w14:paraId="16A435AB" w14:textId="77777777" w:rsidR="00A44870" w:rsidRDefault="00A44870" w:rsidP="001053F5">
      <w:pPr>
        <w:pStyle w:val="FFABody"/>
      </w:pPr>
    </w:p>
    <w:p w14:paraId="34AB8D8E" w14:textId="77777777" w:rsidR="00A44870" w:rsidRDefault="00A44870" w:rsidP="001053F5">
      <w:pPr>
        <w:pStyle w:val="FFABody"/>
      </w:pPr>
    </w:p>
    <w:p w14:paraId="34624F69" w14:textId="77777777" w:rsidR="00A44870" w:rsidRDefault="00A44870" w:rsidP="001053F5">
      <w:pPr>
        <w:pStyle w:val="DocumentTitle"/>
      </w:pPr>
    </w:p>
    <w:p w14:paraId="3A8D4C48" w14:textId="77777777" w:rsidR="00A44870" w:rsidRDefault="00A44870" w:rsidP="001053F5">
      <w:pPr>
        <w:pStyle w:val="DocumentTitle"/>
      </w:pPr>
    </w:p>
    <w:p w14:paraId="59B43787" w14:textId="77777777" w:rsidR="00A44870" w:rsidRDefault="00A44870" w:rsidP="001053F5">
      <w:pPr>
        <w:pStyle w:val="DocumentTitle"/>
      </w:pPr>
    </w:p>
    <w:p w14:paraId="71C319EB" w14:textId="77777777" w:rsidR="00A44870" w:rsidRDefault="00A44870" w:rsidP="001053F5">
      <w:pPr>
        <w:pStyle w:val="DocumentTitle"/>
      </w:pPr>
    </w:p>
    <w:p w14:paraId="64C65171" w14:textId="77777777" w:rsidR="00A44870" w:rsidRDefault="00A44870" w:rsidP="001053F5">
      <w:pPr>
        <w:pStyle w:val="DocumentTitle"/>
      </w:pPr>
    </w:p>
    <w:p w14:paraId="272F4CAB" w14:textId="77777777" w:rsidR="00A44870" w:rsidRDefault="00A44870" w:rsidP="001053F5">
      <w:pPr>
        <w:pStyle w:val="DocumentTitle"/>
      </w:pPr>
    </w:p>
    <w:p w14:paraId="5C9D162F" w14:textId="77777777" w:rsidR="00A44870" w:rsidRDefault="00A44870" w:rsidP="001053F5">
      <w:pPr>
        <w:pStyle w:val="DocumentTitle"/>
      </w:pPr>
    </w:p>
    <w:p w14:paraId="1168EFA7" w14:textId="77777777" w:rsidR="00A44870" w:rsidRDefault="00A44870" w:rsidP="001053F5">
      <w:pPr>
        <w:pStyle w:val="DocumentTitle"/>
      </w:pPr>
    </w:p>
    <w:p w14:paraId="01BEA6B3" w14:textId="77777777" w:rsidR="00A44870" w:rsidRPr="002A7980" w:rsidRDefault="00A44870" w:rsidP="001053F5">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0A0DCA04" w14:textId="58DB8790" w:rsidR="00A44870" w:rsidRDefault="00A44870" w:rsidP="001053F5">
      <w:pPr>
        <w:pStyle w:val="LPSectionTitles"/>
        <w:rPr>
          <w:rFonts w:ascii="Montserrat" w:eastAsia="Microsoft JhengHei UI" w:hAnsi="Montserrat"/>
          <w:color w:val="auto"/>
          <w:sz w:val="18"/>
          <w:szCs w:val="18"/>
        </w:rPr>
      </w:pPr>
      <w:r w:rsidRPr="00216FB5">
        <w:rPr>
          <w:sz w:val="20"/>
          <w:szCs w:val="20"/>
        </w:rPr>
        <w:t>Directions:</w:t>
      </w:r>
      <w:r>
        <w:rPr>
          <w:sz w:val="20"/>
          <w:szCs w:val="20"/>
        </w:rPr>
        <w:t xml:space="preserve"> </w:t>
      </w:r>
      <w:r>
        <w:rPr>
          <w:rFonts w:ascii="Montserrat" w:eastAsia="Microsoft JhengHei UI" w:hAnsi="Montserrat"/>
          <w:color w:val="auto"/>
          <w:sz w:val="18"/>
          <w:szCs w:val="18"/>
        </w:rPr>
        <w:t xml:space="preserve">Complete the activity below as you watch the video about the four </w:t>
      </w:r>
      <w:proofErr w:type="gramStart"/>
      <w:r>
        <w:rPr>
          <w:rFonts w:ascii="Montserrat" w:eastAsia="Microsoft JhengHei UI" w:hAnsi="Montserrat"/>
          <w:color w:val="auto"/>
          <w:sz w:val="18"/>
          <w:szCs w:val="18"/>
        </w:rPr>
        <w:t>P’s</w:t>
      </w:r>
      <w:proofErr w:type="gramEnd"/>
      <w:r>
        <w:rPr>
          <w:rFonts w:ascii="Montserrat" w:eastAsia="Microsoft JhengHei UI" w:hAnsi="Montserrat"/>
          <w:color w:val="auto"/>
          <w:sz w:val="18"/>
          <w:szCs w:val="18"/>
        </w:rPr>
        <w:t xml:space="preserve"> of marketing.  </w:t>
      </w:r>
    </w:p>
    <w:p w14:paraId="4E0BBCA4" w14:textId="77777777" w:rsidR="00A44870" w:rsidRPr="003F5916" w:rsidRDefault="00A44870" w:rsidP="001053F5">
      <w:pPr>
        <w:pStyle w:val="FFABody"/>
      </w:pPr>
      <w:r>
        <w:t xml:space="preserve">Video: </w:t>
      </w:r>
      <w:hyperlink r:id="rId12" w:history="1">
        <w:r w:rsidRPr="2DF44CF0">
          <w:rPr>
            <w:rStyle w:val="Hyperlink"/>
          </w:rPr>
          <w:t>https://www.youtube.com/watch?v=Mco8vBAwOmA&amp;t=3s</w:t>
        </w:r>
      </w:hyperlink>
      <w:r>
        <w:t xml:space="preserve"> </w:t>
      </w:r>
    </w:p>
    <w:p w14:paraId="3350D176" w14:textId="77777777" w:rsidR="00A44870" w:rsidRDefault="00A44870" w:rsidP="001053F5">
      <w:pPr>
        <w:pStyle w:val="FFABody"/>
      </w:pPr>
    </w:p>
    <w:p w14:paraId="3E806A05" w14:textId="70891A93" w:rsidR="00A44870" w:rsidRDefault="00A44870" w:rsidP="001053F5">
      <w:pPr>
        <w:pStyle w:val="FFABody"/>
        <w:numPr>
          <w:ilvl w:val="0"/>
          <w:numId w:val="28"/>
        </w:numPr>
      </w:pPr>
      <w:r>
        <w:t xml:space="preserve">What are the four </w:t>
      </w:r>
      <w:proofErr w:type="gramStart"/>
      <w:r>
        <w:t>P’s</w:t>
      </w:r>
      <w:proofErr w:type="gramEnd"/>
      <w:r>
        <w:t xml:space="preserve"> of marketing? List and define them in your own words.</w:t>
      </w:r>
    </w:p>
    <w:p w14:paraId="5F700699" w14:textId="77777777" w:rsidR="00A44870" w:rsidRDefault="00A44870" w:rsidP="001053F5">
      <w:pPr>
        <w:pStyle w:val="FFABody"/>
      </w:pPr>
    </w:p>
    <w:p w14:paraId="67BA120B" w14:textId="77777777" w:rsidR="00A44870" w:rsidRDefault="00A44870" w:rsidP="001053F5">
      <w:pPr>
        <w:pStyle w:val="FFABody"/>
        <w:numPr>
          <w:ilvl w:val="0"/>
          <w:numId w:val="27"/>
        </w:numPr>
      </w:pPr>
    </w:p>
    <w:p w14:paraId="68531080" w14:textId="77777777" w:rsidR="00A44870" w:rsidRDefault="00A44870" w:rsidP="001053F5">
      <w:pPr>
        <w:pStyle w:val="FFABody"/>
      </w:pPr>
    </w:p>
    <w:p w14:paraId="55ACFCE7" w14:textId="77777777" w:rsidR="00A44870" w:rsidRDefault="00A44870" w:rsidP="001053F5">
      <w:pPr>
        <w:pStyle w:val="FFABody"/>
      </w:pPr>
    </w:p>
    <w:p w14:paraId="686F142A" w14:textId="77777777" w:rsidR="00A44870" w:rsidRDefault="00A44870" w:rsidP="001053F5">
      <w:pPr>
        <w:pStyle w:val="FFABody"/>
      </w:pPr>
    </w:p>
    <w:p w14:paraId="08657ED4" w14:textId="77777777" w:rsidR="00A44870" w:rsidRDefault="00A44870" w:rsidP="001053F5">
      <w:pPr>
        <w:pStyle w:val="FFABody"/>
        <w:numPr>
          <w:ilvl w:val="0"/>
          <w:numId w:val="27"/>
        </w:numPr>
      </w:pPr>
    </w:p>
    <w:p w14:paraId="38BF5040" w14:textId="77777777" w:rsidR="00A44870" w:rsidRDefault="00A44870" w:rsidP="001053F5">
      <w:pPr>
        <w:pStyle w:val="FFABody"/>
      </w:pPr>
    </w:p>
    <w:p w14:paraId="1E767ACC" w14:textId="77777777" w:rsidR="00A44870" w:rsidRDefault="00A44870" w:rsidP="001053F5">
      <w:pPr>
        <w:pStyle w:val="FFABody"/>
      </w:pPr>
    </w:p>
    <w:p w14:paraId="4251ABE4" w14:textId="77777777" w:rsidR="00A44870" w:rsidRDefault="00A44870" w:rsidP="001053F5">
      <w:pPr>
        <w:pStyle w:val="FFABody"/>
      </w:pPr>
    </w:p>
    <w:p w14:paraId="523C241E" w14:textId="77777777" w:rsidR="00A44870" w:rsidRDefault="00A44870" w:rsidP="001053F5">
      <w:pPr>
        <w:pStyle w:val="FFABody"/>
        <w:numPr>
          <w:ilvl w:val="0"/>
          <w:numId w:val="27"/>
        </w:numPr>
      </w:pPr>
    </w:p>
    <w:p w14:paraId="68426804" w14:textId="77777777" w:rsidR="00A44870" w:rsidRDefault="00A44870" w:rsidP="001053F5">
      <w:pPr>
        <w:pStyle w:val="FFABody"/>
      </w:pPr>
    </w:p>
    <w:p w14:paraId="569D487A" w14:textId="77777777" w:rsidR="00A44870" w:rsidRDefault="00A44870" w:rsidP="001053F5">
      <w:pPr>
        <w:pStyle w:val="FFABody"/>
      </w:pPr>
    </w:p>
    <w:p w14:paraId="6AF26727" w14:textId="77777777" w:rsidR="00A44870" w:rsidRDefault="00A44870" w:rsidP="001053F5">
      <w:pPr>
        <w:pStyle w:val="FFABody"/>
      </w:pPr>
    </w:p>
    <w:p w14:paraId="706C4684" w14:textId="77777777" w:rsidR="00A44870" w:rsidRDefault="00A44870" w:rsidP="001053F5">
      <w:pPr>
        <w:pStyle w:val="FFABody"/>
        <w:numPr>
          <w:ilvl w:val="0"/>
          <w:numId w:val="27"/>
        </w:numPr>
      </w:pPr>
    </w:p>
    <w:p w14:paraId="04DA1FD5" w14:textId="77777777" w:rsidR="00A44870" w:rsidRDefault="00A44870" w:rsidP="001053F5">
      <w:pPr>
        <w:pStyle w:val="FFABody"/>
      </w:pPr>
    </w:p>
    <w:p w14:paraId="3F03D4D1" w14:textId="77777777" w:rsidR="00A44870" w:rsidRDefault="00A44870" w:rsidP="001053F5">
      <w:pPr>
        <w:pStyle w:val="FFABody"/>
      </w:pPr>
    </w:p>
    <w:p w14:paraId="110836BC" w14:textId="77777777" w:rsidR="00A44870" w:rsidRDefault="00A44870" w:rsidP="001053F5">
      <w:pPr>
        <w:pStyle w:val="FFABody"/>
      </w:pPr>
    </w:p>
    <w:p w14:paraId="032897DA" w14:textId="77777777" w:rsidR="00A44870" w:rsidRDefault="00A44870" w:rsidP="001053F5">
      <w:pPr>
        <w:pStyle w:val="FFABody"/>
        <w:numPr>
          <w:ilvl w:val="0"/>
          <w:numId w:val="28"/>
        </w:numPr>
      </w:pPr>
      <w:r>
        <w:t xml:space="preserve">The video discusses three different “customers” for a hamburger. After watching and using the video for inspiration, create your own customer and answer the prompts below. </w:t>
      </w:r>
    </w:p>
    <w:p w14:paraId="47563999" w14:textId="77777777" w:rsidR="00A44870" w:rsidRDefault="00A44870" w:rsidP="001053F5">
      <w:pPr>
        <w:pStyle w:val="FFABody"/>
      </w:pPr>
    </w:p>
    <w:tbl>
      <w:tblPr>
        <w:tblStyle w:val="TableGrid"/>
        <w:tblW w:w="0" w:type="auto"/>
        <w:tblLook w:val="04A0" w:firstRow="1" w:lastRow="0" w:firstColumn="1" w:lastColumn="0" w:noHBand="0" w:noVBand="1"/>
      </w:tblPr>
      <w:tblGrid>
        <w:gridCol w:w="5485"/>
        <w:gridCol w:w="5305"/>
      </w:tblGrid>
      <w:tr w:rsidR="00A44870" w:rsidRPr="002904E0" w14:paraId="723DBD55" w14:textId="77777777" w:rsidTr="000964D5">
        <w:trPr>
          <w:trHeight w:val="432"/>
        </w:trPr>
        <w:tc>
          <w:tcPr>
            <w:tcW w:w="5485" w:type="dxa"/>
            <w:vAlign w:val="center"/>
          </w:tcPr>
          <w:p w14:paraId="51EC6D4A" w14:textId="77777777" w:rsidR="00A44870" w:rsidRPr="00433D59" w:rsidRDefault="00A44870" w:rsidP="000964D5">
            <w:pPr>
              <w:pStyle w:val="FFABody"/>
              <w:rPr>
                <w:b/>
                <w:bCs/>
              </w:rPr>
            </w:pPr>
            <w:r w:rsidRPr="2DF44CF0">
              <w:rPr>
                <w:b/>
                <w:bCs/>
              </w:rPr>
              <w:t xml:space="preserve">Customer: </w:t>
            </w:r>
          </w:p>
        </w:tc>
        <w:tc>
          <w:tcPr>
            <w:tcW w:w="5305" w:type="dxa"/>
            <w:vMerge w:val="restart"/>
          </w:tcPr>
          <w:p w14:paraId="76297E08" w14:textId="77777777" w:rsidR="00A44870" w:rsidRDefault="00A44870" w:rsidP="000964D5">
            <w:pPr>
              <w:pStyle w:val="FFABody"/>
            </w:pPr>
          </w:p>
          <w:p w14:paraId="30D4E40E" w14:textId="77777777" w:rsidR="00A44870" w:rsidRPr="002904E0" w:rsidRDefault="00A44870" w:rsidP="000964D5">
            <w:pPr>
              <w:pStyle w:val="FFABody"/>
              <w:rPr>
                <w:b/>
                <w:bCs/>
              </w:rPr>
            </w:pPr>
            <w:r w:rsidRPr="002904E0">
              <w:rPr>
                <w:b/>
                <w:bCs/>
              </w:rPr>
              <w:t xml:space="preserve">Draw a picture </w:t>
            </w:r>
            <w:r>
              <w:rPr>
                <w:b/>
                <w:bCs/>
              </w:rPr>
              <w:t xml:space="preserve">of your customer: </w:t>
            </w:r>
            <w:r w:rsidRPr="002904E0">
              <w:rPr>
                <w:b/>
                <w:bCs/>
              </w:rPr>
              <w:br/>
            </w:r>
          </w:p>
        </w:tc>
      </w:tr>
      <w:tr w:rsidR="00A44870" w14:paraId="580E35BC" w14:textId="77777777" w:rsidTr="000964D5">
        <w:trPr>
          <w:trHeight w:val="1984"/>
        </w:trPr>
        <w:tc>
          <w:tcPr>
            <w:tcW w:w="5485" w:type="dxa"/>
          </w:tcPr>
          <w:p w14:paraId="45955453" w14:textId="77777777" w:rsidR="00A44870" w:rsidRDefault="00A44870" w:rsidP="000964D5">
            <w:pPr>
              <w:pStyle w:val="FFABody"/>
              <w:rPr>
                <w:b/>
                <w:bCs/>
              </w:rPr>
            </w:pPr>
          </w:p>
          <w:p w14:paraId="0CD0C41B" w14:textId="77777777" w:rsidR="00A44870" w:rsidRPr="00433D59" w:rsidRDefault="00A44870" w:rsidP="000964D5">
            <w:pPr>
              <w:pStyle w:val="FFABody"/>
              <w:rPr>
                <w:b/>
                <w:bCs/>
              </w:rPr>
            </w:pPr>
            <w:r>
              <w:rPr>
                <w:b/>
                <w:bCs/>
              </w:rPr>
              <w:t xml:space="preserve">Description of Customer: </w:t>
            </w:r>
          </w:p>
        </w:tc>
        <w:tc>
          <w:tcPr>
            <w:tcW w:w="5305" w:type="dxa"/>
            <w:vMerge/>
            <w:vAlign w:val="center"/>
          </w:tcPr>
          <w:p w14:paraId="3FFFEC04" w14:textId="77777777" w:rsidR="00A44870" w:rsidRDefault="00A44870" w:rsidP="000964D5">
            <w:pPr>
              <w:pStyle w:val="FFABody"/>
            </w:pPr>
          </w:p>
        </w:tc>
      </w:tr>
      <w:tr w:rsidR="00A44870" w14:paraId="3DDAB181" w14:textId="77777777" w:rsidTr="000964D5">
        <w:trPr>
          <w:trHeight w:val="1192"/>
        </w:trPr>
        <w:tc>
          <w:tcPr>
            <w:tcW w:w="10790" w:type="dxa"/>
            <w:gridSpan w:val="2"/>
          </w:tcPr>
          <w:p w14:paraId="343056CC" w14:textId="77777777" w:rsidR="00A44870" w:rsidRDefault="00A44870" w:rsidP="000964D5">
            <w:pPr>
              <w:pStyle w:val="FFABody"/>
            </w:pPr>
            <w:r>
              <w:rPr>
                <w:b/>
                <w:bCs/>
              </w:rPr>
              <w:t xml:space="preserve">Product </w:t>
            </w:r>
            <w:r>
              <w:t xml:space="preserve">(What about your hamburger will appeal to this customer?) </w:t>
            </w:r>
          </w:p>
          <w:p w14:paraId="3D7EA05C" w14:textId="77777777" w:rsidR="00A44870" w:rsidRDefault="00A44870" w:rsidP="000964D5">
            <w:pPr>
              <w:pStyle w:val="FFABody"/>
            </w:pPr>
          </w:p>
        </w:tc>
      </w:tr>
      <w:tr w:rsidR="00A44870" w:rsidRPr="00E0016F" w14:paraId="4F8D4B64" w14:textId="77777777" w:rsidTr="000964D5">
        <w:trPr>
          <w:trHeight w:val="1165"/>
        </w:trPr>
        <w:tc>
          <w:tcPr>
            <w:tcW w:w="10790" w:type="dxa"/>
            <w:gridSpan w:val="2"/>
          </w:tcPr>
          <w:p w14:paraId="09D871AA" w14:textId="77777777" w:rsidR="00A44870" w:rsidRPr="006F7F6D" w:rsidRDefault="00A44870" w:rsidP="000964D5">
            <w:pPr>
              <w:pStyle w:val="FFABody"/>
            </w:pPr>
            <w:r>
              <w:rPr>
                <w:b/>
                <w:bCs/>
              </w:rPr>
              <w:t xml:space="preserve">Price </w:t>
            </w:r>
            <w:r w:rsidRPr="00F5198F">
              <w:t>(What is the right price for this customer?)</w:t>
            </w:r>
            <w:r>
              <w:t xml:space="preserve"> </w:t>
            </w:r>
          </w:p>
        </w:tc>
      </w:tr>
      <w:tr w:rsidR="00A44870" w:rsidRPr="00E0016F" w14:paraId="53764AF2" w14:textId="77777777" w:rsidTr="000964D5">
        <w:trPr>
          <w:trHeight w:val="1165"/>
        </w:trPr>
        <w:tc>
          <w:tcPr>
            <w:tcW w:w="10790" w:type="dxa"/>
            <w:gridSpan w:val="2"/>
          </w:tcPr>
          <w:p w14:paraId="7A9223DA" w14:textId="77777777" w:rsidR="00A44870" w:rsidRPr="00C043B4" w:rsidRDefault="00A44870" w:rsidP="000964D5">
            <w:pPr>
              <w:pStyle w:val="FFABody"/>
            </w:pPr>
            <w:r>
              <w:rPr>
                <w:b/>
                <w:bCs/>
              </w:rPr>
              <w:t xml:space="preserve">Place </w:t>
            </w:r>
            <w:r>
              <w:t xml:space="preserve">(Where will you sell </w:t>
            </w:r>
            <w:proofErr w:type="gramStart"/>
            <w:r>
              <w:t>it</w:t>
            </w:r>
            <w:proofErr w:type="gramEnd"/>
            <w:r>
              <w:t xml:space="preserve"> so your customer sees it?) </w:t>
            </w:r>
          </w:p>
        </w:tc>
      </w:tr>
      <w:tr w:rsidR="00A44870" w:rsidRPr="00E0016F" w14:paraId="587564EC" w14:textId="77777777" w:rsidTr="000964D5">
        <w:trPr>
          <w:trHeight w:val="1165"/>
        </w:trPr>
        <w:tc>
          <w:tcPr>
            <w:tcW w:w="10790" w:type="dxa"/>
            <w:gridSpan w:val="2"/>
          </w:tcPr>
          <w:p w14:paraId="7C25FD5A" w14:textId="77777777" w:rsidR="00A44870" w:rsidRPr="00C043B4" w:rsidRDefault="00A44870" w:rsidP="000964D5">
            <w:pPr>
              <w:pStyle w:val="FFABody"/>
            </w:pPr>
            <w:r>
              <w:rPr>
                <w:b/>
                <w:bCs/>
              </w:rPr>
              <w:t xml:space="preserve">Promotion </w:t>
            </w:r>
            <w:r>
              <w:t xml:space="preserve">(How will you promote your product to this customer?) </w:t>
            </w:r>
          </w:p>
        </w:tc>
      </w:tr>
    </w:tbl>
    <w:p w14:paraId="2AAD9C0F" w14:textId="77777777" w:rsidR="00A44870" w:rsidRPr="00DA4382" w:rsidRDefault="00A44870" w:rsidP="001053F5">
      <w:pPr>
        <w:pStyle w:val="FFABody"/>
        <w:ind w:left="1080"/>
      </w:pPr>
    </w:p>
    <w:p w14:paraId="6148BB9F" w14:textId="77777777" w:rsidR="00A44870" w:rsidRDefault="00A44870" w:rsidP="001053F5">
      <w:pPr>
        <w:pStyle w:val="LPSectionTitles"/>
        <w:rPr>
          <w:sz w:val="20"/>
          <w:szCs w:val="20"/>
        </w:rPr>
      </w:pPr>
    </w:p>
    <w:p w14:paraId="3E52AA3D" w14:textId="77777777" w:rsidR="00A44870" w:rsidRDefault="00A44870" w:rsidP="001053F5">
      <w:pPr>
        <w:pStyle w:val="LPSectionTitles"/>
        <w:rPr>
          <w:rFonts w:ascii="Montserrat" w:eastAsia="Microsoft JhengHei UI" w:hAnsi="Montserrat"/>
          <w:color w:val="auto"/>
          <w:sz w:val="18"/>
          <w:szCs w:val="18"/>
        </w:rPr>
      </w:pPr>
      <w:r w:rsidRPr="2DF44CF0">
        <w:rPr>
          <w:sz w:val="20"/>
          <w:szCs w:val="20"/>
        </w:rPr>
        <w:lastRenderedPageBreak/>
        <w:t xml:space="preserve">Directions: </w:t>
      </w:r>
      <w:r w:rsidRPr="2DF44CF0">
        <w:rPr>
          <w:rFonts w:ascii="Montserrat" w:eastAsia="Microsoft JhengHei UI" w:hAnsi="Montserrat"/>
          <w:color w:val="auto"/>
          <w:sz w:val="18"/>
          <w:szCs w:val="18"/>
        </w:rPr>
        <w:t xml:space="preserve">Complete the activity below as you watch the Culver’s video. After the video, answer the conclusion questions. </w:t>
      </w:r>
    </w:p>
    <w:p w14:paraId="0459BA15" w14:textId="77777777" w:rsidR="00A44870" w:rsidRPr="00540A6F" w:rsidRDefault="00A44870" w:rsidP="001053F5">
      <w:pPr>
        <w:pStyle w:val="FFABody"/>
      </w:pPr>
      <w:r>
        <w:t xml:space="preserve">Video: </w:t>
      </w:r>
      <w:hyperlink r:id="rId13" w:history="1">
        <w:r w:rsidRPr="000F5FCD">
          <w:rPr>
            <w:rStyle w:val="Hyperlink"/>
          </w:rPr>
          <w:t>https://www.youtube.com/watch?v=Lk2Ehrzvbmw</w:t>
        </w:r>
      </w:hyperlink>
      <w:r>
        <w:t xml:space="preserve"> </w:t>
      </w:r>
    </w:p>
    <w:p w14:paraId="01447BE5" w14:textId="77777777" w:rsidR="00A44870" w:rsidRPr="00A07CAF" w:rsidRDefault="00A44870" w:rsidP="001053F5">
      <w:pPr>
        <w:pStyle w:val="FFABody"/>
        <w:ind w:left="1440"/>
      </w:pPr>
    </w:p>
    <w:p w14:paraId="3B519F83" w14:textId="77777777" w:rsidR="00A44870" w:rsidRDefault="00A44870" w:rsidP="001053F5">
      <w:pPr>
        <w:pStyle w:val="FFABody"/>
        <w:numPr>
          <w:ilvl w:val="0"/>
          <w:numId w:val="29"/>
        </w:numPr>
      </w:pPr>
      <w:r w:rsidRPr="00A07CAF">
        <w:t>What is the message of this ad?</w:t>
      </w:r>
    </w:p>
    <w:p w14:paraId="45613B95" w14:textId="77777777" w:rsidR="00A44870" w:rsidRDefault="00A44870" w:rsidP="001053F5">
      <w:pPr>
        <w:pStyle w:val="FFABody"/>
      </w:pPr>
    </w:p>
    <w:p w14:paraId="3E37A403" w14:textId="77777777" w:rsidR="00A44870" w:rsidRDefault="00A44870" w:rsidP="001053F5">
      <w:pPr>
        <w:pStyle w:val="FFABody"/>
      </w:pPr>
    </w:p>
    <w:p w14:paraId="779BDB9B" w14:textId="77777777" w:rsidR="00A44870" w:rsidRDefault="00A44870" w:rsidP="001053F5">
      <w:pPr>
        <w:pStyle w:val="FFABody"/>
      </w:pPr>
    </w:p>
    <w:p w14:paraId="3144C551" w14:textId="77777777" w:rsidR="00A44870" w:rsidRDefault="00A44870" w:rsidP="001053F5">
      <w:pPr>
        <w:pStyle w:val="FFABody"/>
      </w:pPr>
    </w:p>
    <w:p w14:paraId="36527F94" w14:textId="77777777" w:rsidR="00A44870" w:rsidRDefault="00A44870" w:rsidP="001053F5">
      <w:pPr>
        <w:pStyle w:val="FFABody"/>
        <w:numPr>
          <w:ilvl w:val="0"/>
          <w:numId w:val="29"/>
        </w:numPr>
      </w:pPr>
      <w:r w:rsidRPr="00A07CAF">
        <w:t>How does it connect Culver’s to agriculture and its customers?</w:t>
      </w:r>
    </w:p>
    <w:p w14:paraId="15F531BA" w14:textId="77777777" w:rsidR="00A44870" w:rsidRDefault="00A44870" w:rsidP="001053F5">
      <w:pPr>
        <w:pStyle w:val="FFABody"/>
      </w:pPr>
    </w:p>
    <w:p w14:paraId="7A8161B1" w14:textId="77777777" w:rsidR="00A44870" w:rsidRDefault="00A44870" w:rsidP="001053F5">
      <w:pPr>
        <w:pStyle w:val="FFABody"/>
      </w:pPr>
    </w:p>
    <w:p w14:paraId="508DBB2F" w14:textId="77777777" w:rsidR="00A44870" w:rsidRDefault="00A44870" w:rsidP="001053F5">
      <w:pPr>
        <w:pStyle w:val="FFABody"/>
      </w:pPr>
    </w:p>
    <w:p w14:paraId="6852EBE3" w14:textId="77777777" w:rsidR="00A44870" w:rsidRDefault="00A44870" w:rsidP="001053F5">
      <w:pPr>
        <w:pStyle w:val="FFABody"/>
      </w:pPr>
    </w:p>
    <w:p w14:paraId="5030604B" w14:textId="77777777" w:rsidR="00A44870" w:rsidRDefault="00A44870" w:rsidP="001053F5">
      <w:pPr>
        <w:pStyle w:val="FFABody"/>
        <w:numPr>
          <w:ilvl w:val="0"/>
          <w:numId w:val="29"/>
        </w:numPr>
      </w:pPr>
      <w:r w:rsidRPr="00A07CAF">
        <w:t>Why is this approach effective?</w:t>
      </w:r>
    </w:p>
    <w:p w14:paraId="6AEB0E9C" w14:textId="77777777" w:rsidR="00A44870" w:rsidRDefault="00A44870" w:rsidP="001053F5">
      <w:pPr>
        <w:pStyle w:val="FFABody"/>
      </w:pPr>
    </w:p>
    <w:p w14:paraId="569C700E" w14:textId="77777777" w:rsidR="00A44870" w:rsidRDefault="00A44870" w:rsidP="001053F5">
      <w:pPr>
        <w:pStyle w:val="FFABody"/>
      </w:pPr>
    </w:p>
    <w:p w14:paraId="4A83ACD1" w14:textId="77777777" w:rsidR="00A44870" w:rsidRDefault="00A44870" w:rsidP="001053F5">
      <w:pPr>
        <w:pStyle w:val="FFABody"/>
      </w:pPr>
    </w:p>
    <w:p w14:paraId="38899EB3" w14:textId="77777777" w:rsidR="00A44870" w:rsidRDefault="00A44870" w:rsidP="001053F5">
      <w:pPr>
        <w:pStyle w:val="FFABody"/>
      </w:pPr>
    </w:p>
    <w:p w14:paraId="129A0B87" w14:textId="243A9B92" w:rsidR="00A44870" w:rsidRDefault="00A44870" w:rsidP="001053F5">
      <w:pPr>
        <w:pStyle w:val="FFABody"/>
        <w:numPr>
          <w:ilvl w:val="0"/>
          <w:numId w:val="29"/>
        </w:numPr>
      </w:pPr>
      <w:r>
        <w:t xml:space="preserve">How does Culver’s use the “four P’s” in this ad? </w:t>
      </w:r>
    </w:p>
    <w:p w14:paraId="3AB8ECFF" w14:textId="77777777" w:rsidR="00A44870" w:rsidRDefault="00A44870" w:rsidP="001053F5">
      <w:pPr>
        <w:pStyle w:val="FFABody"/>
      </w:pPr>
    </w:p>
    <w:p w14:paraId="6368B9E4" w14:textId="77777777" w:rsidR="00A44870" w:rsidRDefault="00A44870" w:rsidP="001053F5">
      <w:pPr>
        <w:pStyle w:val="FFABody"/>
      </w:pPr>
    </w:p>
    <w:p w14:paraId="43B05611" w14:textId="77777777" w:rsidR="00A44870" w:rsidRDefault="00A44870" w:rsidP="001053F5">
      <w:pPr>
        <w:pStyle w:val="FFABody"/>
        <w:numPr>
          <w:ilvl w:val="0"/>
          <w:numId w:val="27"/>
        </w:numPr>
      </w:pPr>
      <w:r>
        <w:t xml:space="preserve">Product: </w:t>
      </w:r>
    </w:p>
    <w:p w14:paraId="5EE295C7" w14:textId="77777777" w:rsidR="00A44870" w:rsidRDefault="00A44870" w:rsidP="001053F5">
      <w:pPr>
        <w:pStyle w:val="FFABody"/>
      </w:pPr>
    </w:p>
    <w:p w14:paraId="3598D7B3" w14:textId="77777777" w:rsidR="00A44870" w:rsidRDefault="00A44870" w:rsidP="001053F5">
      <w:pPr>
        <w:pStyle w:val="FFABody"/>
      </w:pPr>
    </w:p>
    <w:p w14:paraId="4397B0CA" w14:textId="77777777" w:rsidR="00A44870" w:rsidRDefault="00A44870" w:rsidP="001053F5">
      <w:pPr>
        <w:pStyle w:val="FFABody"/>
        <w:numPr>
          <w:ilvl w:val="0"/>
          <w:numId w:val="27"/>
        </w:numPr>
      </w:pPr>
      <w:r>
        <w:t xml:space="preserve">Price: </w:t>
      </w:r>
    </w:p>
    <w:p w14:paraId="2D660927" w14:textId="77777777" w:rsidR="00A44870" w:rsidRDefault="00A44870" w:rsidP="001053F5">
      <w:pPr>
        <w:pStyle w:val="FFABody"/>
      </w:pPr>
    </w:p>
    <w:p w14:paraId="3E79F9DB" w14:textId="77777777" w:rsidR="00A44870" w:rsidRDefault="00A44870" w:rsidP="001053F5">
      <w:pPr>
        <w:pStyle w:val="FFABody"/>
      </w:pPr>
    </w:p>
    <w:p w14:paraId="6873147B" w14:textId="77777777" w:rsidR="00A44870" w:rsidRDefault="00A44870" w:rsidP="001053F5">
      <w:pPr>
        <w:pStyle w:val="FFABody"/>
        <w:numPr>
          <w:ilvl w:val="0"/>
          <w:numId w:val="27"/>
        </w:numPr>
      </w:pPr>
      <w:r>
        <w:t xml:space="preserve">Place: </w:t>
      </w:r>
    </w:p>
    <w:p w14:paraId="21E5AF4B" w14:textId="77777777" w:rsidR="00A44870" w:rsidRDefault="00A44870" w:rsidP="001053F5">
      <w:pPr>
        <w:pStyle w:val="FFABody"/>
      </w:pPr>
    </w:p>
    <w:p w14:paraId="03828659" w14:textId="77777777" w:rsidR="00A44870" w:rsidRDefault="00A44870" w:rsidP="001053F5">
      <w:pPr>
        <w:pStyle w:val="FFABody"/>
      </w:pPr>
    </w:p>
    <w:p w14:paraId="4168BD5A" w14:textId="77777777" w:rsidR="00A44870" w:rsidRPr="00594091" w:rsidRDefault="00A44870" w:rsidP="001053F5">
      <w:pPr>
        <w:pStyle w:val="FFABody"/>
        <w:numPr>
          <w:ilvl w:val="0"/>
          <w:numId w:val="27"/>
        </w:numPr>
      </w:pPr>
      <w:r>
        <w:t xml:space="preserve">Promotion: </w:t>
      </w:r>
    </w:p>
    <w:p w14:paraId="6A35084C" w14:textId="77777777" w:rsidR="00A44870" w:rsidRDefault="00A44870" w:rsidP="001053F5">
      <w:pPr>
        <w:pStyle w:val="FFABody"/>
      </w:pPr>
    </w:p>
    <w:p w14:paraId="0F8C4D50" w14:textId="77777777" w:rsidR="00A44870" w:rsidRDefault="00A44870" w:rsidP="001053F5">
      <w:pPr>
        <w:pStyle w:val="FFABody"/>
      </w:pPr>
    </w:p>
    <w:p w14:paraId="147EB9A7" w14:textId="77777777" w:rsidR="00A44870" w:rsidRDefault="00A44870" w:rsidP="001053F5">
      <w:pPr>
        <w:pStyle w:val="FFABody"/>
      </w:pPr>
    </w:p>
    <w:p w14:paraId="5CA4E900" w14:textId="77777777" w:rsidR="00A44870" w:rsidRDefault="00A44870" w:rsidP="001053F5">
      <w:pPr>
        <w:pStyle w:val="FFABody"/>
      </w:pPr>
      <w:r>
        <w:t xml:space="preserve">Discussion Questions: </w:t>
      </w:r>
    </w:p>
    <w:p w14:paraId="3D8B7AB8" w14:textId="77777777" w:rsidR="00A44870" w:rsidRPr="00856448" w:rsidRDefault="00A44870" w:rsidP="001053F5">
      <w:pPr>
        <w:pStyle w:val="FFABody"/>
      </w:pPr>
    </w:p>
    <w:p w14:paraId="2AEFB6E4" w14:textId="776EFF9C" w:rsidR="00A44870" w:rsidRDefault="00A44870" w:rsidP="001053F5">
      <w:pPr>
        <w:pStyle w:val="FFABody"/>
        <w:numPr>
          <w:ilvl w:val="0"/>
          <w:numId w:val="30"/>
        </w:numPr>
      </w:pPr>
      <w:r>
        <w:t xml:space="preserve">How does a company’s target audience impact its marketing strategy? </w:t>
      </w:r>
    </w:p>
    <w:p w14:paraId="49481EB2" w14:textId="77777777" w:rsidR="00A44870" w:rsidRDefault="00A44870" w:rsidP="001053F5">
      <w:pPr>
        <w:pStyle w:val="FFABody"/>
      </w:pPr>
    </w:p>
    <w:p w14:paraId="6ECE72A5" w14:textId="77777777" w:rsidR="00A44870" w:rsidRDefault="00A44870" w:rsidP="001053F5">
      <w:pPr>
        <w:pStyle w:val="FFABody"/>
      </w:pPr>
    </w:p>
    <w:p w14:paraId="011117EF" w14:textId="77777777" w:rsidR="00A44870" w:rsidRDefault="00A44870" w:rsidP="001053F5">
      <w:pPr>
        <w:pStyle w:val="FFABody"/>
      </w:pPr>
    </w:p>
    <w:p w14:paraId="07CFE632" w14:textId="77777777" w:rsidR="00A44870" w:rsidRDefault="00A44870" w:rsidP="001053F5">
      <w:pPr>
        <w:pStyle w:val="FFABody"/>
      </w:pPr>
    </w:p>
    <w:p w14:paraId="4DBED2BF" w14:textId="77777777" w:rsidR="00A44870" w:rsidRDefault="00A44870" w:rsidP="001053F5">
      <w:pPr>
        <w:pStyle w:val="FFABody"/>
        <w:numPr>
          <w:ilvl w:val="0"/>
          <w:numId w:val="30"/>
        </w:numPr>
      </w:pPr>
      <w:r w:rsidRPr="008917B2">
        <w:t>What role do advertisements play in shaping how consumers view a brand?</w:t>
      </w:r>
      <w:r>
        <w:t xml:space="preserve"> </w:t>
      </w:r>
    </w:p>
    <w:p w14:paraId="2CA7D2C6" w14:textId="77777777" w:rsidR="00A44870" w:rsidRDefault="00A44870" w:rsidP="001053F5">
      <w:pPr>
        <w:pStyle w:val="DocumentTitle"/>
      </w:pPr>
    </w:p>
    <w:p w14:paraId="3D4DCEF2" w14:textId="77777777" w:rsidR="00A44870" w:rsidRDefault="00A44870" w:rsidP="001053F5">
      <w:pPr>
        <w:pStyle w:val="DocumentTitle"/>
      </w:pPr>
    </w:p>
    <w:p w14:paraId="6D08EBA9" w14:textId="77777777" w:rsidR="00A44870" w:rsidRDefault="00A44870" w:rsidP="001053F5">
      <w:pPr>
        <w:pStyle w:val="DocumentTitle"/>
      </w:pPr>
    </w:p>
    <w:p w14:paraId="0A4592C2" w14:textId="77777777" w:rsidR="00A44870" w:rsidRDefault="00A44870" w:rsidP="001053F5">
      <w:pPr>
        <w:pStyle w:val="SubHeadings"/>
        <w:rPr>
          <w:sz w:val="24"/>
          <w:szCs w:val="24"/>
        </w:rPr>
      </w:pPr>
    </w:p>
    <w:p w14:paraId="2A1BC05E" w14:textId="77777777" w:rsidR="00A44870" w:rsidRDefault="00A44870" w:rsidP="001053F5">
      <w:pPr>
        <w:pStyle w:val="SubHeadings"/>
        <w:rPr>
          <w:sz w:val="24"/>
          <w:szCs w:val="24"/>
        </w:rPr>
      </w:pPr>
    </w:p>
    <w:p w14:paraId="05AFB037" w14:textId="77777777" w:rsidR="00A44870" w:rsidRDefault="00A44870" w:rsidP="001053F5">
      <w:pPr>
        <w:pStyle w:val="SubHeadings"/>
        <w:rPr>
          <w:sz w:val="24"/>
          <w:szCs w:val="24"/>
        </w:rPr>
      </w:pPr>
    </w:p>
    <w:p w14:paraId="4007EE32" w14:textId="77777777" w:rsidR="00A44870" w:rsidRDefault="00A44870" w:rsidP="001053F5">
      <w:pPr>
        <w:pStyle w:val="FFAChartType-Bold"/>
        <w:ind w:left="0"/>
        <w:rPr>
          <w:sz w:val="24"/>
          <w:szCs w:val="24"/>
        </w:rPr>
      </w:pPr>
    </w:p>
    <w:p w14:paraId="0B49C132" w14:textId="77777777" w:rsidR="00A44870" w:rsidRPr="002A7980" w:rsidRDefault="00A44870" w:rsidP="001053F5">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27854427" w14:textId="77777777" w:rsidR="00A44870" w:rsidRDefault="00A44870" w:rsidP="001053F5">
      <w:pPr>
        <w:pStyle w:val="LPSectionTitles"/>
        <w:rPr>
          <w:rFonts w:ascii="Montserrat" w:eastAsia="Microsoft JhengHei UI" w:hAnsi="Montserrat"/>
          <w:color w:val="auto"/>
          <w:sz w:val="18"/>
          <w:szCs w:val="18"/>
        </w:rPr>
      </w:pPr>
      <w:r w:rsidRPr="2DF44CF0">
        <w:rPr>
          <w:sz w:val="20"/>
          <w:szCs w:val="20"/>
        </w:rPr>
        <w:t xml:space="preserve">Directions: </w:t>
      </w:r>
      <w:r w:rsidRPr="2DF44CF0">
        <w:rPr>
          <w:rFonts w:ascii="Montserrat" w:eastAsia="Microsoft JhengHei UI" w:hAnsi="Montserrat"/>
          <w:color w:val="auto"/>
          <w:sz w:val="18"/>
          <w:szCs w:val="18"/>
        </w:rPr>
        <w:t xml:space="preserve">In your assigned group, read the scenario below and complete your marketing plan with the requirements listed. The template and rubric will help guide you. When done, you will be presenting your plan to the class. </w:t>
      </w:r>
    </w:p>
    <w:p w14:paraId="3E944D5B" w14:textId="77777777" w:rsidR="00A44870" w:rsidRDefault="00A44870" w:rsidP="001053F5">
      <w:pPr>
        <w:pStyle w:val="FFABody"/>
      </w:pPr>
    </w:p>
    <w:p w14:paraId="5A6876F2" w14:textId="57AF2929" w:rsidR="00A44870" w:rsidRDefault="00A44870" w:rsidP="001053F5">
      <w:pPr>
        <w:pStyle w:val="FFABody"/>
        <w:rPr>
          <w:b/>
          <w:bCs/>
          <w:i/>
          <w:iCs/>
        </w:rPr>
      </w:pPr>
      <w:r w:rsidRPr="008754D0">
        <w:rPr>
          <w:b/>
          <w:bCs/>
        </w:rPr>
        <w:t xml:space="preserve">Congratulations! You have been hired by Culver’s as </w:t>
      </w:r>
      <w:r>
        <w:rPr>
          <w:b/>
          <w:bCs/>
        </w:rPr>
        <w:t>its</w:t>
      </w:r>
      <w:r w:rsidRPr="008754D0">
        <w:rPr>
          <w:b/>
          <w:bCs/>
        </w:rPr>
        <w:t xml:space="preserve"> newest marketing team to develop an exciting campaign for the </w:t>
      </w:r>
      <w:r w:rsidRPr="008754D0">
        <w:rPr>
          <w:b/>
          <w:bCs/>
          <w:i/>
          <w:iCs/>
        </w:rPr>
        <w:t>Farm Fresh Flavor Initiative</w:t>
      </w:r>
      <w:r>
        <w:rPr>
          <w:b/>
          <w:bCs/>
        </w:rPr>
        <w:t>.</w:t>
      </w:r>
    </w:p>
    <w:p w14:paraId="74A8086A" w14:textId="77777777" w:rsidR="00A44870" w:rsidRPr="008754D0" w:rsidRDefault="00A44870" w:rsidP="001053F5">
      <w:pPr>
        <w:pStyle w:val="FFABody"/>
        <w:rPr>
          <w:b/>
          <w:bCs/>
        </w:rPr>
      </w:pPr>
    </w:p>
    <w:p w14:paraId="6D57B6ED" w14:textId="77777777" w:rsidR="00A44870" w:rsidRPr="008754D0" w:rsidRDefault="00A44870" w:rsidP="001053F5">
      <w:pPr>
        <w:pStyle w:val="FFABody"/>
      </w:pPr>
      <w:r w:rsidRPr="008754D0">
        <w:t>Culver’s is looking to highlight its commitment to farm-fresh ingredients and support for local agriculture. Your team has been given the mission to create a marketing campaign that will:</w:t>
      </w:r>
    </w:p>
    <w:p w14:paraId="59119C01" w14:textId="77777777" w:rsidR="00A44870" w:rsidRPr="008754D0" w:rsidRDefault="00A44870" w:rsidP="001053F5">
      <w:pPr>
        <w:pStyle w:val="FFABody"/>
        <w:numPr>
          <w:ilvl w:val="0"/>
          <w:numId w:val="41"/>
        </w:numPr>
      </w:pPr>
      <w:r w:rsidRPr="008754D0">
        <w:t xml:space="preserve">Promote a </w:t>
      </w:r>
      <w:r w:rsidRPr="008754D0">
        <w:rPr>
          <w:i/>
          <w:iCs/>
        </w:rPr>
        <w:t>new farm-to-table menu item</w:t>
      </w:r>
      <w:r w:rsidRPr="008754D0">
        <w:t xml:space="preserve"> that celebrates fresh, locally sourced ingredients.</w:t>
      </w:r>
    </w:p>
    <w:p w14:paraId="139AC096" w14:textId="75CAEE98" w:rsidR="00A44870" w:rsidRPr="008754D0" w:rsidRDefault="00A44870" w:rsidP="001053F5">
      <w:pPr>
        <w:pStyle w:val="FFABody"/>
        <w:numPr>
          <w:ilvl w:val="0"/>
          <w:numId w:val="41"/>
        </w:numPr>
      </w:pPr>
      <w:r w:rsidRPr="008754D0">
        <w:t>Appeal to customers who value quality, sustainability and community support.</w:t>
      </w:r>
    </w:p>
    <w:p w14:paraId="32DAF563" w14:textId="77777777" w:rsidR="00A44870" w:rsidRPr="008754D0" w:rsidRDefault="00A44870" w:rsidP="001053F5">
      <w:pPr>
        <w:pStyle w:val="FFABody"/>
        <w:numPr>
          <w:ilvl w:val="0"/>
          <w:numId w:val="41"/>
        </w:numPr>
      </w:pPr>
      <w:r w:rsidRPr="008754D0">
        <w:t>Showcase Culver’s as a leader in connecting consumers with the heart of agriculture.</w:t>
      </w:r>
    </w:p>
    <w:p w14:paraId="1504A7F7" w14:textId="77777777" w:rsidR="00A44870" w:rsidRDefault="00A44870" w:rsidP="001053F5">
      <w:pPr>
        <w:pStyle w:val="FFABody"/>
        <w:rPr>
          <w:b/>
          <w:bCs/>
        </w:rPr>
      </w:pPr>
    </w:p>
    <w:p w14:paraId="6EAC6FC4" w14:textId="77777777" w:rsidR="00A44870" w:rsidRPr="008754D0" w:rsidRDefault="00A44870" w:rsidP="001053F5">
      <w:pPr>
        <w:pStyle w:val="FFABody"/>
        <w:rPr>
          <w:b/>
          <w:bCs/>
        </w:rPr>
      </w:pPr>
      <w:r w:rsidRPr="008754D0">
        <w:rPr>
          <w:b/>
          <w:bCs/>
        </w:rPr>
        <w:t>Challenge Requirements:</w:t>
      </w:r>
    </w:p>
    <w:p w14:paraId="6848A584" w14:textId="276921B5" w:rsidR="00A44870" w:rsidRPr="008754D0" w:rsidRDefault="00A44870" w:rsidP="001053F5">
      <w:pPr>
        <w:pStyle w:val="FFABody"/>
        <w:numPr>
          <w:ilvl w:val="0"/>
          <w:numId w:val="25"/>
        </w:numPr>
      </w:pPr>
      <w:r w:rsidRPr="008754D0">
        <w:t xml:space="preserve">Design an innovative marketing strategy that incorporates the </w:t>
      </w:r>
      <w:r>
        <w:t>four</w:t>
      </w:r>
      <w:r w:rsidRPr="008754D0">
        <w:t xml:space="preserve"> </w:t>
      </w:r>
      <w:proofErr w:type="gramStart"/>
      <w:r w:rsidRPr="008754D0">
        <w:t>P’s</w:t>
      </w:r>
      <w:proofErr w:type="gramEnd"/>
      <w:r w:rsidRPr="008754D0">
        <w:t xml:space="preserve"> of </w:t>
      </w:r>
      <w:r>
        <w:t>m</w:t>
      </w:r>
      <w:r w:rsidRPr="008754D0">
        <w:t>arketing (Product, Price, Place, Promotion).</w:t>
      </w:r>
    </w:p>
    <w:p w14:paraId="4602A7C6" w14:textId="77777777" w:rsidR="00A44870" w:rsidRDefault="00A44870" w:rsidP="001053F5">
      <w:pPr>
        <w:pStyle w:val="FFABody"/>
        <w:numPr>
          <w:ilvl w:val="0"/>
          <w:numId w:val="25"/>
        </w:numPr>
      </w:pPr>
      <w:r w:rsidRPr="008754D0">
        <w:t>Develop a creative marketi</w:t>
      </w:r>
      <w:r>
        <w:t>ng plan that includes a:</w:t>
      </w:r>
    </w:p>
    <w:p w14:paraId="6EEB2334" w14:textId="073EDB8C" w:rsidR="00A44870" w:rsidRDefault="00A44870" w:rsidP="001053F5">
      <w:pPr>
        <w:pStyle w:val="FFABody"/>
        <w:numPr>
          <w:ilvl w:val="1"/>
          <w:numId w:val="25"/>
        </w:numPr>
      </w:pPr>
      <w:r>
        <w:t>Flyer/poster</w:t>
      </w:r>
    </w:p>
    <w:p w14:paraId="4DB27EA5" w14:textId="11794595" w:rsidR="00A44870" w:rsidRDefault="00A44870" w:rsidP="001053F5">
      <w:pPr>
        <w:pStyle w:val="FFABody"/>
        <w:numPr>
          <w:ilvl w:val="1"/>
          <w:numId w:val="25"/>
        </w:numPr>
      </w:pPr>
      <w:r>
        <w:t>Social media post</w:t>
      </w:r>
    </w:p>
    <w:p w14:paraId="53B16A6A" w14:textId="63B9B35E" w:rsidR="00A44870" w:rsidRPr="008754D0" w:rsidRDefault="00A44870" w:rsidP="001053F5">
      <w:pPr>
        <w:pStyle w:val="FFABody"/>
        <w:numPr>
          <w:ilvl w:val="1"/>
          <w:numId w:val="25"/>
        </w:numPr>
      </w:pPr>
      <w:r>
        <w:t xml:space="preserve">30-second video </w:t>
      </w:r>
    </w:p>
    <w:p w14:paraId="584C429E" w14:textId="662314A8" w:rsidR="00A44870" w:rsidRDefault="00A44870" w:rsidP="001053F5">
      <w:pPr>
        <w:pStyle w:val="FFABody"/>
        <w:numPr>
          <w:ilvl w:val="0"/>
          <w:numId w:val="25"/>
        </w:numPr>
      </w:pPr>
      <w:r w:rsidRPr="008754D0">
        <w:t>Prepare a short pitch (</w:t>
      </w:r>
      <w:r>
        <w:t>two to three</w:t>
      </w:r>
      <w:r w:rsidRPr="008754D0">
        <w:t xml:space="preserve"> minutes) to present your campaign, convincing Culver’s executives (your classmates) why your strategy will make the new menu item a hit!</w:t>
      </w:r>
      <w:r>
        <w:t xml:space="preserve"> Use the template below to help guide you.</w:t>
      </w:r>
    </w:p>
    <w:p w14:paraId="00A486A3" w14:textId="77777777" w:rsidR="00A44870" w:rsidRDefault="00A44870" w:rsidP="001053F5">
      <w:pPr>
        <w:pStyle w:val="DocumentTitle"/>
      </w:pPr>
    </w:p>
    <w:p w14:paraId="42CDC985" w14:textId="77777777" w:rsidR="00A44870" w:rsidRDefault="00A44870" w:rsidP="001053F5">
      <w:pPr>
        <w:pStyle w:val="DocumentTitle"/>
      </w:pPr>
    </w:p>
    <w:p w14:paraId="6BB8D6E5" w14:textId="77777777" w:rsidR="00A44870" w:rsidRDefault="00A44870" w:rsidP="001053F5">
      <w:pPr>
        <w:pStyle w:val="DocumentTitle"/>
      </w:pPr>
    </w:p>
    <w:p w14:paraId="2D1903DB" w14:textId="77777777" w:rsidR="00A44870" w:rsidRDefault="00A44870" w:rsidP="001053F5">
      <w:pPr>
        <w:pStyle w:val="DocumentTitle"/>
      </w:pPr>
    </w:p>
    <w:p w14:paraId="33B5BB5B" w14:textId="77777777" w:rsidR="00A44870" w:rsidRDefault="00A44870" w:rsidP="001053F5">
      <w:pPr>
        <w:pStyle w:val="DocumentTitle"/>
      </w:pPr>
    </w:p>
    <w:p w14:paraId="5DE160E2" w14:textId="77777777" w:rsidR="00A44870" w:rsidRDefault="00A44870" w:rsidP="001053F5">
      <w:pPr>
        <w:pStyle w:val="DocumentTitle"/>
      </w:pPr>
    </w:p>
    <w:p w14:paraId="2A4E9B3D" w14:textId="77777777" w:rsidR="00A44870" w:rsidRPr="00274391" w:rsidRDefault="00A44870" w:rsidP="001053F5">
      <w:pPr>
        <w:pStyle w:val="DocumentTitle"/>
      </w:pPr>
    </w:p>
    <w:p w14:paraId="24A64489" w14:textId="77777777" w:rsidR="00A44870" w:rsidRDefault="00A44870" w:rsidP="001053F5">
      <w:pPr>
        <w:pStyle w:val="DocumentTitle"/>
      </w:pPr>
    </w:p>
    <w:p w14:paraId="199FF94A" w14:textId="77777777" w:rsidR="00A44870" w:rsidRDefault="00A44870" w:rsidP="001053F5">
      <w:pPr>
        <w:pStyle w:val="DocumentTitle"/>
      </w:pPr>
    </w:p>
    <w:p w14:paraId="292B443B" w14:textId="77777777" w:rsidR="00A44870" w:rsidRDefault="00A44870" w:rsidP="001053F5">
      <w:pPr>
        <w:pStyle w:val="DocumentTitle"/>
      </w:pPr>
    </w:p>
    <w:p w14:paraId="7BE555AF" w14:textId="77777777" w:rsidR="00A44870" w:rsidRDefault="00A44870" w:rsidP="001053F5">
      <w:pPr>
        <w:jc w:val="center"/>
        <w:rPr>
          <w:b/>
          <w:bCs/>
        </w:rPr>
      </w:pPr>
    </w:p>
    <w:p w14:paraId="28151B01" w14:textId="77777777" w:rsidR="00A44870" w:rsidRDefault="00A44870" w:rsidP="001053F5">
      <w:pPr>
        <w:jc w:val="center"/>
        <w:rPr>
          <w:b/>
          <w:bCs/>
        </w:rPr>
      </w:pPr>
    </w:p>
    <w:p w14:paraId="4CB9B5BA" w14:textId="77777777" w:rsidR="00A44870" w:rsidRPr="00493C36" w:rsidRDefault="00A44870" w:rsidP="001053F5">
      <w:pPr>
        <w:jc w:val="center"/>
        <w:rPr>
          <w:rFonts w:ascii="Montserrat" w:hAnsi="Montserrat"/>
          <w:b/>
          <w:bCs/>
          <w:sz w:val="20"/>
          <w:szCs w:val="20"/>
        </w:rPr>
      </w:pPr>
      <w:r w:rsidRPr="2DF44CF0">
        <w:rPr>
          <w:rFonts w:ascii="Montserrat" w:hAnsi="Montserrat"/>
          <w:b/>
          <w:bCs/>
          <w:sz w:val="20"/>
          <w:szCs w:val="20"/>
        </w:rPr>
        <w:lastRenderedPageBreak/>
        <w:t>Marketing Plan Template</w:t>
      </w:r>
    </w:p>
    <w:p w14:paraId="0B7D7B89" w14:textId="77777777" w:rsidR="00A44870" w:rsidRPr="00493C36" w:rsidRDefault="00A44870" w:rsidP="001053F5">
      <w:pPr>
        <w:rPr>
          <w:rFonts w:ascii="Montserrat" w:hAnsi="Montserrat"/>
          <w:sz w:val="20"/>
          <w:szCs w:val="20"/>
        </w:rPr>
      </w:pPr>
      <w:r>
        <w:br/>
      </w:r>
      <w:r w:rsidRPr="2DF44CF0">
        <w:rPr>
          <w:rFonts w:ascii="Montserrat" w:hAnsi="Montserrat"/>
          <w:b/>
          <w:bCs/>
          <w:sz w:val="20"/>
          <w:szCs w:val="20"/>
        </w:rPr>
        <w:t>Team Name:</w:t>
      </w:r>
      <w:r w:rsidRPr="2DF44CF0">
        <w:rPr>
          <w:rFonts w:ascii="Montserrat" w:hAnsi="Montserrat"/>
          <w:sz w:val="20"/>
          <w:szCs w:val="20"/>
        </w:rPr>
        <w:t xml:space="preserve"> ____________________________</w:t>
      </w:r>
      <w:r>
        <w:br/>
      </w:r>
    </w:p>
    <w:p w14:paraId="67F8FDE0" w14:textId="77777777" w:rsidR="00A44870" w:rsidRPr="00493C36" w:rsidRDefault="00A44870" w:rsidP="001053F5">
      <w:pPr>
        <w:rPr>
          <w:rFonts w:ascii="Montserrat" w:hAnsi="Montserrat"/>
          <w:sz w:val="20"/>
          <w:szCs w:val="20"/>
        </w:rPr>
      </w:pPr>
      <w:r w:rsidRPr="2DF44CF0">
        <w:rPr>
          <w:rFonts w:ascii="Montserrat" w:hAnsi="Montserrat"/>
          <w:b/>
          <w:bCs/>
          <w:sz w:val="20"/>
          <w:szCs w:val="20"/>
        </w:rPr>
        <w:t>Product Name:</w:t>
      </w:r>
      <w:r w:rsidRPr="2DF44CF0">
        <w:rPr>
          <w:rFonts w:ascii="Montserrat" w:hAnsi="Montserrat"/>
          <w:sz w:val="20"/>
          <w:szCs w:val="20"/>
        </w:rPr>
        <w:t xml:space="preserve"> __________________________</w:t>
      </w:r>
    </w:p>
    <w:p w14:paraId="563062AD" w14:textId="77777777" w:rsidR="00A44870" w:rsidRPr="00493C36" w:rsidRDefault="00A44870" w:rsidP="001053F5">
      <w:pPr>
        <w:rPr>
          <w:rFonts w:ascii="Montserrat" w:hAnsi="Montserrat"/>
          <w:sz w:val="20"/>
          <w:szCs w:val="20"/>
        </w:rPr>
      </w:pPr>
      <w:r>
        <w:br/>
      </w:r>
      <w:r w:rsidRPr="2DF44CF0">
        <w:rPr>
          <w:rFonts w:ascii="Montserrat" w:hAnsi="Montserrat"/>
          <w:b/>
          <w:bCs/>
          <w:sz w:val="20"/>
          <w:szCs w:val="20"/>
        </w:rPr>
        <w:t>Target Audience:</w:t>
      </w:r>
      <w:r w:rsidRPr="2DF44CF0">
        <w:rPr>
          <w:rFonts w:ascii="Montserrat" w:hAnsi="Montserrat"/>
          <w:sz w:val="20"/>
          <w:szCs w:val="20"/>
        </w:rPr>
        <w:t xml:space="preserve"> _________________________</w:t>
      </w:r>
      <w:r>
        <w:br/>
      </w:r>
    </w:p>
    <w:p w14:paraId="19465AB2" w14:textId="77777777" w:rsidR="00A44870" w:rsidRPr="00493C36" w:rsidRDefault="00A44870" w:rsidP="001053F5">
      <w:pPr>
        <w:pStyle w:val="ListParagraph"/>
        <w:numPr>
          <w:ilvl w:val="0"/>
          <w:numId w:val="32"/>
        </w:numPr>
        <w:spacing w:after="160" w:line="259" w:lineRule="auto"/>
        <w:rPr>
          <w:rFonts w:ascii="Montserrat" w:hAnsi="Montserrat"/>
          <w:b/>
          <w:bCs/>
          <w:sz w:val="20"/>
          <w:szCs w:val="20"/>
        </w:rPr>
      </w:pPr>
      <w:r w:rsidRPr="2DF44CF0">
        <w:rPr>
          <w:rFonts w:ascii="Montserrat" w:hAnsi="Montserrat"/>
          <w:b/>
          <w:bCs/>
          <w:sz w:val="20"/>
          <w:szCs w:val="20"/>
        </w:rPr>
        <w:t xml:space="preserve">Product </w:t>
      </w:r>
    </w:p>
    <w:p w14:paraId="3B121BF5" w14:textId="77777777" w:rsidR="00A44870" w:rsidRPr="00493C36" w:rsidRDefault="00A44870" w:rsidP="001053F5">
      <w:pPr>
        <w:pStyle w:val="ListParagraph"/>
        <w:numPr>
          <w:ilvl w:val="0"/>
          <w:numId w:val="31"/>
        </w:numPr>
        <w:spacing w:after="160" w:line="259" w:lineRule="auto"/>
        <w:rPr>
          <w:rFonts w:ascii="Montserrat" w:hAnsi="Montserrat"/>
          <w:sz w:val="20"/>
          <w:szCs w:val="20"/>
        </w:rPr>
      </w:pPr>
      <w:r w:rsidRPr="2DF44CF0">
        <w:rPr>
          <w:rFonts w:ascii="Montserrat" w:hAnsi="Montserrat"/>
          <w:sz w:val="20"/>
          <w:szCs w:val="20"/>
        </w:rPr>
        <w:t>Describe your product</w:t>
      </w:r>
      <w:r>
        <w:rPr>
          <w:rFonts w:ascii="Montserrat" w:hAnsi="Montserrat"/>
          <w:sz w:val="20"/>
          <w:szCs w:val="20"/>
        </w:rPr>
        <w:t>.</w:t>
      </w:r>
      <w:r w:rsidRPr="2DF44CF0">
        <w:rPr>
          <w:rFonts w:ascii="Montserrat" w:hAnsi="Montserrat"/>
          <w:sz w:val="20"/>
          <w:szCs w:val="20"/>
        </w:rPr>
        <w:t xml:space="preserve"> </w:t>
      </w:r>
    </w:p>
    <w:p w14:paraId="40C74FCF" w14:textId="77777777"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 xml:space="preserve">What is it? </w:t>
      </w:r>
    </w:p>
    <w:p w14:paraId="394D8ED1" w14:textId="77777777"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What makes it unique or special?</w:t>
      </w:r>
    </w:p>
    <w:p w14:paraId="6F6CC0DD" w14:textId="77777777"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 xml:space="preserve">Why will customers want it? </w:t>
      </w:r>
    </w:p>
    <w:p w14:paraId="3A2FCF6D" w14:textId="77777777" w:rsidR="00A44870" w:rsidRPr="00493C36" w:rsidRDefault="00A44870" w:rsidP="001053F5">
      <w:pPr>
        <w:rPr>
          <w:rFonts w:ascii="Montserrat" w:hAnsi="Montserrat"/>
          <w:sz w:val="20"/>
          <w:szCs w:val="20"/>
        </w:rPr>
      </w:pPr>
      <w:r w:rsidRPr="2DF44CF0">
        <w:rPr>
          <w:rFonts w:ascii="Montserrat" w:hAnsi="Montserrat"/>
          <w:sz w:val="20"/>
          <w:szCs w:val="20"/>
        </w:rPr>
        <w:t xml:space="preserve">Write your description here: </w:t>
      </w:r>
    </w:p>
    <w:p w14:paraId="57356D3A" w14:textId="77777777" w:rsidR="00A44870" w:rsidRPr="00493C36" w:rsidRDefault="00A44870" w:rsidP="001053F5">
      <w:pPr>
        <w:rPr>
          <w:rFonts w:ascii="Montserrat" w:hAnsi="Montserrat"/>
          <w:sz w:val="20"/>
          <w:szCs w:val="20"/>
        </w:rPr>
      </w:pPr>
    </w:p>
    <w:p w14:paraId="37AC21BD" w14:textId="77777777" w:rsidR="00A44870" w:rsidRPr="00493C36" w:rsidRDefault="00A44870" w:rsidP="001053F5">
      <w:pPr>
        <w:rPr>
          <w:rFonts w:ascii="Montserrat" w:hAnsi="Montserrat"/>
          <w:sz w:val="20"/>
          <w:szCs w:val="20"/>
        </w:rPr>
      </w:pPr>
    </w:p>
    <w:p w14:paraId="61971711" w14:textId="77777777" w:rsidR="00A44870" w:rsidRPr="00493C36" w:rsidRDefault="00A44870" w:rsidP="001053F5">
      <w:pPr>
        <w:rPr>
          <w:rFonts w:ascii="Montserrat" w:hAnsi="Montserrat"/>
          <w:sz w:val="20"/>
          <w:szCs w:val="20"/>
        </w:rPr>
      </w:pPr>
    </w:p>
    <w:p w14:paraId="7C5CC4FC" w14:textId="77777777" w:rsidR="00A44870" w:rsidRPr="00493C36" w:rsidRDefault="00A44870" w:rsidP="001053F5">
      <w:pPr>
        <w:pStyle w:val="ListParagraph"/>
        <w:numPr>
          <w:ilvl w:val="0"/>
          <w:numId w:val="32"/>
        </w:numPr>
        <w:spacing w:after="160" w:line="259" w:lineRule="auto"/>
        <w:rPr>
          <w:rFonts w:ascii="Montserrat" w:hAnsi="Montserrat"/>
          <w:b/>
          <w:bCs/>
          <w:sz w:val="20"/>
          <w:szCs w:val="20"/>
        </w:rPr>
      </w:pPr>
      <w:r w:rsidRPr="2DF44CF0">
        <w:rPr>
          <w:rFonts w:ascii="Montserrat" w:hAnsi="Montserrat"/>
          <w:b/>
          <w:bCs/>
          <w:sz w:val="20"/>
          <w:szCs w:val="20"/>
        </w:rPr>
        <w:t>Price</w:t>
      </w:r>
    </w:p>
    <w:p w14:paraId="0DFDE146" w14:textId="6ADC665E" w:rsidR="00A44870" w:rsidRPr="00493C36" w:rsidRDefault="00A44870" w:rsidP="001053F5">
      <w:pPr>
        <w:pStyle w:val="ListParagraph"/>
        <w:numPr>
          <w:ilvl w:val="0"/>
          <w:numId w:val="31"/>
        </w:numPr>
        <w:spacing w:after="160" w:line="259" w:lineRule="auto"/>
        <w:rPr>
          <w:rFonts w:ascii="Montserrat" w:hAnsi="Montserrat"/>
          <w:sz w:val="20"/>
          <w:szCs w:val="20"/>
        </w:rPr>
      </w:pPr>
      <w:r w:rsidRPr="2DF44CF0">
        <w:rPr>
          <w:rFonts w:ascii="Montserrat" w:hAnsi="Montserrat"/>
          <w:sz w:val="20"/>
          <w:szCs w:val="20"/>
        </w:rPr>
        <w:t>Set your price</w:t>
      </w:r>
      <w:r>
        <w:rPr>
          <w:rFonts w:ascii="Montserrat" w:hAnsi="Montserrat"/>
          <w:sz w:val="20"/>
          <w:szCs w:val="20"/>
        </w:rPr>
        <w:t>.</w:t>
      </w:r>
    </w:p>
    <w:p w14:paraId="5FB7F94B" w14:textId="77777777"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 xml:space="preserve">How much will the product cost? </w:t>
      </w:r>
    </w:p>
    <w:p w14:paraId="2FE39B4C" w14:textId="77777777"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 xml:space="preserve">Why did you choose this price? </w:t>
      </w:r>
    </w:p>
    <w:p w14:paraId="49C97F69" w14:textId="24500F39"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 xml:space="preserve">Does it reflect quality, affordability or exclusivity? </w:t>
      </w:r>
    </w:p>
    <w:p w14:paraId="5229BFF3" w14:textId="77777777" w:rsidR="00A44870" w:rsidRPr="00493C36" w:rsidRDefault="00A44870" w:rsidP="001053F5">
      <w:pPr>
        <w:rPr>
          <w:rFonts w:ascii="Montserrat" w:hAnsi="Montserrat"/>
          <w:sz w:val="20"/>
          <w:szCs w:val="20"/>
        </w:rPr>
      </w:pPr>
      <w:r w:rsidRPr="2DF44CF0">
        <w:rPr>
          <w:rFonts w:ascii="Montserrat" w:hAnsi="Montserrat"/>
          <w:sz w:val="20"/>
          <w:szCs w:val="20"/>
        </w:rPr>
        <w:t xml:space="preserve">Write your pricing strategy here: </w:t>
      </w:r>
    </w:p>
    <w:p w14:paraId="26B5C131" w14:textId="77777777" w:rsidR="00A44870" w:rsidRPr="00493C36" w:rsidRDefault="00A44870" w:rsidP="001053F5">
      <w:pPr>
        <w:rPr>
          <w:rFonts w:ascii="Montserrat" w:hAnsi="Montserrat"/>
          <w:sz w:val="20"/>
          <w:szCs w:val="20"/>
        </w:rPr>
      </w:pPr>
    </w:p>
    <w:p w14:paraId="25C14E91" w14:textId="77777777" w:rsidR="00A44870" w:rsidRPr="00493C36" w:rsidRDefault="00A44870" w:rsidP="001053F5">
      <w:pPr>
        <w:rPr>
          <w:rFonts w:ascii="Montserrat" w:hAnsi="Montserrat"/>
          <w:sz w:val="20"/>
          <w:szCs w:val="20"/>
        </w:rPr>
      </w:pPr>
    </w:p>
    <w:p w14:paraId="03EFDB62" w14:textId="77777777" w:rsidR="00A44870" w:rsidRPr="00493C36" w:rsidRDefault="00A44870" w:rsidP="001053F5">
      <w:pPr>
        <w:rPr>
          <w:rFonts w:ascii="Montserrat" w:hAnsi="Montserrat"/>
          <w:sz w:val="20"/>
          <w:szCs w:val="20"/>
        </w:rPr>
      </w:pPr>
    </w:p>
    <w:p w14:paraId="23BFF5C0" w14:textId="77777777" w:rsidR="00A44870" w:rsidRPr="00493C36" w:rsidRDefault="00A44870" w:rsidP="001053F5">
      <w:pPr>
        <w:pStyle w:val="ListParagraph"/>
        <w:numPr>
          <w:ilvl w:val="0"/>
          <w:numId w:val="32"/>
        </w:numPr>
        <w:spacing w:after="160" w:line="259" w:lineRule="auto"/>
        <w:rPr>
          <w:rFonts w:ascii="Montserrat" w:hAnsi="Montserrat"/>
          <w:b/>
          <w:bCs/>
          <w:sz w:val="20"/>
          <w:szCs w:val="20"/>
        </w:rPr>
      </w:pPr>
      <w:r w:rsidRPr="2DF44CF0">
        <w:rPr>
          <w:rFonts w:ascii="Montserrat" w:hAnsi="Montserrat"/>
          <w:b/>
          <w:bCs/>
          <w:sz w:val="20"/>
          <w:szCs w:val="20"/>
        </w:rPr>
        <w:t xml:space="preserve">Place </w:t>
      </w:r>
    </w:p>
    <w:p w14:paraId="1643949A" w14:textId="77777777" w:rsidR="00A44870" w:rsidRPr="00493C36" w:rsidRDefault="00A44870" w:rsidP="001053F5">
      <w:pPr>
        <w:pStyle w:val="ListParagraph"/>
        <w:numPr>
          <w:ilvl w:val="0"/>
          <w:numId w:val="31"/>
        </w:numPr>
        <w:spacing w:after="160" w:line="259" w:lineRule="auto"/>
        <w:rPr>
          <w:rFonts w:ascii="Montserrat" w:hAnsi="Montserrat"/>
          <w:sz w:val="20"/>
          <w:szCs w:val="20"/>
        </w:rPr>
      </w:pPr>
      <w:r w:rsidRPr="2DF44CF0">
        <w:rPr>
          <w:rFonts w:ascii="Montserrat" w:hAnsi="Montserrat"/>
          <w:sz w:val="20"/>
          <w:szCs w:val="20"/>
        </w:rPr>
        <w:t>Decide where to sell your product</w:t>
      </w:r>
      <w:r>
        <w:rPr>
          <w:rFonts w:ascii="Montserrat" w:hAnsi="Montserrat"/>
          <w:sz w:val="20"/>
          <w:szCs w:val="20"/>
        </w:rPr>
        <w:t>.</w:t>
      </w:r>
    </w:p>
    <w:p w14:paraId="39A8A738" w14:textId="77777777"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 xml:space="preserve">Where will customers find it? </w:t>
      </w:r>
    </w:p>
    <w:p w14:paraId="1623EFEE" w14:textId="77777777" w:rsidR="00A44870" w:rsidRPr="00493C36" w:rsidRDefault="00A44870" w:rsidP="001053F5">
      <w:pPr>
        <w:pStyle w:val="ListParagraph"/>
        <w:numPr>
          <w:ilvl w:val="1"/>
          <w:numId w:val="31"/>
        </w:numPr>
        <w:spacing w:after="160" w:line="259" w:lineRule="auto"/>
        <w:rPr>
          <w:rFonts w:ascii="Montserrat" w:hAnsi="Montserrat"/>
          <w:sz w:val="20"/>
          <w:szCs w:val="20"/>
        </w:rPr>
      </w:pPr>
      <w:r w:rsidRPr="2DF44CF0">
        <w:rPr>
          <w:rFonts w:ascii="Montserrat" w:hAnsi="Montserrat"/>
          <w:sz w:val="20"/>
          <w:szCs w:val="20"/>
        </w:rPr>
        <w:t xml:space="preserve">Why is this the best location? </w:t>
      </w:r>
    </w:p>
    <w:p w14:paraId="7BB8361A" w14:textId="77777777" w:rsidR="00A44870" w:rsidRDefault="00A44870" w:rsidP="001053F5">
      <w:pPr>
        <w:rPr>
          <w:rFonts w:ascii="Montserrat" w:hAnsi="Montserrat"/>
          <w:sz w:val="20"/>
          <w:szCs w:val="20"/>
        </w:rPr>
      </w:pPr>
      <w:r w:rsidRPr="2DF44CF0">
        <w:rPr>
          <w:rFonts w:ascii="Montserrat" w:hAnsi="Montserrat"/>
          <w:sz w:val="20"/>
          <w:szCs w:val="20"/>
        </w:rPr>
        <w:t>Write your distribution plan here:</w:t>
      </w:r>
    </w:p>
    <w:p w14:paraId="65008FEF" w14:textId="77777777" w:rsidR="00A44870" w:rsidRDefault="00A44870" w:rsidP="001053F5">
      <w:pPr>
        <w:rPr>
          <w:rFonts w:ascii="Montserrat" w:hAnsi="Montserrat"/>
          <w:sz w:val="20"/>
          <w:szCs w:val="20"/>
        </w:rPr>
      </w:pPr>
    </w:p>
    <w:p w14:paraId="619EB3D7" w14:textId="77777777" w:rsidR="00A44870" w:rsidRPr="00493C36" w:rsidRDefault="00A44870" w:rsidP="001053F5">
      <w:pPr>
        <w:rPr>
          <w:rFonts w:ascii="Montserrat" w:hAnsi="Montserrat"/>
          <w:sz w:val="20"/>
          <w:szCs w:val="20"/>
        </w:rPr>
      </w:pPr>
    </w:p>
    <w:p w14:paraId="20662E27" w14:textId="77777777" w:rsidR="00A44870" w:rsidRPr="00493C36" w:rsidRDefault="00A44870" w:rsidP="001053F5">
      <w:pPr>
        <w:pStyle w:val="DocumentTitle"/>
        <w:rPr>
          <w:rFonts w:ascii="Montserrat" w:hAnsi="Montserrat"/>
          <w:sz w:val="20"/>
          <w:szCs w:val="20"/>
        </w:rPr>
      </w:pPr>
    </w:p>
    <w:p w14:paraId="0B0548FE" w14:textId="77777777" w:rsidR="00A44870" w:rsidRPr="00493C36" w:rsidRDefault="00A44870" w:rsidP="001053F5">
      <w:pPr>
        <w:pStyle w:val="DocumentTitle"/>
        <w:numPr>
          <w:ilvl w:val="0"/>
          <w:numId w:val="32"/>
        </w:numPr>
        <w:spacing w:after="200"/>
        <w:rPr>
          <w:rFonts w:ascii="Montserrat" w:hAnsi="Montserrat"/>
          <w:b/>
          <w:color w:val="auto"/>
          <w:sz w:val="20"/>
          <w:szCs w:val="20"/>
        </w:rPr>
      </w:pPr>
      <w:r w:rsidRPr="2DF44CF0">
        <w:rPr>
          <w:rFonts w:ascii="Montserrat" w:hAnsi="Montserrat"/>
          <w:b/>
          <w:color w:val="auto"/>
          <w:sz w:val="20"/>
          <w:szCs w:val="20"/>
        </w:rPr>
        <w:t xml:space="preserve">Promotion </w:t>
      </w:r>
    </w:p>
    <w:p w14:paraId="64CDDBF0" w14:textId="77777777" w:rsidR="00A44870" w:rsidRPr="00493C36" w:rsidRDefault="00A44870" w:rsidP="001053F5">
      <w:pPr>
        <w:pStyle w:val="DocumentTitle"/>
        <w:numPr>
          <w:ilvl w:val="0"/>
          <w:numId w:val="31"/>
        </w:numPr>
        <w:spacing w:after="200"/>
        <w:rPr>
          <w:rFonts w:ascii="Montserrat" w:hAnsi="Montserrat"/>
          <w:b/>
          <w:color w:val="auto"/>
          <w:sz w:val="20"/>
          <w:szCs w:val="20"/>
        </w:rPr>
      </w:pPr>
      <w:r w:rsidRPr="2DF44CF0">
        <w:rPr>
          <w:rFonts w:ascii="Montserrat" w:hAnsi="Montserrat"/>
          <w:color w:val="auto"/>
          <w:sz w:val="20"/>
          <w:szCs w:val="20"/>
        </w:rPr>
        <w:t>Plan your promotions</w:t>
      </w:r>
      <w:r>
        <w:rPr>
          <w:rFonts w:ascii="Montserrat" w:hAnsi="Montserrat"/>
          <w:color w:val="auto"/>
          <w:sz w:val="20"/>
          <w:szCs w:val="20"/>
        </w:rPr>
        <w:t>.</w:t>
      </w:r>
    </w:p>
    <w:p w14:paraId="487B71B6" w14:textId="77777777" w:rsidR="00A44870" w:rsidRPr="00493C36" w:rsidRDefault="00A44870" w:rsidP="001053F5">
      <w:pPr>
        <w:pStyle w:val="DocumentTitle"/>
        <w:numPr>
          <w:ilvl w:val="1"/>
          <w:numId w:val="31"/>
        </w:numPr>
        <w:spacing w:after="200"/>
        <w:rPr>
          <w:rFonts w:ascii="Montserrat" w:hAnsi="Montserrat"/>
          <w:b/>
          <w:color w:val="auto"/>
          <w:sz w:val="20"/>
          <w:szCs w:val="20"/>
        </w:rPr>
      </w:pPr>
      <w:r w:rsidRPr="2DF44CF0">
        <w:rPr>
          <w:rFonts w:ascii="Montserrat" w:hAnsi="Montserrat"/>
          <w:color w:val="auto"/>
          <w:sz w:val="20"/>
          <w:szCs w:val="20"/>
        </w:rPr>
        <w:t xml:space="preserve">How will you advertise your product? </w:t>
      </w:r>
    </w:p>
    <w:p w14:paraId="42C61FB2" w14:textId="77777777" w:rsidR="00A44870" w:rsidRPr="00493C36" w:rsidRDefault="00A44870" w:rsidP="001053F5">
      <w:pPr>
        <w:pStyle w:val="DocumentTitle"/>
        <w:numPr>
          <w:ilvl w:val="1"/>
          <w:numId w:val="31"/>
        </w:numPr>
        <w:spacing w:after="200"/>
        <w:rPr>
          <w:rFonts w:ascii="Montserrat" w:hAnsi="Montserrat"/>
          <w:b/>
          <w:color w:val="auto"/>
          <w:sz w:val="20"/>
          <w:szCs w:val="20"/>
        </w:rPr>
      </w:pPr>
      <w:r w:rsidRPr="2DF44CF0">
        <w:rPr>
          <w:rFonts w:ascii="Montserrat" w:hAnsi="Montserrat"/>
          <w:color w:val="auto"/>
          <w:sz w:val="20"/>
          <w:szCs w:val="20"/>
        </w:rPr>
        <w:t xml:space="preserve">What will make your promotion stand out? </w:t>
      </w:r>
    </w:p>
    <w:p w14:paraId="45BABB91" w14:textId="77777777" w:rsidR="00A44870" w:rsidRPr="00493C36" w:rsidRDefault="00A44870" w:rsidP="001053F5">
      <w:pPr>
        <w:pStyle w:val="DocumentTitle"/>
        <w:rPr>
          <w:rFonts w:ascii="Montserrat" w:hAnsi="Montserrat"/>
          <w:b/>
          <w:color w:val="auto"/>
          <w:sz w:val="20"/>
          <w:szCs w:val="20"/>
        </w:rPr>
      </w:pPr>
      <w:r w:rsidRPr="2DF44CF0">
        <w:rPr>
          <w:rFonts w:ascii="Montserrat" w:hAnsi="Montserrat"/>
          <w:color w:val="auto"/>
          <w:sz w:val="20"/>
          <w:szCs w:val="20"/>
        </w:rPr>
        <w:t xml:space="preserve">Write your promotional strategy here: </w:t>
      </w:r>
    </w:p>
    <w:p w14:paraId="27BA8397" w14:textId="77777777" w:rsidR="00A44870" w:rsidRPr="00493C36" w:rsidRDefault="00A44870" w:rsidP="001053F5">
      <w:pPr>
        <w:pStyle w:val="DocumentTitle"/>
        <w:rPr>
          <w:rFonts w:ascii="Montserrat" w:hAnsi="Montserrat"/>
          <w:b/>
          <w:color w:val="auto"/>
          <w:sz w:val="20"/>
          <w:szCs w:val="20"/>
        </w:rPr>
      </w:pPr>
    </w:p>
    <w:p w14:paraId="3957107F" w14:textId="77777777" w:rsidR="00A44870" w:rsidRDefault="00A44870" w:rsidP="001053F5">
      <w:pPr>
        <w:pStyle w:val="DocumentTitle"/>
        <w:rPr>
          <w:rFonts w:ascii="Montserrat" w:hAnsi="Montserrat"/>
          <w:b/>
          <w:color w:val="auto"/>
          <w:sz w:val="20"/>
          <w:szCs w:val="20"/>
        </w:rPr>
      </w:pPr>
    </w:p>
    <w:p w14:paraId="5C20AD67" w14:textId="77777777" w:rsidR="00A44870" w:rsidRPr="00493C36" w:rsidRDefault="00A44870" w:rsidP="001053F5">
      <w:pPr>
        <w:pStyle w:val="DocumentTitle"/>
        <w:rPr>
          <w:rFonts w:ascii="Montserrat" w:hAnsi="Montserrat"/>
          <w:b/>
          <w:color w:val="auto"/>
          <w:sz w:val="20"/>
          <w:szCs w:val="20"/>
        </w:rPr>
      </w:pPr>
    </w:p>
    <w:p w14:paraId="6CA93D61" w14:textId="77777777" w:rsidR="00A44870" w:rsidRPr="00493C36" w:rsidRDefault="00A44870" w:rsidP="001053F5">
      <w:pPr>
        <w:pStyle w:val="DocumentTitle"/>
        <w:rPr>
          <w:rFonts w:ascii="Montserrat" w:hAnsi="Montserrat"/>
          <w:b/>
          <w:color w:val="auto"/>
          <w:sz w:val="20"/>
          <w:szCs w:val="20"/>
        </w:rPr>
      </w:pPr>
      <w:r w:rsidRPr="2DF44CF0">
        <w:rPr>
          <w:rFonts w:ascii="Montserrat" w:hAnsi="Montserrat"/>
          <w:color w:val="auto"/>
          <w:sz w:val="20"/>
          <w:szCs w:val="20"/>
        </w:rPr>
        <w:t xml:space="preserve">**Bonus Points: Add a catchy slogan for your campaign. </w:t>
      </w:r>
    </w:p>
    <w:p w14:paraId="33A4A0D5" w14:textId="77777777" w:rsidR="00A44870" w:rsidRPr="00493C36" w:rsidRDefault="00A44870" w:rsidP="001053F5">
      <w:pPr>
        <w:pStyle w:val="DocumentTitle"/>
        <w:rPr>
          <w:rFonts w:ascii="Montserrat" w:hAnsi="Montserrat"/>
          <w:color w:val="auto"/>
          <w:sz w:val="20"/>
          <w:szCs w:val="20"/>
        </w:rPr>
      </w:pPr>
      <w:r w:rsidRPr="2DF44CF0">
        <w:rPr>
          <w:rFonts w:ascii="Montserrat" w:hAnsi="Montserrat"/>
          <w:color w:val="auto"/>
          <w:sz w:val="20"/>
          <w:szCs w:val="20"/>
        </w:rPr>
        <w:t xml:space="preserve">Slogan: </w:t>
      </w:r>
    </w:p>
    <w:p w14:paraId="4DBAE91D" w14:textId="77777777" w:rsidR="00A44870" w:rsidRDefault="00A44870" w:rsidP="001053F5">
      <w:pPr>
        <w:pStyle w:val="DocumentTitle"/>
        <w:rPr>
          <w:rFonts w:ascii="Montserrat" w:hAnsi="Montserrat"/>
          <w:color w:val="auto"/>
          <w:sz w:val="18"/>
          <w:szCs w:val="18"/>
        </w:rPr>
      </w:pPr>
    </w:p>
    <w:p w14:paraId="168DE04B" w14:textId="77777777" w:rsidR="00A44870" w:rsidRDefault="00A44870" w:rsidP="001053F5">
      <w:pPr>
        <w:pStyle w:val="DocumentTitle"/>
        <w:rPr>
          <w:rFonts w:ascii="Montserrat" w:hAnsi="Montserrat"/>
          <w:color w:val="auto"/>
          <w:sz w:val="18"/>
          <w:szCs w:val="18"/>
        </w:rPr>
      </w:pPr>
    </w:p>
    <w:p w14:paraId="5BE26028" w14:textId="77777777" w:rsidR="00A44870" w:rsidRDefault="00A44870" w:rsidP="001053F5">
      <w:pPr>
        <w:pStyle w:val="DocumentTitle"/>
        <w:rPr>
          <w:rFonts w:ascii="Montserrat" w:hAnsi="Montserrat"/>
          <w:color w:val="auto"/>
          <w:sz w:val="18"/>
          <w:szCs w:val="18"/>
        </w:rPr>
      </w:pPr>
    </w:p>
    <w:p w14:paraId="168FC03E" w14:textId="77777777" w:rsidR="00A44870" w:rsidRDefault="00A44870" w:rsidP="001053F5">
      <w:pPr>
        <w:pStyle w:val="DocumentTitle"/>
        <w:rPr>
          <w:rFonts w:ascii="Montserrat" w:hAnsi="Montserrat"/>
          <w:color w:val="auto"/>
          <w:sz w:val="18"/>
          <w:szCs w:val="18"/>
        </w:rPr>
      </w:pPr>
    </w:p>
    <w:p w14:paraId="23CEB89B" w14:textId="77777777" w:rsidR="00A44870" w:rsidRDefault="00A44870" w:rsidP="001053F5">
      <w:pPr>
        <w:pStyle w:val="DocumentTitle"/>
        <w:rPr>
          <w:rFonts w:ascii="Montserrat" w:hAnsi="Montserrat"/>
          <w:color w:val="auto"/>
          <w:sz w:val="18"/>
          <w:szCs w:val="18"/>
        </w:rPr>
      </w:pPr>
    </w:p>
    <w:p w14:paraId="1E8709BE" w14:textId="77777777" w:rsidR="00A44870" w:rsidRDefault="00A44870" w:rsidP="001053F5">
      <w:pPr>
        <w:pStyle w:val="DocumentTitle"/>
        <w:jc w:val="center"/>
        <w:rPr>
          <w:rFonts w:ascii="Montserrat" w:hAnsi="Montserrat"/>
          <w:color w:val="auto"/>
          <w:sz w:val="18"/>
          <w:szCs w:val="18"/>
        </w:rPr>
      </w:pPr>
      <w:r w:rsidRPr="00760C37">
        <w:rPr>
          <w:rFonts w:ascii="Montserrat" w:hAnsi="Montserrat"/>
          <w:b/>
          <w:bCs w:val="0"/>
          <w:color w:val="auto"/>
          <w:sz w:val="18"/>
          <w:szCs w:val="18"/>
        </w:rPr>
        <w:lastRenderedPageBreak/>
        <w:t>Marketing Plan Rubric</w:t>
      </w:r>
    </w:p>
    <w:p w14:paraId="3D8D8B46" w14:textId="77777777" w:rsidR="00A44870" w:rsidRPr="002111D6" w:rsidRDefault="00A44870" w:rsidP="001053F5">
      <w:pPr>
        <w:pStyle w:val="DocumentTitle"/>
        <w:jc w:val="center"/>
        <w:rPr>
          <w:rFonts w:ascii="Montserrat" w:hAnsi="Montserrat"/>
          <w:bCs w:val="0"/>
          <w:color w:val="auto"/>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878"/>
        <w:gridCol w:w="1890"/>
        <w:gridCol w:w="1890"/>
        <w:gridCol w:w="1874"/>
        <w:gridCol w:w="1440"/>
      </w:tblGrid>
      <w:tr w:rsidR="00A44870" w:rsidRPr="00112801" w14:paraId="338E8207" w14:textId="77777777" w:rsidTr="000964D5">
        <w:trPr>
          <w:trHeight w:val="359"/>
        </w:trPr>
        <w:tc>
          <w:tcPr>
            <w:tcW w:w="1710" w:type="dxa"/>
            <w:shd w:val="clear" w:color="auto" w:fill="004C97"/>
            <w:vAlign w:val="center"/>
          </w:tcPr>
          <w:p w14:paraId="7A24E0AE" w14:textId="77777777" w:rsidR="00A44870" w:rsidRPr="00112801" w:rsidRDefault="00A44870" w:rsidP="000964D5">
            <w:pPr>
              <w:pStyle w:val="FFABody"/>
              <w:jc w:val="center"/>
            </w:pPr>
            <w:r>
              <w:rPr>
                <w:color w:val="FFFFFF"/>
              </w:rPr>
              <w:t>Area</w:t>
            </w:r>
          </w:p>
        </w:tc>
        <w:tc>
          <w:tcPr>
            <w:tcW w:w="1878" w:type="dxa"/>
            <w:shd w:val="clear" w:color="auto" w:fill="004C97"/>
            <w:vAlign w:val="center"/>
          </w:tcPr>
          <w:p w14:paraId="73CC74C2" w14:textId="77777777" w:rsidR="00A44870" w:rsidRPr="00112801" w:rsidRDefault="00A44870" w:rsidP="000964D5">
            <w:pPr>
              <w:pStyle w:val="FFABody"/>
              <w:jc w:val="center"/>
              <w:rPr>
                <w:color w:val="FFFFFF"/>
              </w:rPr>
            </w:pPr>
            <w:r>
              <w:rPr>
                <w:color w:val="FFFFFF"/>
              </w:rPr>
              <w:t>4 Points</w:t>
            </w:r>
          </w:p>
        </w:tc>
        <w:tc>
          <w:tcPr>
            <w:tcW w:w="1890" w:type="dxa"/>
            <w:shd w:val="clear" w:color="auto" w:fill="004C97"/>
            <w:vAlign w:val="center"/>
          </w:tcPr>
          <w:p w14:paraId="05A838EE" w14:textId="77777777" w:rsidR="00A44870" w:rsidRPr="00112801" w:rsidRDefault="00A44870" w:rsidP="000964D5">
            <w:pPr>
              <w:pStyle w:val="FFABody"/>
              <w:jc w:val="center"/>
              <w:rPr>
                <w:color w:val="FFFFFF"/>
              </w:rPr>
            </w:pPr>
            <w:r>
              <w:rPr>
                <w:color w:val="FFFFFF"/>
              </w:rPr>
              <w:t>3 Points</w:t>
            </w:r>
          </w:p>
        </w:tc>
        <w:tc>
          <w:tcPr>
            <w:tcW w:w="1890" w:type="dxa"/>
            <w:shd w:val="clear" w:color="auto" w:fill="004C97"/>
            <w:vAlign w:val="center"/>
          </w:tcPr>
          <w:p w14:paraId="219CBF15" w14:textId="77777777" w:rsidR="00A44870" w:rsidRPr="00112801" w:rsidRDefault="00A44870" w:rsidP="000964D5">
            <w:pPr>
              <w:pStyle w:val="FFABody"/>
              <w:jc w:val="center"/>
              <w:rPr>
                <w:color w:val="FFFFFF"/>
              </w:rPr>
            </w:pPr>
            <w:r>
              <w:rPr>
                <w:color w:val="FFFFFF"/>
              </w:rPr>
              <w:t>2 Points</w:t>
            </w:r>
          </w:p>
        </w:tc>
        <w:tc>
          <w:tcPr>
            <w:tcW w:w="1874" w:type="dxa"/>
            <w:shd w:val="clear" w:color="auto" w:fill="004C97"/>
            <w:vAlign w:val="center"/>
          </w:tcPr>
          <w:p w14:paraId="155B3A16" w14:textId="77777777" w:rsidR="00A44870" w:rsidRPr="00112801" w:rsidRDefault="00A44870" w:rsidP="000964D5">
            <w:pPr>
              <w:pStyle w:val="FFABody"/>
              <w:jc w:val="center"/>
              <w:rPr>
                <w:color w:val="FFFFFF"/>
              </w:rPr>
            </w:pPr>
            <w:r>
              <w:rPr>
                <w:color w:val="FFFFFF"/>
              </w:rPr>
              <w:t>1 Point</w:t>
            </w:r>
          </w:p>
        </w:tc>
        <w:tc>
          <w:tcPr>
            <w:tcW w:w="1440" w:type="dxa"/>
            <w:shd w:val="clear" w:color="auto" w:fill="004C97"/>
          </w:tcPr>
          <w:p w14:paraId="67D00CF8" w14:textId="77777777" w:rsidR="00A44870" w:rsidRDefault="00A44870" w:rsidP="000964D5">
            <w:pPr>
              <w:pStyle w:val="FFABody"/>
              <w:jc w:val="center"/>
              <w:rPr>
                <w:color w:val="FFFFFF"/>
              </w:rPr>
            </w:pPr>
            <w:r>
              <w:rPr>
                <w:color w:val="FFFFFF"/>
              </w:rPr>
              <w:t>Total</w:t>
            </w:r>
          </w:p>
        </w:tc>
      </w:tr>
      <w:tr w:rsidR="00A44870" w:rsidRPr="00112801" w14:paraId="2B952506" w14:textId="77777777" w:rsidTr="000964D5">
        <w:trPr>
          <w:trHeight w:val="1872"/>
        </w:trPr>
        <w:tc>
          <w:tcPr>
            <w:tcW w:w="1710" w:type="dxa"/>
            <w:shd w:val="clear" w:color="auto" w:fill="auto"/>
            <w:vAlign w:val="center"/>
          </w:tcPr>
          <w:p w14:paraId="7D1F0AA6" w14:textId="77777777" w:rsidR="00A44870" w:rsidRPr="00E0174F" w:rsidRDefault="00A44870" w:rsidP="000964D5">
            <w:pPr>
              <w:pStyle w:val="FFABody"/>
              <w:jc w:val="center"/>
              <w:rPr>
                <w:b/>
                <w:bCs/>
              </w:rPr>
            </w:pPr>
            <w:r w:rsidRPr="00E0174F">
              <w:rPr>
                <w:b/>
                <w:bCs/>
              </w:rPr>
              <w:t>Content</w:t>
            </w:r>
          </w:p>
        </w:tc>
        <w:tc>
          <w:tcPr>
            <w:tcW w:w="1878" w:type="dxa"/>
            <w:shd w:val="clear" w:color="auto" w:fill="auto"/>
          </w:tcPr>
          <w:p w14:paraId="2AE886C8" w14:textId="77777777" w:rsidR="00A44870" w:rsidRPr="00112801" w:rsidRDefault="00A44870" w:rsidP="000964D5">
            <w:pPr>
              <w:pStyle w:val="FFABody"/>
            </w:pPr>
            <w:r>
              <w:t xml:space="preserve">All required content is included. </w:t>
            </w:r>
          </w:p>
        </w:tc>
        <w:tc>
          <w:tcPr>
            <w:tcW w:w="1890" w:type="dxa"/>
            <w:shd w:val="clear" w:color="auto" w:fill="auto"/>
          </w:tcPr>
          <w:p w14:paraId="35875F87" w14:textId="77777777" w:rsidR="00A44870" w:rsidRPr="00112801" w:rsidRDefault="00A44870" w:rsidP="000964D5">
            <w:pPr>
              <w:pStyle w:val="FFABody"/>
            </w:pPr>
            <w:r>
              <w:t xml:space="preserve">Most of the content is included, but there is one piece of the required components missing. </w:t>
            </w:r>
          </w:p>
        </w:tc>
        <w:tc>
          <w:tcPr>
            <w:tcW w:w="1890" w:type="dxa"/>
          </w:tcPr>
          <w:p w14:paraId="256892B7" w14:textId="2E64C6EA" w:rsidR="00A44870" w:rsidRPr="00112801" w:rsidRDefault="00A44870" w:rsidP="000964D5">
            <w:pPr>
              <w:pStyle w:val="FFABody"/>
            </w:pPr>
            <w:r>
              <w:t>Content is confusing and is missing two of the required components.</w:t>
            </w:r>
          </w:p>
        </w:tc>
        <w:tc>
          <w:tcPr>
            <w:tcW w:w="1874" w:type="dxa"/>
          </w:tcPr>
          <w:p w14:paraId="37D133B3" w14:textId="6B2FC43D" w:rsidR="00A44870" w:rsidRPr="00112801" w:rsidRDefault="00A44870" w:rsidP="000964D5">
            <w:pPr>
              <w:pStyle w:val="FFABody"/>
            </w:pPr>
            <w:r>
              <w:t xml:space="preserve">Two or more of the required components are missing. </w:t>
            </w:r>
          </w:p>
        </w:tc>
        <w:tc>
          <w:tcPr>
            <w:tcW w:w="1440" w:type="dxa"/>
          </w:tcPr>
          <w:p w14:paraId="6FB91CDC" w14:textId="77777777" w:rsidR="00A44870" w:rsidRDefault="00A44870" w:rsidP="000964D5">
            <w:pPr>
              <w:pStyle w:val="FFABody"/>
            </w:pPr>
          </w:p>
        </w:tc>
      </w:tr>
      <w:tr w:rsidR="00A44870" w:rsidRPr="00112801" w14:paraId="2322DF44" w14:textId="77777777" w:rsidTr="000964D5">
        <w:trPr>
          <w:trHeight w:val="1872"/>
        </w:trPr>
        <w:tc>
          <w:tcPr>
            <w:tcW w:w="1710" w:type="dxa"/>
            <w:shd w:val="clear" w:color="auto" w:fill="auto"/>
            <w:vAlign w:val="center"/>
          </w:tcPr>
          <w:p w14:paraId="13BA2FD3" w14:textId="77777777" w:rsidR="00A44870" w:rsidRPr="00E0174F" w:rsidRDefault="00A44870" w:rsidP="000964D5">
            <w:pPr>
              <w:pStyle w:val="FFABody"/>
              <w:jc w:val="center"/>
              <w:rPr>
                <w:b/>
                <w:bCs/>
              </w:rPr>
            </w:pPr>
            <w:r w:rsidRPr="00E0174F">
              <w:rPr>
                <w:b/>
                <w:bCs/>
              </w:rPr>
              <w:t>Clarity and Creativity</w:t>
            </w:r>
          </w:p>
        </w:tc>
        <w:tc>
          <w:tcPr>
            <w:tcW w:w="1878" w:type="dxa"/>
            <w:shd w:val="clear" w:color="auto" w:fill="auto"/>
          </w:tcPr>
          <w:p w14:paraId="68C9608E" w14:textId="77777777" w:rsidR="00A44870" w:rsidRPr="00112801" w:rsidRDefault="00A44870" w:rsidP="000964D5">
            <w:pPr>
              <w:pStyle w:val="FFABody"/>
            </w:pPr>
            <w:r>
              <w:t>The plan is easy to understand, and all elements are clearly spoken. Creativity was used.</w:t>
            </w:r>
          </w:p>
        </w:tc>
        <w:tc>
          <w:tcPr>
            <w:tcW w:w="1890" w:type="dxa"/>
            <w:shd w:val="clear" w:color="auto" w:fill="auto"/>
          </w:tcPr>
          <w:p w14:paraId="108A1C8D" w14:textId="77777777" w:rsidR="00A44870" w:rsidRPr="00112801" w:rsidRDefault="00A44870" w:rsidP="000964D5">
            <w:pPr>
              <w:pStyle w:val="FFABody"/>
            </w:pPr>
            <w:r>
              <w:t>The plan is easy to understand, and most elements are clearly spoken. Some creativity was used.</w:t>
            </w:r>
          </w:p>
        </w:tc>
        <w:tc>
          <w:tcPr>
            <w:tcW w:w="1890" w:type="dxa"/>
          </w:tcPr>
          <w:p w14:paraId="1D761575" w14:textId="77777777" w:rsidR="00A44870" w:rsidRPr="00112801" w:rsidRDefault="00A44870" w:rsidP="000964D5">
            <w:pPr>
              <w:pStyle w:val="FFABody"/>
            </w:pPr>
            <w:r>
              <w:t>The plan is hard to understand with very quiet speaking. Little creativity was used.</w:t>
            </w:r>
          </w:p>
        </w:tc>
        <w:tc>
          <w:tcPr>
            <w:tcW w:w="1874" w:type="dxa"/>
          </w:tcPr>
          <w:p w14:paraId="5621E0E0" w14:textId="77777777" w:rsidR="00A44870" w:rsidRPr="00112801" w:rsidRDefault="00A44870" w:rsidP="000964D5">
            <w:pPr>
              <w:pStyle w:val="FFABody"/>
            </w:pPr>
            <w:r>
              <w:t>The plan is hard to understand, and one cannot follow the thought process. No creativity was used.</w:t>
            </w:r>
          </w:p>
        </w:tc>
        <w:tc>
          <w:tcPr>
            <w:tcW w:w="1440" w:type="dxa"/>
          </w:tcPr>
          <w:p w14:paraId="6CBCD421" w14:textId="77777777" w:rsidR="00A44870" w:rsidRDefault="00A44870" w:rsidP="000964D5">
            <w:pPr>
              <w:pStyle w:val="FFABody"/>
            </w:pPr>
          </w:p>
        </w:tc>
      </w:tr>
      <w:tr w:rsidR="00A44870" w:rsidRPr="00112801" w14:paraId="1F3EE457" w14:textId="77777777" w:rsidTr="000964D5">
        <w:trPr>
          <w:trHeight w:val="1872"/>
        </w:trPr>
        <w:tc>
          <w:tcPr>
            <w:tcW w:w="1710" w:type="dxa"/>
            <w:shd w:val="clear" w:color="auto" w:fill="auto"/>
            <w:vAlign w:val="center"/>
          </w:tcPr>
          <w:p w14:paraId="0BDBEF20" w14:textId="77777777" w:rsidR="00A44870" w:rsidRPr="00E0174F" w:rsidRDefault="00A44870" w:rsidP="000964D5">
            <w:pPr>
              <w:pStyle w:val="FFABody"/>
              <w:jc w:val="center"/>
              <w:rPr>
                <w:b/>
                <w:bCs/>
              </w:rPr>
            </w:pPr>
            <w:r w:rsidRPr="00E0174F">
              <w:rPr>
                <w:b/>
                <w:bCs/>
              </w:rPr>
              <w:t>Presentation Skills</w:t>
            </w:r>
          </w:p>
        </w:tc>
        <w:tc>
          <w:tcPr>
            <w:tcW w:w="1878" w:type="dxa"/>
            <w:shd w:val="clear" w:color="auto" w:fill="auto"/>
          </w:tcPr>
          <w:p w14:paraId="0F7153AD" w14:textId="77777777" w:rsidR="00A44870" w:rsidRPr="00112801" w:rsidRDefault="00A44870" w:rsidP="000964D5">
            <w:pPr>
              <w:pStyle w:val="FFABody"/>
            </w:pPr>
            <w:r>
              <w:t>Students are thorough and maintain eye contact.</w:t>
            </w:r>
          </w:p>
        </w:tc>
        <w:tc>
          <w:tcPr>
            <w:tcW w:w="1890" w:type="dxa"/>
            <w:shd w:val="clear" w:color="auto" w:fill="auto"/>
          </w:tcPr>
          <w:p w14:paraId="09A3DE68" w14:textId="77777777" w:rsidR="00A44870" w:rsidRDefault="00A44870" w:rsidP="000964D5">
            <w:pPr>
              <w:pStyle w:val="FFABody"/>
            </w:pPr>
            <w:r>
              <w:t xml:space="preserve">Students are somewhat professional and depend on the presentation. </w:t>
            </w:r>
          </w:p>
          <w:p w14:paraId="6E97E4FD" w14:textId="77777777" w:rsidR="00A44870" w:rsidRPr="00112801" w:rsidRDefault="00A44870" w:rsidP="000964D5">
            <w:pPr>
              <w:pStyle w:val="FFABody"/>
            </w:pPr>
          </w:p>
        </w:tc>
        <w:tc>
          <w:tcPr>
            <w:tcW w:w="1890" w:type="dxa"/>
          </w:tcPr>
          <w:p w14:paraId="5438BA5D" w14:textId="77777777" w:rsidR="00A44870" w:rsidRDefault="00A44870" w:rsidP="000964D5">
            <w:pPr>
              <w:pStyle w:val="FFABody"/>
            </w:pPr>
            <w:r>
              <w:t xml:space="preserve">Two mistakes are heard in the presentation. </w:t>
            </w:r>
          </w:p>
          <w:p w14:paraId="1F5276C0" w14:textId="77777777" w:rsidR="00A44870" w:rsidRDefault="00A44870" w:rsidP="000964D5">
            <w:pPr>
              <w:pStyle w:val="FFABody"/>
            </w:pPr>
          </w:p>
          <w:p w14:paraId="39A26BFB" w14:textId="77777777" w:rsidR="00A44870" w:rsidRDefault="00A44870" w:rsidP="000964D5">
            <w:pPr>
              <w:pStyle w:val="FFABody"/>
            </w:pPr>
          </w:p>
          <w:p w14:paraId="271559EC" w14:textId="77777777" w:rsidR="00A44870" w:rsidRPr="00112801" w:rsidRDefault="00A44870" w:rsidP="000964D5">
            <w:pPr>
              <w:pStyle w:val="FFABody"/>
            </w:pPr>
          </w:p>
        </w:tc>
        <w:tc>
          <w:tcPr>
            <w:tcW w:w="1874" w:type="dxa"/>
          </w:tcPr>
          <w:p w14:paraId="79276F20" w14:textId="77777777" w:rsidR="00A44870" w:rsidRPr="00112801" w:rsidRDefault="00A44870" w:rsidP="000964D5">
            <w:pPr>
              <w:pStyle w:val="FFABody"/>
            </w:pPr>
            <w:r>
              <w:t xml:space="preserve">No evidence of preparation. </w:t>
            </w:r>
          </w:p>
        </w:tc>
        <w:tc>
          <w:tcPr>
            <w:tcW w:w="1440" w:type="dxa"/>
          </w:tcPr>
          <w:p w14:paraId="78DF07E5" w14:textId="77777777" w:rsidR="00A44870" w:rsidRDefault="00A44870" w:rsidP="000964D5">
            <w:pPr>
              <w:pStyle w:val="FFABody"/>
            </w:pPr>
          </w:p>
        </w:tc>
      </w:tr>
      <w:tr w:rsidR="00A44870" w:rsidRPr="00112801" w14:paraId="3F2DC6B2" w14:textId="77777777" w:rsidTr="000964D5">
        <w:trPr>
          <w:trHeight w:val="1872"/>
        </w:trPr>
        <w:tc>
          <w:tcPr>
            <w:tcW w:w="1710" w:type="dxa"/>
            <w:shd w:val="clear" w:color="auto" w:fill="auto"/>
            <w:vAlign w:val="center"/>
          </w:tcPr>
          <w:p w14:paraId="4ACA92BB" w14:textId="77777777" w:rsidR="00A44870" w:rsidRPr="00E0174F" w:rsidRDefault="00A44870" w:rsidP="000964D5">
            <w:pPr>
              <w:pStyle w:val="FFABody"/>
              <w:jc w:val="center"/>
              <w:rPr>
                <w:b/>
                <w:bCs/>
              </w:rPr>
            </w:pPr>
            <w:r w:rsidRPr="00E0174F">
              <w:rPr>
                <w:b/>
                <w:bCs/>
              </w:rPr>
              <w:t xml:space="preserve">Time </w:t>
            </w:r>
          </w:p>
        </w:tc>
        <w:tc>
          <w:tcPr>
            <w:tcW w:w="1878" w:type="dxa"/>
            <w:shd w:val="clear" w:color="auto" w:fill="auto"/>
          </w:tcPr>
          <w:p w14:paraId="586BE174" w14:textId="62C14465" w:rsidR="00A44870" w:rsidRPr="00112801" w:rsidRDefault="00A44870" w:rsidP="000964D5">
            <w:pPr>
              <w:pStyle w:val="FFABody"/>
            </w:pPr>
            <w:r>
              <w:t>Presentation was two to three minutes in length.</w:t>
            </w:r>
          </w:p>
        </w:tc>
        <w:tc>
          <w:tcPr>
            <w:tcW w:w="1890" w:type="dxa"/>
            <w:shd w:val="clear" w:color="auto" w:fill="7F7F7F" w:themeFill="text1" w:themeFillTint="80"/>
          </w:tcPr>
          <w:p w14:paraId="3DB510F5" w14:textId="77777777" w:rsidR="00A44870" w:rsidRPr="00112801" w:rsidRDefault="00A44870" w:rsidP="000964D5">
            <w:pPr>
              <w:pStyle w:val="FFABody"/>
            </w:pPr>
          </w:p>
        </w:tc>
        <w:tc>
          <w:tcPr>
            <w:tcW w:w="1890" w:type="dxa"/>
            <w:shd w:val="clear" w:color="auto" w:fill="7F7F7F" w:themeFill="text1" w:themeFillTint="80"/>
          </w:tcPr>
          <w:p w14:paraId="66585D78" w14:textId="77777777" w:rsidR="00A44870" w:rsidRPr="00112801" w:rsidRDefault="00A44870" w:rsidP="000964D5">
            <w:pPr>
              <w:pStyle w:val="FFABody"/>
            </w:pPr>
          </w:p>
        </w:tc>
        <w:tc>
          <w:tcPr>
            <w:tcW w:w="1874" w:type="dxa"/>
          </w:tcPr>
          <w:p w14:paraId="6706B5F5" w14:textId="2B69B7F3" w:rsidR="00A44870" w:rsidRPr="00112801" w:rsidRDefault="00A44870" w:rsidP="000964D5">
            <w:pPr>
              <w:pStyle w:val="FFABody"/>
            </w:pPr>
            <w:r>
              <w:t>Presentation was either under or over the allotted time frame.</w:t>
            </w:r>
          </w:p>
        </w:tc>
        <w:tc>
          <w:tcPr>
            <w:tcW w:w="1440" w:type="dxa"/>
          </w:tcPr>
          <w:p w14:paraId="077F7164" w14:textId="77777777" w:rsidR="00A44870" w:rsidRDefault="00A44870" w:rsidP="000964D5">
            <w:pPr>
              <w:pStyle w:val="FFABody"/>
            </w:pPr>
          </w:p>
        </w:tc>
      </w:tr>
      <w:tr w:rsidR="00A44870" w:rsidRPr="00112801" w14:paraId="3F096627" w14:textId="77777777" w:rsidTr="000964D5">
        <w:trPr>
          <w:trHeight w:val="868"/>
        </w:trPr>
        <w:tc>
          <w:tcPr>
            <w:tcW w:w="1710" w:type="dxa"/>
            <w:shd w:val="clear" w:color="auto" w:fill="auto"/>
            <w:vAlign w:val="center"/>
          </w:tcPr>
          <w:p w14:paraId="5A2C6B6F" w14:textId="77777777" w:rsidR="00A44870" w:rsidRPr="00E0174F" w:rsidRDefault="00A44870" w:rsidP="000964D5">
            <w:pPr>
              <w:pStyle w:val="FFABody"/>
              <w:jc w:val="center"/>
              <w:rPr>
                <w:b/>
                <w:bCs/>
              </w:rPr>
            </w:pPr>
            <w:r w:rsidRPr="00E0174F">
              <w:rPr>
                <w:b/>
                <w:bCs/>
              </w:rPr>
              <w:t>Total</w:t>
            </w:r>
          </w:p>
        </w:tc>
        <w:tc>
          <w:tcPr>
            <w:tcW w:w="1878" w:type="dxa"/>
            <w:shd w:val="clear" w:color="auto" w:fill="7F7F7F" w:themeFill="text1" w:themeFillTint="80"/>
          </w:tcPr>
          <w:p w14:paraId="75227A2E" w14:textId="77777777" w:rsidR="00A44870" w:rsidRDefault="00A44870" w:rsidP="000964D5">
            <w:pPr>
              <w:pStyle w:val="FFABody"/>
            </w:pPr>
          </w:p>
        </w:tc>
        <w:tc>
          <w:tcPr>
            <w:tcW w:w="1890" w:type="dxa"/>
            <w:shd w:val="clear" w:color="auto" w:fill="7F7F7F" w:themeFill="text1" w:themeFillTint="80"/>
          </w:tcPr>
          <w:p w14:paraId="46B63663" w14:textId="77777777" w:rsidR="00A44870" w:rsidRPr="00112801" w:rsidRDefault="00A44870" w:rsidP="000964D5">
            <w:pPr>
              <w:pStyle w:val="FFABody"/>
            </w:pPr>
          </w:p>
        </w:tc>
        <w:tc>
          <w:tcPr>
            <w:tcW w:w="1890" w:type="dxa"/>
            <w:shd w:val="clear" w:color="auto" w:fill="7F7F7F" w:themeFill="text1" w:themeFillTint="80"/>
          </w:tcPr>
          <w:p w14:paraId="57516195" w14:textId="77777777" w:rsidR="00A44870" w:rsidRPr="00112801" w:rsidRDefault="00A44870" w:rsidP="000964D5">
            <w:pPr>
              <w:pStyle w:val="FFABody"/>
            </w:pPr>
          </w:p>
        </w:tc>
        <w:tc>
          <w:tcPr>
            <w:tcW w:w="1874" w:type="dxa"/>
            <w:shd w:val="clear" w:color="auto" w:fill="7F7F7F" w:themeFill="text1" w:themeFillTint="80"/>
          </w:tcPr>
          <w:p w14:paraId="6819875D" w14:textId="77777777" w:rsidR="00A44870" w:rsidRDefault="00A44870" w:rsidP="000964D5">
            <w:pPr>
              <w:pStyle w:val="FFABody"/>
            </w:pPr>
          </w:p>
        </w:tc>
        <w:tc>
          <w:tcPr>
            <w:tcW w:w="1440" w:type="dxa"/>
          </w:tcPr>
          <w:p w14:paraId="366AECC1" w14:textId="77777777" w:rsidR="00A44870" w:rsidRDefault="00A44870" w:rsidP="000964D5">
            <w:pPr>
              <w:pStyle w:val="FFABody"/>
            </w:pPr>
          </w:p>
        </w:tc>
      </w:tr>
    </w:tbl>
    <w:p w14:paraId="66A0CF4A" w14:textId="77777777" w:rsidR="00A44870" w:rsidRDefault="00A44870" w:rsidP="001053F5">
      <w:pPr>
        <w:pStyle w:val="DocumentTitle"/>
      </w:pPr>
    </w:p>
    <w:p w14:paraId="423D4404" w14:textId="77777777" w:rsidR="00A44870" w:rsidRDefault="00A44870" w:rsidP="001053F5">
      <w:pPr>
        <w:pStyle w:val="FFASub2"/>
      </w:pPr>
      <w:r>
        <w:t>Comments:</w:t>
      </w:r>
    </w:p>
    <w:p w14:paraId="43672A24" w14:textId="77777777" w:rsidR="00A44870" w:rsidRDefault="00A44870" w:rsidP="001053F5">
      <w:pPr>
        <w:pStyle w:val="FFABody"/>
      </w:pPr>
    </w:p>
    <w:p w14:paraId="67C87500" w14:textId="77777777" w:rsidR="00A44870" w:rsidRDefault="00A44870" w:rsidP="001053F5">
      <w:pPr>
        <w:pStyle w:val="FFABody"/>
      </w:pPr>
      <w:r>
        <w:t>________________________________________________________________________________________________________________________</w:t>
      </w:r>
    </w:p>
    <w:p w14:paraId="103D7D9C" w14:textId="77777777" w:rsidR="00A44870" w:rsidRDefault="00A44870" w:rsidP="001053F5">
      <w:pPr>
        <w:pStyle w:val="FFABody"/>
      </w:pPr>
    </w:p>
    <w:p w14:paraId="22087FC6" w14:textId="77777777" w:rsidR="00A44870" w:rsidRDefault="00A44870" w:rsidP="001053F5">
      <w:pPr>
        <w:pStyle w:val="FFABody"/>
      </w:pPr>
      <w:r>
        <w:t>________________________________________________________________________________________________________________________</w:t>
      </w:r>
    </w:p>
    <w:p w14:paraId="3B1A87F3" w14:textId="77777777" w:rsidR="00A44870" w:rsidRDefault="00A44870" w:rsidP="001053F5">
      <w:pPr>
        <w:pStyle w:val="FFABody"/>
      </w:pPr>
    </w:p>
    <w:p w14:paraId="03DE57E3" w14:textId="77777777" w:rsidR="00A44870" w:rsidRDefault="00A44870" w:rsidP="001053F5">
      <w:pPr>
        <w:pStyle w:val="FFABody"/>
      </w:pPr>
      <w:r>
        <w:t>________________________________________________________________________________________________________________________</w:t>
      </w:r>
    </w:p>
    <w:p w14:paraId="03DE5471" w14:textId="77777777" w:rsidR="00A44870" w:rsidRDefault="00A44870" w:rsidP="001053F5">
      <w:pPr>
        <w:pStyle w:val="FFABody"/>
      </w:pPr>
    </w:p>
    <w:p w14:paraId="035A36A4" w14:textId="77777777" w:rsidR="00A44870" w:rsidRDefault="00A44870" w:rsidP="001053F5">
      <w:pPr>
        <w:pStyle w:val="FFABody"/>
      </w:pPr>
      <w:r>
        <w:t>________________________________________________________________________________________________________________________</w:t>
      </w:r>
    </w:p>
    <w:p w14:paraId="36EEDEE9" w14:textId="77777777" w:rsidR="00A44870" w:rsidRDefault="00A44870" w:rsidP="001053F5">
      <w:pPr>
        <w:pStyle w:val="FFABody"/>
      </w:pPr>
    </w:p>
    <w:p w14:paraId="04EA665E" w14:textId="77777777" w:rsidR="00A44870" w:rsidRDefault="00A44870" w:rsidP="001053F5">
      <w:pPr>
        <w:pStyle w:val="FFABody"/>
      </w:pPr>
      <w:r>
        <w:t>________________________________________________________________________________________________________________________</w:t>
      </w:r>
    </w:p>
    <w:p w14:paraId="2F65CFD5" w14:textId="77777777" w:rsidR="00A44870" w:rsidRDefault="00A44870" w:rsidP="001053F5">
      <w:pPr>
        <w:pStyle w:val="FFABody"/>
      </w:pPr>
    </w:p>
    <w:p w14:paraId="6FE2F43E" w14:textId="77777777" w:rsidR="00A44870" w:rsidRDefault="00A44870" w:rsidP="001053F5">
      <w:pPr>
        <w:pStyle w:val="FFABody"/>
      </w:pPr>
      <w:r>
        <w:t>________________________________________________________________________________________________________________________</w:t>
      </w:r>
    </w:p>
    <w:p w14:paraId="70C0F4DE" w14:textId="77777777" w:rsidR="00A44870" w:rsidRDefault="00A44870" w:rsidP="001053F5">
      <w:pPr>
        <w:pStyle w:val="FFABody"/>
      </w:pPr>
    </w:p>
    <w:p w14:paraId="357EDCB7" w14:textId="77777777" w:rsidR="00A44870" w:rsidRPr="00BA6616" w:rsidRDefault="00A44870" w:rsidP="001053F5">
      <w:pPr>
        <w:pStyle w:val="FFABody"/>
        <w:rPr>
          <w:rStyle w:val="FFABodyChar"/>
        </w:rPr>
      </w:pPr>
      <w:r>
        <w:t>________________________________________________________________________________________________________________________</w:t>
      </w:r>
    </w:p>
    <w:sectPr w:rsidR="00A44870" w:rsidRPr="00BA6616" w:rsidSect="00792FA7">
      <w:headerReference w:type="default" r:id="rId14"/>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3A585" w14:textId="77777777" w:rsidR="00D82D17" w:rsidRDefault="00D82D17" w:rsidP="008725E0">
      <w:r>
        <w:separator/>
      </w:r>
    </w:p>
  </w:endnote>
  <w:endnote w:type="continuationSeparator" w:id="0">
    <w:p w14:paraId="6C2469BA" w14:textId="77777777" w:rsidR="00D82D17" w:rsidRDefault="00D82D17" w:rsidP="0087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68AD" w14:textId="4B75910F" w:rsidR="00A44870" w:rsidRPr="00792FA7" w:rsidRDefault="00A44870">
    <w:pPr>
      <w:pStyle w:val="Footer"/>
      <w:rPr>
        <w:rFonts w:ascii="Montserrat" w:hAnsi="Montserrat"/>
      </w:rPr>
    </w:pPr>
    <w:r w:rsidRPr="00792FA7">
      <w:rPr>
        <w:rFonts w:ascii="Montserrat" w:hAnsi="Montserrat" w:cs="Arial"/>
        <w:sz w:val="17"/>
        <w:szCs w:val="17"/>
      </w:rPr>
      <w:t>©National FFA Organization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A23C" w14:textId="77777777" w:rsidR="00A44870" w:rsidRDefault="00A44870">
    <w:pPr>
      <w:pStyle w:val="Footer"/>
      <w:rPr>
        <w:rFonts w:ascii="Verdana" w:hAnsi="Verdana" w:cs="Arial"/>
        <w:sz w:val="17"/>
        <w:szCs w:val="17"/>
      </w:rPr>
    </w:pPr>
    <w:r>
      <w:rPr>
        <w:rFonts w:ascii="Verdana" w:hAnsi="Verdana" w:cs="Arial"/>
        <w:sz w:val="17"/>
        <w:szCs w:val="17"/>
      </w:rPr>
      <w:t>©National FFA Organization 2023</w:t>
    </w:r>
  </w:p>
  <w:p w14:paraId="1B82C186" w14:textId="77777777" w:rsidR="00A44870" w:rsidRDefault="00A44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875C3" w14:textId="77777777" w:rsidR="00D82D17" w:rsidRDefault="00D82D17" w:rsidP="008725E0">
      <w:r>
        <w:separator/>
      </w:r>
    </w:p>
  </w:footnote>
  <w:footnote w:type="continuationSeparator" w:id="0">
    <w:p w14:paraId="24654AAF" w14:textId="77777777" w:rsidR="00D82D17" w:rsidRDefault="00D82D17" w:rsidP="0087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F49D5" w14:textId="77777777" w:rsidR="00A44870" w:rsidRDefault="00A44870"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B4FD" w14:textId="77777777" w:rsidR="00A44870" w:rsidRDefault="00A44870"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557" w14:textId="77777777" w:rsidR="002A7980" w:rsidRDefault="002A7980"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576F45"/>
    <w:multiLevelType w:val="multilevel"/>
    <w:tmpl w:val="FBE62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534200"/>
    <w:multiLevelType w:val="hybridMultilevel"/>
    <w:tmpl w:val="E9BA19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3F3A1F"/>
    <w:multiLevelType w:val="hybridMultilevel"/>
    <w:tmpl w:val="C97E8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6F4FB4"/>
    <w:multiLevelType w:val="multilevel"/>
    <w:tmpl w:val="FBE62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5A7679"/>
    <w:multiLevelType w:val="hybridMultilevel"/>
    <w:tmpl w:val="AE686F62"/>
    <w:lvl w:ilvl="0" w:tplc="ADAAC6B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1C6311"/>
    <w:multiLevelType w:val="hybridMultilevel"/>
    <w:tmpl w:val="2BF24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557555"/>
    <w:multiLevelType w:val="hybridMultilevel"/>
    <w:tmpl w:val="9390A35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4CA29"/>
    <w:multiLevelType w:val="hybridMultilevel"/>
    <w:tmpl w:val="2E20E360"/>
    <w:lvl w:ilvl="0" w:tplc="57F4C050">
      <w:start w:val="1"/>
      <w:numFmt w:val="decimal"/>
      <w:lvlText w:val="%1."/>
      <w:lvlJc w:val="left"/>
      <w:pPr>
        <w:ind w:left="720" w:hanging="360"/>
      </w:pPr>
    </w:lvl>
    <w:lvl w:ilvl="1" w:tplc="5DDC46C2">
      <w:start w:val="1"/>
      <w:numFmt w:val="lowerLetter"/>
      <w:lvlText w:val="%2."/>
      <w:lvlJc w:val="left"/>
      <w:pPr>
        <w:ind w:left="1440" w:hanging="360"/>
      </w:pPr>
    </w:lvl>
    <w:lvl w:ilvl="2" w:tplc="DEF01BEA">
      <w:start w:val="1"/>
      <w:numFmt w:val="lowerRoman"/>
      <w:lvlText w:val="%3."/>
      <w:lvlJc w:val="right"/>
      <w:pPr>
        <w:ind w:left="2160" w:hanging="180"/>
      </w:pPr>
    </w:lvl>
    <w:lvl w:ilvl="3" w:tplc="58424D58">
      <w:start w:val="1"/>
      <w:numFmt w:val="decimal"/>
      <w:lvlText w:val="%4."/>
      <w:lvlJc w:val="left"/>
      <w:pPr>
        <w:ind w:left="2880" w:hanging="360"/>
      </w:pPr>
    </w:lvl>
    <w:lvl w:ilvl="4" w:tplc="C10C9CC2">
      <w:start w:val="1"/>
      <w:numFmt w:val="lowerLetter"/>
      <w:lvlText w:val="%5."/>
      <w:lvlJc w:val="left"/>
      <w:pPr>
        <w:ind w:left="3600" w:hanging="360"/>
      </w:pPr>
    </w:lvl>
    <w:lvl w:ilvl="5" w:tplc="34C861D2">
      <w:start w:val="1"/>
      <w:numFmt w:val="lowerRoman"/>
      <w:lvlText w:val="%6."/>
      <w:lvlJc w:val="right"/>
      <w:pPr>
        <w:ind w:left="4320" w:hanging="180"/>
      </w:pPr>
    </w:lvl>
    <w:lvl w:ilvl="6" w:tplc="40241562">
      <w:start w:val="1"/>
      <w:numFmt w:val="decimal"/>
      <w:lvlText w:val="%7."/>
      <w:lvlJc w:val="left"/>
      <w:pPr>
        <w:ind w:left="5040" w:hanging="360"/>
      </w:pPr>
    </w:lvl>
    <w:lvl w:ilvl="7" w:tplc="D01085DA">
      <w:start w:val="1"/>
      <w:numFmt w:val="lowerLetter"/>
      <w:lvlText w:val="%8."/>
      <w:lvlJc w:val="left"/>
      <w:pPr>
        <w:ind w:left="5760" w:hanging="360"/>
      </w:pPr>
    </w:lvl>
    <w:lvl w:ilvl="8" w:tplc="A4E0A85C">
      <w:start w:val="1"/>
      <w:numFmt w:val="lowerRoman"/>
      <w:lvlText w:val="%9."/>
      <w:lvlJc w:val="right"/>
      <w:pPr>
        <w:ind w:left="6480" w:hanging="180"/>
      </w:pPr>
    </w:lvl>
  </w:abstractNum>
  <w:abstractNum w:abstractNumId="21" w15:restartNumberingAfterBreak="0">
    <w:nsid w:val="4B4E3963"/>
    <w:multiLevelType w:val="multilevel"/>
    <w:tmpl w:val="8BFCE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1D93890"/>
    <w:multiLevelType w:val="hybridMultilevel"/>
    <w:tmpl w:val="C39819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85A2BE8"/>
    <w:multiLevelType w:val="hybridMultilevel"/>
    <w:tmpl w:val="28664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384A64"/>
    <w:multiLevelType w:val="multilevel"/>
    <w:tmpl w:val="FBE62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775971"/>
    <w:multiLevelType w:val="hybridMultilevel"/>
    <w:tmpl w:val="E9BA1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2C6EE1"/>
    <w:multiLevelType w:val="hybridMultilevel"/>
    <w:tmpl w:val="286644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DD7D9E"/>
    <w:multiLevelType w:val="hybridMultilevel"/>
    <w:tmpl w:val="E7066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2FD4404"/>
    <w:multiLevelType w:val="hybridMultilevel"/>
    <w:tmpl w:val="C3DEB144"/>
    <w:lvl w:ilvl="0" w:tplc="C52CAE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A13543"/>
    <w:multiLevelType w:val="hybridMultilevel"/>
    <w:tmpl w:val="2BF24F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A672CDC"/>
    <w:multiLevelType w:val="hybridMultilevel"/>
    <w:tmpl w:val="7EF285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B237068"/>
    <w:multiLevelType w:val="multilevel"/>
    <w:tmpl w:val="FBE62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A9CFC9"/>
    <w:multiLevelType w:val="hybridMultilevel"/>
    <w:tmpl w:val="7EF285D2"/>
    <w:lvl w:ilvl="0" w:tplc="6646F81C">
      <w:start w:val="1"/>
      <w:numFmt w:val="decimal"/>
      <w:lvlText w:val="%1."/>
      <w:lvlJc w:val="left"/>
      <w:pPr>
        <w:ind w:left="720" w:hanging="360"/>
      </w:pPr>
    </w:lvl>
    <w:lvl w:ilvl="1" w:tplc="CD327676">
      <w:start w:val="1"/>
      <w:numFmt w:val="lowerLetter"/>
      <w:lvlText w:val="%2."/>
      <w:lvlJc w:val="left"/>
      <w:pPr>
        <w:ind w:left="1440" w:hanging="360"/>
      </w:pPr>
    </w:lvl>
    <w:lvl w:ilvl="2" w:tplc="019E81F8">
      <w:start w:val="1"/>
      <w:numFmt w:val="lowerRoman"/>
      <w:lvlText w:val="%3."/>
      <w:lvlJc w:val="right"/>
      <w:pPr>
        <w:ind w:left="2160" w:hanging="180"/>
      </w:pPr>
    </w:lvl>
    <w:lvl w:ilvl="3" w:tplc="6436F980">
      <w:start w:val="1"/>
      <w:numFmt w:val="decimal"/>
      <w:lvlText w:val="%4."/>
      <w:lvlJc w:val="left"/>
      <w:pPr>
        <w:ind w:left="2880" w:hanging="360"/>
      </w:pPr>
    </w:lvl>
    <w:lvl w:ilvl="4" w:tplc="6E38D282">
      <w:start w:val="1"/>
      <w:numFmt w:val="lowerLetter"/>
      <w:lvlText w:val="%5."/>
      <w:lvlJc w:val="left"/>
      <w:pPr>
        <w:ind w:left="3600" w:hanging="360"/>
      </w:pPr>
    </w:lvl>
    <w:lvl w:ilvl="5" w:tplc="6FCAF30A">
      <w:start w:val="1"/>
      <w:numFmt w:val="lowerRoman"/>
      <w:lvlText w:val="%6."/>
      <w:lvlJc w:val="right"/>
      <w:pPr>
        <w:ind w:left="4320" w:hanging="180"/>
      </w:pPr>
    </w:lvl>
    <w:lvl w:ilvl="6" w:tplc="700E65B8">
      <w:start w:val="1"/>
      <w:numFmt w:val="decimal"/>
      <w:lvlText w:val="%7."/>
      <w:lvlJc w:val="left"/>
      <w:pPr>
        <w:ind w:left="5040" w:hanging="360"/>
      </w:pPr>
    </w:lvl>
    <w:lvl w:ilvl="7" w:tplc="B4967AB6">
      <w:start w:val="1"/>
      <w:numFmt w:val="lowerLetter"/>
      <w:lvlText w:val="%8."/>
      <w:lvlJc w:val="left"/>
      <w:pPr>
        <w:ind w:left="5760" w:hanging="360"/>
      </w:pPr>
    </w:lvl>
    <w:lvl w:ilvl="8" w:tplc="FDC2BC52">
      <w:start w:val="1"/>
      <w:numFmt w:val="lowerRoman"/>
      <w:lvlText w:val="%9."/>
      <w:lvlJc w:val="right"/>
      <w:pPr>
        <w:ind w:left="6480" w:hanging="180"/>
      </w:pPr>
    </w:lvl>
  </w:abstractNum>
  <w:abstractNum w:abstractNumId="37"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8"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A92E96"/>
    <w:multiLevelType w:val="multilevel"/>
    <w:tmpl w:val="FBE62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242E56"/>
    <w:multiLevelType w:val="hybridMultilevel"/>
    <w:tmpl w:val="AE686F6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7E08E8"/>
    <w:multiLevelType w:val="hybridMultilevel"/>
    <w:tmpl w:val="C97E87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510928">
    <w:abstractNumId w:val="36"/>
  </w:num>
  <w:num w:numId="2" w16cid:durableId="740441297">
    <w:abstractNumId w:val="20"/>
  </w:num>
  <w:num w:numId="3" w16cid:durableId="124396318">
    <w:abstractNumId w:val="37"/>
  </w:num>
  <w:num w:numId="4" w16cid:durableId="1549414684">
    <w:abstractNumId w:val="13"/>
  </w:num>
  <w:num w:numId="5" w16cid:durableId="852770728">
    <w:abstractNumId w:val="7"/>
  </w:num>
  <w:num w:numId="6" w16cid:durableId="564753808">
    <w:abstractNumId w:val="25"/>
  </w:num>
  <w:num w:numId="7" w16cid:durableId="2030792462">
    <w:abstractNumId w:val="22"/>
  </w:num>
  <w:num w:numId="8" w16cid:durableId="1597594656">
    <w:abstractNumId w:val="14"/>
  </w:num>
  <w:num w:numId="9" w16cid:durableId="3945781">
    <w:abstractNumId w:val="12"/>
  </w:num>
  <w:num w:numId="10" w16cid:durableId="1393769426">
    <w:abstractNumId w:val="3"/>
  </w:num>
  <w:num w:numId="11" w16cid:durableId="792484017">
    <w:abstractNumId w:val="16"/>
  </w:num>
  <w:num w:numId="12" w16cid:durableId="944121743">
    <w:abstractNumId w:val="30"/>
  </w:num>
  <w:num w:numId="13" w16cid:durableId="692996849">
    <w:abstractNumId w:val="18"/>
  </w:num>
  <w:num w:numId="14" w16cid:durableId="1239827349">
    <w:abstractNumId w:val="29"/>
  </w:num>
  <w:num w:numId="15" w16cid:durableId="1301576543">
    <w:abstractNumId w:val="0"/>
  </w:num>
  <w:num w:numId="16" w16cid:durableId="2064787762">
    <w:abstractNumId w:val="38"/>
  </w:num>
  <w:num w:numId="17" w16cid:durableId="1023165180">
    <w:abstractNumId w:val="5"/>
  </w:num>
  <w:num w:numId="18" w16cid:durableId="1084911535">
    <w:abstractNumId w:val="32"/>
  </w:num>
  <w:num w:numId="19" w16cid:durableId="1423529992">
    <w:abstractNumId w:val="9"/>
  </w:num>
  <w:num w:numId="20" w16cid:durableId="691537674">
    <w:abstractNumId w:val="31"/>
  </w:num>
  <w:num w:numId="21" w16cid:durableId="1997150138">
    <w:abstractNumId w:val="8"/>
  </w:num>
  <w:num w:numId="22" w16cid:durableId="1349600322">
    <w:abstractNumId w:val="15"/>
  </w:num>
  <w:num w:numId="23" w16cid:durableId="1186288330">
    <w:abstractNumId w:val="19"/>
  </w:num>
  <w:num w:numId="24" w16cid:durableId="1668629927">
    <w:abstractNumId w:val="39"/>
  </w:num>
  <w:num w:numId="25" w16cid:durableId="291062517">
    <w:abstractNumId w:val="21"/>
  </w:num>
  <w:num w:numId="26" w16cid:durableId="335309915">
    <w:abstractNumId w:val="10"/>
  </w:num>
  <w:num w:numId="27" w16cid:durableId="105010496">
    <w:abstractNumId w:val="17"/>
  </w:num>
  <w:num w:numId="28" w16cid:durableId="1233926603">
    <w:abstractNumId w:val="24"/>
  </w:num>
  <w:num w:numId="29" w16cid:durableId="1676105228">
    <w:abstractNumId w:val="27"/>
  </w:num>
  <w:num w:numId="30" w16cid:durableId="1194924772">
    <w:abstractNumId w:val="4"/>
  </w:num>
  <w:num w:numId="31" w16cid:durableId="441342073">
    <w:abstractNumId w:val="23"/>
  </w:num>
  <w:num w:numId="32" w16cid:durableId="435751609">
    <w:abstractNumId w:val="11"/>
  </w:num>
  <w:num w:numId="33" w16cid:durableId="1118142349">
    <w:abstractNumId w:val="40"/>
  </w:num>
  <w:num w:numId="34" w16cid:durableId="1801193099">
    <w:abstractNumId w:val="28"/>
  </w:num>
  <w:num w:numId="35" w16cid:durableId="697315015">
    <w:abstractNumId w:val="2"/>
  </w:num>
  <w:num w:numId="36" w16cid:durableId="1282956011">
    <w:abstractNumId w:val="41"/>
  </w:num>
  <w:num w:numId="37" w16cid:durableId="622425268">
    <w:abstractNumId w:val="26"/>
  </w:num>
  <w:num w:numId="38" w16cid:durableId="371657202">
    <w:abstractNumId w:val="33"/>
  </w:num>
  <w:num w:numId="39" w16cid:durableId="1604650296">
    <w:abstractNumId w:val="6"/>
  </w:num>
  <w:num w:numId="40" w16cid:durableId="1012688110">
    <w:abstractNumId w:val="34"/>
  </w:num>
  <w:num w:numId="41" w16cid:durableId="1908150366">
    <w:abstractNumId w:val="1"/>
  </w:num>
  <w:num w:numId="42" w16cid:durableId="36760769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4724"/>
    <w:rsid w:val="0007055A"/>
    <w:rsid w:val="00087424"/>
    <w:rsid w:val="000A1C7F"/>
    <w:rsid w:val="000A55F7"/>
    <w:rsid w:val="000F1C7A"/>
    <w:rsid w:val="0010543A"/>
    <w:rsid w:val="00133AF1"/>
    <w:rsid w:val="00135DC0"/>
    <w:rsid w:val="001868C9"/>
    <w:rsid w:val="001B0ED5"/>
    <w:rsid w:val="001F61BD"/>
    <w:rsid w:val="002038A7"/>
    <w:rsid w:val="002528EB"/>
    <w:rsid w:val="002547AB"/>
    <w:rsid w:val="0026626D"/>
    <w:rsid w:val="00295F5A"/>
    <w:rsid w:val="002A4652"/>
    <w:rsid w:val="002A7980"/>
    <w:rsid w:val="002F6795"/>
    <w:rsid w:val="00304B8E"/>
    <w:rsid w:val="003143C6"/>
    <w:rsid w:val="00322063"/>
    <w:rsid w:val="003360E5"/>
    <w:rsid w:val="003547F0"/>
    <w:rsid w:val="00364A38"/>
    <w:rsid w:val="00366BBD"/>
    <w:rsid w:val="003967F1"/>
    <w:rsid w:val="00397A3C"/>
    <w:rsid w:val="003A50D2"/>
    <w:rsid w:val="003D1E1F"/>
    <w:rsid w:val="0041084B"/>
    <w:rsid w:val="00437208"/>
    <w:rsid w:val="004849CA"/>
    <w:rsid w:val="00493C36"/>
    <w:rsid w:val="004B0573"/>
    <w:rsid w:val="004C6F48"/>
    <w:rsid w:val="00560B3F"/>
    <w:rsid w:val="00566AC7"/>
    <w:rsid w:val="00570756"/>
    <w:rsid w:val="00582A3C"/>
    <w:rsid w:val="005944FA"/>
    <w:rsid w:val="005A319E"/>
    <w:rsid w:val="005A59E9"/>
    <w:rsid w:val="005F1DC9"/>
    <w:rsid w:val="006272C0"/>
    <w:rsid w:val="00641F49"/>
    <w:rsid w:val="006620A8"/>
    <w:rsid w:val="006705EC"/>
    <w:rsid w:val="00685FB8"/>
    <w:rsid w:val="006A6DA3"/>
    <w:rsid w:val="006B5620"/>
    <w:rsid w:val="006D720A"/>
    <w:rsid w:val="006E0054"/>
    <w:rsid w:val="00741DB1"/>
    <w:rsid w:val="00760C37"/>
    <w:rsid w:val="0077056A"/>
    <w:rsid w:val="00792FA7"/>
    <w:rsid w:val="007A29B0"/>
    <w:rsid w:val="007D03FF"/>
    <w:rsid w:val="007D486A"/>
    <w:rsid w:val="00807013"/>
    <w:rsid w:val="00846505"/>
    <w:rsid w:val="008535C2"/>
    <w:rsid w:val="00860CFF"/>
    <w:rsid w:val="008725E0"/>
    <w:rsid w:val="008A18C9"/>
    <w:rsid w:val="008C07DC"/>
    <w:rsid w:val="008F6909"/>
    <w:rsid w:val="0092231B"/>
    <w:rsid w:val="009305B4"/>
    <w:rsid w:val="009A51A6"/>
    <w:rsid w:val="009D3B4C"/>
    <w:rsid w:val="00A3481C"/>
    <w:rsid w:val="00A44870"/>
    <w:rsid w:val="00A75E15"/>
    <w:rsid w:val="00AE1EEB"/>
    <w:rsid w:val="00AF4B49"/>
    <w:rsid w:val="00B06647"/>
    <w:rsid w:val="00B53B13"/>
    <w:rsid w:val="00B664E3"/>
    <w:rsid w:val="00B70CBE"/>
    <w:rsid w:val="00BA6616"/>
    <w:rsid w:val="00BC1EF2"/>
    <w:rsid w:val="00BF721E"/>
    <w:rsid w:val="00C2052A"/>
    <w:rsid w:val="00C41C63"/>
    <w:rsid w:val="00C4291D"/>
    <w:rsid w:val="00C448C4"/>
    <w:rsid w:val="00C454C4"/>
    <w:rsid w:val="00C534B2"/>
    <w:rsid w:val="00C66B19"/>
    <w:rsid w:val="00C73ADB"/>
    <w:rsid w:val="00C9442E"/>
    <w:rsid w:val="00CA0D73"/>
    <w:rsid w:val="00CE1DC0"/>
    <w:rsid w:val="00CE6625"/>
    <w:rsid w:val="00D004FB"/>
    <w:rsid w:val="00D17A33"/>
    <w:rsid w:val="00D44D8B"/>
    <w:rsid w:val="00D64772"/>
    <w:rsid w:val="00D71449"/>
    <w:rsid w:val="00D82D17"/>
    <w:rsid w:val="00DA6884"/>
    <w:rsid w:val="00DC6EDC"/>
    <w:rsid w:val="00DC7270"/>
    <w:rsid w:val="00DD06B5"/>
    <w:rsid w:val="00DD3D47"/>
    <w:rsid w:val="00E0791F"/>
    <w:rsid w:val="00E1130B"/>
    <w:rsid w:val="00E116BA"/>
    <w:rsid w:val="00E135B9"/>
    <w:rsid w:val="00EB1D0C"/>
    <w:rsid w:val="00EB436A"/>
    <w:rsid w:val="00ED0E0B"/>
    <w:rsid w:val="00ED50A4"/>
    <w:rsid w:val="00ED54E2"/>
    <w:rsid w:val="00EE6736"/>
    <w:rsid w:val="00F0239A"/>
    <w:rsid w:val="00F27408"/>
    <w:rsid w:val="00F80088"/>
    <w:rsid w:val="00F90507"/>
    <w:rsid w:val="00F945D4"/>
    <w:rsid w:val="00FB3F6E"/>
    <w:rsid w:val="00FF34CE"/>
    <w:rsid w:val="00FF4F27"/>
    <w:rsid w:val="158B117B"/>
    <w:rsid w:val="2DF44CF0"/>
    <w:rsid w:val="5B084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6F8368AB-FD1F-42BF-8161-0EF2746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3"/>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4"/>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5"/>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character" w:styleId="Hyperlink">
    <w:name w:val="Hyperlink"/>
    <w:basedOn w:val="DefaultParagraphFont"/>
    <w:uiPriority w:val="99"/>
    <w:unhideWhenUsed/>
    <w:rsid w:val="00F945D4"/>
    <w:rPr>
      <w:color w:val="0563C1" w:themeColor="hyperlink"/>
      <w:u w:val="single"/>
    </w:rPr>
  </w:style>
  <w:style w:type="paragraph" w:customStyle="1" w:styleId="FFASub2">
    <w:name w:val="FFA Sub2"/>
    <w:basedOn w:val="Normal"/>
    <w:link w:val="FFASub2Char"/>
    <w:qFormat/>
    <w:rsid w:val="00BA6616"/>
    <w:pPr>
      <w:suppressAutoHyphens/>
    </w:pPr>
    <w:rPr>
      <w:rFonts w:ascii="Georgia" w:eastAsia="MS Mincho" w:hAnsi="Georgia" w:cs="KlinicSlab-MediumItalic"/>
      <w:i/>
      <w:iCs/>
      <w:color w:val="004C97"/>
      <w:position w:val="4"/>
      <w:sz w:val="20"/>
      <w:szCs w:val="17"/>
      <w:lang w:eastAsia="ja-JP"/>
    </w:rPr>
  </w:style>
  <w:style w:type="character" w:customStyle="1" w:styleId="FFASub2Char">
    <w:name w:val="FFA Sub2 Char"/>
    <w:link w:val="FFASub2"/>
    <w:rsid w:val="00BA6616"/>
    <w:rPr>
      <w:rFonts w:ascii="Georgia" w:eastAsia="MS Mincho" w:hAnsi="Georgia" w:cs="KlinicSlab-MediumItalic"/>
      <w:i/>
      <w:iCs/>
      <w:color w:val="004C97"/>
      <w:position w:val="4"/>
      <w:sz w:val="20"/>
      <w:szCs w:val="17"/>
      <w:lang w:eastAsia="ja-JP"/>
    </w:rPr>
  </w:style>
  <w:style w:type="paragraph" w:styleId="Revision">
    <w:name w:val="Revision"/>
    <w:hidden/>
    <w:uiPriority w:val="99"/>
    <w:semiHidden/>
    <w:rsid w:val="00E0791F"/>
  </w:style>
  <w:style w:type="character" w:styleId="CommentReference">
    <w:name w:val="annotation reference"/>
    <w:basedOn w:val="DefaultParagraphFont"/>
    <w:uiPriority w:val="99"/>
    <w:semiHidden/>
    <w:unhideWhenUsed/>
    <w:rsid w:val="00E0791F"/>
    <w:rPr>
      <w:sz w:val="16"/>
      <w:szCs w:val="16"/>
    </w:rPr>
  </w:style>
  <w:style w:type="paragraph" w:styleId="CommentText">
    <w:name w:val="annotation text"/>
    <w:basedOn w:val="Normal"/>
    <w:link w:val="CommentTextChar"/>
    <w:uiPriority w:val="99"/>
    <w:unhideWhenUsed/>
    <w:rsid w:val="00E0791F"/>
    <w:rPr>
      <w:sz w:val="20"/>
      <w:szCs w:val="20"/>
    </w:rPr>
  </w:style>
  <w:style w:type="character" w:customStyle="1" w:styleId="CommentTextChar">
    <w:name w:val="Comment Text Char"/>
    <w:basedOn w:val="DefaultParagraphFont"/>
    <w:link w:val="CommentText"/>
    <w:uiPriority w:val="99"/>
    <w:rsid w:val="00E0791F"/>
    <w:rPr>
      <w:sz w:val="20"/>
      <w:szCs w:val="20"/>
    </w:rPr>
  </w:style>
  <w:style w:type="paragraph" w:styleId="CommentSubject">
    <w:name w:val="annotation subject"/>
    <w:basedOn w:val="CommentText"/>
    <w:next w:val="CommentText"/>
    <w:link w:val="CommentSubjectChar"/>
    <w:uiPriority w:val="99"/>
    <w:semiHidden/>
    <w:unhideWhenUsed/>
    <w:rsid w:val="00E0791F"/>
    <w:rPr>
      <w:b/>
      <w:bCs/>
    </w:rPr>
  </w:style>
  <w:style w:type="character" w:customStyle="1" w:styleId="CommentSubjectChar">
    <w:name w:val="Comment Subject Char"/>
    <w:basedOn w:val="CommentTextChar"/>
    <w:link w:val="CommentSubject"/>
    <w:uiPriority w:val="99"/>
    <w:semiHidden/>
    <w:rsid w:val="00E0791F"/>
    <w:rPr>
      <w:b/>
      <w:bCs/>
      <w:sz w:val="20"/>
      <w:szCs w:val="20"/>
    </w:rPr>
  </w:style>
  <w:style w:type="character" w:styleId="FollowedHyperlink">
    <w:name w:val="FollowedHyperlink"/>
    <w:basedOn w:val="DefaultParagraphFont"/>
    <w:uiPriority w:val="99"/>
    <w:semiHidden/>
    <w:unhideWhenUsed/>
    <w:rsid w:val="003143C6"/>
    <w:rPr>
      <w:color w:val="954F72" w:themeColor="followedHyperlink"/>
      <w:u w:val="single"/>
    </w:rPr>
  </w:style>
  <w:style w:type="character" w:styleId="UnresolvedMention">
    <w:name w:val="Unresolved Mention"/>
    <w:basedOn w:val="DefaultParagraphFont"/>
    <w:uiPriority w:val="99"/>
    <w:semiHidden/>
    <w:unhideWhenUsed/>
    <w:rsid w:val="00C45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youtube.com/watch?v=Lk2Ehrzvbm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Mco8vBAwOmA&amp;t=3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Downloads\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18</TotalTime>
  <Pages>7</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Pastir, Breanna</cp:lastModifiedBy>
  <cp:revision>3</cp:revision>
  <dcterms:created xsi:type="dcterms:W3CDTF">2025-02-20T14:20:00Z</dcterms:created>
  <dcterms:modified xsi:type="dcterms:W3CDTF">2025-02-20T14:38:00Z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8213b04e9f6c572d068c3a1f11e41da31323d2411ffd7accc4ca91fc8ff775e7</vt:lpwstr>
  </property>
</Properties>
</file>