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F81D5" w14:textId="77777777" w:rsidR="00D12D6E" w:rsidRPr="00BF20B3" w:rsidRDefault="00D12D6E" w:rsidP="006E30A5">
      <w:pPr>
        <w:pStyle w:val="DocumentTitle"/>
      </w:pPr>
      <w:r w:rsidRPr="00BF20B3">
        <w:rPr>
          <w:noProof/>
        </w:rPr>
        <mc:AlternateContent>
          <mc:Choice Requires="wps">
            <w:drawing>
              <wp:anchor distT="0" distB="0" distL="114300" distR="114300" simplePos="0" relativeHeight="251659264" behindDoc="0" locked="0" layoutInCell="1" allowOverlap="1" wp14:anchorId="65A05D31" wp14:editId="54240581">
                <wp:simplePos x="0" y="0"/>
                <wp:positionH relativeFrom="margin">
                  <wp:posOffset>4130904</wp:posOffset>
                </wp:positionH>
                <wp:positionV relativeFrom="paragraph">
                  <wp:posOffset>-256387</wp:posOffset>
                </wp:positionV>
                <wp:extent cx="2623820" cy="676275"/>
                <wp:effectExtent l="0" t="0" r="24130" b="28575"/>
                <wp:wrapNone/>
                <wp:docPr id="8" name="Rectangle 8"/>
                <wp:cNvGraphicFramePr/>
                <a:graphic xmlns:a="http://schemas.openxmlformats.org/drawingml/2006/main">
                  <a:graphicData uri="http://schemas.microsoft.com/office/word/2010/wordprocessingShape">
                    <wps:wsp>
                      <wps:cNvSpPr/>
                      <wps:spPr>
                        <a:xfrm>
                          <a:off x="0" y="0"/>
                          <a:ext cx="2623820" cy="676275"/>
                        </a:xfrm>
                        <a:prstGeom prst="rect">
                          <a:avLst/>
                        </a:prstGeom>
                      </wps:spPr>
                      <wps:style>
                        <a:lnRef idx="2">
                          <a:schemeClr val="dk1"/>
                        </a:lnRef>
                        <a:fillRef idx="1">
                          <a:schemeClr val="lt1"/>
                        </a:fillRef>
                        <a:effectRef idx="0">
                          <a:schemeClr val="dk1"/>
                        </a:effectRef>
                        <a:fontRef idx="minor">
                          <a:schemeClr val="dk1"/>
                        </a:fontRef>
                      </wps:style>
                      <wps:txbx>
                        <w:txbxContent>
                          <w:p w14:paraId="20079A7A" w14:textId="77777777" w:rsidR="00D12D6E" w:rsidRPr="00BF20B3" w:rsidRDefault="00D12D6E" w:rsidP="006E30A5">
                            <w:pPr>
                              <w:pStyle w:val="FFABody"/>
                              <w:rPr>
                                <w:sz w:val="14"/>
                                <w:szCs w:val="14"/>
                              </w:rPr>
                            </w:pPr>
                            <w:r w:rsidRPr="00BF20B3">
                              <w:rPr>
                                <w:sz w:val="14"/>
                                <w:szCs w:val="14"/>
                              </w:rPr>
                              <w:t>Aligned to the following standards: AG5; AG-FD2; CS.05; FPP.02; FFA.PL-A; FFA.CS-M; FFA.CS-N; CCSS.ELA.SL.9-10.1.B; CCSS.ELA.SL.9-10.1.C; CCSS.ELA.SL.9-10.1.D; CCSS.W.9-10.4; CRP.04; CRP.06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05D31" id="Rectangle 8" o:spid="_x0000_s1026" style="position:absolute;margin-left:325.25pt;margin-top:-20.2pt;width:206.6pt;height:5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" fillcolor="white [3201]" strokecolor="black [3200]" strokeweight="1pt">
                <v:textbox>
                  <w:txbxContent>
                    <w:p w14:paraId="20079A7A" w14:textId="77777777" w:rsidR="00D12D6E" w:rsidRPr="00BF20B3" w:rsidRDefault="00D12D6E" w:rsidP="006E30A5">
                      <w:pPr>
                        <w:pStyle w:val="FFABody"/>
                        <w:rPr>
                          <w:sz w:val="14"/>
                          <w:szCs w:val="14"/>
                        </w:rPr>
                      </w:pPr>
                      <w:r w:rsidRPr="00BF20B3">
                        <w:rPr>
                          <w:sz w:val="14"/>
                          <w:szCs w:val="14"/>
                        </w:rPr>
                        <w:t>Aligned to the following standards: AG5; AG-FD2; CS.05; FPP.02; FFA.PL-A; FFA.CS-M; FFA.CS-N; CCSS.ELA.SL.9-10.1.B; CCSS.ELA.SL.9-10.1.C; CCSS.ELA.SL.9-10.1.D; CCSS.W.9-10.4; CRP.04; CRP.06</w:t>
                      </w:r>
                    </w:p>
                  </w:txbxContent>
                </v:textbox>
                <w10:wrap anchorx="margin"/>
              </v:rect>
            </w:pict>
          </mc:Fallback>
        </mc:AlternateContent>
      </w:r>
      <w:r w:rsidRPr="00BF20B3">
        <w:t>Custard Creation Challenge</w:t>
      </w:r>
    </w:p>
    <w:p w14:paraId="2F0478A2" w14:textId="77777777" w:rsidR="00D12D6E" w:rsidRPr="00BF20B3" w:rsidRDefault="00D12D6E" w:rsidP="006E30A5">
      <w:pPr>
        <w:pStyle w:val="FFAChartType-Bold"/>
        <w:ind w:left="0"/>
        <w:rPr>
          <w:sz w:val="22"/>
          <w:szCs w:val="22"/>
        </w:rPr>
      </w:pPr>
    </w:p>
    <w:p w14:paraId="5994B7CA" w14:textId="77777777" w:rsidR="00D12D6E" w:rsidRPr="00BF20B3" w:rsidRDefault="00D12D6E" w:rsidP="006E30A5">
      <w:pPr>
        <w:pStyle w:val="FFABody"/>
      </w:pPr>
      <w:r w:rsidRPr="00BF20B3">
        <w:t>Team Name: __________________________________________________________________________________________________________</w:t>
      </w:r>
    </w:p>
    <w:p w14:paraId="395BB186" w14:textId="77777777" w:rsidR="00D12D6E" w:rsidRPr="00BF20B3" w:rsidRDefault="00D12D6E" w:rsidP="006E30A5">
      <w:pPr>
        <w:pStyle w:val="FFABody"/>
      </w:pPr>
    </w:p>
    <w:p w14:paraId="0DB64629" w14:textId="77777777" w:rsidR="00D12D6E" w:rsidRPr="00BF20B3" w:rsidRDefault="00D12D6E" w:rsidP="006E30A5">
      <w:pPr>
        <w:pStyle w:val="FFABody"/>
      </w:pPr>
      <w:r w:rsidRPr="00BF20B3">
        <w:t>Team Members: _______________________________________________________________________________________________________</w:t>
      </w:r>
    </w:p>
    <w:p w14:paraId="24AE5CA0" w14:textId="77777777" w:rsidR="00D12D6E" w:rsidRPr="00BF20B3" w:rsidRDefault="00D12D6E" w:rsidP="006E30A5">
      <w:pPr>
        <w:pStyle w:val="FFAChartType-Bold"/>
        <w:ind w:left="0"/>
        <w:rPr>
          <w:sz w:val="22"/>
          <w:szCs w:val="22"/>
        </w:rPr>
      </w:pPr>
    </w:p>
    <w:p w14:paraId="502435C6" w14:textId="77777777" w:rsidR="00D12D6E" w:rsidRPr="00BF20B3" w:rsidRDefault="00D12D6E" w:rsidP="006E30A5">
      <w:pPr>
        <w:pStyle w:val="FFAChartType-Bold"/>
        <w:ind w:left="0"/>
        <w:rPr>
          <w:sz w:val="24"/>
          <w:szCs w:val="24"/>
        </w:rPr>
      </w:pPr>
      <w:r w:rsidRPr="00BF20B3">
        <w:rPr>
          <w:sz w:val="24"/>
          <w:szCs w:val="24"/>
        </w:rPr>
        <w:t>PART 1</w:t>
      </w:r>
    </w:p>
    <w:p w14:paraId="182FC9FE" w14:textId="7DDE9A3E" w:rsidR="00D12D6E" w:rsidRPr="00BF20B3" w:rsidRDefault="00D12D6E" w:rsidP="006E30A5">
      <w:pPr>
        <w:pStyle w:val="LPSectionTitles"/>
        <w:spacing w:line="240" w:lineRule="auto"/>
        <w:rPr>
          <w:rFonts w:ascii="Montserrat" w:hAnsi="Montserrat"/>
          <w:color w:val="auto"/>
          <w:sz w:val="18"/>
          <w:szCs w:val="18"/>
        </w:rPr>
      </w:pPr>
      <w:r w:rsidRPr="00BF20B3">
        <w:rPr>
          <w:sz w:val="20"/>
          <w:szCs w:val="20"/>
        </w:rPr>
        <w:t xml:space="preserve">Directions: </w:t>
      </w:r>
      <w:r w:rsidRPr="00BF20B3">
        <w:rPr>
          <w:rFonts w:ascii="Montserrat" w:hAnsi="Montserrat"/>
          <w:color w:val="auto"/>
          <w:sz w:val="18"/>
          <w:szCs w:val="18"/>
        </w:rPr>
        <w:t xml:space="preserve">Culver’s is looking to expand their “Flavor of the Day” list, and your team has been </w:t>
      </w:r>
      <w:r>
        <w:rPr>
          <w:rFonts w:ascii="Montserrat" w:hAnsi="Montserrat"/>
          <w:color w:val="auto"/>
          <w:sz w:val="18"/>
          <w:szCs w:val="18"/>
        </w:rPr>
        <w:t>asked</w:t>
      </w:r>
      <w:r w:rsidRPr="00BF20B3">
        <w:rPr>
          <w:rFonts w:ascii="Montserrat" w:hAnsi="Montserrat"/>
          <w:color w:val="auto"/>
          <w:sz w:val="18"/>
          <w:szCs w:val="18"/>
        </w:rPr>
        <w:t xml:space="preserve"> to develop a new frozen custard flavor for the list. Read the scenario assigned to your team and brainstorm ideas for your new frozen custard flavor using the space provided below. Consider the following items in your brainstorming: custard base flavor (vanilla, chocolate, etc.), mix-in ingredients, flavor name, taste and texture notes. You’ll use these ideas as you move forward in your flavor development. To view current flavors, visit: </w:t>
      </w:r>
      <w:hyperlink r:id="rId8" w:history="1">
        <w:r w:rsidRPr="00BF20B3">
          <w:rPr>
            <w:rStyle w:val="Hyperlink"/>
            <w:rFonts w:ascii="Montserrat" w:hAnsi="Montserrat"/>
            <w:sz w:val="18"/>
            <w:szCs w:val="18"/>
          </w:rPr>
          <w:t>https://culvers.com/flavor-of-the-day</w:t>
        </w:r>
      </w:hyperlink>
      <w:r w:rsidRPr="00BF20B3">
        <w:rPr>
          <w:rStyle w:val="Strong"/>
          <w:rFonts w:ascii="Montserrat" w:hAnsi="Montserrat"/>
          <w:b w:val="0"/>
          <w:bCs w:val="0"/>
          <w:color w:val="auto"/>
          <w:sz w:val="18"/>
          <w:szCs w:val="18"/>
        </w:rPr>
        <w:t>.</w:t>
      </w:r>
    </w:p>
    <w:p w14:paraId="7C64DFAD" w14:textId="77777777" w:rsidR="00D12D6E" w:rsidRPr="00BF20B3" w:rsidRDefault="00D12D6E" w:rsidP="006E30A5">
      <w:pPr>
        <w:rPr>
          <w:rFonts w:ascii="Montserrat" w:hAnsi="Montserrat"/>
          <w:sz w:val="18"/>
          <w:szCs w:val="22"/>
        </w:rPr>
      </w:pPr>
      <w:r w:rsidRPr="00BF20B3">
        <w:rPr>
          <w:noProof/>
        </w:rPr>
        <w:drawing>
          <wp:anchor distT="0" distB="0" distL="114300" distR="114300" simplePos="0" relativeHeight="251660288" behindDoc="1" locked="0" layoutInCell="1" allowOverlap="1" wp14:anchorId="04F40480" wp14:editId="205D65CA">
            <wp:simplePos x="0" y="0"/>
            <wp:positionH relativeFrom="page">
              <wp:align>right</wp:align>
            </wp:positionH>
            <wp:positionV relativeFrom="margin">
              <wp:posOffset>2461260</wp:posOffset>
            </wp:positionV>
            <wp:extent cx="7772400" cy="6108620"/>
            <wp:effectExtent l="0" t="0" r="0" b="6985"/>
            <wp:wrapNone/>
            <wp:docPr id="1524913363" name="Picture 1" descr="Cartoon ice cream cone with a cartoon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913363" name="Picture 1" descr="Cartoon ice cream cone with a cartoon face&#10;&#10;Description automatically generated"/>
                    <pic:cNvPicPr>
                      <a:picLocks noChangeAspect="1" noChangeArrowheads="1"/>
                    </pic:cNvPicPr>
                  </pic:nvPicPr>
                  <pic:blipFill>
                    <a:blip r:embed="rId9">
                      <a:alphaModFix amt="15000"/>
                      <a:extLst>
                        <a:ext uri="{28A0092B-C50C-407E-A947-70E740481C1C}">
                          <a14:useLocalDpi xmlns:a14="http://schemas.microsoft.com/office/drawing/2010/main" val="0"/>
                        </a:ext>
                      </a:extLst>
                    </a:blip>
                    <a:srcRect/>
                    <a:stretch>
                      <a:fillRect/>
                    </a:stretch>
                  </pic:blipFill>
                  <pic:spPr bwMode="auto">
                    <a:xfrm>
                      <a:off x="0" y="0"/>
                      <a:ext cx="7772400" cy="6108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20B3">
        <w:br w:type="page"/>
      </w:r>
    </w:p>
    <w:p w14:paraId="44E5D7D9" w14:textId="77777777" w:rsidR="00D12D6E" w:rsidRPr="00BF20B3" w:rsidRDefault="00D12D6E" w:rsidP="006E30A5">
      <w:pPr>
        <w:pStyle w:val="FFAChartType-Bold"/>
        <w:ind w:left="0"/>
        <w:rPr>
          <w:sz w:val="24"/>
          <w:szCs w:val="24"/>
        </w:rPr>
      </w:pPr>
      <w:r w:rsidRPr="00BF20B3">
        <w:rPr>
          <w:sz w:val="24"/>
          <w:szCs w:val="24"/>
        </w:rPr>
        <w:lastRenderedPageBreak/>
        <w:t>PART 2</w:t>
      </w:r>
    </w:p>
    <w:p w14:paraId="40967E2B" w14:textId="51240F6C" w:rsidR="00D12D6E" w:rsidRPr="00BF20B3" w:rsidRDefault="00D12D6E" w:rsidP="006E30A5">
      <w:pPr>
        <w:pStyle w:val="FFABody"/>
        <w:rPr>
          <w:szCs w:val="18"/>
        </w:rPr>
      </w:pPr>
      <w:r w:rsidRPr="00BF20B3">
        <w:rPr>
          <w:rStyle w:val="LPSectionTitlesChar"/>
          <w:sz w:val="20"/>
          <w:szCs w:val="24"/>
        </w:rPr>
        <w:t>Directions:</w:t>
      </w:r>
      <w:r w:rsidRPr="00BF20B3">
        <w:rPr>
          <w:sz w:val="22"/>
        </w:rPr>
        <w:t xml:space="preserve"> </w:t>
      </w:r>
      <w:r w:rsidRPr="00BF20B3">
        <w:rPr>
          <w:szCs w:val="18"/>
        </w:rPr>
        <w:t>Now</w:t>
      </w:r>
      <w:r>
        <w:rPr>
          <w:szCs w:val="18"/>
        </w:rPr>
        <w:t>,</w:t>
      </w:r>
      <w:r w:rsidRPr="00BF20B3">
        <w:rPr>
          <w:szCs w:val="18"/>
        </w:rPr>
        <w:t xml:space="preserve"> it’s time to narrow your brainstorming down and create a single flavor that meets the criteria of your assigned scenario. Work as a team to answer the questions below to plan your flavor.</w:t>
      </w:r>
    </w:p>
    <w:p w14:paraId="68730565" w14:textId="77777777" w:rsidR="00D12D6E" w:rsidRPr="00BF20B3" w:rsidRDefault="00D12D6E" w:rsidP="006E30A5">
      <w:pPr>
        <w:pStyle w:val="FFABody"/>
      </w:pPr>
    </w:p>
    <w:p w14:paraId="1FA2E25D" w14:textId="77777777" w:rsidR="00D12D6E" w:rsidRPr="00BF20B3" w:rsidRDefault="00D12D6E" w:rsidP="006E30A5">
      <w:pPr>
        <w:pStyle w:val="FFABody"/>
      </w:pPr>
    </w:p>
    <w:p w14:paraId="46D2C820" w14:textId="77777777" w:rsidR="00D12D6E" w:rsidRPr="00BF20B3" w:rsidRDefault="00D12D6E" w:rsidP="006E30A5">
      <w:pPr>
        <w:pStyle w:val="FFABody"/>
        <w:spacing w:line="240" w:lineRule="auto"/>
      </w:pPr>
      <w:r w:rsidRPr="00BF20B3">
        <w:rPr>
          <w:b/>
          <w:bCs/>
        </w:rPr>
        <w:t xml:space="preserve">Flavor Name: </w:t>
      </w:r>
      <w:r w:rsidRPr="00BF20B3">
        <w:t>(Come up with something catchy and relevant to the theme your team has been assigned.)</w:t>
      </w:r>
      <w:r w:rsidRPr="00BF20B3">
        <w:br/>
      </w:r>
      <w:r w:rsidRPr="00BF20B3">
        <w:br/>
        <w:t>_______________________________________________________________________________________________________________________</w:t>
      </w:r>
    </w:p>
    <w:p w14:paraId="1F545243" w14:textId="77777777" w:rsidR="00D12D6E" w:rsidRPr="00BF20B3" w:rsidRDefault="00D12D6E" w:rsidP="006E30A5">
      <w:pPr>
        <w:pStyle w:val="FFABody"/>
      </w:pPr>
    </w:p>
    <w:p w14:paraId="00E497A1" w14:textId="77777777" w:rsidR="00D12D6E" w:rsidRPr="00BF20B3" w:rsidRDefault="00D12D6E" w:rsidP="006E30A5">
      <w:pPr>
        <w:pStyle w:val="FFABody"/>
      </w:pPr>
      <w:r w:rsidRPr="00BF20B3">
        <w:rPr>
          <w:b/>
          <w:bCs/>
        </w:rPr>
        <w:t>Flavor Description:</w:t>
      </w:r>
      <w:r w:rsidRPr="00BF20B3">
        <w:t xml:space="preserve"> (Write a delicious summary of your flavor that fits with your theme and entices Culver’s customers to try your creation.)</w:t>
      </w:r>
    </w:p>
    <w:p w14:paraId="5C99B34F" w14:textId="77777777" w:rsidR="00D12D6E" w:rsidRPr="00BF20B3" w:rsidRDefault="00D12D6E" w:rsidP="006E30A5">
      <w:pPr>
        <w:pStyle w:val="FFABody"/>
        <w:spacing w:line="360" w:lineRule="auto"/>
      </w:pPr>
      <w:r w:rsidRPr="00BF20B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80C3E8" w14:textId="77777777" w:rsidR="00D12D6E" w:rsidRPr="00BF20B3" w:rsidRDefault="00D12D6E" w:rsidP="006E30A5">
      <w:pPr>
        <w:pStyle w:val="FFABody"/>
      </w:pPr>
      <w:r w:rsidRPr="00BF20B3">
        <w:rPr>
          <w:b/>
          <w:bCs/>
        </w:rPr>
        <w:t>Frozen Custard Base (check one):</w:t>
      </w:r>
      <w:r w:rsidRPr="00BF20B3">
        <w:tab/>
        <w:t xml:space="preserve"> _____ Vanilla </w:t>
      </w:r>
      <w:r w:rsidRPr="00BF20B3">
        <w:tab/>
        <w:t>_____ Chocolate</w:t>
      </w:r>
      <w:r w:rsidRPr="00BF20B3">
        <w:tab/>
        <w:t xml:space="preserve">      _____ Other: ________________________________</w:t>
      </w:r>
    </w:p>
    <w:p w14:paraId="59E850EE" w14:textId="77777777" w:rsidR="00D12D6E" w:rsidRPr="00BF20B3" w:rsidRDefault="00D12D6E" w:rsidP="006E30A5">
      <w:pPr>
        <w:pStyle w:val="FFABody"/>
      </w:pPr>
    </w:p>
    <w:p w14:paraId="40759666" w14:textId="77777777" w:rsidR="00D12D6E" w:rsidRPr="00BF20B3" w:rsidRDefault="00D12D6E" w:rsidP="006E30A5">
      <w:pPr>
        <w:pStyle w:val="FFABody"/>
      </w:pPr>
      <w:r w:rsidRPr="00BF20B3">
        <w:rPr>
          <w:b/>
          <w:bCs/>
        </w:rPr>
        <w:t>List of Ingredients:</w:t>
      </w:r>
      <w:r w:rsidRPr="00BF20B3">
        <w:t xml:space="preserve"> (Include all mix-ins and toppings for your flavor.)</w:t>
      </w:r>
    </w:p>
    <w:p w14:paraId="7A179C05" w14:textId="77777777" w:rsidR="00D12D6E" w:rsidRPr="00BF20B3" w:rsidRDefault="00D12D6E" w:rsidP="006E30A5">
      <w:pPr>
        <w:pStyle w:val="FFABody"/>
        <w:spacing w:line="360" w:lineRule="auto"/>
      </w:pPr>
      <w:r w:rsidRPr="00BF20B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C96B44" w14:textId="77777777" w:rsidR="00D12D6E" w:rsidRPr="00BF20B3" w:rsidRDefault="00D12D6E" w:rsidP="006E30A5">
      <w:pPr>
        <w:pStyle w:val="FFABody"/>
        <w:spacing w:line="360" w:lineRule="auto"/>
      </w:pPr>
      <w:r w:rsidRPr="00BF20B3">
        <w:rPr>
          <w:b/>
          <w:bCs/>
        </w:rPr>
        <w:t>Drawing of Your Flavor:</w:t>
      </w:r>
      <w:r w:rsidRPr="00BF20B3">
        <w:t xml:space="preserve"> (Sketch a drawing of what your flavor would look like in the space below.)</w:t>
      </w:r>
    </w:p>
    <w:p w14:paraId="28250EDC" w14:textId="77777777" w:rsidR="00D12D6E" w:rsidRPr="00BF20B3" w:rsidRDefault="00D12D6E" w:rsidP="006E30A5">
      <w:pPr>
        <w:pStyle w:val="FFABody"/>
        <w:spacing w:line="360" w:lineRule="auto"/>
      </w:pPr>
    </w:p>
    <w:p w14:paraId="30B7CAD7" w14:textId="77777777" w:rsidR="00D12D6E" w:rsidRPr="00BF20B3" w:rsidRDefault="00D12D6E" w:rsidP="006E30A5">
      <w:pPr>
        <w:pStyle w:val="FFABody"/>
        <w:spacing w:line="360" w:lineRule="auto"/>
      </w:pPr>
      <w:r w:rsidRPr="00BF20B3">
        <w:br w:type="page"/>
      </w:r>
    </w:p>
    <w:p w14:paraId="15ED676F" w14:textId="77777777" w:rsidR="00D12D6E" w:rsidRPr="00BF20B3" w:rsidRDefault="00D12D6E" w:rsidP="006E30A5">
      <w:pPr>
        <w:pStyle w:val="FFAChartType-Bold"/>
        <w:ind w:left="0"/>
        <w:rPr>
          <w:sz w:val="24"/>
          <w:szCs w:val="24"/>
        </w:rPr>
      </w:pPr>
      <w:r w:rsidRPr="00BF20B3">
        <w:rPr>
          <w:sz w:val="24"/>
          <w:szCs w:val="24"/>
        </w:rPr>
        <w:lastRenderedPageBreak/>
        <w:t>PART 3</w:t>
      </w:r>
    </w:p>
    <w:p w14:paraId="4FA5D22F" w14:textId="695B412A" w:rsidR="00D12D6E" w:rsidRPr="00BF20B3" w:rsidRDefault="00D12D6E" w:rsidP="006E30A5">
      <w:pPr>
        <w:pStyle w:val="FFABody"/>
        <w:rPr>
          <w:szCs w:val="18"/>
        </w:rPr>
      </w:pPr>
      <w:r w:rsidRPr="00BF20B3">
        <w:rPr>
          <w:rStyle w:val="LPSectionTitlesChar"/>
          <w:sz w:val="20"/>
          <w:szCs w:val="24"/>
        </w:rPr>
        <w:t>Directions:</w:t>
      </w:r>
      <w:r w:rsidRPr="00BF20B3">
        <w:rPr>
          <w:sz w:val="22"/>
        </w:rPr>
        <w:t xml:space="preserve"> </w:t>
      </w:r>
      <w:r w:rsidRPr="00BF20B3">
        <w:rPr>
          <w:szCs w:val="18"/>
        </w:rPr>
        <w:t xml:space="preserve">Use the prompts below to develop a pitch for your flavor. Your group will present your </w:t>
      </w:r>
      <w:r>
        <w:rPr>
          <w:szCs w:val="18"/>
        </w:rPr>
        <w:t>two</w:t>
      </w:r>
      <w:r w:rsidRPr="00BF20B3">
        <w:rPr>
          <w:szCs w:val="18"/>
        </w:rPr>
        <w:t>-</w:t>
      </w:r>
      <w:r>
        <w:rPr>
          <w:szCs w:val="18"/>
        </w:rPr>
        <w:t xml:space="preserve"> to three-</w:t>
      </w:r>
      <w:r w:rsidRPr="00BF20B3">
        <w:rPr>
          <w:szCs w:val="18"/>
        </w:rPr>
        <w:t>minute pitch to the class</w:t>
      </w:r>
      <w:r>
        <w:rPr>
          <w:szCs w:val="18"/>
        </w:rPr>
        <w:t>.</w:t>
      </w:r>
      <w:r w:rsidRPr="00BF20B3">
        <w:rPr>
          <w:szCs w:val="18"/>
        </w:rPr>
        <w:t xml:space="preserve"> </w:t>
      </w:r>
      <w:r>
        <w:rPr>
          <w:szCs w:val="18"/>
        </w:rPr>
        <w:t>Your classmates</w:t>
      </w:r>
      <w:r w:rsidRPr="00BF20B3">
        <w:rPr>
          <w:szCs w:val="18"/>
        </w:rPr>
        <w:t xml:space="preserve"> will evaluate your flavor and decide whether Culver’s should add it to their “Flavor of the Day” list.</w:t>
      </w:r>
    </w:p>
    <w:p w14:paraId="277D2C25" w14:textId="77777777" w:rsidR="00D12D6E" w:rsidRPr="00BF20B3" w:rsidRDefault="00D12D6E" w:rsidP="006E30A5">
      <w:pPr>
        <w:pStyle w:val="FFABody"/>
        <w:spacing w:line="360" w:lineRule="auto"/>
      </w:pPr>
    </w:p>
    <w:p w14:paraId="08133D78" w14:textId="77777777" w:rsidR="00D12D6E" w:rsidRPr="00BF20B3" w:rsidRDefault="00D12D6E" w:rsidP="006E30A5">
      <w:pPr>
        <w:pStyle w:val="FFABody"/>
        <w:spacing w:line="360" w:lineRule="auto"/>
      </w:pPr>
      <w:r w:rsidRPr="00BF20B3">
        <w:t>Copy your flavor name and description below:</w:t>
      </w:r>
    </w:p>
    <w:p w14:paraId="6529D6A5" w14:textId="77777777" w:rsidR="00D12D6E" w:rsidRPr="00BF20B3" w:rsidRDefault="00D12D6E" w:rsidP="006E30A5">
      <w:pPr>
        <w:pStyle w:val="FFABody"/>
        <w:spacing w:line="360" w:lineRule="auto"/>
      </w:pPr>
      <w:r w:rsidRPr="00BF20B3">
        <w:rPr>
          <w:b/>
          <w:bCs/>
        </w:rPr>
        <w:t>Flavor Name:</w:t>
      </w:r>
      <w:r w:rsidRPr="00BF20B3">
        <w:t xml:space="preserve">  _________________________________________________________________________________________________________</w:t>
      </w:r>
    </w:p>
    <w:p w14:paraId="111C5EAC" w14:textId="77777777" w:rsidR="00D12D6E" w:rsidRPr="00BF20B3" w:rsidRDefault="00D12D6E" w:rsidP="006E30A5">
      <w:pPr>
        <w:pStyle w:val="FFABody"/>
        <w:spacing w:line="360" w:lineRule="auto"/>
      </w:pPr>
      <w:r w:rsidRPr="00BF20B3">
        <w:rPr>
          <w:b/>
          <w:bCs/>
        </w:rPr>
        <w:t>Flavor Description:</w:t>
      </w:r>
      <w:r w:rsidRPr="00BF20B3">
        <w:t xml:space="preserve">  ___________________________________________________________________________________________________</w:t>
      </w:r>
    </w:p>
    <w:p w14:paraId="0868A116" w14:textId="77777777" w:rsidR="00D12D6E" w:rsidRPr="00BF20B3" w:rsidRDefault="00D12D6E" w:rsidP="006E30A5">
      <w:pPr>
        <w:pStyle w:val="FFABody"/>
        <w:spacing w:line="360" w:lineRule="auto"/>
      </w:pPr>
      <w:r w:rsidRPr="00BF20B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F8901A" w14:textId="77777777" w:rsidR="00D12D6E" w:rsidRPr="00BF20B3" w:rsidRDefault="00D12D6E" w:rsidP="006E30A5">
      <w:pPr>
        <w:pStyle w:val="FFABody"/>
        <w:spacing w:line="360" w:lineRule="auto"/>
        <w:rPr>
          <w:b/>
          <w:bCs/>
        </w:rPr>
      </w:pPr>
    </w:p>
    <w:p w14:paraId="4ABCF762" w14:textId="77777777" w:rsidR="00D12D6E" w:rsidRPr="00BF20B3" w:rsidRDefault="00D12D6E" w:rsidP="006E30A5">
      <w:pPr>
        <w:pStyle w:val="FFABody"/>
        <w:spacing w:line="360" w:lineRule="auto"/>
        <w:rPr>
          <w:b/>
          <w:bCs/>
        </w:rPr>
      </w:pPr>
      <w:r w:rsidRPr="00BF20B3">
        <w:rPr>
          <w:b/>
          <w:bCs/>
        </w:rPr>
        <w:t>Target Audience:</w:t>
      </w:r>
    </w:p>
    <w:p w14:paraId="4E6B3E72" w14:textId="77777777" w:rsidR="00D12D6E" w:rsidRPr="00BF20B3" w:rsidRDefault="00D12D6E" w:rsidP="006E30A5">
      <w:pPr>
        <w:pStyle w:val="FFABody"/>
        <w:spacing w:line="360" w:lineRule="auto"/>
      </w:pPr>
      <w:r w:rsidRPr="00BF20B3">
        <w:t>Who would enjoy this flavor most?  ____________________________________________________________________________________</w:t>
      </w:r>
    </w:p>
    <w:p w14:paraId="03477F13" w14:textId="77777777" w:rsidR="00D12D6E" w:rsidRPr="00BF20B3" w:rsidRDefault="00D12D6E" w:rsidP="006E30A5">
      <w:pPr>
        <w:pStyle w:val="FFABody"/>
        <w:spacing w:line="360" w:lineRule="auto"/>
      </w:pPr>
      <w:r w:rsidRPr="00BF20B3">
        <w:t>Why will they love it? 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E29F57" w14:textId="77777777" w:rsidR="00D12D6E" w:rsidRPr="00BF20B3" w:rsidRDefault="00D12D6E" w:rsidP="006E30A5">
      <w:pPr>
        <w:pStyle w:val="FFABody"/>
        <w:spacing w:line="360" w:lineRule="auto"/>
      </w:pPr>
      <w:r w:rsidRPr="00BF20B3">
        <w:t>________________________________________________________________________________________________________________________</w:t>
      </w:r>
    </w:p>
    <w:p w14:paraId="5907C996" w14:textId="77777777" w:rsidR="00D12D6E" w:rsidRPr="00BF20B3" w:rsidRDefault="00D12D6E" w:rsidP="006E30A5">
      <w:pPr>
        <w:pStyle w:val="FFABody"/>
        <w:spacing w:line="360" w:lineRule="auto"/>
      </w:pPr>
    </w:p>
    <w:p w14:paraId="1ACD6F70" w14:textId="11910DDD" w:rsidR="00D12D6E" w:rsidRPr="00BF20B3" w:rsidRDefault="00D12D6E" w:rsidP="006E30A5">
      <w:pPr>
        <w:pStyle w:val="FFABody"/>
        <w:spacing w:line="360" w:lineRule="auto"/>
      </w:pPr>
      <w:r w:rsidRPr="00BF20B3">
        <w:rPr>
          <w:b/>
          <w:bCs/>
        </w:rPr>
        <w:t>Theme Integration:</w:t>
      </w:r>
      <w:r w:rsidRPr="00BF20B3">
        <w:t xml:space="preserve"> (Explain in </w:t>
      </w:r>
      <w:r>
        <w:t>four or five</w:t>
      </w:r>
      <w:r w:rsidRPr="00BF20B3">
        <w:t xml:space="preserve"> sentences how your new frozen custard flavor fits </w:t>
      </w:r>
      <w:r>
        <w:t>your assigned</w:t>
      </w:r>
      <w:r w:rsidRPr="00BF20B3">
        <w:t xml:space="preserve"> scenario.)</w:t>
      </w:r>
    </w:p>
    <w:p w14:paraId="5638DD66" w14:textId="77777777" w:rsidR="00D12D6E" w:rsidRPr="00BF20B3" w:rsidRDefault="00D12D6E" w:rsidP="006E30A5">
      <w:pPr>
        <w:pStyle w:val="FFABody"/>
        <w:spacing w:line="360" w:lineRule="auto"/>
      </w:pPr>
      <w:r w:rsidRPr="00BF20B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92775B" w14:textId="77777777" w:rsidR="00D12D6E" w:rsidRPr="00BF20B3" w:rsidRDefault="00D12D6E" w:rsidP="006E30A5">
      <w:pPr>
        <w:pStyle w:val="FFABody"/>
        <w:spacing w:line="360" w:lineRule="auto"/>
      </w:pPr>
    </w:p>
    <w:p w14:paraId="33F9CE14" w14:textId="04CD9DDF" w:rsidR="00D12D6E" w:rsidRPr="00BF20B3" w:rsidRDefault="00D12D6E" w:rsidP="006E30A5">
      <w:pPr>
        <w:pStyle w:val="FFABody"/>
        <w:spacing w:line="360" w:lineRule="auto"/>
      </w:pPr>
      <w:r w:rsidRPr="00BF20B3">
        <w:rPr>
          <w:b/>
          <w:bCs/>
        </w:rPr>
        <w:t>Complete Your Pitch:</w:t>
      </w:r>
      <w:r w:rsidRPr="00BF20B3">
        <w:t xml:space="preserve"> (Why is your flavor unique? Why should Culver’s add it to the menu?)</w:t>
      </w:r>
    </w:p>
    <w:p w14:paraId="11639DF3" w14:textId="77777777" w:rsidR="00D12D6E" w:rsidRPr="00BF20B3" w:rsidRDefault="00D12D6E" w:rsidP="006E30A5">
      <w:pPr>
        <w:pStyle w:val="FFABody"/>
        <w:spacing w:line="360" w:lineRule="auto"/>
      </w:pPr>
      <w:r w:rsidRPr="00BF20B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AF2E19" w14:textId="77777777" w:rsidR="00D12D6E" w:rsidRPr="00BF20B3" w:rsidRDefault="00D12D6E" w:rsidP="006E30A5">
      <w:pPr>
        <w:pStyle w:val="FFAChartType-Bold"/>
        <w:ind w:left="0"/>
        <w:rPr>
          <w:sz w:val="24"/>
          <w:szCs w:val="24"/>
        </w:rPr>
      </w:pPr>
      <w:r w:rsidRPr="00BF20B3">
        <w:br w:type="page"/>
      </w:r>
      <w:r w:rsidRPr="00BF20B3">
        <w:rPr>
          <w:sz w:val="24"/>
          <w:szCs w:val="24"/>
        </w:rPr>
        <w:lastRenderedPageBreak/>
        <w:t>PART 4</w:t>
      </w:r>
    </w:p>
    <w:p w14:paraId="1C883F1D" w14:textId="77777777" w:rsidR="00D12D6E" w:rsidRPr="00BF20B3" w:rsidRDefault="00D12D6E" w:rsidP="006E30A5">
      <w:pPr>
        <w:pStyle w:val="FFABody"/>
        <w:rPr>
          <w:szCs w:val="18"/>
        </w:rPr>
      </w:pPr>
      <w:r w:rsidRPr="00BF20B3">
        <w:rPr>
          <w:rStyle w:val="LPSectionTitlesChar"/>
          <w:sz w:val="20"/>
          <w:szCs w:val="24"/>
        </w:rPr>
        <w:t>Directions:</w:t>
      </w:r>
      <w:r w:rsidRPr="00BF20B3">
        <w:rPr>
          <w:sz w:val="22"/>
        </w:rPr>
        <w:t xml:space="preserve"> </w:t>
      </w:r>
      <w:r w:rsidRPr="00BF20B3">
        <w:rPr>
          <w:szCs w:val="18"/>
        </w:rPr>
        <w:t>As you listen to your classmate’s pitches, evaluate them using the tables below.</w:t>
      </w:r>
    </w:p>
    <w:p w14:paraId="31EA00B2" w14:textId="77777777" w:rsidR="00D12D6E" w:rsidRPr="00BF20B3" w:rsidRDefault="00D12D6E" w:rsidP="006E30A5">
      <w:pPr>
        <w:pStyle w:val="FFABody"/>
        <w:rPr>
          <w:szCs w:val="18"/>
        </w:rPr>
      </w:pPr>
    </w:p>
    <w:tbl>
      <w:tblPr>
        <w:tblStyle w:val="TableGrid"/>
        <w:tblW w:w="0" w:type="auto"/>
        <w:tblLook w:val="04A0" w:firstRow="1" w:lastRow="0" w:firstColumn="1" w:lastColumn="0" w:noHBand="0" w:noVBand="1"/>
      </w:tblPr>
      <w:tblGrid>
        <w:gridCol w:w="3596"/>
        <w:gridCol w:w="3597"/>
        <w:gridCol w:w="3597"/>
      </w:tblGrid>
      <w:tr w:rsidR="00D12D6E" w:rsidRPr="00BF20B3" w14:paraId="471D0B6D" w14:textId="77777777" w:rsidTr="006262D9">
        <w:trPr>
          <w:trHeight w:val="288"/>
        </w:trPr>
        <w:tc>
          <w:tcPr>
            <w:tcW w:w="10790" w:type="dxa"/>
            <w:gridSpan w:val="3"/>
            <w:vAlign w:val="center"/>
          </w:tcPr>
          <w:p w14:paraId="7929793D" w14:textId="77777777" w:rsidR="00D12D6E" w:rsidRPr="00BF20B3" w:rsidRDefault="00D12D6E" w:rsidP="006262D9">
            <w:pPr>
              <w:pStyle w:val="FFABody"/>
              <w:rPr>
                <w:b/>
                <w:bCs/>
                <w:szCs w:val="18"/>
              </w:rPr>
            </w:pPr>
            <w:r w:rsidRPr="00BF20B3">
              <w:rPr>
                <w:b/>
                <w:bCs/>
                <w:szCs w:val="18"/>
              </w:rPr>
              <w:t>Group Name:</w:t>
            </w:r>
          </w:p>
        </w:tc>
      </w:tr>
      <w:tr w:rsidR="00D12D6E" w:rsidRPr="00BF20B3" w14:paraId="45A4101A" w14:textId="77777777" w:rsidTr="006262D9">
        <w:trPr>
          <w:trHeight w:val="288"/>
        </w:trPr>
        <w:tc>
          <w:tcPr>
            <w:tcW w:w="10790" w:type="dxa"/>
            <w:gridSpan w:val="3"/>
            <w:vAlign w:val="center"/>
          </w:tcPr>
          <w:p w14:paraId="404C2E96" w14:textId="77777777" w:rsidR="00D12D6E" w:rsidRPr="00BF20B3" w:rsidRDefault="00D12D6E" w:rsidP="006262D9">
            <w:pPr>
              <w:pStyle w:val="FFABody"/>
              <w:rPr>
                <w:b/>
                <w:bCs/>
                <w:szCs w:val="18"/>
              </w:rPr>
            </w:pPr>
            <w:r w:rsidRPr="00BF20B3">
              <w:rPr>
                <w:b/>
                <w:bCs/>
                <w:szCs w:val="18"/>
              </w:rPr>
              <w:t xml:space="preserve">Flavor Name: </w:t>
            </w:r>
          </w:p>
        </w:tc>
      </w:tr>
      <w:tr w:rsidR="00D12D6E" w:rsidRPr="00BF20B3" w14:paraId="66E9B881" w14:textId="77777777" w:rsidTr="006262D9">
        <w:trPr>
          <w:trHeight w:val="288"/>
        </w:trPr>
        <w:tc>
          <w:tcPr>
            <w:tcW w:w="3596" w:type="dxa"/>
            <w:vAlign w:val="center"/>
          </w:tcPr>
          <w:p w14:paraId="420A8698" w14:textId="5F2E2B88" w:rsidR="00D12D6E" w:rsidRPr="00BF20B3" w:rsidRDefault="00D12D6E" w:rsidP="006262D9">
            <w:pPr>
              <w:pStyle w:val="FFABody"/>
              <w:jc w:val="center"/>
              <w:rPr>
                <w:b/>
                <w:bCs/>
                <w:szCs w:val="18"/>
              </w:rPr>
            </w:pPr>
            <w:r w:rsidRPr="00BF20B3">
              <w:rPr>
                <w:b/>
                <w:bCs/>
                <w:szCs w:val="18"/>
              </w:rPr>
              <w:t>Originality</w:t>
            </w:r>
          </w:p>
        </w:tc>
        <w:tc>
          <w:tcPr>
            <w:tcW w:w="3597" w:type="dxa"/>
            <w:vAlign w:val="center"/>
          </w:tcPr>
          <w:p w14:paraId="28DA4432" w14:textId="0948F11A" w:rsidR="00D12D6E" w:rsidRPr="00BF20B3" w:rsidRDefault="00D12D6E" w:rsidP="006262D9">
            <w:pPr>
              <w:pStyle w:val="FFABody"/>
              <w:jc w:val="center"/>
              <w:rPr>
                <w:b/>
                <w:bCs/>
                <w:szCs w:val="18"/>
              </w:rPr>
            </w:pPr>
            <w:r w:rsidRPr="00BF20B3">
              <w:rPr>
                <w:b/>
                <w:bCs/>
                <w:szCs w:val="18"/>
              </w:rPr>
              <w:t xml:space="preserve"> Appeal of Flavor</w:t>
            </w:r>
          </w:p>
        </w:tc>
        <w:tc>
          <w:tcPr>
            <w:tcW w:w="3597" w:type="dxa"/>
            <w:vAlign w:val="center"/>
          </w:tcPr>
          <w:p w14:paraId="5876F6DF" w14:textId="77777777" w:rsidR="00D12D6E" w:rsidRPr="00BF20B3" w:rsidRDefault="00D12D6E" w:rsidP="006262D9">
            <w:pPr>
              <w:pStyle w:val="FFABody"/>
              <w:jc w:val="center"/>
              <w:rPr>
                <w:b/>
                <w:bCs/>
                <w:szCs w:val="18"/>
              </w:rPr>
            </w:pPr>
            <w:r w:rsidRPr="00BF20B3">
              <w:rPr>
                <w:b/>
                <w:bCs/>
                <w:szCs w:val="18"/>
              </w:rPr>
              <w:t>Theme Integration</w:t>
            </w:r>
          </w:p>
        </w:tc>
      </w:tr>
      <w:tr w:rsidR="00D12D6E" w:rsidRPr="00BF20B3" w14:paraId="596B1A50" w14:textId="77777777" w:rsidTr="006262D9">
        <w:trPr>
          <w:trHeight w:val="288"/>
        </w:trPr>
        <w:tc>
          <w:tcPr>
            <w:tcW w:w="3596" w:type="dxa"/>
            <w:vAlign w:val="center"/>
          </w:tcPr>
          <w:p w14:paraId="2F58117E"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60A3E670"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0ACC4476" w14:textId="77777777" w:rsidR="00D12D6E" w:rsidRPr="00BF20B3" w:rsidRDefault="00D12D6E" w:rsidP="006262D9">
            <w:pPr>
              <w:pStyle w:val="FFABody"/>
              <w:jc w:val="center"/>
              <w:rPr>
                <w:szCs w:val="18"/>
              </w:rPr>
            </w:pPr>
            <w:r w:rsidRPr="00BF20B3">
              <w:rPr>
                <w:szCs w:val="18"/>
              </w:rPr>
              <w:t>1         2         3         4         5</w:t>
            </w:r>
          </w:p>
        </w:tc>
      </w:tr>
      <w:tr w:rsidR="00D12D6E" w:rsidRPr="00BF20B3" w14:paraId="4D114AD7" w14:textId="77777777" w:rsidTr="006262D9">
        <w:trPr>
          <w:trHeight w:val="288"/>
        </w:trPr>
        <w:tc>
          <w:tcPr>
            <w:tcW w:w="3596" w:type="dxa"/>
            <w:vAlign w:val="center"/>
          </w:tcPr>
          <w:p w14:paraId="7CDD58C8" w14:textId="4E562D1D" w:rsidR="00D12D6E" w:rsidRPr="00BF20B3" w:rsidRDefault="00D12D6E" w:rsidP="006262D9">
            <w:pPr>
              <w:pStyle w:val="FFABody"/>
              <w:jc w:val="center"/>
              <w:rPr>
                <w:b/>
                <w:bCs/>
                <w:szCs w:val="18"/>
              </w:rPr>
            </w:pPr>
            <w:r w:rsidRPr="00BF20B3">
              <w:rPr>
                <w:b/>
                <w:bCs/>
                <w:szCs w:val="18"/>
              </w:rPr>
              <w:t>Target Audience</w:t>
            </w:r>
          </w:p>
        </w:tc>
        <w:tc>
          <w:tcPr>
            <w:tcW w:w="3597" w:type="dxa"/>
            <w:vAlign w:val="center"/>
          </w:tcPr>
          <w:p w14:paraId="52A3FC2C" w14:textId="5B0D93FD" w:rsidR="00D12D6E" w:rsidRPr="00BF20B3" w:rsidRDefault="00D12D6E" w:rsidP="006262D9">
            <w:pPr>
              <w:pStyle w:val="FFABody"/>
              <w:jc w:val="center"/>
              <w:rPr>
                <w:b/>
                <w:bCs/>
                <w:szCs w:val="18"/>
              </w:rPr>
            </w:pPr>
            <w:r w:rsidRPr="00BF20B3">
              <w:rPr>
                <w:b/>
                <w:bCs/>
                <w:szCs w:val="18"/>
              </w:rPr>
              <w:t>Overall Pitch</w:t>
            </w:r>
          </w:p>
        </w:tc>
        <w:tc>
          <w:tcPr>
            <w:tcW w:w="3597" w:type="dxa"/>
            <w:vAlign w:val="center"/>
          </w:tcPr>
          <w:p w14:paraId="780E0636" w14:textId="77777777" w:rsidR="00D12D6E" w:rsidRPr="00BF20B3" w:rsidRDefault="00D12D6E" w:rsidP="006262D9">
            <w:pPr>
              <w:pStyle w:val="FFABody"/>
              <w:jc w:val="center"/>
              <w:rPr>
                <w:b/>
                <w:bCs/>
                <w:szCs w:val="18"/>
              </w:rPr>
            </w:pPr>
            <w:r w:rsidRPr="00BF20B3">
              <w:rPr>
                <w:b/>
                <w:bCs/>
                <w:szCs w:val="18"/>
              </w:rPr>
              <w:t>Recommend for Culver’s Menu?</w:t>
            </w:r>
          </w:p>
        </w:tc>
      </w:tr>
      <w:tr w:rsidR="00D12D6E" w:rsidRPr="00BF20B3" w14:paraId="1476CB46" w14:textId="77777777" w:rsidTr="006262D9">
        <w:trPr>
          <w:trHeight w:val="288"/>
        </w:trPr>
        <w:tc>
          <w:tcPr>
            <w:tcW w:w="3596" w:type="dxa"/>
            <w:vAlign w:val="center"/>
          </w:tcPr>
          <w:p w14:paraId="2B70F273"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2711DF2D"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73AB7A11" w14:textId="77777777" w:rsidR="00D12D6E" w:rsidRPr="00BF20B3" w:rsidRDefault="00D12D6E" w:rsidP="006262D9">
            <w:pPr>
              <w:pStyle w:val="FFABody"/>
              <w:jc w:val="center"/>
              <w:rPr>
                <w:szCs w:val="18"/>
              </w:rPr>
            </w:pPr>
            <w:r w:rsidRPr="00BF20B3">
              <w:rPr>
                <w:szCs w:val="18"/>
              </w:rPr>
              <w:t>Yes                    No</w:t>
            </w:r>
          </w:p>
        </w:tc>
      </w:tr>
      <w:tr w:rsidR="00D12D6E" w:rsidRPr="00BF20B3" w14:paraId="209249EB" w14:textId="77777777" w:rsidTr="006262D9">
        <w:trPr>
          <w:trHeight w:val="288"/>
        </w:trPr>
        <w:tc>
          <w:tcPr>
            <w:tcW w:w="10790" w:type="dxa"/>
            <w:gridSpan w:val="3"/>
            <w:vAlign w:val="center"/>
          </w:tcPr>
          <w:p w14:paraId="2C6101E4" w14:textId="77777777" w:rsidR="00D12D6E" w:rsidRPr="00BF20B3" w:rsidRDefault="00D12D6E" w:rsidP="006262D9">
            <w:pPr>
              <w:pStyle w:val="FFABody"/>
              <w:rPr>
                <w:b/>
                <w:bCs/>
                <w:szCs w:val="18"/>
              </w:rPr>
            </w:pPr>
            <w:r w:rsidRPr="00BF20B3">
              <w:rPr>
                <w:b/>
                <w:bCs/>
                <w:szCs w:val="18"/>
              </w:rPr>
              <w:t>Additional Comments:</w:t>
            </w:r>
          </w:p>
        </w:tc>
      </w:tr>
      <w:tr w:rsidR="00D12D6E" w:rsidRPr="00BF20B3" w14:paraId="23425BCC" w14:textId="77777777" w:rsidTr="006262D9">
        <w:trPr>
          <w:trHeight w:val="720"/>
        </w:trPr>
        <w:tc>
          <w:tcPr>
            <w:tcW w:w="10790" w:type="dxa"/>
            <w:gridSpan w:val="3"/>
          </w:tcPr>
          <w:p w14:paraId="272A77CB" w14:textId="77777777" w:rsidR="00D12D6E" w:rsidRPr="00BF20B3" w:rsidRDefault="00D12D6E" w:rsidP="006262D9">
            <w:pPr>
              <w:pStyle w:val="FFABody"/>
              <w:rPr>
                <w:szCs w:val="18"/>
              </w:rPr>
            </w:pPr>
          </w:p>
        </w:tc>
      </w:tr>
    </w:tbl>
    <w:p w14:paraId="43C86BAA" w14:textId="77777777" w:rsidR="00D12D6E" w:rsidRPr="00BF20B3" w:rsidRDefault="00D12D6E" w:rsidP="006E30A5">
      <w:pPr>
        <w:pStyle w:val="FFABody"/>
        <w:rPr>
          <w:szCs w:val="18"/>
        </w:rPr>
      </w:pPr>
    </w:p>
    <w:tbl>
      <w:tblPr>
        <w:tblStyle w:val="TableGrid"/>
        <w:tblW w:w="0" w:type="auto"/>
        <w:tblLook w:val="04A0" w:firstRow="1" w:lastRow="0" w:firstColumn="1" w:lastColumn="0" w:noHBand="0" w:noVBand="1"/>
      </w:tblPr>
      <w:tblGrid>
        <w:gridCol w:w="3596"/>
        <w:gridCol w:w="3597"/>
        <w:gridCol w:w="3597"/>
      </w:tblGrid>
      <w:tr w:rsidR="00D12D6E" w:rsidRPr="00BF20B3" w14:paraId="2B331AF9" w14:textId="77777777" w:rsidTr="006262D9">
        <w:trPr>
          <w:trHeight w:val="288"/>
        </w:trPr>
        <w:tc>
          <w:tcPr>
            <w:tcW w:w="10790" w:type="dxa"/>
            <w:gridSpan w:val="3"/>
            <w:vAlign w:val="center"/>
          </w:tcPr>
          <w:p w14:paraId="7AD72854" w14:textId="77777777" w:rsidR="00D12D6E" w:rsidRPr="00BF20B3" w:rsidRDefault="00D12D6E" w:rsidP="006262D9">
            <w:pPr>
              <w:pStyle w:val="FFABody"/>
              <w:rPr>
                <w:b/>
                <w:bCs/>
                <w:szCs w:val="18"/>
              </w:rPr>
            </w:pPr>
            <w:r w:rsidRPr="00BF20B3">
              <w:rPr>
                <w:b/>
                <w:bCs/>
                <w:szCs w:val="18"/>
              </w:rPr>
              <w:t>Group Name:</w:t>
            </w:r>
          </w:p>
        </w:tc>
      </w:tr>
      <w:tr w:rsidR="00D12D6E" w:rsidRPr="00BF20B3" w14:paraId="782FB4AD" w14:textId="77777777" w:rsidTr="006262D9">
        <w:trPr>
          <w:trHeight w:val="288"/>
        </w:trPr>
        <w:tc>
          <w:tcPr>
            <w:tcW w:w="10790" w:type="dxa"/>
            <w:gridSpan w:val="3"/>
            <w:vAlign w:val="center"/>
          </w:tcPr>
          <w:p w14:paraId="629E910E" w14:textId="77777777" w:rsidR="00D12D6E" w:rsidRPr="00BF20B3" w:rsidRDefault="00D12D6E" w:rsidP="006262D9">
            <w:pPr>
              <w:pStyle w:val="FFABody"/>
              <w:rPr>
                <w:b/>
                <w:bCs/>
                <w:szCs w:val="18"/>
              </w:rPr>
            </w:pPr>
            <w:r w:rsidRPr="00BF20B3">
              <w:rPr>
                <w:b/>
                <w:bCs/>
                <w:szCs w:val="18"/>
              </w:rPr>
              <w:t xml:space="preserve">Flavor Name: </w:t>
            </w:r>
          </w:p>
        </w:tc>
      </w:tr>
      <w:tr w:rsidR="00D12D6E" w:rsidRPr="00BF20B3" w14:paraId="2EFDAD4A" w14:textId="77777777" w:rsidTr="006262D9">
        <w:trPr>
          <w:trHeight w:val="288"/>
        </w:trPr>
        <w:tc>
          <w:tcPr>
            <w:tcW w:w="3596" w:type="dxa"/>
            <w:vAlign w:val="center"/>
          </w:tcPr>
          <w:p w14:paraId="593354F2" w14:textId="32F344AD" w:rsidR="00D12D6E" w:rsidRPr="00BF20B3" w:rsidRDefault="00D12D6E" w:rsidP="006262D9">
            <w:pPr>
              <w:pStyle w:val="FFABody"/>
              <w:jc w:val="center"/>
              <w:rPr>
                <w:b/>
                <w:bCs/>
                <w:szCs w:val="18"/>
              </w:rPr>
            </w:pPr>
            <w:r w:rsidRPr="00BF20B3">
              <w:rPr>
                <w:b/>
                <w:bCs/>
                <w:szCs w:val="18"/>
              </w:rPr>
              <w:t>Originality</w:t>
            </w:r>
          </w:p>
        </w:tc>
        <w:tc>
          <w:tcPr>
            <w:tcW w:w="3597" w:type="dxa"/>
            <w:vAlign w:val="center"/>
          </w:tcPr>
          <w:p w14:paraId="214EAABF" w14:textId="399E6CAD" w:rsidR="00D12D6E" w:rsidRPr="00BF20B3" w:rsidRDefault="00D12D6E" w:rsidP="006262D9">
            <w:pPr>
              <w:pStyle w:val="FFABody"/>
              <w:jc w:val="center"/>
              <w:rPr>
                <w:b/>
                <w:bCs/>
                <w:szCs w:val="18"/>
              </w:rPr>
            </w:pPr>
            <w:r w:rsidRPr="00BF20B3">
              <w:rPr>
                <w:b/>
                <w:bCs/>
                <w:szCs w:val="18"/>
              </w:rPr>
              <w:t xml:space="preserve"> Appeal of Flavor</w:t>
            </w:r>
          </w:p>
        </w:tc>
        <w:tc>
          <w:tcPr>
            <w:tcW w:w="3597" w:type="dxa"/>
            <w:vAlign w:val="center"/>
          </w:tcPr>
          <w:p w14:paraId="61F92B44" w14:textId="77777777" w:rsidR="00D12D6E" w:rsidRPr="00BF20B3" w:rsidRDefault="00D12D6E" w:rsidP="006262D9">
            <w:pPr>
              <w:pStyle w:val="FFABody"/>
              <w:jc w:val="center"/>
              <w:rPr>
                <w:b/>
                <w:bCs/>
                <w:szCs w:val="18"/>
              </w:rPr>
            </w:pPr>
            <w:r w:rsidRPr="00BF20B3">
              <w:rPr>
                <w:b/>
                <w:bCs/>
                <w:szCs w:val="18"/>
              </w:rPr>
              <w:t>Theme Integration</w:t>
            </w:r>
          </w:p>
        </w:tc>
      </w:tr>
      <w:tr w:rsidR="00D12D6E" w:rsidRPr="00BF20B3" w14:paraId="56ECB6A1" w14:textId="77777777" w:rsidTr="006262D9">
        <w:trPr>
          <w:trHeight w:val="288"/>
        </w:trPr>
        <w:tc>
          <w:tcPr>
            <w:tcW w:w="3596" w:type="dxa"/>
            <w:vAlign w:val="center"/>
          </w:tcPr>
          <w:p w14:paraId="54EDC4B3"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409FF88B"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540ECD74" w14:textId="77777777" w:rsidR="00D12D6E" w:rsidRPr="00BF20B3" w:rsidRDefault="00D12D6E" w:rsidP="006262D9">
            <w:pPr>
              <w:pStyle w:val="FFABody"/>
              <w:jc w:val="center"/>
              <w:rPr>
                <w:szCs w:val="18"/>
              </w:rPr>
            </w:pPr>
            <w:r w:rsidRPr="00BF20B3">
              <w:rPr>
                <w:szCs w:val="18"/>
              </w:rPr>
              <w:t>1         2         3         4         5</w:t>
            </w:r>
          </w:p>
        </w:tc>
      </w:tr>
      <w:tr w:rsidR="00D12D6E" w:rsidRPr="00BF20B3" w14:paraId="0B178EBD" w14:textId="77777777" w:rsidTr="006262D9">
        <w:trPr>
          <w:trHeight w:val="288"/>
        </w:trPr>
        <w:tc>
          <w:tcPr>
            <w:tcW w:w="3596" w:type="dxa"/>
            <w:vAlign w:val="center"/>
          </w:tcPr>
          <w:p w14:paraId="52271002" w14:textId="0DBBFBCC" w:rsidR="00D12D6E" w:rsidRPr="00BF20B3" w:rsidRDefault="00D12D6E" w:rsidP="006262D9">
            <w:pPr>
              <w:pStyle w:val="FFABody"/>
              <w:jc w:val="center"/>
              <w:rPr>
                <w:b/>
                <w:bCs/>
                <w:szCs w:val="18"/>
              </w:rPr>
            </w:pPr>
            <w:r w:rsidRPr="00BF20B3">
              <w:rPr>
                <w:b/>
                <w:bCs/>
                <w:szCs w:val="18"/>
              </w:rPr>
              <w:t>Target Audience</w:t>
            </w:r>
          </w:p>
        </w:tc>
        <w:tc>
          <w:tcPr>
            <w:tcW w:w="3597" w:type="dxa"/>
            <w:vAlign w:val="center"/>
          </w:tcPr>
          <w:p w14:paraId="3F9E0E8B" w14:textId="7FB77781" w:rsidR="00D12D6E" w:rsidRPr="00BF20B3" w:rsidRDefault="00D12D6E" w:rsidP="006262D9">
            <w:pPr>
              <w:pStyle w:val="FFABody"/>
              <w:jc w:val="center"/>
              <w:rPr>
                <w:b/>
                <w:bCs/>
                <w:szCs w:val="18"/>
              </w:rPr>
            </w:pPr>
            <w:r w:rsidRPr="00BF20B3">
              <w:rPr>
                <w:b/>
                <w:bCs/>
                <w:szCs w:val="18"/>
              </w:rPr>
              <w:t>Overall Pitch</w:t>
            </w:r>
          </w:p>
        </w:tc>
        <w:tc>
          <w:tcPr>
            <w:tcW w:w="3597" w:type="dxa"/>
            <w:vAlign w:val="center"/>
          </w:tcPr>
          <w:p w14:paraId="2DA0C0F7" w14:textId="77777777" w:rsidR="00D12D6E" w:rsidRPr="00BF20B3" w:rsidRDefault="00D12D6E" w:rsidP="006262D9">
            <w:pPr>
              <w:pStyle w:val="FFABody"/>
              <w:jc w:val="center"/>
              <w:rPr>
                <w:b/>
                <w:bCs/>
                <w:szCs w:val="18"/>
              </w:rPr>
            </w:pPr>
            <w:r w:rsidRPr="00BF20B3">
              <w:rPr>
                <w:b/>
                <w:bCs/>
                <w:szCs w:val="18"/>
              </w:rPr>
              <w:t>Recommend for Culver’s Menu?</w:t>
            </w:r>
          </w:p>
        </w:tc>
      </w:tr>
      <w:tr w:rsidR="00D12D6E" w:rsidRPr="00BF20B3" w14:paraId="39DB1DD5" w14:textId="77777777" w:rsidTr="006262D9">
        <w:trPr>
          <w:trHeight w:val="288"/>
        </w:trPr>
        <w:tc>
          <w:tcPr>
            <w:tcW w:w="3596" w:type="dxa"/>
            <w:vAlign w:val="center"/>
          </w:tcPr>
          <w:p w14:paraId="21CB9552"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1A2C2828"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2B0D574E" w14:textId="77777777" w:rsidR="00D12D6E" w:rsidRPr="00BF20B3" w:rsidRDefault="00D12D6E" w:rsidP="006262D9">
            <w:pPr>
              <w:pStyle w:val="FFABody"/>
              <w:jc w:val="center"/>
              <w:rPr>
                <w:szCs w:val="18"/>
              </w:rPr>
            </w:pPr>
            <w:r w:rsidRPr="00BF20B3">
              <w:rPr>
                <w:szCs w:val="18"/>
              </w:rPr>
              <w:t>Yes                    No</w:t>
            </w:r>
          </w:p>
        </w:tc>
      </w:tr>
      <w:tr w:rsidR="00D12D6E" w:rsidRPr="00BF20B3" w14:paraId="73F56CEB" w14:textId="77777777" w:rsidTr="006262D9">
        <w:trPr>
          <w:trHeight w:val="288"/>
        </w:trPr>
        <w:tc>
          <w:tcPr>
            <w:tcW w:w="10790" w:type="dxa"/>
            <w:gridSpan w:val="3"/>
            <w:vAlign w:val="center"/>
          </w:tcPr>
          <w:p w14:paraId="26144DB2" w14:textId="77777777" w:rsidR="00D12D6E" w:rsidRPr="00BF20B3" w:rsidRDefault="00D12D6E" w:rsidP="006262D9">
            <w:pPr>
              <w:pStyle w:val="FFABody"/>
              <w:rPr>
                <w:b/>
                <w:bCs/>
                <w:szCs w:val="18"/>
              </w:rPr>
            </w:pPr>
            <w:r w:rsidRPr="00BF20B3">
              <w:rPr>
                <w:b/>
                <w:bCs/>
                <w:szCs w:val="18"/>
              </w:rPr>
              <w:t>Additional Comments:</w:t>
            </w:r>
          </w:p>
        </w:tc>
      </w:tr>
      <w:tr w:rsidR="00D12D6E" w:rsidRPr="00BF20B3" w14:paraId="72C0516C" w14:textId="77777777" w:rsidTr="006262D9">
        <w:trPr>
          <w:trHeight w:val="720"/>
        </w:trPr>
        <w:tc>
          <w:tcPr>
            <w:tcW w:w="10790" w:type="dxa"/>
            <w:gridSpan w:val="3"/>
          </w:tcPr>
          <w:p w14:paraId="2960699C" w14:textId="77777777" w:rsidR="00D12D6E" w:rsidRPr="00BF20B3" w:rsidRDefault="00D12D6E" w:rsidP="006262D9">
            <w:pPr>
              <w:pStyle w:val="FFABody"/>
              <w:rPr>
                <w:szCs w:val="18"/>
              </w:rPr>
            </w:pPr>
          </w:p>
        </w:tc>
      </w:tr>
    </w:tbl>
    <w:p w14:paraId="57008E93" w14:textId="77777777" w:rsidR="00D12D6E" w:rsidRPr="00BF20B3" w:rsidRDefault="00D12D6E" w:rsidP="006E30A5">
      <w:pPr>
        <w:pStyle w:val="FFABody"/>
        <w:spacing w:line="240" w:lineRule="auto"/>
      </w:pPr>
    </w:p>
    <w:tbl>
      <w:tblPr>
        <w:tblStyle w:val="TableGrid"/>
        <w:tblW w:w="0" w:type="auto"/>
        <w:tblLook w:val="04A0" w:firstRow="1" w:lastRow="0" w:firstColumn="1" w:lastColumn="0" w:noHBand="0" w:noVBand="1"/>
      </w:tblPr>
      <w:tblGrid>
        <w:gridCol w:w="3596"/>
        <w:gridCol w:w="3597"/>
        <w:gridCol w:w="3597"/>
      </w:tblGrid>
      <w:tr w:rsidR="00D12D6E" w:rsidRPr="00BF20B3" w14:paraId="4F814AC8" w14:textId="77777777" w:rsidTr="006262D9">
        <w:trPr>
          <w:trHeight w:val="288"/>
        </w:trPr>
        <w:tc>
          <w:tcPr>
            <w:tcW w:w="10790" w:type="dxa"/>
            <w:gridSpan w:val="3"/>
            <w:vAlign w:val="center"/>
          </w:tcPr>
          <w:p w14:paraId="4B6A7E6F" w14:textId="77777777" w:rsidR="00D12D6E" w:rsidRPr="00BF20B3" w:rsidRDefault="00D12D6E" w:rsidP="006262D9">
            <w:pPr>
              <w:pStyle w:val="FFABody"/>
              <w:rPr>
                <w:b/>
                <w:bCs/>
                <w:szCs w:val="18"/>
              </w:rPr>
            </w:pPr>
            <w:r w:rsidRPr="00BF20B3">
              <w:rPr>
                <w:b/>
                <w:bCs/>
                <w:szCs w:val="18"/>
              </w:rPr>
              <w:t>Group Name:</w:t>
            </w:r>
          </w:p>
        </w:tc>
      </w:tr>
      <w:tr w:rsidR="00D12D6E" w:rsidRPr="00BF20B3" w14:paraId="69221346" w14:textId="77777777" w:rsidTr="006262D9">
        <w:trPr>
          <w:trHeight w:val="288"/>
        </w:trPr>
        <w:tc>
          <w:tcPr>
            <w:tcW w:w="10790" w:type="dxa"/>
            <w:gridSpan w:val="3"/>
            <w:vAlign w:val="center"/>
          </w:tcPr>
          <w:p w14:paraId="2E1EA80F" w14:textId="77777777" w:rsidR="00D12D6E" w:rsidRPr="00BF20B3" w:rsidRDefault="00D12D6E" w:rsidP="006262D9">
            <w:pPr>
              <w:pStyle w:val="FFABody"/>
              <w:rPr>
                <w:b/>
                <w:bCs/>
                <w:szCs w:val="18"/>
              </w:rPr>
            </w:pPr>
            <w:r w:rsidRPr="00BF20B3">
              <w:rPr>
                <w:b/>
                <w:bCs/>
                <w:szCs w:val="18"/>
              </w:rPr>
              <w:t xml:space="preserve">Flavor Name: </w:t>
            </w:r>
          </w:p>
        </w:tc>
      </w:tr>
      <w:tr w:rsidR="00D12D6E" w:rsidRPr="00BF20B3" w14:paraId="1758F01D" w14:textId="77777777" w:rsidTr="006262D9">
        <w:trPr>
          <w:trHeight w:val="288"/>
        </w:trPr>
        <w:tc>
          <w:tcPr>
            <w:tcW w:w="3596" w:type="dxa"/>
            <w:vAlign w:val="center"/>
          </w:tcPr>
          <w:p w14:paraId="5B4A5DBD" w14:textId="3C708B1F" w:rsidR="00D12D6E" w:rsidRPr="00BF20B3" w:rsidRDefault="00D12D6E" w:rsidP="006262D9">
            <w:pPr>
              <w:pStyle w:val="FFABody"/>
              <w:jc w:val="center"/>
              <w:rPr>
                <w:b/>
                <w:bCs/>
                <w:szCs w:val="18"/>
              </w:rPr>
            </w:pPr>
            <w:r w:rsidRPr="00BF20B3">
              <w:rPr>
                <w:b/>
                <w:bCs/>
                <w:szCs w:val="18"/>
              </w:rPr>
              <w:t>Originality</w:t>
            </w:r>
          </w:p>
        </w:tc>
        <w:tc>
          <w:tcPr>
            <w:tcW w:w="3597" w:type="dxa"/>
            <w:vAlign w:val="center"/>
          </w:tcPr>
          <w:p w14:paraId="4EFAF86C" w14:textId="4495F675" w:rsidR="00D12D6E" w:rsidRPr="00BF20B3" w:rsidRDefault="00D12D6E" w:rsidP="006262D9">
            <w:pPr>
              <w:pStyle w:val="FFABody"/>
              <w:jc w:val="center"/>
              <w:rPr>
                <w:b/>
                <w:bCs/>
                <w:szCs w:val="18"/>
              </w:rPr>
            </w:pPr>
            <w:r w:rsidRPr="00BF20B3">
              <w:rPr>
                <w:b/>
                <w:bCs/>
                <w:szCs w:val="18"/>
              </w:rPr>
              <w:t xml:space="preserve"> Appeal of Flavor</w:t>
            </w:r>
          </w:p>
        </w:tc>
        <w:tc>
          <w:tcPr>
            <w:tcW w:w="3597" w:type="dxa"/>
            <w:vAlign w:val="center"/>
          </w:tcPr>
          <w:p w14:paraId="0D191C22" w14:textId="77777777" w:rsidR="00D12D6E" w:rsidRPr="00BF20B3" w:rsidRDefault="00D12D6E" w:rsidP="006262D9">
            <w:pPr>
              <w:pStyle w:val="FFABody"/>
              <w:jc w:val="center"/>
              <w:rPr>
                <w:b/>
                <w:bCs/>
                <w:szCs w:val="18"/>
              </w:rPr>
            </w:pPr>
            <w:r w:rsidRPr="00BF20B3">
              <w:rPr>
                <w:b/>
                <w:bCs/>
                <w:szCs w:val="18"/>
              </w:rPr>
              <w:t>Theme Integration</w:t>
            </w:r>
          </w:p>
        </w:tc>
      </w:tr>
      <w:tr w:rsidR="00D12D6E" w:rsidRPr="00BF20B3" w14:paraId="157647C6" w14:textId="77777777" w:rsidTr="006262D9">
        <w:trPr>
          <w:trHeight w:val="288"/>
        </w:trPr>
        <w:tc>
          <w:tcPr>
            <w:tcW w:w="3596" w:type="dxa"/>
            <w:vAlign w:val="center"/>
          </w:tcPr>
          <w:p w14:paraId="4A003F02"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067E0B98"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2C8F6DDB" w14:textId="77777777" w:rsidR="00D12D6E" w:rsidRPr="00BF20B3" w:rsidRDefault="00D12D6E" w:rsidP="006262D9">
            <w:pPr>
              <w:pStyle w:val="FFABody"/>
              <w:jc w:val="center"/>
              <w:rPr>
                <w:szCs w:val="18"/>
              </w:rPr>
            </w:pPr>
            <w:r w:rsidRPr="00BF20B3">
              <w:rPr>
                <w:szCs w:val="18"/>
              </w:rPr>
              <w:t>1         2         3         4         5</w:t>
            </w:r>
          </w:p>
        </w:tc>
      </w:tr>
      <w:tr w:rsidR="00D12D6E" w:rsidRPr="00BF20B3" w14:paraId="3572CB52" w14:textId="77777777" w:rsidTr="006262D9">
        <w:trPr>
          <w:trHeight w:val="288"/>
        </w:trPr>
        <w:tc>
          <w:tcPr>
            <w:tcW w:w="3596" w:type="dxa"/>
            <w:vAlign w:val="center"/>
          </w:tcPr>
          <w:p w14:paraId="75AC28E7" w14:textId="481CCA4F" w:rsidR="00D12D6E" w:rsidRPr="00BF20B3" w:rsidRDefault="00D12D6E" w:rsidP="006262D9">
            <w:pPr>
              <w:pStyle w:val="FFABody"/>
              <w:jc w:val="center"/>
              <w:rPr>
                <w:b/>
                <w:bCs/>
                <w:szCs w:val="18"/>
              </w:rPr>
            </w:pPr>
            <w:r w:rsidRPr="00BF20B3">
              <w:rPr>
                <w:b/>
                <w:bCs/>
                <w:szCs w:val="18"/>
              </w:rPr>
              <w:t>Target Audience</w:t>
            </w:r>
          </w:p>
        </w:tc>
        <w:tc>
          <w:tcPr>
            <w:tcW w:w="3597" w:type="dxa"/>
            <w:vAlign w:val="center"/>
          </w:tcPr>
          <w:p w14:paraId="68AA2C0A" w14:textId="138A1071" w:rsidR="00D12D6E" w:rsidRPr="00BF20B3" w:rsidRDefault="00D12D6E" w:rsidP="006262D9">
            <w:pPr>
              <w:pStyle w:val="FFABody"/>
              <w:jc w:val="center"/>
              <w:rPr>
                <w:b/>
                <w:bCs/>
                <w:szCs w:val="18"/>
              </w:rPr>
            </w:pPr>
            <w:r w:rsidRPr="00BF20B3">
              <w:rPr>
                <w:b/>
                <w:bCs/>
                <w:szCs w:val="18"/>
              </w:rPr>
              <w:t>Overall Pitch</w:t>
            </w:r>
          </w:p>
        </w:tc>
        <w:tc>
          <w:tcPr>
            <w:tcW w:w="3597" w:type="dxa"/>
            <w:vAlign w:val="center"/>
          </w:tcPr>
          <w:p w14:paraId="63685ADD" w14:textId="77777777" w:rsidR="00D12D6E" w:rsidRPr="00BF20B3" w:rsidRDefault="00D12D6E" w:rsidP="006262D9">
            <w:pPr>
              <w:pStyle w:val="FFABody"/>
              <w:jc w:val="center"/>
              <w:rPr>
                <w:b/>
                <w:bCs/>
                <w:szCs w:val="18"/>
              </w:rPr>
            </w:pPr>
            <w:r w:rsidRPr="00BF20B3">
              <w:rPr>
                <w:b/>
                <w:bCs/>
                <w:szCs w:val="18"/>
              </w:rPr>
              <w:t>Recommend for Culver’s Menu?</w:t>
            </w:r>
          </w:p>
        </w:tc>
      </w:tr>
      <w:tr w:rsidR="00D12D6E" w:rsidRPr="00BF20B3" w14:paraId="31B8C34A" w14:textId="77777777" w:rsidTr="006262D9">
        <w:trPr>
          <w:trHeight w:val="288"/>
        </w:trPr>
        <w:tc>
          <w:tcPr>
            <w:tcW w:w="3596" w:type="dxa"/>
            <w:vAlign w:val="center"/>
          </w:tcPr>
          <w:p w14:paraId="0FEEC602"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562EFD90"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63C2580C" w14:textId="77777777" w:rsidR="00D12D6E" w:rsidRPr="00BF20B3" w:rsidRDefault="00D12D6E" w:rsidP="006262D9">
            <w:pPr>
              <w:pStyle w:val="FFABody"/>
              <w:jc w:val="center"/>
              <w:rPr>
                <w:szCs w:val="18"/>
              </w:rPr>
            </w:pPr>
            <w:r w:rsidRPr="00BF20B3">
              <w:rPr>
                <w:szCs w:val="18"/>
              </w:rPr>
              <w:t>Yes                    No</w:t>
            </w:r>
          </w:p>
        </w:tc>
      </w:tr>
      <w:tr w:rsidR="00D12D6E" w:rsidRPr="00BF20B3" w14:paraId="6DC829CB" w14:textId="77777777" w:rsidTr="006262D9">
        <w:trPr>
          <w:trHeight w:val="288"/>
        </w:trPr>
        <w:tc>
          <w:tcPr>
            <w:tcW w:w="10790" w:type="dxa"/>
            <w:gridSpan w:val="3"/>
            <w:vAlign w:val="center"/>
          </w:tcPr>
          <w:p w14:paraId="1828BC30" w14:textId="77777777" w:rsidR="00D12D6E" w:rsidRPr="00BF20B3" w:rsidRDefault="00D12D6E" w:rsidP="006262D9">
            <w:pPr>
              <w:pStyle w:val="FFABody"/>
              <w:rPr>
                <w:b/>
                <w:bCs/>
                <w:szCs w:val="18"/>
              </w:rPr>
            </w:pPr>
            <w:r w:rsidRPr="00BF20B3">
              <w:rPr>
                <w:b/>
                <w:bCs/>
                <w:szCs w:val="18"/>
              </w:rPr>
              <w:t>Additional Comments:</w:t>
            </w:r>
          </w:p>
        </w:tc>
      </w:tr>
      <w:tr w:rsidR="00D12D6E" w:rsidRPr="00BF20B3" w14:paraId="78946B0F" w14:textId="77777777" w:rsidTr="006262D9">
        <w:trPr>
          <w:trHeight w:val="720"/>
        </w:trPr>
        <w:tc>
          <w:tcPr>
            <w:tcW w:w="10790" w:type="dxa"/>
            <w:gridSpan w:val="3"/>
          </w:tcPr>
          <w:p w14:paraId="32F83EF7" w14:textId="77777777" w:rsidR="00D12D6E" w:rsidRPr="00BF20B3" w:rsidRDefault="00D12D6E" w:rsidP="006262D9">
            <w:pPr>
              <w:pStyle w:val="FFABody"/>
              <w:rPr>
                <w:szCs w:val="18"/>
              </w:rPr>
            </w:pPr>
          </w:p>
        </w:tc>
      </w:tr>
    </w:tbl>
    <w:p w14:paraId="70DC1CC7" w14:textId="77777777" w:rsidR="00D12D6E" w:rsidRPr="00BF20B3" w:rsidRDefault="00D12D6E" w:rsidP="006E30A5">
      <w:pPr>
        <w:pStyle w:val="FFABody"/>
        <w:spacing w:line="240" w:lineRule="auto"/>
      </w:pPr>
    </w:p>
    <w:tbl>
      <w:tblPr>
        <w:tblStyle w:val="TableGrid"/>
        <w:tblW w:w="0" w:type="auto"/>
        <w:tblLook w:val="04A0" w:firstRow="1" w:lastRow="0" w:firstColumn="1" w:lastColumn="0" w:noHBand="0" w:noVBand="1"/>
      </w:tblPr>
      <w:tblGrid>
        <w:gridCol w:w="3596"/>
        <w:gridCol w:w="3597"/>
        <w:gridCol w:w="3597"/>
      </w:tblGrid>
      <w:tr w:rsidR="00D12D6E" w:rsidRPr="00BF20B3" w14:paraId="5208518B" w14:textId="77777777" w:rsidTr="006262D9">
        <w:trPr>
          <w:trHeight w:val="288"/>
        </w:trPr>
        <w:tc>
          <w:tcPr>
            <w:tcW w:w="10790" w:type="dxa"/>
            <w:gridSpan w:val="3"/>
            <w:vAlign w:val="center"/>
          </w:tcPr>
          <w:p w14:paraId="4748E1B9" w14:textId="77777777" w:rsidR="00D12D6E" w:rsidRPr="00BF20B3" w:rsidRDefault="00D12D6E" w:rsidP="006262D9">
            <w:pPr>
              <w:pStyle w:val="FFABody"/>
              <w:rPr>
                <w:b/>
                <w:bCs/>
                <w:szCs w:val="18"/>
              </w:rPr>
            </w:pPr>
            <w:r w:rsidRPr="00BF20B3">
              <w:rPr>
                <w:b/>
                <w:bCs/>
                <w:szCs w:val="18"/>
              </w:rPr>
              <w:t>Group Name:</w:t>
            </w:r>
          </w:p>
        </w:tc>
      </w:tr>
      <w:tr w:rsidR="00D12D6E" w:rsidRPr="00BF20B3" w14:paraId="73E8881B" w14:textId="77777777" w:rsidTr="006262D9">
        <w:trPr>
          <w:trHeight w:val="288"/>
        </w:trPr>
        <w:tc>
          <w:tcPr>
            <w:tcW w:w="10790" w:type="dxa"/>
            <w:gridSpan w:val="3"/>
            <w:vAlign w:val="center"/>
          </w:tcPr>
          <w:p w14:paraId="242D2B72" w14:textId="77777777" w:rsidR="00D12D6E" w:rsidRPr="00BF20B3" w:rsidRDefault="00D12D6E" w:rsidP="006262D9">
            <w:pPr>
              <w:pStyle w:val="FFABody"/>
              <w:rPr>
                <w:b/>
                <w:bCs/>
                <w:szCs w:val="18"/>
              </w:rPr>
            </w:pPr>
            <w:r w:rsidRPr="00BF20B3">
              <w:rPr>
                <w:b/>
                <w:bCs/>
                <w:szCs w:val="18"/>
              </w:rPr>
              <w:t xml:space="preserve">Flavor Name: </w:t>
            </w:r>
          </w:p>
        </w:tc>
      </w:tr>
      <w:tr w:rsidR="00D12D6E" w:rsidRPr="00BF20B3" w14:paraId="33879C82" w14:textId="77777777" w:rsidTr="006262D9">
        <w:trPr>
          <w:trHeight w:val="288"/>
        </w:trPr>
        <w:tc>
          <w:tcPr>
            <w:tcW w:w="3596" w:type="dxa"/>
            <w:vAlign w:val="center"/>
          </w:tcPr>
          <w:p w14:paraId="3ABA6FE4" w14:textId="32A58D6D" w:rsidR="00D12D6E" w:rsidRPr="00BF20B3" w:rsidRDefault="00D12D6E" w:rsidP="006262D9">
            <w:pPr>
              <w:pStyle w:val="FFABody"/>
              <w:jc w:val="center"/>
              <w:rPr>
                <w:b/>
                <w:bCs/>
                <w:szCs w:val="18"/>
              </w:rPr>
            </w:pPr>
            <w:r w:rsidRPr="00BF20B3">
              <w:rPr>
                <w:b/>
                <w:bCs/>
                <w:szCs w:val="18"/>
              </w:rPr>
              <w:t>Originality</w:t>
            </w:r>
          </w:p>
        </w:tc>
        <w:tc>
          <w:tcPr>
            <w:tcW w:w="3597" w:type="dxa"/>
            <w:vAlign w:val="center"/>
          </w:tcPr>
          <w:p w14:paraId="1D634FE1" w14:textId="142F684A" w:rsidR="00D12D6E" w:rsidRPr="00BF20B3" w:rsidRDefault="00D12D6E" w:rsidP="006262D9">
            <w:pPr>
              <w:pStyle w:val="FFABody"/>
              <w:jc w:val="center"/>
              <w:rPr>
                <w:b/>
                <w:bCs/>
                <w:szCs w:val="18"/>
              </w:rPr>
            </w:pPr>
            <w:r w:rsidRPr="00BF20B3">
              <w:rPr>
                <w:b/>
                <w:bCs/>
                <w:szCs w:val="18"/>
              </w:rPr>
              <w:t xml:space="preserve"> Appeal of Flavor</w:t>
            </w:r>
          </w:p>
        </w:tc>
        <w:tc>
          <w:tcPr>
            <w:tcW w:w="3597" w:type="dxa"/>
            <w:vAlign w:val="center"/>
          </w:tcPr>
          <w:p w14:paraId="05FC1A3F" w14:textId="77777777" w:rsidR="00D12D6E" w:rsidRPr="00BF20B3" w:rsidRDefault="00D12D6E" w:rsidP="006262D9">
            <w:pPr>
              <w:pStyle w:val="FFABody"/>
              <w:jc w:val="center"/>
              <w:rPr>
                <w:b/>
                <w:bCs/>
                <w:szCs w:val="18"/>
              </w:rPr>
            </w:pPr>
            <w:r w:rsidRPr="00BF20B3">
              <w:rPr>
                <w:b/>
                <w:bCs/>
                <w:szCs w:val="18"/>
              </w:rPr>
              <w:t>Theme Integration</w:t>
            </w:r>
          </w:p>
        </w:tc>
      </w:tr>
      <w:tr w:rsidR="00D12D6E" w:rsidRPr="00BF20B3" w14:paraId="112D57C1" w14:textId="77777777" w:rsidTr="006262D9">
        <w:trPr>
          <w:trHeight w:val="288"/>
        </w:trPr>
        <w:tc>
          <w:tcPr>
            <w:tcW w:w="3596" w:type="dxa"/>
            <w:vAlign w:val="center"/>
          </w:tcPr>
          <w:p w14:paraId="748BF4D9"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383D2FEE"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1E64841F" w14:textId="77777777" w:rsidR="00D12D6E" w:rsidRPr="00BF20B3" w:rsidRDefault="00D12D6E" w:rsidP="006262D9">
            <w:pPr>
              <w:pStyle w:val="FFABody"/>
              <w:jc w:val="center"/>
              <w:rPr>
                <w:szCs w:val="18"/>
              </w:rPr>
            </w:pPr>
            <w:r w:rsidRPr="00BF20B3">
              <w:rPr>
                <w:szCs w:val="18"/>
              </w:rPr>
              <w:t>1         2         3         4         5</w:t>
            </w:r>
          </w:p>
        </w:tc>
      </w:tr>
      <w:tr w:rsidR="00D12D6E" w:rsidRPr="00BF20B3" w14:paraId="5CABAB3D" w14:textId="77777777" w:rsidTr="006262D9">
        <w:trPr>
          <w:trHeight w:val="288"/>
        </w:trPr>
        <w:tc>
          <w:tcPr>
            <w:tcW w:w="3596" w:type="dxa"/>
            <w:vAlign w:val="center"/>
          </w:tcPr>
          <w:p w14:paraId="138C4D53" w14:textId="79C0A29D" w:rsidR="00D12D6E" w:rsidRPr="00BF20B3" w:rsidRDefault="00D12D6E" w:rsidP="006262D9">
            <w:pPr>
              <w:pStyle w:val="FFABody"/>
              <w:jc w:val="center"/>
              <w:rPr>
                <w:b/>
                <w:bCs/>
                <w:szCs w:val="18"/>
              </w:rPr>
            </w:pPr>
            <w:r w:rsidRPr="00BF20B3">
              <w:rPr>
                <w:b/>
                <w:bCs/>
                <w:szCs w:val="18"/>
              </w:rPr>
              <w:t>Target Audience</w:t>
            </w:r>
          </w:p>
        </w:tc>
        <w:tc>
          <w:tcPr>
            <w:tcW w:w="3597" w:type="dxa"/>
            <w:vAlign w:val="center"/>
          </w:tcPr>
          <w:p w14:paraId="087F2433" w14:textId="6E2B6907" w:rsidR="00D12D6E" w:rsidRPr="00BF20B3" w:rsidRDefault="00D12D6E" w:rsidP="006262D9">
            <w:pPr>
              <w:pStyle w:val="FFABody"/>
              <w:jc w:val="center"/>
              <w:rPr>
                <w:b/>
                <w:bCs/>
                <w:szCs w:val="18"/>
              </w:rPr>
            </w:pPr>
            <w:r w:rsidRPr="00BF20B3">
              <w:rPr>
                <w:b/>
                <w:bCs/>
                <w:szCs w:val="18"/>
              </w:rPr>
              <w:t>Overall Pitch</w:t>
            </w:r>
          </w:p>
        </w:tc>
        <w:tc>
          <w:tcPr>
            <w:tcW w:w="3597" w:type="dxa"/>
            <w:vAlign w:val="center"/>
          </w:tcPr>
          <w:p w14:paraId="109C711A" w14:textId="77777777" w:rsidR="00D12D6E" w:rsidRPr="00BF20B3" w:rsidRDefault="00D12D6E" w:rsidP="006262D9">
            <w:pPr>
              <w:pStyle w:val="FFABody"/>
              <w:jc w:val="center"/>
              <w:rPr>
                <w:b/>
                <w:bCs/>
                <w:szCs w:val="18"/>
              </w:rPr>
            </w:pPr>
            <w:r w:rsidRPr="00BF20B3">
              <w:rPr>
                <w:b/>
                <w:bCs/>
                <w:szCs w:val="18"/>
              </w:rPr>
              <w:t>Recommend for Culver’s Menu?</w:t>
            </w:r>
          </w:p>
        </w:tc>
      </w:tr>
      <w:tr w:rsidR="00D12D6E" w:rsidRPr="00BF20B3" w14:paraId="02547393" w14:textId="77777777" w:rsidTr="006262D9">
        <w:trPr>
          <w:trHeight w:val="288"/>
        </w:trPr>
        <w:tc>
          <w:tcPr>
            <w:tcW w:w="3596" w:type="dxa"/>
            <w:vAlign w:val="center"/>
          </w:tcPr>
          <w:p w14:paraId="40D53739"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4EB46D68"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7AD6179A" w14:textId="77777777" w:rsidR="00D12D6E" w:rsidRPr="00BF20B3" w:rsidRDefault="00D12D6E" w:rsidP="006262D9">
            <w:pPr>
              <w:pStyle w:val="FFABody"/>
              <w:jc w:val="center"/>
              <w:rPr>
                <w:szCs w:val="18"/>
              </w:rPr>
            </w:pPr>
            <w:r w:rsidRPr="00BF20B3">
              <w:rPr>
                <w:szCs w:val="18"/>
              </w:rPr>
              <w:t>Yes                    No</w:t>
            </w:r>
          </w:p>
        </w:tc>
      </w:tr>
      <w:tr w:rsidR="00D12D6E" w:rsidRPr="00BF20B3" w14:paraId="15C90701" w14:textId="77777777" w:rsidTr="006262D9">
        <w:trPr>
          <w:trHeight w:val="288"/>
        </w:trPr>
        <w:tc>
          <w:tcPr>
            <w:tcW w:w="10790" w:type="dxa"/>
            <w:gridSpan w:val="3"/>
            <w:vAlign w:val="center"/>
          </w:tcPr>
          <w:p w14:paraId="7CE26EFE" w14:textId="77777777" w:rsidR="00D12D6E" w:rsidRPr="00BF20B3" w:rsidRDefault="00D12D6E" w:rsidP="006262D9">
            <w:pPr>
              <w:pStyle w:val="FFABody"/>
              <w:rPr>
                <w:b/>
                <w:bCs/>
                <w:szCs w:val="18"/>
              </w:rPr>
            </w:pPr>
            <w:r w:rsidRPr="00BF20B3">
              <w:rPr>
                <w:b/>
                <w:bCs/>
                <w:szCs w:val="18"/>
              </w:rPr>
              <w:t>Additional Comments:</w:t>
            </w:r>
          </w:p>
        </w:tc>
      </w:tr>
      <w:tr w:rsidR="00D12D6E" w:rsidRPr="00BF20B3" w14:paraId="18DAF211" w14:textId="77777777" w:rsidTr="006262D9">
        <w:trPr>
          <w:trHeight w:val="720"/>
        </w:trPr>
        <w:tc>
          <w:tcPr>
            <w:tcW w:w="10790" w:type="dxa"/>
            <w:gridSpan w:val="3"/>
          </w:tcPr>
          <w:p w14:paraId="5C1E7E2A" w14:textId="77777777" w:rsidR="00D12D6E" w:rsidRPr="00BF20B3" w:rsidRDefault="00D12D6E" w:rsidP="006262D9">
            <w:pPr>
              <w:pStyle w:val="FFABody"/>
              <w:rPr>
                <w:szCs w:val="18"/>
              </w:rPr>
            </w:pPr>
          </w:p>
        </w:tc>
      </w:tr>
    </w:tbl>
    <w:p w14:paraId="228543BB" w14:textId="77777777" w:rsidR="00D12D6E" w:rsidRPr="00BF20B3" w:rsidRDefault="00D12D6E" w:rsidP="006E30A5">
      <w:pPr>
        <w:pStyle w:val="FFABody"/>
        <w:spacing w:line="240" w:lineRule="auto"/>
      </w:pPr>
    </w:p>
    <w:p w14:paraId="6D841055" w14:textId="77777777" w:rsidR="00D12D6E" w:rsidRPr="00BF20B3" w:rsidRDefault="00D12D6E" w:rsidP="006E30A5">
      <w:pPr>
        <w:pStyle w:val="FFABody"/>
        <w:spacing w:line="240" w:lineRule="auto"/>
      </w:pPr>
    </w:p>
    <w:p w14:paraId="7E737DF1" w14:textId="77777777" w:rsidR="00D12D6E" w:rsidRPr="00BF20B3" w:rsidRDefault="00D12D6E" w:rsidP="006E30A5">
      <w:pPr>
        <w:pStyle w:val="FFABody"/>
        <w:spacing w:line="240" w:lineRule="auto"/>
      </w:pPr>
    </w:p>
    <w:p w14:paraId="2FB38A80" w14:textId="77777777" w:rsidR="00D12D6E" w:rsidRPr="00BF20B3" w:rsidRDefault="00D12D6E" w:rsidP="006E30A5">
      <w:pPr>
        <w:pStyle w:val="FFABody"/>
        <w:spacing w:line="240" w:lineRule="auto"/>
      </w:pPr>
    </w:p>
    <w:tbl>
      <w:tblPr>
        <w:tblStyle w:val="TableGrid"/>
        <w:tblW w:w="0" w:type="auto"/>
        <w:tblLook w:val="04A0" w:firstRow="1" w:lastRow="0" w:firstColumn="1" w:lastColumn="0" w:noHBand="0" w:noVBand="1"/>
      </w:tblPr>
      <w:tblGrid>
        <w:gridCol w:w="3596"/>
        <w:gridCol w:w="3597"/>
        <w:gridCol w:w="3597"/>
      </w:tblGrid>
      <w:tr w:rsidR="00D12D6E" w:rsidRPr="00BF20B3" w14:paraId="2D0865D0" w14:textId="77777777" w:rsidTr="006262D9">
        <w:trPr>
          <w:trHeight w:val="288"/>
        </w:trPr>
        <w:tc>
          <w:tcPr>
            <w:tcW w:w="10790" w:type="dxa"/>
            <w:gridSpan w:val="3"/>
            <w:vAlign w:val="center"/>
          </w:tcPr>
          <w:p w14:paraId="15D52566" w14:textId="77777777" w:rsidR="00D12D6E" w:rsidRPr="00BF20B3" w:rsidRDefault="00D12D6E" w:rsidP="006262D9">
            <w:pPr>
              <w:pStyle w:val="FFABody"/>
              <w:rPr>
                <w:b/>
                <w:bCs/>
                <w:szCs w:val="18"/>
              </w:rPr>
            </w:pPr>
            <w:r w:rsidRPr="00BF20B3">
              <w:rPr>
                <w:b/>
                <w:bCs/>
                <w:szCs w:val="18"/>
              </w:rPr>
              <w:lastRenderedPageBreak/>
              <w:t>Group Name:</w:t>
            </w:r>
          </w:p>
        </w:tc>
      </w:tr>
      <w:tr w:rsidR="00D12D6E" w:rsidRPr="00BF20B3" w14:paraId="6C7359EA" w14:textId="77777777" w:rsidTr="006262D9">
        <w:trPr>
          <w:trHeight w:val="288"/>
        </w:trPr>
        <w:tc>
          <w:tcPr>
            <w:tcW w:w="10790" w:type="dxa"/>
            <w:gridSpan w:val="3"/>
            <w:vAlign w:val="center"/>
          </w:tcPr>
          <w:p w14:paraId="3636B966" w14:textId="77777777" w:rsidR="00D12D6E" w:rsidRPr="00BF20B3" w:rsidRDefault="00D12D6E" w:rsidP="006262D9">
            <w:pPr>
              <w:pStyle w:val="FFABody"/>
              <w:rPr>
                <w:b/>
                <w:bCs/>
                <w:szCs w:val="18"/>
              </w:rPr>
            </w:pPr>
            <w:r w:rsidRPr="00BF20B3">
              <w:rPr>
                <w:b/>
                <w:bCs/>
                <w:szCs w:val="18"/>
              </w:rPr>
              <w:t xml:space="preserve">Flavor Name: </w:t>
            </w:r>
          </w:p>
        </w:tc>
      </w:tr>
      <w:tr w:rsidR="00D12D6E" w:rsidRPr="00BF20B3" w14:paraId="1B395483" w14:textId="77777777" w:rsidTr="006262D9">
        <w:trPr>
          <w:trHeight w:val="288"/>
        </w:trPr>
        <w:tc>
          <w:tcPr>
            <w:tcW w:w="3596" w:type="dxa"/>
            <w:vAlign w:val="center"/>
          </w:tcPr>
          <w:p w14:paraId="204D5A60" w14:textId="77777777" w:rsidR="00D12D6E" w:rsidRPr="00BF20B3" w:rsidRDefault="00D12D6E" w:rsidP="006262D9">
            <w:pPr>
              <w:pStyle w:val="FFABody"/>
              <w:jc w:val="center"/>
              <w:rPr>
                <w:b/>
                <w:bCs/>
                <w:szCs w:val="18"/>
              </w:rPr>
            </w:pPr>
            <w:r w:rsidRPr="00BF20B3">
              <w:rPr>
                <w:b/>
                <w:bCs/>
                <w:szCs w:val="18"/>
              </w:rPr>
              <w:t>Originality:</w:t>
            </w:r>
          </w:p>
        </w:tc>
        <w:tc>
          <w:tcPr>
            <w:tcW w:w="3597" w:type="dxa"/>
            <w:vAlign w:val="center"/>
          </w:tcPr>
          <w:p w14:paraId="5290CBCC" w14:textId="77777777" w:rsidR="00D12D6E" w:rsidRPr="00BF20B3" w:rsidRDefault="00D12D6E" w:rsidP="006262D9">
            <w:pPr>
              <w:pStyle w:val="FFABody"/>
              <w:jc w:val="center"/>
              <w:rPr>
                <w:b/>
                <w:bCs/>
                <w:szCs w:val="18"/>
              </w:rPr>
            </w:pPr>
            <w:r w:rsidRPr="00BF20B3">
              <w:rPr>
                <w:b/>
                <w:bCs/>
                <w:szCs w:val="18"/>
              </w:rPr>
              <w:t xml:space="preserve"> Appeal of Flavor:</w:t>
            </w:r>
          </w:p>
        </w:tc>
        <w:tc>
          <w:tcPr>
            <w:tcW w:w="3597" w:type="dxa"/>
            <w:vAlign w:val="center"/>
          </w:tcPr>
          <w:p w14:paraId="17E7306C" w14:textId="77777777" w:rsidR="00D12D6E" w:rsidRPr="00BF20B3" w:rsidRDefault="00D12D6E" w:rsidP="006262D9">
            <w:pPr>
              <w:pStyle w:val="FFABody"/>
              <w:jc w:val="center"/>
              <w:rPr>
                <w:b/>
                <w:bCs/>
                <w:szCs w:val="18"/>
              </w:rPr>
            </w:pPr>
            <w:r w:rsidRPr="00BF20B3">
              <w:rPr>
                <w:b/>
                <w:bCs/>
                <w:szCs w:val="18"/>
              </w:rPr>
              <w:t>Theme Integration</w:t>
            </w:r>
          </w:p>
        </w:tc>
      </w:tr>
      <w:tr w:rsidR="00D12D6E" w:rsidRPr="00BF20B3" w14:paraId="4B3C4BA4" w14:textId="77777777" w:rsidTr="006262D9">
        <w:trPr>
          <w:trHeight w:val="288"/>
        </w:trPr>
        <w:tc>
          <w:tcPr>
            <w:tcW w:w="3596" w:type="dxa"/>
            <w:vAlign w:val="center"/>
          </w:tcPr>
          <w:p w14:paraId="016BDEB0"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224AC926"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2A138E06" w14:textId="77777777" w:rsidR="00D12D6E" w:rsidRPr="00BF20B3" w:rsidRDefault="00D12D6E" w:rsidP="006262D9">
            <w:pPr>
              <w:pStyle w:val="FFABody"/>
              <w:jc w:val="center"/>
              <w:rPr>
                <w:szCs w:val="18"/>
              </w:rPr>
            </w:pPr>
            <w:r w:rsidRPr="00BF20B3">
              <w:rPr>
                <w:szCs w:val="18"/>
              </w:rPr>
              <w:t>1         2         3         4         5</w:t>
            </w:r>
          </w:p>
        </w:tc>
      </w:tr>
      <w:tr w:rsidR="00D12D6E" w:rsidRPr="00BF20B3" w14:paraId="412AD23B" w14:textId="77777777" w:rsidTr="006262D9">
        <w:trPr>
          <w:trHeight w:val="288"/>
        </w:trPr>
        <w:tc>
          <w:tcPr>
            <w:tcW w:w="3596" w:type="dxa"/>
            <w:vAlign w:val="center"/>
          </w:tcPr>
          <w:p w14:paraId="632EB166" w14:textId="77777777" w:rsidR="00D12D6E" w:rsidRPr="00BF20B3" w:rsidRDefault="00D12D6E" w:rsidP="006262D9">
            <w:pPr>
              <w:pStyle w:val="FFABody"/>
              <w:jc w:val="center"/>
              <w:rPr>
                <w:b/>
                <w:bCs/>
                <w:szCs w:val="18"/>
              </w:rPr>
            </w:pPr>
            <w:r w:rsidRPr="00BF20B3">
              <w:rPr>
                <w:b/>
                <w:bCs/>
                <w:szCs w:val="18"/>
              </w:rPr>
              <w:t>Target Audience:</w:t>
            </w:r>
          </w:p>
        </w:tc>
        <w:tc>
          <w:tcPr>
            <w:tcW w:w="3597" w:type="dxa"/>
            <w:vAlign w:val="center"/>
          </w:tcPr>
          <w:p w14:paraId="11587DE9" w14:textId="77777777" w:rsidR="00D12D6E" w:rsidRPr="00BF20B3" w:rsidRDefault="00D12D6E" w:rsidP="006262D9">
            <w:pPr>
              <w:pStyle w:val="FFABody"/>
              <w:jc w:val="center"/>
              <w:rPr>
                <w:b/>
                <w:bCs/>
                <w:szCs w:val="18"/>
              </w:rPr>
            </w:pPr>
            <w:r w:rsidRPr="00BF20B3">
              <w:rPr>
                <w:b/>
                <w:bCs/>
                <w:szCs w:val="18"/>
              </w:rPr>
              <w:t>Overall Pitch:</w:t>
            </w:r>
          </w:p>
        </w:tc>
        <w:tc>
          <w:tcPr>
            <w:tcW w:w="3597" w:type="dxa"/>
            <w:vAlign w:val="center"/>
          </w:tcPr>
          <w:p w14:paraId="0AE2FDAF" w14:textId="77777777" w:rsidR="00D12D6E" w:rsidRPr="00BF20B3" w:rsidRDefault="00D12D6E" w:rsidP="006262D9">
            <w:pPr>
              <w:pStyle w:val="FFABody"/>
              <w:jc w:val="center"/>
              <w:rPr>
                <w:b/>
                <w:bCs/>
                <w:szCs w:val="18"/>
              </w:rPr>
            </w:pPr>
            <w:r w:rsidRPr="00BF20B3">
              <w:rPr>
                <w:b/>
                <w:bCs/>
                <w:szCs w:val="18"/>
              </w:rPr>
              <w:t>Recommend for Culver’s Menu?</w:t>
            </w:r>
          </w:p>
        </w:tc>
      </w:tr>
      <w:tr w:rsidR="00D12D6E" w:rsidRPr="00BF20B3" w14:paraId="3E81627E" w14:textId="77777777" w:rsidTr="006262D9">
        <w:trPr>
          <w:trHeight w:val="288"/>
        </w:trPr>
        <w:tc>
          <w:tcPr>
            <w:tcW w:w="3596" w:type="dxa"/>
            <w:vAlign w:val="center"/>
          </w:tcPr>
          <w:p w14:paraId="22CFE8FE"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1D2A1DA9"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73C09783" w14:textId="77777777" w:rsidR="00D12D6E" w:rsidRPr="00BF20B3" w:rsidRDefault="00D12D6E" w:rsidP="006262D9">
            <w:pPr>
              <w:pStyle w:val="FFABody"/>
              <w:jc w:val="center"/>
              <w:rPr>
                <w:szCs w:val="18"/>
              </w:rPr>
            </w:pPr>
            <w:r w:rsidRPr="00BF20B3">
              <w:rPr>
                <w:szCs w:val="18"/>
              </w:rPr>
              <w:t>Yes                    No</w:t>
            </w:r>
          </w:p>
        </w:tc>
      </w:tr>
      <w:tr w:rsidR="00D12D6E" w:rsidRPr="00BF20B3" w14:paraId="628B37A3" w14:textId="77777777" w:rsidTr="006262D9">
        <w:trPr>
          <w:trHeight w:val="288"/>
        </w:trPr>
        <w:tc>
          <w:tcPr>
            <w:tcW w:w="10790" w:type="dxa"/>
            <w:gridSpan w:val="3"/>
            <w:vAlign w:val="center"/>
          </w:tcPr>
          <w:p w14:paraId="04AC56D1" w14:textId="77777777" w:rsidR="00D12D6E" w:rsidRPr="00BF20B3" w:rsidRDefault="00D12D6E" w:rsidP="006262D9">
            <w:pPr>
              <w:pStyle w:val="FFABody"/>
              <w:rPr>
                <w:b/>
                <w:bCs/>
                <w:szCs w:val="18"/>
              </w:rPr>
            </w:pPr>
            <w:r w:rsidRPr="00BF20B3">
              <w:rPr>
                <w:b/>
                <w:bCs/>
                <w:szCs w:val="18"/>
              </w:rPr>
              <w:t>Additional Comments:</w:t>
            </w:r>
          </w:p>
        </w:tc>
      </w:tr>
      <w:tr w:rsidR="00D12D6E" w:rsidRPr="00BF20B3" w14:paraId="319992E9" w14:textId="77777777" w:rsidTr="006262D9">
        <w:trPr>
          <w:trHeight w:val="720"/>
        </w:trPr>
        <w:tc>
          <w:tcPr>
            <w:tcW w:w="10790" w:type="dxa"/>
            <w:gridSpan w:val="3"/>
          </w:tcPr>
          <w:p w14:paraId="11E24C66" w14:textId="77777777" w:rsidR="00D12D6E" w:rsidRPr="00BF20B3" w:rsidRDefault="00D12D6E" w:rsidP="006262D9">
            <w:pPr>
              <w:pStyle w:val="FFABody"/>
              <w:rPr>
                <w:szCs w:val="18"/>
              </w:rPr>
            </w:pPr>
          </w:p>
        </w:tc>
      </w:tr>
    </w:tbl>
    <w:p w14:paraId="6BA5D4C6" w14:textId="77777777" w:rsidR="00D12D6E" w:rsidRPr="00BF20B3" w:rsidRDefault="00D12D6E" w:rsidP="006E30A5">
      <w:pPr>
        <w:pStyle w:val="FFABody"/>
        <w:spacing w:line="240" w:lineRule="auto"/>
      </w:pPr>
    </w:p>
    <w:tbl>
      <w:tblPr>
        <w:tblStyle w:val="TableGrid"/>
        <w:tblW w:w="0" w:type="auto"/>
        <w:tblLook w:val="04A0" w:firstRow="1" w:lastRow="0" w:firstColumn="1" w:lastColumn="0" w:noHBand="0" w:noVBand="1"/>
      </w:tblPr>
      <w:tblGrid>
        <w:gridCol w:w="3596"/>
        <w:gridCol w:w="3597"/>
        <w:gridCol w:w="3597"/>
      </w:tblGrid>
      <w:tr w:rsidR="00D12D6E" w:rsidRPr="00BF20B3" w14:paraId="6E13F732" w14:textId="77777777" w:rsidTr="006262D9">
        <w:trPr>
          <w:trHeight w:val="288"/>
        </w:trPr>
        <w:tc>
          <w:tcPr>
            <w:tcW w:w="10790" w:type="dxa"/>
            <w:gridSpan w:val="3"/>
            <w:vAlign w:val="center"/>
          </w:tcPr>
          <w:p w14:paraId="53E0B1DB" w14:textId="77777777" w:rsidR="00D12D6E" w:rsidRPr="00BF20B3" w:rsidRDefault="00D12D6E" w:rsidP="006262D9">
            <w:pPr>
              <w:pStyle w:val="FFABody"/>
              <w:rPr>
                <w:b/>
                <w:bCs/>
                <w:szCs w:val="18"/>
              </w:rPr>
            </w:pPr>
            <w:r w:rsidRPr="00BF20B3">
              <w:rPr>
                <w:b/>
                <w:bCs/>
                <w:szCs w:val="18"/>
              </w:rPr>
              <w:t>Group Name:</w:t>
            </w:r>
          </w:p>
        </w:tc>
      </w:tr>
      <w:tr w:rsidR="00D12D6E" w:rsidRPr="00BF20B3" w14:paraId="6F9944DB" w14:textId="77777777" w:rsidTr="006262D9">
        <w:trPr>
          <w:trHeight w:val="288"/>
        </w:trPr>
        <w:tc>
          <w:tcPr>
            <w:tcW w:w="10790" w:type="dxa"/>
            <w:gridSpan w:val="3"/>
            <w:vAlign w:val="center"/>
          </w:tcPr>
          <w:p w14:paraId="0EFF34CD" w14:textId="77777777" w:rsidR="00D12D6E" w:rsidRPr="00BF20B3" w:rsidRDefault="00D12D6E" w:rsidP="006262D9">
            <w:pPr>
              <w:pStyle w:val="FFABody"/>
              <w:rPr>
                <w:b/>
                <w:bCs/>
                <w:szCs w:val="18"/>
              </w:rPr>
            </w:pPr>
            <w:r w:rsidRPr="00BF20B3">
              <w:rPr>
                <w:b/>
                <w:bCs/>
                <w:szCs w:val="18"/>
              </w:rPr>
              <w:t xml:space="preserve">Flavor Name: </w:t>
            </w:r>
          </w:p>
        </w:tc>
      </w:tr>
      <w:tr w:rsidR="00D12D6E" w:rsidRPr="00BF20B3" w14:paraId="3319AA41" w14:textId="77777777" w:rsidTr="006262D9">
        <w:trPr>
          <w:trHeight w:val="288"/>
        </w:trPr>
        <w:tc>
          <w:tcPr>
            <w:tcW w:w="3596" w:type="dxa"/>
            <w:vAlign w:val="center"/>
          </w:tcPr>
          <w:p w14:paraId="65F38216" w14:textId="12692576" w:rsidR="00D12D6E" w:rsidRPr="00BF20B3" w:rsidRDefault="00D12D6E" w:rsidP="006262D9">
            <w:pPr>
              <w:pStyle w:val="FFABody"/>
              <w:jc w:val="center"/>
              <w:rPr>
                <w:b/>
                <w:bCs/>
                <w:szCs w:val="18"/>
              </w:rPr>
            </w:pPr>
            <w:r w:rsidRPr="00BF20B3">
              <w:rPr>
                <w:b/>
                <w:bCs/>
                <w:szCs w:val="18"/>
              </w:rPr>
              <w:t>Originality</w:t>
            </w:r>
          </w:p>
        </w:tc>
        <w:tc>
          <w:tcPr>
            <w:tcW w:w="3597" w:type="dxa"/>
            <w:vAlign w:val="center"/>
          </w:tcPr>
          <w:p w14:paraId="49D28200" w14:textId="66CED357" w:rsidR="00D12D6E" w:rsidRPr="00BF20B3" w:rsidRDefault="00D12D6E" w:rsidP="006262D9">
            <w:pPr>
              <w:pStyle w:val="FFABody"/>
              <w:jc w:val="center"/>
              <w:rPr>
                <w:b/>
                <w:bCs/>
                <w:szCs w:val="18"/>
              </w:rPr>
            </w:pPr>
            <w:r w:rsidRPr="00BF20B3">
              <w:rPr>
                <w:b/>
                <w:bCs/>
                <w:szCs w:val="18"/>
              </w:rPr>
              <w:t xml:space="preserve"> Appeal of Flavor</w:t>
            </w:r>
          </w:p>
        </w:tc>
        <w:tc>
          <w:tcPr>
            <w:tcW w:w="3597" w:type="dxa"/>
            <w:vAlign w:val="center"/>
          </w:tcPr>
          <w:p w14:paraId="2BD20514" w14:textId="77777777" w:rsidR="00D12D6E" w:rsidRPr="00BF20B3" w:rsidRDefault="00D12D6E" w:rsidP="006262D9">
            <w:pPr>
              <w:pStyle w:val="FFABody"/>
              <w:jc w:val="center"/>
              <w:rPr>
                <w:b/>
                <w:bCs/>
                <w:szCs w:val="18"/>
              </w:rPr>
            </w:pPr>
            <w:r w:rsidRPr="00BF20B3">
              <w:rPr>
                <w:b/>
                <w:bCs/>
                <w:szCs w:val="18"/>
              </w:rPr>
              <w:t>Theme Integration</w:t>
            </w:r>
          </w:p>
        </w:tc>
      </w:tr>
      <w:tr w:rsidR="00D12D6E" w:rsidRPr="00BF20B3" w14:paraId="11DD9A5A" w14:textId="77777777" w:rsidTr="006262D9">
        <w:trPr>
          <w:trHeight w:val="288"/>
        </w:trPr>
        <w:tc>
          <w:tcPr>
            <w:tcW w:w="3596" w:type="dxa"/>
            <w:vAlign w:val="center"/>
          </w:tcPr>
          <w:p w14:paraId="7AA55F38"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3542DEDB"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616C469B" w14:textId="77777777" w:rsidR="00D12D6E" w:rsidRPr="00BF20B3" w:rsidRDefault="00D12D6E" w:rsidP="006262D9">
            <w:pPr>
              <w:pStyle w:val="FFABody"/>
              <w:jc w:val="center"/>
              <w:rPr>
                <w:szCs w:val="18"/>
              </w:rPr>
            </w:pPr>
            <w:r w:rsidRPr="00BF20B3">
              <w:rPr>
                <w:szCs w:val="18"/>
              </w:rPr>
              <w:t>1         2         3         4         5</w:t>
            </w:r>
          </w:p>
        </w:tc>
      </w:tr>
      <w:tr w:rsidR="00D12D6E" w:rsidRPr="00BF20B3" w14:paraId="1A3895E9" w14:textId="77777777" w:rsidTr="006262D9">
        <w:trPr>
          <w:trHeight w:val="288"/>
        </w:trPr>
        <w:tc>
          <w:tcPr>
            <w:tcW w:w="3596" w:type="dxa"/>
            <w:vAlign w:val="center"/>
          </w:tcPr>
          <w:p w14:paraId="7D7733B3" w14:textId="278EA8A4" w:rsidR="00D12D6E" w:rsidRPr="00BF20B3" w:rsidRDefault="00D12D6E" w:rsidP="006262D9">
            <w:pPr>
              <w:pStyle w:val="FFABody"/>
              <w:jc w:val="center"/>
              <w:rPr>
                <w:b/>
                <w:bCs/>
                <w:szCs w:val="18"/>
              </w:rPr>
            </w:pPr>
            <w:r w:rsidRPr="00BF20B3">
              <w:rPr>
                <w:b/>
                <w:bCs/>
                <w:szCs w:val="18"/>
              </w:rPr>
              <w:t>Target Audience</w:t>
            </w:r>
          </w:p>
        </w:tc>
        <w:tc>
          <w:tcPr>
            <w:tcW w:w="3597" w:type="dxa"/>
            <w:vAlign w:val="center"/>
          </w:tcPr>
          <w:p w14:paraId="61076564" w14:textId="26E874F8" w:rsidR="00D12D6E" w:rsidRPr="00BF20B3" w:rsidRDefault="00D12D6E" w:rsidP="006262D9">
            <w:pPr>
              <w:pStyle w:val="FFABody"/>
              <w:jc w:val="center"/>
              <w:rPr>
                <w:b/>
                <w:bCs/>
                <w:szCs w:val="18"/>
              </w:rPr>
            </w:pPr>
            <w:r w:rsidRPr="00BF20B3">
              <w:rPr>
                <w:b/>
                <w:bCs/>
                <w:szCs w:val="18"/>
              </w:rPr>
              <w:t>Overall Pitch</w:t>
            </w:r>
          </w:p>
        </w:tc>
        <w:tc>
          <w:tcPr>
            <w:tcW w:w="3597" w:type="dxa"/>
            <w:vAlign w:val="center"/>
          </w:tcPr>
          <w:p w14:paraId="73C9A7D5" w14:textId="77777777" w:rsidR="00D12D6E" w:rsidRPr="00BF20B3" w:rsidRDefault="00D12D6E" w:rsidP="006262D9">
            <w:pPr>
              <w:pStyle w:val="FFABody"/>
              <w:jc w:val="center"/>
              <w:rPr>
                <w:b/>
                <w:bCs/>
                <w:szCs w:val="18"/>
              </w:rPr>
            </w:pPr>
            <w:r w:rsidRPr="00BF20B3">
              <w:rPr>
                <w:b/>
                <w:bCs/>
                <w:szCs w:val="18"/>
              </w:rPr>
              <w:t>Recommend for Culver’s Menu?</w:t>
            </w:r>
          </w:p>
        </w:tc>
      </w:tr>
      <w:tr w:rsidR="00D12D6E" w:rsidRPr="00BF20B3" w14:paraId="2D2E3F6E" w14:textId="77777777" w:rsidTr="006262D9">
        <w:trPr>
          <w:trHeight w:val="288"/>
        </w:trPr>
        <w:tc>
          <w:tcPr>
            <w:tcW w:w="3596" w:type="dxa"/>
            <w:vAlign w:val="center"/>
          </w:tcPr>
          <w:p w14:paraId="07DBC51E"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1525CF97"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66999677" w14:textId="77777777" w:rsidR="00D12D6E" w:rsidRPr="00BF20B3" w:rsidRDefault="00D12D6E" w:rsidP="006262D9">
            <w:pPr>
              <w:pStyle w:val="FFABody"/>
              <w:jc w:val="center"/>
              <w:rPr>
                <w:szCs w:val="18"/>
              </w:rPr>
            </w:pPr>
            <w:r w:rsidRPr="00BF20B3">
              <w:rPr>
                <w:szCs w:val="18"/>
              </w:rPr>
              <w:t>Yes                    No</w:t>
            </w:r>
          </w:p>
        </w:tc>
      </w:tr>
      <w:tr w:rsidR="00D12D6E" w:rsidRPr="00BF20B3" w14:paraId="6A2D9138" w14:textId="77777777" w:rsidTr="006262D9">
        <w:trPr>
          <w:trHeight w:val="288"/>
        </w:trPr>
        <w:tc>
          <w:tcPr>
            <w:tcW w:w="10790" w:type="dxa"/>
            <w:gridSpan w:val="3"/>
            <w:vAlign w:val="center"/>
          </w:tcPr>
          <w:p w14:paraId="62441D86" w14:textId="77777777" w:rsidR="00D12D6E" w:rsidRPr="00BF20B3" w:rsidRDefault="00D12D6E" w:rsidP="006262D9">
            <w:pPr>
              <w:pStyle w:val="FFABody"/>
              <w:rPr>
                <w:b/>
                <w:bCs/>
                <w:szCs w:val="18"/>
              </w:rPr>
            </w:pPr>
            <w:r w:rsidRPr="00BF20B3">
              <w:rPr>
                <w:b/>
                <w:bCs/>
                <w:szCs w:val="18"/>
              </w:rPr>
              <w:t>Additional Comments:</w:t>
            </w:r>
          </w:p>
        </w:tc>
      </w:tr>
      <w:tr w:rsidR="00D12D6E" w:rsidRPr="00BF20B3" w14:paraId="4A5775CC" w14:textId="77777777" w:rsidTr="006262D9">
        <w:trPr>
          <w:trHeight w:val="720"/>
        </w:trPr>
        <w:tc>
          <w:tcPr>
            <w:tcW w:w="10790" w:type="dxa"/>
            <w:gridSpan w:val="3"/>
          </w:tcPr>
          <w:p w14:paraId="7128EEA0" w14:textId="77777777" w:rsidR="00D12D6E" w:rsidRPr="00BF20B3" w:rsidRDefault="00D12D6E" w:rsidP="006262D9">
            <w:pPr>
              <w:pStyle w:val="FFABody"/>
              <w:rPr>
                <w:szCs w:val="18"/>
              </w:rPr>
            </w:pPr>
          </w:p>
        </w:tc>
      </w:tr>
    </w:tbl>
    <w:p w14:paraId="184EEEC0" w14:textId="77777777" w:rsidR="00D12D6E" w:rsidRPr="00BF20B3" w:rsidRDefault="00D12D6E" w:rsidP="006E30A5">
      <w:pPr>
        <w:pStyle w:val="FFABody"/>
        <w:spacing w:line="240" w:lineRule="auto"/>
      </w:pPr>
    </w:p>
    <w:tbl>
      <w:tblPr>
        <w:tblStyle w:val="TableGrid"/>
        <w:tblW w:w="0" w:type="auto"/>
        <w:tblLook w:val="04A0" w:firstRow="1" w:lastRow="0" w:firstColumn="1" w:lastColumn="0" w:noHBand="0" w:noVBand="1"/>
      </w:tblPr>
      <w:tblGrid>
        <w:gridCol w:w="3596"/>
        <w:gridCol w:w="3597"/>
        <w:gridCol w:w="3597"/>
      </w:tblGrid>
      <w:tr w:rsidR="00D12D6E" w:rsidRPr="00BF20B3" w14:paraId="0FA2EC0C" w14:textId="77777777" w:rsidTr="006262D9">
        <w:trPr>
          <w:trHeight w:val="288"/>
        </w:trPr>
        <w:tc>
          <w:tcPr>
            <w:tcW w:w="10790" w:type="dxa"/>
            <w:gridSpan w:val="3"/>
            <w:vAlign w:val="center"/>
          </w:tcPr>
          <w:p w14:paraId="2729F4D9" w14:textId="77777777" w:rsidR="00D12D6E" w:rsidRPr="00BF20B3" w:rsidRDefault="00D12D6E" w:rsidP="006262D9">
            <w:pPr>
              <w:pStyle w:val="FFABody"/>
              <w:rPr>
                <w:b/>
                <w:bCs/>
                <w:szCs w:val="18"/>
              </w:rPr>
            </w:pPr>
            <w:r w:rsidRPr="00BF20B3">
              <w:rPr>
                <w:b/>
                <w:bCs/>
                <w:szCs w:val="18"/>
              </w:rPr>
              <w:t>Group Name:</w:t>
            </w:r>
          </w:p>
        </w:tc>
      </w:tr>
      <w:tr w:rsidR="00D12D6E" w:rsidRPr="00BF20B3" w14:paraId="390DB6F1" w14:textId="77777777" w:rsidTr="006262D9">
        <w:trPr>
          <w:trHeight w:val="288"/>
        </w:trPr>
        <w:tc>
          <w:tcPr>
            <w:tcW w:w="10790" w:type="dxa"/>
            <w:gridSpan w:val="3"/>
            <w:vAlign w:val="center"/>
          </w:tcPr>
          <w:p w14:paraId="78463936" w14:textId="77777777" w:rsidR="00D12D6E" w:rsidRPr="00BF20B3" w:rsidRDefault="00D12D6E" w:rsidP="006262D9">
            <w:pPr>
              <w:pStyle w:val="FFABody"/>
              <w:rPr>
                <w:b/>
                <w:bCs/>
                <w:szCs w:val="18"/>
              </w:rPr>
            </w:pPr>
            <w:r w:rsidRPr="00BF20B3">
              <w:rPr>
                <w:b/>
                <w:bCs/>
                <w:szCs w:val="18"/>
              </w:rPr>
              <w:t xml:space="preserve">Flavor Name: </w:t>
            </w:r>
          </w:p>
        </w:tc>
      </w:tr>
      <w:tr w:rsidR="00D12D6E" w:rsidRPr="00BF20B3" w14:paraId="6917ACAC" w14:textId="77777777" w:rsidTr="006262D9">
        <w:trPr>
          <w:trHeight w:val="288"/>
        </w:trPr>
        <w:tc>
          <w:tcPr>
            <w:tcW w:w="3596" w:type="dxa"/>
            <w:vAlign w:val="center"/>
          </w:tcPr>
          <w:p w14:paraId="5E300BCC" w14:textId="3EDC1C52" w:rsidR="00D12D6E" w:rsidRPr="00BF20B3" w:rsidRDefault="00D12D6E" w:rsidP="006262D9">
            <w:pPr>
              <w:pStyle w:val="FFABody"/>
              <w:jc w:val="center"/>
              <w:rPr>
                <w:b/>
                <w:bCs/>
                <w:szCs w:val="18"/>
              </w:rPr>
            </w:pPr>
            <w:r w:rsidRPr="00BF20B3">
              <w:rPr>
                <w:b/>
                <w:bCs/>
                <w:szCs w:val="18"/>
              </w:rPr>
              <w:t>Originality</w:t>
            </w:r>
          </w:p>
        </w:tc>
        <w:tc>
          <w:tcPr>
            <w:tcW w:w="3597" w:type="dxa"/>
            <w:vAlign w:val="center"/>
          </w:tcPr>
          <w:p w14:paraId="74417F8D" w14:textId="1D37418B" w:rsidR="00D12D6E" w:rsidRPr="00BF20B3" w:rsidRDefault="00D12D6E" w:rsidP="006262D9">
            <w:pPr>
              <w:pStyle w:val="FFABody"/>
              <w:jc w:val="center"/>
              <w:rPr>
                <w:b/>
                <w:bCs/>
                <w:szCs w:val="18"/>
              </w:rPr>
            </w:pPr>
            <w:r w:rsidRPr="00BF20B3">
              <w:rPr>
                <w:b/>
                <w:bCs/>
                <w:szCs w:val="18"/>
              </w:rPr>
              <w:t xml:space="preserve"> Appeal of Flavor</w:t>
            </w:r>
          </w:p>
        </w:tc>
        <w:tc>
          <w:tcPr>
            <w:tcW w:w="3597" w:type="dxa"/>
            <w:vAlign w:val="center"/>
          </w:tcPr>
          <w:p w14:paraId="0FC73A63" w14:textId="77777777" w:rsidR="00D12D6E" w:rsidRPr="00BF20B3" w:rsidRDefault="00D12D6E" w:rsidP="006262D9">
            <w:pPr>
              <w:pStyle w:val="FFABody"/>
              <w:jc w:val="center"/>
              <w:rPr>
                <w:b/>
                <w:bCs/>
                <w:szCs w:val="18"/>
              </w:rPr>
            </w:pPr>
            <w:r w:rsidRPr="00BF20B3">
              <w:rPr>
                <w:b/>
                <w:bCs/>
                <w:szCs w:val="18"/>
              </w:rPr>
              <w:t>Theme Integration</w:t>
            </w:r>
          </w:p>
        </w:tc>
      </w:tr>
      <w:tr w:rsidR="00D12D6E" w:rsidRPr="00BF20B3" w14:paraId="1F462BD3" w14:textId="77777777" w:rsidTr="006262D9">
        <w:trPr>
          <w:trHeight w:val="288"/>
        </w:trPr>
        <w:tc>
          <w:tcPr>
            <w:tcW w:w="3596" w:type="dxa"/>
            <w:vAlign w:val="center"/>
          </w:tcPr>
          <w:p w14:paraId="4C4831FA"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08B22874"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35C69B72" w14:textId="77777777" w:rsidR="00D12D6E" w:rsidRPr="00BF20B3" w:rsidRDefault="00D12D6E" w:rsidP="006262D9">
            <w:pPr>
              <w:pStyle w:val="FFABody"/>
              <w:jc w:val="center"/>
              <w:rPr>
                <w:szCs w:val="18"/>
              </w:rPr>
            </w:pPr>
            <w:r w:rsidRPr="00BF20B3">
              <w:rPr>
                <w:szCs w:val="18"/>
              </w:rPr>
              <w:t>1         2         3         4         5</w:t>
            </w:r>
          </w:p>
        </w:tc>
      </w:tr>
      <w:tr w:rsidR="00D12D6E" w:rsidRPr="00BF20B3" w14:paraId="0DCA5425" w14:textId="77777777" w:rsidTr="006262D9">
        <w:trPr>
          <w:trHeight w:val="288"/>
        </w:trPr>
        <w:tc>
          <w:tcPr>
            <w:tcW w:w="3596" w:type="dxa"/>
            <w:vAlign w:val="center"/>
          </w:tcPr>
          <w:p w14:paraId="620BF519" w14:textId="6BDA3D79" w:rsidR="00D12D6E" w:rsidRPr="00BF20B3" w:rsidRDefault="00D12D6E" w:rsidP="006262D9">
            <w:pPr>
              <w:pStyle w:val="FFABody"/>
              <w:jc w:val="center"/>
              <w:rPr>
                <w:b/>
                <w:bCs/>
                <w:szCs w:val="18"/>
              </w:rPr>
            </w:pPr>
            <w:r w:rsidRPr="00BF20B3">
              <w:rPr>
                <w:b/>
                <w:bCs/>
                <w:szCs w:val="18"/>
              </w:rPr>
              <w:t>Target Audience</w:t>
            </w:r>
          </w:p>
        </w:tc>
        <w:tc>
          <w:tcPr>
            <w:tcW w:w="3597" w:type="dxa"/>
            <w:vAlign w:val="center"/>
          </w:tcPr>
          <w:p w14:paraId="7FC6A9CD" w14:textId="2E752BD7" w:rsidR="00D12D6E" w:rsidRPr="00BF20B3" w:rsidRDefault="00D12D6E" w:rsidP="006262D9">
            <w:pPr>
              <w:pStyle w:val="FFABody"/>
              <w:jc w:val="center"/>
              <w:rPr>
                <w:b/>
                <w:bCs/>
                <w:szCs w:val="18"/>
              </w:rPr>
            </w:pPr>
            <w:r w:rsidRPr="00BF20B3">
              <w:rPr>
                <w:b/>
                <w:bCs/>
                <w:szCs w:val="18"/>
              </w:rPr>
              <w:t>Overall Pitch</w:t>
            </w:r>
          </w:p>
        </w:tc>
        <w:tc>
          <w:tcPr>
            <w:tcW w:w="3597" w:type="dxa"/>
            <w:vAlign w:val="center"/>
          </w:tcPr>
          <w:p w14:paraId="036D28FE" w14:textId="77777777" w:rsidR="00D12D6E" w:rsidRPr="00BF20B3" w:rsidRDefault="00D12D6E" w:rsidP="006262D9">
            <w:pPr>
              <w:pStyle w:val="FFABody"/>
              <w:jc w:val="center"/>
              <w:rPr>
                <w:b/>
                <w:bCs/>
                <w:szCs w:val="18"/>
              </w:rPr>
            </w:pPr>
            <w:r w:rsidRPr="00BF20B3">
              <w:rPr>
                <w:b/>
                <w:bCs/>
                <w:szCs w:val="18"/>
              </w:rPr>
              <w:t>Recommend for Culver’s Menu?</w:t>
            </w:r>
          </w:p>
        </w:tc>
      </w:tr>
      <w:tr w:rsidR="00D12D6E" w:rsidRPr="00BF20B3" w14:paraId="05549FC7" w14:textId="77777777" w:rsidTr="006262D9">
        <w:trPr>
          <w:trHeight w:val="288"/>
        </w:trPr>
        <w:tc>
          <w:tcPr>
            <w:tcW w:w="3596" w:type="dxa"/>
            <w:vAlign w:val="center"/>
          </w:tcPr>
          <w:p w14:paraId="260AC7F0"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06A51A62"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06F1CD10" w14:textId="77777777" w:rsidR="00D12D6E" w:rsidRPr="00BF20B3" w:rsidRDefault="00D12D6E" w:rsidP="006262D9">
            <w:pPr>
              <w:pStyle w:val="FFABody"/>
              <w:jc w:val="center"/>
              <w:rPr>
                <w:szCs w:val="18"/>
              </w:rPr>
            </w:pPr>
            <w:r w:rsidRPr="00BF20B3">
              <w:rPr>
                <w:szCs w:val="18"/>
              </w:rPr>
              <w:t>Yes                    No</w:t>
            </w:r>
          </w:p>
        </w:tc>
      </w:tr>
      <w:tr w:rsidR="00D12D6E" w:rsidRPr="00BF20B3" w14:paraId="15F47F4C" w14:textId="77777777" w:rsidTr="006262D9">
        <w:trPr>
          <w:trHeight w:val="288"/>
        </w:trPr>
        <w:tc>
          <w:tcPr>
            <w:tcW w:w="10790" w:type="dxa"/>
            <w:gridSpan w:val="3"/>
            <w:vAlign w:val="center"/>
          </w:tcPr>
          <w:p w14:paraId="1A825B47" w14:textId="77777777" w:rsidR="00D12D6E" w:rsidRPr="00BF20B3" w:rsidRDefault="00D12D6E" w:rsidP="006262D9">
            <w:pPr>
              <w:pStyle w:val="FFABody"/>
              <w:rPr>
                <w:b/>
                <w:bCs/>
                <w:szCs w:val="18"/>
              </w:rPr>
            </w:pPr>
            <w:r w:rsidRPr="00BF20B3">
              <w:rPr>
                <w:b/>
                <w:bCs/>
                <w:szCs w:val="18"/>
              </w:rPr>
              <w:t>Additional Comments:</w:t>
            </w:r>
          </w:p>
        </w:tc>
      </w:tr>
      <w:tr w:rsidR="00D12D6E" w:rsidRPr="00BF20B3" w14:paraId="0892F189" w14:textId="77777777" w:rsidTr="006262D9">
        <w:trPr>
          <w:trHeight w:val="720"/>
        </w:trPr>
        <w:tc>
          <w:tcPr>
            <w:tcW w:w="10790" w:type="dxa"/>
            <w:gridSpan w:val="3"/>
          </w:tcPr>
          <w:p w14:paraId="5FC44B8B" w14:textId="77777777" w:rsidR="00D12D6E" w:rsidRPr="00BF20B3" w:rsidRDefault="00D12D6E" w:rsidP="006262D9">
            <w:pPr>
              <w:pStyle w:val="FFABody"/>
              <w:rPr>
                <w:szCs w:val="18"/>
              </w:rPr>
            </w:pPr>
          </w:p>
        </w:tc>
      </w:tr>
    </w:tbl>
    <w:p w14:paraId="0848C6AD" w14:textId="77777777" w:rsidR="00D12D6E" w:rsidRPr="00BF20B3" w:rsidRDefault="00D12D6E" w:rsidP="006E30A5">
      <w:pPr>
        <w:pStyle w:val="FFABody"/>
        <w:spacing w:line="240" w:lineRule="auto"/>
      </w:pPr>
    </w:p>
    <w:tbl>
      <w:tblPr>
        <w:tblStyle w:val="TableGrid"/>
        <w:tblW w:w="0" w:type="auto"/>
        <w:tblLook w:val="04A0" w:firstRow="1" w:lastRow="0" w:firstColumn="1" w:lastColumn="0" w:noHBand="0" w:noVBand="1"/>
      </w:tblPr>
      <w:tblGrid>
        <w:gridCol w:w="3596"/>
        <w:gridCol w:w="3597"/>
        <w:gridCol w:w="3597"/>
      </w:tblGrid>
      <w:tr w:rsidR="00D12D6E" w:rsidRPr="00BF20B3" w14:paraId="290A99A3" w14:textId="77777777" w:rsidTr="006262D9">
        <w:trPr>
          <w:trHeight w:val="288"/>
        </w:trPr>
        <w:tc>
          <w:tcPr>
            <w:tcW w:w="10790" w:type="dxa"/>
            <w:gridSpan w:val="3"/>
            <w:vAlign w:val="center"/>
          </w:tcPr>
          <w:p w14:paraId="6AFA8D46" w14:textId="77777777" w:rsidR="00D12D6E" w:rsidRPr="00BF20B3" w:rsidRDefault="00D12D6E" w:rsidP="006262D9">
            <w:pPr>
              <w:pStyle w:val="FFABody"/>
              <w:rPr>
                <w:b/>
                <w:bCs/>
                <w:szCs w:val="18"/>
              </w:rPr>
            </w:pPr>
            <w:r w:rsidRPr="00BF20B3">
              <w:rPr>
                <w:b/>
                <w:bCs/>
                <w:szCs w:val="18"/>
              </w:rPr>
              <w:t>Group Name:</w:t>
            </w:r>
          </w:p>
        </w:tc>
      </w:tr>
      <w:tr w:rsidR="00D12D6E" w:rsidRPr="00BF20B3" w14:paraId="307F7862" w14:textId="77777777" w:rsidTr="006262D9">
        <w:trPr>
          <w:trHeight w:val="288"/>
        </w:trPr>
        <w:tc>
          <w:tcPr>
            <w:tcW w:w="10790" w:type="dxa"/>
            <w:gridSpan w:val="3"/>
            <w:vAlign w:val="center"/>
          </w:tcPr>
          <w:p w14:paraId="16B4C893" w14:textId="77777777" w:rsidR="00D12D6E" w:rsidRPr="00BF20B3" w:rsidRDefault="00D12D6E" w:rsidP="006262D9">
            <w:pPr>
              <w:pStyle w:val="FFABody"/>
              <w:rPr>
                <w:b/>
                <w:bCs/>
                <w:szCs w:val="18"/>
              </w:rPr>
            </w:pPr>
            <w:r w:rsidRPr="00BF20B3">
              <w:rPr>
                <w:b/>
                <w:bCs/>
                <w:szCs w:val="18"/>
              </w:rPr>
              <w:t xml:space="preserve">Flavor Name: </w:t>
            </w:r>
          </w:p>
        </w:tc>
      </w:tr>
      <w:tr w:rsidR="00D12D6E" w:rsidRPr="00BF20B3" w14:paraId="4C0E024A" w14:textId="77777777" w:rsidTr="006262D9">
        <w:trPr>
          <w:trHeight w:val="288"/>
        </w:trPr>
        <w:tc>
          <w:tcPr>
            <w:tcW w:w="3596" w:type="dxa"/>
            <w:vAlign w:val="center"/>
          </w:tcPr>
          <w:p w14:paraId="253A1E4C" w14:textId="601FABB3" w:rsidR="00D12D6E" w:rsidRPr="00BF20B3" w:rsidRDefault="00D12D6E" w:rsidP="006262D9">
            <w:pPr>
              <w:pStyle w:val="FFABody"/>
              <w:jc w:val="center"/>
              <w:rPr>
                <w:b/>
                <w:bCs/>
                <w:szCs w:val="18"/>
              </w:rPr>
            </w:pPr>
            <w:r w:rsidRPr="00BF20B3">
              <w:rPr>
                <w:b/>
                <w:bCs/>
                <w:szCs w:val="18"/>
              </w:rPr>
              <w:t>Originality</w:t>
            </w:r>
          </w:p>
        </w:tc>
        <w:tc>
          <w:tcPr>
            <w:tcW w:w="3597" w:type="dxa"/>
            <w:vAlign w:val="center"/>
          </w:tcPr>
          <w:p w14:paraId="41A90328" w14:textId="3A0ACEA4" w:rsidR="00D12D6E" w:rsidRPr="00BF20B3" w:rsidRDefault="00D12D6E" w:rsidP="006262D9">
            <w:pPr>
              <w:pStyle w:val="FFABody"/>
              <w:jc w:val="center"/>
              <w:rPr>
                <w:b/>
                <w:bCs/>
                <w:szCs w:val="18"/>
              </w:rPr>
            </w:pPr>
            <w:r w:rsidRPr="00BF20B3">
              <w:rPr>
                <w:b/>
                <w:bCs/>
                <w:szCs w:val="18"/>
              </w:rPr>
              <w:t xml:space="preserve"> Appeal of Flavor</w:t>
            </w:r>
          </w:p>
        </w:tc>
        <w:tc>
          <w:tcPr>
            <w:tcW w:w="3597" w:type="dxa"/>
            <w:vAlign w:val="center"/>
          </w:tcPr>
          <w:p w14:paraId="0BEADC31" w14:textId="77777777" w:rsidR="00D12D6E" w:rsidRPr="00BF20B3" w:rsidRDefault="00D12D6E" w:rsidP="006262D9">
            <w:pPr>
              <w:pStyle w:val="FFABody"/>
              <w:jc w:val="center"/>
              <w:rPr>
                <w:b/>
                <w:bCs/>
                <w:szCs w:val="18"/>
              </w:rPr>
            </w:pPr>
            <w:r w:rsidRPr="00BF20B3">
              <w:rPr>
                <w:b/>
                <w:bCs/>
                <w:szCs w:val="18"/>
              </w:rPr>
              <w:t>Theme Integration</w:t>
            </w:r>
          </w:p>
        </w:tc>
      </w:tr>
      <w:tr w:rsidR="00D12D6E" w:rsidRPr="00BF20B3" w14:paraId="58F46BE7" w14:textId="77777777" w:rsidTr="006262D9">
        <w:trPr>
          <w:trHeight w:val="288"/>
        </w:trPr>
        <w:tc>
          <w:tcPr>
            <w:tcW w:w="3596" w:type="dxa"/>
            <w:vAlign w:val="center"/>
          </w:tcPr>
          <w:p w14:paraId="507ABD74"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0FC2EC8D"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43F995CB" w14:textId="77777777" w:rsidR="00D12D6E" w:rsidRPr="00BF20B3" w:rsidRDefault="00D12D6E" w:rsidP="006262D9">
            <w:pPr>
              <w:pStyle w:val="FFABody"/>
              <w:jc w:val="center"/>
              <w:rPr>
                <w:szCs w:val="18"/>
              </w:rPr>
            </w:pPr>
            <w:r w:rsidRPr="00BF20B3">
              <w:rPr>
                <w:szCs w:val="18"/>
              </w:rPr>
              <w:t>1         2         3         4         5</w:t>
            </w:r>
          </w:p>
        </w:tc>
      </w:tr>
      <w:tr w:rsidR="00D12D6E" w:rsidRPr="00BF20B3" w14:paraId="197E245C" w14:textId="77777777" w:rsidTr="006262D9">
        <w:trPr>
          <w:trHeight w:val="288"/>
        </w:trPr>
        <w:tc>
          <w:tcPr>
            <w:tcW w:w="3596" w:type="dxa"/>
            <w:vAlign w:val="center"/>
          </w:tcPr>
          <w:p w14:paraId="33DC70FC" w14:textId="4BA63089" w:rsidR="00D12D6E" w:rsidRPr="00BF20B3" w:rsidRDefault="00D12D6E" w:rsidP="006262D9">
            <w:pPr>
              <w:pStyle w:val="FFABody"/>
              <w:jc w:val="center"/>
              <w:rPr>
                <w:b/>
                <w:bCs/>
                <w:szCs w:val="18"/>
              </w:rPr>
            </w:pPr>
            <w:r w:rsidRPr="00BF20B3">
              <w:rPr>
                <w:b/>
                <w:bCs/>
                <w:szCs w:val="18"/>
              </w:rPr>
              <w:t>Target Audience</w:t>
            </w:r>
          </w:p>
        </w:tc>
        <w:tc>
          <w:tcPr>
            <w:tcW w:w="3597" w:type="dxa"/>
            <w:vAlign w:val="center"/>
          </w:tcPr>
          <w:p w14:paraId="2AE734E3" w14:textId="41A0D222" w:rsidR="00D12D6E" w:rsidRPr="00BF20B3" w:rsidRDefault="00D12D6E" w:rsidP="006262D9">
            <w:pPr>
              <w:pStyle w:val="FFABody"/>
              <w:jc w:val="center"/>
              <w:rPr>
                <w:b/>
                <w:bCs/>
                <w:szCs w:val="18"/>
              </w:rPr>
            </w:pPr>
            <w:r w:rsidRPr="00BF20B3">
              <w:rPr>
                <w:b/>
                <w:bCs/>
                <w:szCs w:val="18"/>
              </w:rPr>
              <w:t>Overall Pitch</w:t>
            </w:r>
          </w:p>
        </w:tc>
        <w:tc>
          <w:tcPr>
            <w:tcW w:w="3597" w:type="dxa"/>
            <w:vAlign w:val="center"/>
          </w:tcPr>
          <w:p w14:paraId="02E4AAEE" w14:textId="77777777" w:rsidR="00D12D6E" w:rsidRPr="00BF20B3" w:rsidRDefault="00D12D6E" w:rsidP="006262D9">
            <w:pPr>
              <w:pStyle w:val="FFABody"/>
              <w:jc w:val="center"/>
              <w:rPr>
                <w:b/>
                <w:bCs/>
                <w:szCs w:val="18"/>
              </w:rPr>
            </w:pPr>
            <w:r w:rsidRPr="00BF20B3">
              <w:rPr>
                <w:b/>
                <w:bCs/>
                <w:szCs w:val="18"/>
              </w:rPr>
              <w:t>Recommend for Culver’s Menu?</w:t>
            </w:r>
          </w:p>
        </w:tc>
      </w:tr>
      <w:tr w:rsidR="00D12D6E" w:rsidRPr="00BF20B3" w14:paraId="6AA890D6" w14:textId="77777777" w:rsidTr="006262D9">
        <w:trPr>
          <w:trHeight w:val="288"/>
        </w:trPr>
        <w:tc>
          <w:tcPr>
            <w:tcW w:w="3596" w:type="dxa"/>
            <w:vAlign w:val="center"/>
          </w:tcPr>
          <w:p w14:paraId="1745A43C"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65BA4EDD"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37704F8C" w14:textId="77777777" w:rsidR="00D12D6E" w:rsidRPr="00BF20B3" w:rsidRDefault="00D12D6E" w:rsidP="006262D9">
            <w:pPr>
              <w:pStyle w:val="FFABody"/>
              <w:jc w:val="center"/>
              <w:rPr>
                <w:szCs w:val="18"/>
              </w:rPr>
            </w:pPr>
            <w:r w:rsidRPr="00BF20B3">
              <w:rPr>
                <w:szCs w:val="18"/>
              </w:rPr>
              <w:t>Yes                    No</w:t>
            </w:r>
          </w:p>
        </w:tc>
      </w:tr>
      <w:tr w:rsidR="00D12D6E" w:rsidRPr="00BF20B3" w14:paraId="4B71B614" w14:textId="77777777" w:rsidTr="006262D9">
        <w:trPr>
          <w:trHeight w:val="288"/>
        </w:trPr>
        <w:tc>
          <w:tcPr>
            <w:tcW w:w="10790" w:type="dxa"/>
            <w:gridSpan w:val="3"/>
            <w:vAlign w:val="center"/>
          </w:tcPr>
          <w:p w14:paraId="5FC95FEB" w14:textId="77777777" w:rsidR="00D12D6E" w:rsidRPr="00BF20B3" w:rsidRDefault="00D12D6E" w:rsidP="006262D9">
            <w:pPr>
              <w:pStyle w:val="FFABody"/>
              <w:rPr>
                <w:b/>
                <w:bCs/>
                <w:szCs w:val="18"/>
              </w:rPr>
            </w:pPr>
            <w:r w:rsidRPr="00BF20B3">
              <w:rPr>
                <w:b/>
                <w:bCs/>
                <w:szCs w:val="18"/>
              </w:rPr>
              <w:t>Additional Comments:</w:t>
            </w:r>
          </w:p>
        </w:tc>
      </w:tr>
      <w:tr w:rsidR="00D12D6E" w:rsidRPr="00BF20B3" w14:paraId="430ABFDA" w14:textId="77777777" w:rsidTr="006262D9">
        <w:trPr>
          <w:trHeight w:val="720"/>
        </w:trPr>
        <w:tc>
          <w:tcPr>
            <w:tcW w:w="10790" w:type="dxa"/>
            <w:gridSpan w:val="3"/>
          </w:tcPr>
          <w:p w14:paraId="6462F2D5" w14:textId="77777777" w:rsidR="00D12D6E" w:rsidRPr="00BF20B3" w:rsidRDefault="00D12D6E" w:rsidP="006262D9">
            <w:pPr>
              <w:pStyle w:val="FFABody"/>
              <w:rPr>
                <w:szCs w:val="18"/>
              </w:rPr>
            </w:pPr>
          </w:p>
        </w:tc>
      </w:tr>
    </w:tbl>
    <w:p w14:paraId="0E6EEC4F" w14:textId="77777777" w:rsidR="00D12D6E" w:rsidRPr="00BF20B3" w:rsidRDefault="00D12D6E" w:rsidP="006E30A5">
      <w:pPr>
        <w:pStyle w:val="FFABody"/>
        <w:spacing w:line="360" w:lineRule="auto"/>
      </w:pPr>
    </w:p>
    <w:p w14:paraId="506C4B92" w14:textId="77777777" w:rsidR="00D12D6E" w:rsidRPr="00BF20B3" w:rsidRDefault="00D12D6E" w:rsidP="006E30A5">
      <w:pPr>
        <w:pStyle w:val="FFABody"/>
        <w:spacing w:line="360" w:lineRule="auto"/>
      </w:pPr>
    </w:p>
    <w:p w14:paraId="659BF4B5" w14:textId="77777777" w:rsidR="00D12D6E" w:rsidRPr="00BF20B3" w:rsidRDefault="00D12D6E" w:rsidP="006E30A5">
      <w:pPr>
        <w:pStyle w:val="FFABody"/>
        <w:spacing w:line="360" w:lineRule="auto"/>
      </w:pPr>
    </w:p>
    <w:p w14:paraId="2B07A756" w14:textId="77777777" w:rsidR="00D12D6E" w:rsidRPr="00BF20B3" w:rsidRDefault="00D12D6E" w:rsidP="006E30A5">
      <w:pPr>
        <w:pStyle w:val="FFABody"/>
        <w:spacing w:line="360" w:lineRule="auto"/>
      </w:pPr>
    </w:p>
    <w:p w14:paraId="5FAB5114" w14:textId="77777777" w:rsidR="00D12D6E" w:rsidRPr="00BF20B3" w:rsidRDefault="00D12D6E" w:rsidP="006E30A5">
      <w:pPr>
        <w:pStyle w:val="FFABody"/>
        <w:spacing w:line="240" w:lineRule="auto"/>
      </w:pPr>
    </w:p>
    <w:tbl>
      <w:tblPr>
        <w:tblStyle w:val="TableGrid"/>
        <w:tblW w:w="0" w:type="auto"/>
        <w:tblLook w:val="04A0" w:firstRow="1" w:lastRow="0" w:firstColumn="1" w:lastColumn="0" w:noHBand="0" w:noVBand="1"/>
      </w:tblPr>
      <w:tblGrid>
        <w:gridCol w:w="3596"/>
        <w:gridCol w:w="3597"/>
        <w:gridCol w:w="3597"/>
      </w:tblGrid>
      <w:tr w:rsidR="00D12D6E" w:rsidRPr="00BF20B3" w14:paraId="517AC9EE" w14:textId="77777777" w:rsidTr="006262D9">
        <w:trPr>
          <w:trHeight w:val="288"/>
        </w:trPr>
        <w:tc>
          <w:tcPr>
            <w:tcW w:w="10790" w:type="dxa"/>
            <w:gridSpan w:val="3"/>
            <w:vAlign w:val="center"/>
          </w:tcPr>
          <w:p w14:paraId="4A524701" w14:textId="77777777" w:rsidR="00D12D6E" w:rsidRPr="00BF20B3" w:rsidRDefault="00D12D6E" w:rsidP="006262D9">
            <w:pPr>
              <w:pStyle w:val="FFABody"/>
              <w:rPr>
                <w:b/>
                <w:bCs/>
                <w:szCs w:val="18"/>
              </w:rPr>
            </w:pPr>
            <w:r w:rsidRPr="00BF20B3">
              <w:rPr>
                <w:b/>
                <w:bCs/>
                <w:szCs w:val="18"/>
              </w:rPr>
              <w:lastRenderedPageBreak/>
              <w:t>Group Name:</w:t>
            </w:r>
          </w:p>
        </w:tc>
      </w:tr>
      <w:tr w:rsidR="00D12D6E" w:rsidRPr="00BF20B3" w14:paraId="44627490" w14:textId="77777777" w:rsidTr="006262D9">
        <w:trPr>
          <w:trHeight w:val="288"/>
        </w:trPr>
        <w:tc>
          <w:tcPr>
            <w:tcW w:w="10790" w:type="dxa"/>
            <w:gridSpan w:val="3"/>
            <w:vAlign w:val="center"/>
          </w:tcPr>
          <w:p w14:paraId="6EA17DC2" w14:textId="77777777" w:rsidR="00D12D6E" w:rsidRPr="00BF20B3" w:rsidRDefault="00D12D6E" w:rsidP="006262D9">
            <w:pPr>
              <w:pStyle w:val="FFABody"/>
              <w:rPr>
                <w:b/>
                <w:bCs/>
                <w:szCs w:val="18"/>
              </w:rPr>
            </w:pPr>
            <w:r w:rsidRPr="00BF20B3">
              <w:rPr>
                <w:b/>
                <w:bCs/>
                <w:szCs w:val="18"/>
              </w:rPr>
              <w:t xml:space="preserve">Flavor Name: </w:t>
            </w:r>
          </w:p>
        </w:tc>
      </w:tr>
      <w:tr w:rsidR="00D12D6E" w:rsidRPr="00BF20B3" w14:paraId="3B8E5DC6" w14:textId="77777777" w:rsidTr="006262D9">
        <w:trPr>
          <w:trHeight w:val="288"/>
        </w:trPr>
        <w:tc>
          <w:tcPr>
            <w:tcW w:w="3596" w:type="dxa"/>
            <w:vAlign w:val="center"/>
          </w:tcPr>
          <w:p w14:paraId="101E802C" w14:textId="51AA3E70" w:rsidR="00D12D6E" w:rsidRPr="00BF20B3" w:rsidRDefault="00D12D6E" w:rsidP="006262D9">
            <w:pPr>
              <w:pStyle w:val="FFABody"/>
              <w:jc w:val="center"/>
              <w:rPr>
                <w:b/>
                <w:bCs/>
                <w:szCs w:val="18"/>
              </w:rPr>
            </w:pPr>
            <w:r w:rsidRPr="00BF20B3">
              <w:rPr>
                <w:b/>
                <w:bCs/>
                <w:szCs w:val="18"/>
              </w:rPr>
              <w:t>Originality</w:t>
            </w:r>
          </w:p>
        </w:tc>
        <w:tc>
          <w:tcPr>
            <w:tcW w:w="3597" w:type="dxa"/>
            <w:vAlign w:val="center"/>
          </w:tcPr>
          <w:p w14:paraId="7D27D2E0" w14:textId="0B2A3199" w:rsidR="00D12D6E" w:rsidRPr="00BF20B3" w:rsidRDefault="00D12D6E" w:rsidP="006262D9">
            <w:pPr>
              <w:pStyle w:val="FFABody"/>
              <w:jc w:val="center"/>
              <w:rPr>
                <w:b/>
                <w:bCs/>
                <w:szCs w:val="18"/>
              </w:rPr>
            </w:pPr>
            <w:r w:rsidRPr="00BF20B3">
              <w:rPr>
                <w:b/>
                <w:bCs/>
                <w:szCs w:val="18"/>
              </w:rPr>
              <w:t xml:space="preserve"> Appeal of Flavor</w:t>
            </w:r>
          </w:p>
        </w:tc>
        <w:tc>
          <w:tcPr>
            <w:tcW w:w="3597" w:type="dxa"/>
            <w:vAlign w:val="center"/>
          </w:tcPr>
          <w:p w14:paraId="7BD1D2BC" w14:textId="77777777" w:rsidR="00D12D6E" w:rsidRPr="00BF20B3" w:rsidRDefault="00D12D6E" w:rsidP="006262D9">
            <w:pPr>
              <w:pStyle w:val="FFABody"/>
              <w:jc w:val="center"/>
              <w:rPr>
                <w:b/>
                <w:bCs/>
                <w:szCs w:val="18"/>
              </w:rPr>
            </w:pPr>
            <w:r w:rsidRPr="00BF20B3">
              <w:rPr>
                <w:b/>
                <w:bCs/>
                <w:szCs w:val="18"/>
              </w:rPr>
              <w:t>Theme Integration</w:t>
            </w:r>
          </w:p>
        </w:tc>
      </w:tr>
      <w:tr w:rsidR="00D12D6E" w:rsidRPr="00BF20B3" w14:paraId="19473DA2" w14:textId="77777777" w:rsidTr="006262D9">
        <w:trPr>
          <w:trHeight w:val="288"/>
        </w:trPr>
        <w:tc>
          <w:tcPr>
            <w:tcW w:w="3596" w:type="dxa"/>
            <w:vAlign w:val="center"/>
          </w:tcPr>
          <w:p w14:paraId="5FB048EC"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08EA7754"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25F09314" w14:textId="77777777" w:rsidR="00D12D6E" w:rsidRPr="00BF20B3" w:rsidRDefault="00D12D6E" w:rsidP="006262D9">
            <w:pPr>
              <w:pStyle w:val="FFABody"/>
              <w:jc w:val="center"/>
              <w:rPr>
                <w:szCs w:val="18"/>
              </w:rPr>
            </w:pPr>
            <w:r w:rsidRPr="00BF20B3">
              <w:rPr>
                <w:szCs w:val="18"/>
              </w:rPr>
              <w:t>1         2         3         4         5</w:t>
            </w:r>
          </w:p>
        </w:tc>
      </w:tr>
      <w:tr w:rsidR="00D12D6E" w:rsidRPr="00BF20B3" w14:paraId="2C6EBEA4" w14:textId="77777777" w:rsidTr="006262D9">
        <w:trPr>
          <w:trHeight w:val="288"/>
        </w:trPr>
        <w:tc>
          <w:tcPr>
            <w:tcW w:w="3596" w:type="dxa"/>
            <w:vAlign w:val="center"/>
          </w:tcPr>
          <w:p w14:paraId="5D1441BF" w14:textId="6CBD6510" w:rsidR="00D12D6E" w:rsidRPr="00BF20B3" w:rsidRDefault="00D12D6E" w:rsidP="006262D9">
            <w:pPr>
              <w:pStyle w:val="FFABody"/>
              <w:jc w:val="center"/>
              <w:rPr>
                <w:b/>
                <w:bCs/>
                <w:szCs w:val="18"/>
              </w:rPr>
            </w:pPr>
            <w:r w:rsidRPr="00BF20B3">
              <w:rPr>
                <w:b/>
                <w:bCs/>
                <w:szCs w:val="18"/>
              </w:rPr>
              <w:t>Target Audience</w:t>
            </w:r>
          </w:p>
        </w:tc>
        <w:tc>
          <w:tcPr>
            <w:tcW w:w="3597" w:type="dxa"/>
            <w:vAlign w:val="center"/>
          </w:tcPr>
          <w:p w14:paraId="6D2B2AAE" w14:textId="38DB16A4" w:rsidR="00D12D6E" w:rsidRPr="00BF20B3" w:rsidRDefault="00D12D6E" w:rsidP="006262D9">
            <w:pPr>
              <w:pStyle w:val="FFABody"/>
              <w:jc w:val="center"/>
              <w:rPr>
                <w:b/>
                <w:bCs/>
                <w:szCs w:val="18"/>
              </w:rPr>
            </w:pPr>
            <w:r w:rsidRPr="00BF20B3">
              <w:rPr>
                <w:b/>
                <w:bCs/>
                <w:szCs w:val="18"/>
              </w:rPr>
              <w:t>Overall Pitch</w:t>
            </w:r>
          </w:p>
        </w:tc>
        <w:tc>
          <w:tcPr>
            <w:tcW w:w="3597" w:type="dxa"/>
            <w:vAlign w:val="center"/>
          </w:tcPr>
          <w:p w14:paraId="2C113D70" w14:textId="77777777" w:rsidR="00D12D6E" w:rsidRPr="00BF20B3" w:rsidRDefault="00D12D6E" w:rsidP="006262D9">
            <w:pPr>
              <w:pStyle w:val="FFABody"/>
              <w:jc w:val="center"/>
              <w:rPr>
                <w:b/>
                <w:bCs/>
                <w:szCs w:val="18"/>
              </w:rPr>
            </w:pPr>
            <w:r w:rsidRPr="00BF20B3">
              <w:rPr>
                <w:b/>
                <w:bCs/>
                <w:szCs w:val="18"/>
              </w:rPr>
              <w:t>Recommend for Culver’s Menu?</w:t>
            </w:r>
          </w:p>
        </w:tc>
      </w:tr>
      <w:tr w:rsidR="00D12D6E" w:rsidRPr="00BF20B3" w14:paraId="62FB1572" w14:textId="77777777" w:rsidTr="006262D9">
        <w:trPr>
          <w:trHeight w:val="288"/>
        </w:trPr>
        <w:tc>
          <w:tcPr>
            <w:tcW w:w="3596" w:type="dxa"/>
            <w:vAlign w:val="center"/>
          </w:tcPr>
          <w:p w14:paraId="2F9461F6"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6A7EDFAC"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2057CA5D" w14:textId="77777777" w:rsidR="00D12D6E" w:rsidRPr="00BF20B3" w:rsidRDefault="00D12D6E" w:rsidP="006262D9">
            <w:pPr>
              <w:pStyle w:val="FFABody"/>
              <w:jc w:val="center"/>
              <w:rPr>
                <w:szCs w:val="18"/>
              </w:rPr>
            </w:pPr>
            <w:r w:rsidRPr="00BF20B3">
              <w:rPr>
                <w:szCs w:val="18"/>
              </w:rPr>
              <w:t>Yes                    No</w:t>
            </w:r>
          </w:p>
        </w:tc>
      </w:tr>
      <w:tr w:rsidR="00D12D6E" w:rsidRPr="00BF20B3" w14:paraId="27347DDD" w14:textId="77777777" w:rsidTr="006262D9">
        <w:trPr>
          <w:trHeight w:val="288"/>
        </w:trPr>
        <w:tc>
          <w:tcPr>
            <w:tcW w:w="10790" w:type="dxa"/>
            <w:gridSpan w:val="3"/>
            <w:vAlign w:val="center"/>
          </w:tcPr>
          <w:p w14:paraId="55729114" w14:textId="77777777" w:rsidR="00D12D6E" w:rsidRPr="00BF20B3" w:rsidRDefault="00D12D6E" w:rsidP="006262D9">
            <w:pPr>
              <w:pStyle w:val="FFABody"/>
              <w:rPr>
                <w:b/>
                <w:bCs/>
                <w:szCs w:val="18"/>
              </w:rPr>
            </w:pPr>
            <w:r w:rsidRPr="00BF20B3">
              <w:rPr>
                <w:b/>
                <w:bCs/>
                <w:szCs w:val="18"/>
              </w:rPr>
              <w:t>Additional Comments:</w:t>
            </w:r>
          </w:p>
        </w:tc>
      </w:tr>
      <w:tr w:rsidR="00D12D6E" w:rsidRPr="00BF20B3" w14:paraId="17F7471A" w14:textId="77777777" w:rsidTr="006262D9">
        <w:trPr>
          <w:trHeight w:val="720"/>
        </w:trPr>
        <w:tc>
          <w:tcPr>
            <w:tcW w:w="10790" w:type="dxa"/>
            <w:gridSpan w:val="3"/>
          </w:tcPr>
          <w:p w14:paraId="23CD59B5" w14:textId="77777777" w:rsidR="00D12D6E" w:rsidRPr="00BF20B3" w:rsidRDefault="00D12D6E" w:rsidP="006262D9">
            <w:pPr>
              <w:pStyle w:val="FFABody"/>
              <w:rPr>
                <w:szCs w:val="18"/>
              </w:rPr>
            </w:pPr>
          </w:p>
        </w:tc>
      </w:tr>
    </w:tbl>
    <w:p w14:paraId="046F7BD4" w14:textId="77777777" w:rsidR="00D12D6E" w:rsidRPr="00BF20B3" w:rsidRDefault="00D12D6E" w:rsidP="006E30A5">
      <w:pPr>
        <w:pStyle w:val="FFABody"/>
        <w:spacing w:line="240" w:lineRule="auto"/>
      </w:pPr>
    </w:p>
    <w:tbl>
      <w:tblPr>
        <w:tblStyle w:val="TableGrid"/>
        <w:tblW w:w="0" w:type="auto"/>
        <w:tblLook w:val="04A0" w:firstRow="1" w:lastRow="0" w:firstColumn="1" w:lastColumn="0" w:noHBand="0" w:noVBand="1"/>
      </w:tblPr>
      <w:tblGrid>
        <w:gridCol w:w="3596"/>
        <w:gridCol w:w="3597"/>
        <w:gridCol w:w="3597"/>
      </w:tblGrid>
      <w:tr w:rsidR="00D12D6E" w:rsidRPr="00BF20B3" w14:paraId="20E1304B" w14:textId="77777777" w:rsidTr="006262D9">
        <w:trPr>
          <w:trHeight w:val="288"/>
        </w:trPr>
        <w:tc>
          <w:tcPr>
            <w:tcW w:w="10790" w:type="dxa"/>
            <w:gridSpan w:val="3"/>
            <w:vAlign w:val="center"/>
          </w:tcPr>
          <w:p w14:paraId="43EE1D27" w14:textId="77777777" w:rsidR="00D12D6E" w:rsidRPr="00BF20B3" w:rsidRDefault="00D12D6E" w:rsidP="006262D9">
            <w:pPr>
              <w:pStyle w:val="FFABody"/>
              <w:rPr>
                <w:b/>
                <w:bCs/>
                <w:szCs w:val="18"/>
              </w:rPr>
            </w:pPr>
            <w:r w:rsidRPr="00BF20B3">
              <w:rPr>
                <w:b/>
                <w:bCs/>
                <w:szCs w:val="18"/>
              </w:rPr>
              <w:t>Group Name:</w:t>
            </w:r>
          </w:p>
        </w:tc>
      </w:tr>
      <w:tr w:rsidR="00D12D6E" w:rsidRPr="00BF20B3" w14:paraId="66653514" w14:textId="77777777" w:rsidTr="006262D9">
        <w:trPr>
          <w:trHeight w:val="288"/>
        </w:trPr>
        <w:tc>
          <w:tcPr>
            <w:tcW w:w="10790" w:type="dxa"/>
            <w:gridSpan w:val="3"/>
            <w:vAlign w:val="center"/>
          </w:tcPr>
          <w:p w14:paraId="7A067FE4" w14:textId="77777777" w:rsidR="00D12D6E" w:rsidRPr="00BF20B3" w:rsidRDefault="00D12D6E" w:rsidP="006262D9">
            <w:pPr>
              <w:pStyle w:val="FFABody"/>
              <w:rPr>
                <w:b/>
                <w:bCs/>
                <w:szCs w:val="18"/>
              </w:rPr>
            </w:pPr>
            <w:r w:rsidRPr="00BF20B3">
              <w:rPr>
                <w:b/>
                <w:bCs/>
                <w:szCs w:val="18"/>
              </w:rPr>
              <w:t xml:space="preserve">Flavor Name: </w:t>
            </w:r>
          </w:p>
        </w:tc>
      </w:tr>
      <w:tr w:rsidR="00D12D6E" w:rsidRPr="00BF20B3" w14:paraId="67CEB5D5" w14:textId="77777777" w:rsidTr="006262D9">
        <w:trPr>
          <w:trHeight w:val="288"/>
        </w:trPr>
        <w:tc>
          <w:tcPr>
            <w:tcW w:w="3596" w:type="dxa"/>
            <w:vAlign w:val="center"/>
          </w:tcPr>
          <w:p w14:paraId="53B225CB" w14:textId="480066EC" w:rsidR="00D12D6E" w:rsidRPr="00BF20B3" w:rsidRDefault="00D12D6E" w:rsidP="006262D9">
            <w:pPr>
              <w:pStyle w:val="FFABody"/>
              <w:jc w:val="center"/>
              <w:rPr>
                <w:b/>
                <w:bCs/>
                <w:szCs w:val="18"/>
              </w:rPr>
            </w:pPr>
            <w:r w:rsidRPr="00BF20B3">
              <w:rPr>
                <w:b/>
                <w:bCs/>
                <w:szCs w:val="18"/>
              </w:rPr>
              <w:t>Originality</w:t>
            </w:r>
          </w:p>
        </w:tc>
        <w:tc>
          <w:tcPr>
            <w:tcW w:w="3597" w:type="dxa"/>
            <w:vAlign w:val="center"/>
          </w:tcPr>
          <w:p w14:paraId="7460BB4D" w14:textId="5279414D" w:rsidR="00D12D6E" w:rsidRPr="00BF20B3" w:rsidRDefault="00D12D6E" w:rsidP="006262D9">
            <w:pPr>
              <w:pStyle w:val="FFABody"/>
              <w:jc w:val="center"/>
              <w:rPr>
                <w:b/>
                <w:bCs/>
                <w:szCs w:val="18"/>
              </w:rPr>
            </w:pPr>
            <w:r w:rsidRPr="00BF20B3">
              <w:rPr>
                <w:b/>
                <w:bCs/>
                <w:szCs w:val="18"/>
              </w:rPr>
              <w:t xml:space="preserve"> Appeal of Flavor</w:t>
            </w:r>
          </w:p>
        </w:tc>
        <w:tc>
          <w:tcPr>
            <w:tcW w:w="3597" w:type="dxa"/>
            <w:vAlign w:val="center"/>
          </w:tcPr>
          <w:p w14:paraId="3DFE8204" w14:textId="77777777" w:rsidR="00D12D6E" w:rsidRPr="00BF20B3" w:rsidRDefault="00D12D6E" w:rsidP="006262D9">
            <w:pPr>
              <w:pStyle w:val="FFABody"/>
              <w:jc w:val="center"/>
              <w:rPr>
                <w:b/>
                <w:bCs/>
                <w:szCs w:val="18"/>
              </w:rPr>
            </w:pPr>
            <w:r w:rsidRPr="00BF20B3">
              <w:rPr>
                <w:b/>
                <w:bCs/>
                <w:szCs w:val="18"/>
              </w:rPr>
              <w:t>Theme Integration</w:t>
            </w:r>
          </w:p>
        </w:tc>
      </w:tr>
      <w:tr w:rsidR="00D12D6E" w:rsidRPr="00BF20B3" w14:paraId="5248EC61" w14:textId="77777777" w:rsidTr="006262D9">
        <w:trPr>
          <w:trHeight w:val="288"/>
        </w:trPr>
        <w:tc>
          <w:tcPr>
            <w:tcW w:w="3596" w:type="dxa"/>
            <w:vAlign w:val="center"/>
          </w:tcPr>
          <w:p w14:paraId="0022992E"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4A5B234C"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2565ED2F" w14:textId="77777777" w:rsidR="00D12D6E" w:rsidRPr="00BF20B3" w:rsidRDefault="00D12D6E" w:rsidP="006262D9">
            <w:pPr>
              <w:pStyle w:val="FFABody"/>
              <w:jc w:val="center"/>
              <w:rPr>
                <w:szCs w:val="18"/>
              </w:rPr>
            </w:pPr>
            <w:r w:rsidRPr="00BF20B3">
              <w:rPr>
                <w:szCs w:val="18"/>
              </w:rPr>
              <w:t>1         2         3         4         5</w:t>
            </w:r>
          </w:p>
        </w:tc>
      </w:tr>
      <w:tr w:rsidR="00D12D6E" w:rsidRPr="00BF20B3" w14:paraId="3F4FE464" w14:textId="77777777" w:rsidTr="006262D9">
        <w:trPr>
          <w:trHeight w:val="288"/>
        </w:trPr>
        <w:tc>
          <w:tcPr>
            <w:tcW w:w="3596" w:type="dxa"/>
            <w:vAlign w:val="center"/>
          </w:tcPr>
          <w:p w14:paraId="52A129F1" w14:textId="10CB1173" w:rsidR="00D12D6E" w:rsidRPr="00BF20B3" w:rsidRDefault="00D12D6E" w:rsidP="006262D9">
            <w:pPr>
              <w:pStyle w:val="FFABody"/>
              <w:jc w:val="center"/>
              <w:rPr>
                <w:b/>
                <w:bCs/>
                <w:szCs w:val="18"/>
              </w:rPr>
            </w:pPr>
            <w:r w:rsidRPr="00BF20B3">
              <w:rPr>
                <w:b/>
                <w:bCs/>
                <w:szCs w:val="18"/>
              </w:rPr>
              <w:t>Target Audience</w:t>
            </w:r>
          </w:p>
        </w:tc>
        <w:tc>
          <w:tcPr>
            <w:tcW w:w="3597" w:type="dxa"/>
            <w:vAlign w:val="center"/>
          </w:tcPr>
          <w:p w14:paraId="0BD2E130" w14:textId="59692086" w:rsidR="00D12D6E" w:rsidRPr="00BF20B3" w:rsidRDefault="00D12D6E" w:rsidP="006262D9">
            <w:pPr>
              <w:pStyle w:val="FFABody"/>
              <w:jc w:val="center"/>
              <w:rPr>
                <w:b/>
                <w:bCs/>
                <w:szCs w:val="18"/>
              </w:rPr>
            </w:pPr>
            <w:r w:rsidRPr="00BF20B3">
              <w:rPr>
                <w:b/>
                <w:bCs/>
                <w:szCs w:val="18"/>
              </w:rPr>
              <w:t>Overall Pitch</w:t>
            </w:r>
          </w:p>
        </w:tc>
        <w:tc>
          <w:tcPr>
            <w:tcW w:w="3597" w:type="dxa"/>
            <w:vAlign w:val="center"/>
          </w:tcPr>
          <w:p w14:paraId="3415B1B9" w14:textId="77777777" w:rsidR="00D12D6E" w:rsidRPr="00BF20B3" w:rsidRDefault="00D12D6E" w:rsidP="006262D9">
            <w:pPr>
              <w:pStyle w:val="FFABody"/>
              <w:jc w:val="center"/>
              <w:rPr>
                <w:b/>
                <w:bCs/>
                <w:szCs w:val="18"/>
              </w:rPr>
            </w:pPr>
            <w:r w:rsidRPr="00BF20B3">
              <w:rPr>
                <w:b/>
                <w:bCs/>
                <w:szCs w:val="18"/>
              </w:rPr>
              <w:t>Recommend for Culver’s Menu?</w:t>
            </w:r>
          </w:p>
        </w:tc>
      </w:tr>
      <w:tr w:rsidR="00D12D6E" w:rsidRPr="00BF20B3" w14:paraId="1BA2B7C5" w14:textId="77777777" w:rsidTr="006262D9">
        <w:trPr>
          <w:trHeight w:val="288"/>
        </w:trPr>
        <w:tc>
          <w:tcPr>
            <w:tcW w:w="3596" w:type="dxa"/>
            <w:vAlign w:val="center"/>
          </w:tcPr>
          <w:p w14:paraId="76F9B687"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64DC4FF4" w14:textId="77777777" w:rsidR="00D12D6E" w:rsidRPr="00BF20B3" w:rsidRDefault="00D12D6E" w:rsidP="006262D9">
            <w:pPr>
              <w:pStyle w:val="FFABody"/>
              <w:jc w:val="center"/>
              <w:rPr>
                <w:szCs w:val="18"/>
              </w:rPr>
            </w:pPr>
            <w:r w:rsidRPr="00BF20B3">
              <w:rPr>
                <w:szCs w:val="18"/>
              </w:rPr>
              <w:t>1         2         3         4         5</w:t>
            </w:r>
          </w:p>
        </w:tc>
        <w:tc>
          <w:tcPr>
            <w:tcW w:w="3597" w:type="dxa"/>
            <w:vAlign w:val="center"/>
          </w:tcPr>
          <w:p w14:paraId="72F427AB" w14:textId="77777777" w:rsidR="00D12D6E" w:rsidRPr="00BF20B3" w:rsidRDefault="00D12D6E" w:rsidP="006262D9">
            <w:pPr>
              <w:pStyle w:val="FFABody"/>
              <w:jc w:val="center"/>
              <w:rPr>
                <w:szCs w:val="18"/>
              </w:rPr>
            </w:pPr>
            <w:r w:rsidRPr="00BF20B3">
              <w:rPr>
                <w:szCs w:val="18"/>
              </w:rPr>
              <w:t>Yes                    No</w:t>
            </w:r>
          </w:p>
        </w:tc>
      </w:tr>
      <w:tr w:rsidR="00D12D6E" w:rsidRPr="00BF20B3" w14:paraId="1CEB4253" w14:textId="77777777" w:rsidTr="006262D9">
        <w:trPr>
          <w:trHeight w:val="288"/>
        </w:trPr>
        <w:tc>
          <w:tcPr>
            <w:tcW w:w="10790" w:type="dxa"/>
            <w:gridSpan w:val="3"/>
            <w:vAlign w:val="center"/>
          </w:tcPr>
          <w:p w14:paraId="4C70C2BA" w14:textId="77777777" w:rsidR="00D12D6E" w:rsidRPr="00BF20B3" w:rsidRDefault="00D12D6E" w:rsidP="006262D9">
            <w:pPr>
              <w:pStyle w:val="FFABody"/>
              <w:rPr>
                <w:b/>
                <w:bCs/>
                <w:szCs w:val="18"/>
              </w:rPr>
            </w:pPr>
            <w:r w:rsidRPr="00BF20B3">
              <w:rPr>
                <w:b/>
                <w:bCs/>
                <w:szCs w:val="18"/>
              </w:rPr>
              <w:t>Additional Comments:</w:t>
            </w:r>
          </w:p>
        </w:tc>
      </w:tr>
      <w:tr w:rsidR="00D12D6E" w:rsidRPr="00BF20B3" w14:paraId="5087BF8E" w14:textId="77777777" w:rsidTr="006262D9">
        <w:trPr>
          <w:trHeight w:val="720"/>
        </w:trPr>
        <w:tc>
          <w:tcPr>
            <w:tcW w:w="10790" w:type="dxa"/>
            <w:gridSpan w:val="3"/>
          </w:tcPr>
          <w:p w14:paraId="085C1B16" w14:textId="77777777" w:rsidR="00D12D6E" w:rsidRPr="00BF20B3" w:rsidRDefault="00D12D6E" w:rsidP="006262D9">
            <w:pPr>
              <w:pStyle w:val="FFABody"/>
              <w:rPr>
                <w:szCs w:val="18"/>
              </w:rPr>
            </w:pPr>
          </w:p>
        </w:tc>
      </w:tr>
    </w:tbl>
    <w:p w14:paraId="02CC9D01" w14:textId="77777777" w:rsidR="00D12D6E" w:rsidRPr="00BF20B3" w:rsidRDefault="00D12D6E" w:rsidP="006E30A5">
      <w:pPr>
        <w:pStyle w:val="FFABody"/>
        <w:spacing w:line="360" w:lineRule="auto"/>
      </w:pPr>
    </w:p>
    <w:p w14:paraId="7EAFF0D9" w14:textId="77777777" w:rsidR="00D12D6E" w:rsidRPr="00BF20B3" w:rsidRDefault="00D12D6E" w:rsidP="006E30A5">
      <w:pPr>
        <w:pStyle w:val="FFABody"/>
        <w:spacing w:line="240" w:lineRule="auto"/>
        <w:rPr>
          <w:b/>
          <w:bCs/>
        </w:rPr>
      </w:pPr>
      <w:r w:rsidRPr="00BF20B3">
        <w:rPr>
          <w:b/>
          <w:bCs/>
        </w:rPr>
        <w:t>Reflection Questions:</w:t>
      </w:r>
    </w:p>
    <w:p w14:paraId="3EB7AB99" w14:textId="77777777" w:rsidR="00D12D6E" w:rsidRPr="00BF20B3" w:rsidRDefault="00D12D6E" w:rsidP="006E30A5">
      <w:pPr>
        <w:pStyle w:val="FFABody"/>
        <w:spacing w:line="240" w:lineRule="auto"/>
      </w:pPr>
    </w:p>
    <w:p w14:paraId="273ED33E" w14:textId="77777777" w:rsidR="00D12D6E" w:rsidRPr="00BF20B3" w:rsidRDefault="00D12D6E" w:rsidP="006E30A5">
      <w:pPr>
        <w:pStyle w:val="FFABody"/>
        <w:numPr>
          <w:ilvl w:val="0"/>
          <w:numId w:val="19"/>
        </w:numPr>
        <w:spacing w:line="240" w:lineRule="auto"/>
      </w:pPr>
      <w:r w:rsidRPr="00BF20B3">
        <w:t>What was the most important factor you considered when creating your new flavor? Why was that factor so important?</w:t>
      </w:r>
    </w:p>
    <w:p w14:paraId="303AB004" w14:textId="77777777" w:rsidR="00D12D6E" w:rsidRPr="00BF20B3" w:rsidRDefault="00D12D6E" w:rsidP="006E30A5">
      <w:pPr>
        <w:pStyle w:val="FFABody"/>
        <w:spacing w:line="240" w:lineRule="auto"/>
      </w:pPr>
    </w:p>
    <w:p w14:paraId="567F4FA9" w14:textId="77777777" w:rsidR="00D12D6E" w:rsidRPr="00BF20B3" w:rsidRDefault="00D12D6E" w:rsidP="006E30A5">
      <w:pPr>
        <w:pStyle w:val="FFABody"/>
        <w:spacing w:line="240" w:lineRule="auto"/>
      </w:pPr>
    </w:p>
    <w:p w14:paraId="6D1FE7CD" w14:textId="77777777" w:rsidR="00D12D6E" w:rsidRPr="00BF20B3" w:rsidRDefault="00D12D6E" w:rsidP="006E30A5">
      <w:pPr>
        <w:pStyle w:val="FFABody"/>
        <w:numPr>
          <w:ilvl w:val="0"/>
          <w:numId w:val="19"/>
        </w:numPr>
        <w:spacing w:line="240" w:lineRule="auto"/>
      </w:pPr>
      <w:r w:rsidRPr="00BF20B3">
        <w:t>What was the most challenging part of coming up with your flavor?</w:t>
      </w:r>
    </w:p>
    <w:p w14:paraId="7C0C8267" w14:textId="77777777" w:rsidR="00D12D6E" w:rsidRPr="00BF20B3" w:rsidRDefault="00D12D6E" w:rsidP="006E30A5">
      <w:pPr>
        <w:pStyle w:val="FFABody"/>
        <w:spacing w:line="240" w:lineRule="auto"/>
      </w:pPr>
    </w:p>
    <w:p w14:paraId="06F3AF05" w14:textId="77777777" w:rsidR="00D12D6E" w:rsidRPr="00BF20B3" w:rsidRDefault="00D12D6E" w:rsidP="006E30A5">
      <w:pPr>
        <w:pStyle w:val="FFABody"/>
        <w:spacing w:line="240" w:lineRule="auto"/>
      </w:pPr>
    </w:p>
    <w:p w14:paraId="4D8E0132" w14:textId="77777777" w:rsidR="00D12D6E" w:rsidRPr="00BF20B3" w:rsidRDefault="00D12D6E" w:rsidP="006E30A5">
      <w:pPr>
        <w:pStyle w:val="FFABody"/>
        <w:spacing w:line="240" w:lineRule="auto"/>
      </w:pPr>
    </w:p>
    <w:p w14:paraId="5BD0C5B6" w14:textId="77777777" w:rsidR="00D12D6E" w:rsidRPr="00BF20B3" w:rsidRDefault="00D12D6E" w:rsidP="006E30A5">
      <w:pPr>
        <w:pStyle w:val="FFABody"/>
        <w:numPr>
          <w:ilvl w:val="0"/>
          <w:numId w:val="19"/>
        </w:numPr>
        <w:spacing w:line="240" w:lineRule="auto"/>
      </w:pPr>
      <w:r w:rsidRPr="00BF20B3">
        <w:t>How did your team balance creativity with practicality during this activity?</w:t>
      </w:r>
    </w:p>
    <w:p w14:paraId="733DBC31" w14:textId="77777777" w:rsidR="00D12D6E" w:rsidRPr="00BF20B3" w:rsidRDefault="00D12D6E" w:rsidP="006E30A5">
      <w:pPr>
        <w:pStyle w:val="FFABody"/>
        <w:spacing w:line="240" w:lineRule="auto"/>
      </w:pPr>
    </w:p>
    <w:p w14:paraId="2269A547" w14:textId="77777777" w:rsidR="00D12D6E" w:rsidRPr="00BF20B3" w:rsidRDefault="00D12D6E" w:rsidP="006E30A5">
      <w:pPr>
        <w:pStyle w:val="FFABody"/>
        <w:spacing w:line="240" w:lineRule="auto"/>
      </w:pPr>
    </w:p>
    <w:p w14:paraId="49F669D6" w14:textId="77777777" w:rsidR="00D12D6E" w:rsidRPr="00BF20B3" w:rsidRDefault="00D12D6E" w:rsidP="006E30A5">
      <w:pPr>
        <w:pStyle w:val="FFABody"/>
        <w:spacing w:line="240" w:lineRule="auto"/>
      </w:pPr>
    </w:p>
    <w:p w14:paraId="0D4716CE" w14:textId="77777777" w:rsidR="00D12D6E" w:rsidRPr="00BF20B3" w:rsidRDefault="00D12D6E" w:rsidP="006E30A5">
      <w:pPr>
        <w:pStyle w:val="FFABody"/>
        <w:numPr>
          <w:ilvl w:val="0"/>
          <w:numId w:val="19"/>
        </w:numPr>
        <w:spacing w:line="240" w:lineRule="auto"/>
      </w:pPr>
      <w:r w:rsidRPr="00BF20B3">
        <w:t>If you could revisit your team’s flavor concept, what would you change and why?</w:t>
      </w:r>
    </w:p>
    <w:p w14:paraId="7B428B10" w14:textId="77777777" w:rsidR="00D12D6E" w:rsidRPr="00BF20B3" w:rsidRDefault="00D12D6E" w:rsidP="006E30A5">
      <w:pPr>
        <w:pStyle w:val="FFABody"/>
        <w:spacing w:line="240" w:lineRule="auto"/>
      </w:pPr>
    </w:p>
    <w:p w14:paraId="42DDE7CA" w14:textId="77777777" w:rsidR="00D12D6E" w:rsidRPr="00BF20B3" w:rsidRDefault="00D12D6E" w:rsidP="006E30A5">
      <w:pPr>
        <w:pStyle w:val="FFABody"/>
        <w:spacing w:line="240" w:lineRule="auto"/>
      </w:pPr>
    </w:p>
    <w:p w14:paraId="5611F757" w14:textId="77777777" w:rsidR="00D12D6E" w:rsidRPr="00BF20B3" w:rsidRDefault="00D12D6E" w:rsidP="006E30A5">
      <w:pPr>
        <w:pStyle w:val="FFABody"/>
        <w:spacing w:line="240" w:lineRule="auto"/>
      </w:pPr>
    </w:p>
    <w:p w14:paraId="0A4A9EF9" w14:textId="77777777" w:rsidR="00D12D6E" w:rsidRPr="00BF20B3" w:rsidRDefault="00D12D6E" w:rsidP="006E30A5">
      <w:pPr>
        <w:pStyle w:val="FFABody"/>
        <w:numPr>
          <w:ilvl w:val="0"/>
          <w:numId w:val="19"/>
        </w:numPr>
        <w:spacing w:line="240" w:lineRule="auto"/>
      </w:pPr>
      <w:r w:rsidRPr="00BF20B3">
        <w:t>What was your favorite flavor you heard from your classmates today? Why?</w:t>
      </w:r>
    </w:p>
    <w:p w14:paraId="6BC16C2E" w14:textId="77777777" w:rsidR="00D12D6E" w:rsidRPr="00BF20B3" w:rsidRDefault="00D12D6E" w:rsidP="006E30A5">
      <w:pPr>
        <w:pStyle w:val="FFABody"/>
        <w:spacing w:line="240" w:lineRule="auto"/>
        <w:ind w:left="720"/>
      </w:pPr>
    </w:p>
    <w:p w14:paraId="7660039D" w14:textId="77777777" w:rsidR="00D12D6E" w:rsidRPr="00BF20B3" w:rsidRDefault="00D12D6E" w:rsidP="006E30A5">
      <w:pPr>
        <w:pStyle w:val="FFABody"/>
        <w:spacing w:line="240" w:lineRule="auto"/>
        <w:ind w:left="720"/>
      </w:pPr>
    </w:p>
    <w:p w14:paraId="5C77953F" w14:textId="77777777" w:rsidR="00D12D6E" w:rsidRPr="00BF20B3" w:rsidRDefault="00D12D6E" w:rsidP="006E30A5">
      <w:pPr>
        <w:pStyle w:val="FFABody"/>
        <w:spacing w:line="240" w:lineRule="auto"/>
      </w:pPr>
    </w:p>
    <w:p w14:paraId="72A56B6C" w14:textId="0A644CAE" w:rsidR="00D12D6E" w:rsidRPr="00BF20B3" w:rsidRDefault="00D12D6E" w:rsidP="006E30A5">
      <w:pPr>
        <w:pStyle w:val="FFABody"/>
        <w:numPr>
          <w:ilvl w:val="0"/>
          <w:numId w:val="19"/>
        </w:numPr>
        <w:spacing w:line="240" w:lineRule="auto"/>
      </w:pPr>
      <w:r w:rsidRPr="00BF20B3">
        <w:t xml:space="preserve">What are three careers that would be involved in the creation of new food products? (Use </w:t>
      </w:r>
      <w:hyperlink r:id="rId10" w:history="1">
        <w:r w:rsidRPr="00BF20B3">
          <w:rPr>
            <w:rStyle w:val="Hyperlink"/>
          </w:rPr>
          <w:t>AgExplorer.FFA.org/focus/food-products-processing-systems/</w:t>
        </w:r>
      </w:hyperlink>
      <w:r w:rsidRPr="00BF20B3">
        <w:t xml:space="preserve"> if you need help with career titles.)</w:t>
      </w:r>
    </w:p>
    <w:p w14:paraId="4F1710C2" w14:textId="77777777" w:rsidR="00D12D6E" w:rsidRPr="00BF20B3" w:rsidRDefault="00D12D6E" w:rsidP="006E30A5">
      <w:pPr>
        <w:pStyle w:val="FFABody"/>
        <w:numPr>
          <w:ilvl w:val="1"/>
          <w:numId w:val="19"/>
        </w:numPr>
        <w:spacing w:line="240" w:lineRule="auto"/>
      </w:pPr>
      <w:r w:rsidRPr="00BF20B3">
        <w:br/>
      </w:r>
    </w:p>
    <w:p w14:paraId="42EACC80" w14:textId="77777777" w:rsidR="00D12D6E" w:rsidRPr="00BF20B3" w:rsidRDefault="00D12D6E" w:rsidP="006E30A5">
      <w:pPr>
        <w:pStyle w:val="FFABody"/>
        <w:numPr>
          <w:ilvl w:val="1"/>
          <w:numId w:val="19"/>
        </w:numPr>
        <w:spacing w:line="240" w:lineRule="auto"/>
      </w:pPr>
      <w:r w:rsidRPr="00BF20B3">
        <w:br/>
      </w:r>
    </w:p>
    <w:p w14:paraId="44B4252A" w14:textId="77777777" w:rsidR="00D12D6E" w:rsidRPr="00BF20B3" w:rsidRDefault="00D12D6E" w:rsidP="006E30A5">
      <w:pPr>
        <w:pStyle w:val="FFABody"/>
        <w:numPr>
          <w:ilvl w:val="1"/>
          <w:numId w:val="19"/>
        </w:numPr>
        <w:spacing w:line="240" w:lineRule="auto"/>
      </w:pPr>
      <w:r w:rsidRPr="00BF20B3">
        <w:br/>
        <w:t xml:space="preserve"> </w:t>
      </w:r>
    </w:p>
    <w:p w14:paraId="4E028DDB" w14:textId="44DE6C6D" w:rsidR="00D12D6E" w:rsidRPr="00BF20B3" w:rsidRDefault="00D12D6E" w:rsidP="006E30A5">
      <w:pPr>
        <w:pStyle w:val="FFABody"/>
        <w:numPr>
          <w:ilvl w:val="0"/>
          <w:numId w:val="19"/>
        </w:numPr>
        <w:spacing w:line="240" w:lineRule="auto"/>
      </w:pPr>
      <w:r w:rsidRPr="00BF20B3">
        <w:t xml:space="preserve">What two skills or abilities would one need </w:t>
      </w:r>
      <w:proofErr w:type="gramStart"/>
      <w:r w:rsidRPr="00BF20B3">
        <w:t>in order to</w:t>
      </w:r>
      <w:proofErr w:type="gramEnd"/>
      <w:r w:rsidRPr="00BF20B3">
        <w:t xml:space="preserve"> have a career helping to develop new food products?</w:t>
      </w:r>
    </w:p>
    <w:p w14:paraId="5308DCFB" w14:textId="77777777" w:rsidR="00D12D6E" w:rsidRPr="00BF20B3" w:rsidRDefault="00D12D6E" w:rsidP="006E30A5">
      <w:pPr>
        <w:pStyle w:val="FFABody"/>
        <w:numPr>
          <w:ilvl w:val="1"/>
          <w:numId w:val="19"/>
        </w:numPr>
        <w:spacing w:line="240" w:lineRule="auto"/>
      </w:pPr>
      <w:r w:rsidRPr="00BF20B3">
        <w:br/>
        <w:t xml:space="preserve"> </w:t>
      </w:r>
    </w:p>
    <w:p w14:paraId="16125B88" w14:textId="77777777" w:rsidR="00D12D6E" w:rsidRPr="00BF20B3" w:rsidRDefault="00D12D6E" w:rsidP="006E30A5">
      <w:pPr>
        <w:pStyle w:val="FFABody"/>
        <w:numPr>
          <w:ilvl w:val="1"/>
          <w:numId w:val="19"/>
        </w:numPr>
        <w:spacing w:line="240" w:lineRule="auto"/>
      </w:pPr>
      <w:r w:rsidRPr="00BF20B3">
        <w:t xml:space="preserve"> </w:t>
      </w:r>
      <w:r w:rsidRPr="00BF20B3">
        <w:br w:type="page"/>
      </w:r>
    </w:p>
    <w:p w14:paraId="594E3BC8" w14:textId="77777777" w:rsidR="00D12D6E" w:rsidRPr="00BF20B3" w:rsidRDefault="00D12D6E" w:rsidP="006E30A5">
      <w:pPr>
        <w:pStyle w:val="DocumentTitle"/>
      </w:pPr>
      <w:r w:rsidRPr="00BF20B3">
        <w:lastRenderedPageBreak/>
        <w:t>Appendix 1: Frozen Custard Creation Scenarios</w:t>
      </w:r>
    </w:p>
    <w:p w14:paraId="29585D85" w14:textId="77777777" w:rsidR="00D12D6E" w:rsidRPr="00BF20B3" w:rsidRDefault="00D12D6E" w:rsidP="006E30A5">
      <w:pPr>
        <w:pStyle w:val="FFABody"/>
        <w:spacing w:line="240" w:lineRule="auto"/>
        <w:rPr>
          <w:szCs w:val="18"/>
        </w:rPr>
      </w:pPr>
      <w:r w:rsidRPr="00BF20B3">
        <w:rPr>
          <w:rStyle w:val="LPSectionTitlesChar"/>
          <w:sz w:val="20"/>
          <w:szCs w:val="24"/>
        </w:rPr>
        <w:t>Directions:</w:t>
      </w:r>
      <w:r w:rsidRPr="00BF20B3">
        <w:rPr>
          <w:sz w:val="22"/>
        </w:rPr>
        <w:t xml:space="preserve"> </w:t>
      </w:r>
      <w:r w:rsidRPr="00BF20B3">
        <w:rPr>
          <w:szCs w:val="18"/>
        </w:rPr>
        <w:t>Cut the following scenarios apart and give one to each team. Teams must use this scenario when designing their flavor for the challenge.</w:t>
      </w:r>
      <w:r w:rsidRPr="00BF20B3">
        <w:rPr>
          <w:szCs w:val="18"/>
        </w:rPr>
        <w:br/>
      </w:r>
    </w:p>
    <w:tbl>
      <w:tblPr>
        <w:tblStyle w:val="TableGrid"/>
        <w:tblW w:w="0" w:type="auto"/>
        <w:tblLook w:val="04A0" w:firstRow="1" w:lastRow="0" w:firstColumn="1" w:lastColumn="0" w:noHBand="0" w:noVBand="1"/>
      </w:tblPr>
      <w:tblGrid>
        <w:gridCol w:w="10790"/>
      </w:tblGrid>
      <w:tr w:rsidR="00D12D6E" w:rsidRPr="00BF20B3" w14:paraId="593BE6EA" w14:textId="77777777" w:rsidTr="006262D9">
        <w:trPr>
          <w:trHeight w:val="1166"/>
        </w:trPr>
        <w:tc>
          <w:tcPr>
            <w:tcW w:w="10790" w:type="dxa"/>
            <w:vAlign w:val="center"/>
          </w:tcPr>
          <w:p w14:paraId="3E088671" w14:textId="285DBED9" w:rsidR="00D12D6E" w:rsidRPr="00BF20B3" w:rsidRDefault="00D12D6E" w:rsidP="006262D9">
            <w:pPr>
              <w:pStyle w:val="FFABody"/>
              <w:jc w:val="center"/>
              <w:rPr>
                <w:b/>
                <w:bCs/>
                <w:szCs w:val="18"/>
              </w:rPr>
            </w:pPr>
            <w:r w:rsidRPr="00BF20B3">
              <w:rPr>
                <w:b/>
                <w:bCs/>
                <w:szCs w:val="18"/>
              </w:rPr>
              <w:t>Scenario 1</w:t>
            </w:r>
            <w:r>
              <w:rPr>
                <w:b/>
                <w:bCs/>
                <w:szCs w:val="18"/>
              </w:rPr>
              <w:t>:</w:t>
            </w:r>
            <w:r w:rsidRPr="00BF20B3">
              <w:rPr>
                <w:b/>
                <w:bCs/>
                <w:szCs w:val="18"/>
              </w:rPr>
              <w:t xml:space="preserve"> Seasonal Sensations</w:t>
            </w:r>
          </w:p>
          <w:p w14:paraId="681A6FB2" w14:textId="77777777" w:rsidR="00D12D6E" w:rsidRPr="00BF20B3" w:rsidRDefault="00D12D6E" w:rsidP="006262D9">
            <w:pPr>
              <w:pStyle w:val="FFABody"/>
              <w:jc w:val="center"/>
              <w:rPr>
                <w:szCs w:val="18"/>
              </w:rPr>
            </w:pPr>
            <w:r w:rsidRPr="00BF20B3">
              <w:rPr>
                <w:szCs w:val="18"/>
              </w:rPr>
              <w:t>Your team must create a frozen custard flavor inspired by a specific season (e.g., winter, summer). This flavor should include seasonal ingredients and will be rotated through the flavor of the day menu during that season.</w:t>
            </w:r>
          </w:p>
        </w:tc>
      </w:tr>
      <w:tr w:rsidR="00D12D6E" w:rsidRPr="00BF20B3" w14:paraId="7CE19A96" w14:textId="77777777" w:rsidTr="006262D9">
        <w:trPr>
          <w:trHeight w:val="1166"/>
        </w:trPr>
        <w:tc>
          <w:tcPr>
            <w:tcW w:w="10790" w:type="dxa"/>
            <w:vAlign w:val="center"/>
          </w:tcPr>
          <w:p w14:paraId="6A168462" w14:textId="43D03325" w:rsidR="00D12D6E" w:rsidRPr="00BF20B3" w:rsidRDefault="00D12D6E" w:rsidP="006262D9">
            <w:pPr>
              <w:pStyle w:val="FFABody"/>
              <w:jc w:val="center"/>
              <w:rPr>
                <w:szCs w:val="18"/>
              </w:rPr>
            </w:pPr>
            <w:r w:rsidRPr="00BF20B3">
              <w:rPr>
                <w:b/>
                <w:bCs/>
                <w:szCs w:val="18"/>
              </w:rPr>
              <w:t>Scenario 2</w:t>
            </w:r>
            <w:r>
              <w:rPr>
                <w:b/>
                <w:bCs/>
                <w:szCs w:val="18"/>
              </w:rPr>
              <w:t>:</w:t>
            </w:r>
            <w:r w:rsidRPr="00BF20B3">
              <w:rPr>
                <w:b/>
                <w:bCs/>
                <w:szCs w:val="18"/>
              </w:rPr>
              <w:t xml:space="preserve"> Regional Favorite</w:t>
            </w:r>
            <w:r w:rsidRPr="00BF20B3">
              <w:rPr>
                <w:szCs w:val="18"/>
              </w:rPr>
              <w:br/>
              <w:t xml:space="preserve">Design a flavor that represents your state or region, incorporating local ingredients or cultural elements that are easily recognizable to and beloved by local </w:t>
            </w:r>
            <w:r w:rsidR="00D121B3">
              <w:rPr>
                <w:szCs w:val="18"/>
              </w:rPr>
              <w:t>Culver’s guests</w:t>
            </w:r>
            <w:r w:rsidRPr="00BF20B3">
              <w:rPr>
                <w:szCs w:val="18"/>
              </w:rPr>
              <w:t xml:space="preserve">. </w:t>
            </w:r>
          </w:p>
        </w:tc>
      </w:tr>
      <w:tr w:rsidR="00D12D6E" w:rsidRPr="00BF20B3" w14:paraId="23B0B5A2" w14:textId="77777777" w:rsidTr="006262D9">
        <w:trPr>
          <w:trHeight w:val="1166"/>
        </w:trPr>
        <w:tc>
          <w:tcPr>
            <w:tcW w:w="10790" w:type="dxa"/>
            <w:vAlign w:val="center"/>
          </w:tcPr>
          <w:p w14:paraId="75F45769" w14:textId="1BB33F84" w:rsidR="00D12D6E" w:rsidRPr="00BF20B3" w:rsidRDefault="00D12D6E" w:rsidP="006262D9">
            <w:pPr>
              <w:pStyle w:val="FFABody"/>
              <w:jc w:val="center"/>
              <w:rPr>
                <w:szCs w:val="18"/>
              </w:rPr>
            </w:pPr>
            <w:r w:rsidRPr="00BF20B3">
              <w:rPr>
                <w:b/>
                <w:bCs/>
                <w:szCs w:val="18"/>
              </w:rPr>
              <w:t>Scenario 3</w:t>
            </w:r>
            <w:r>
              <w:rPr>
                <w:b/>
                <w:bCs/>
                <w:szCs w:val="18"/>
              </w:rPr>
              <w:t>:</w:t>
            </w:r>
            <w:r w:rsidRPr="00BF20B3">
              <w:rPr>
                <w:b/>
                <w:bCs/>
                <w:szCs w:val="18"/>
              </w:rPr>
              <w:t xml:space="preserve"> Movie Night Madness</w:t>
            </w:r>
          </w:p>
          <w:p w14:paraId="39CA5F24" w14:textId="32DA7711" w:rsidR="00D12D6E" w:rsidRPr="00BF20B3" w:rsidRDefault="00D12D6E" w:rsidP="006262D9">
            <w:pPr>
              <w:pStyle w:val="FFABody"/>
              <w:jc w:val="center"/>
              <w:rPr>
                <w:szCs w:val="18"/>
              </w:rPr>
            </w:pPr>
            <w:r w:rsidRPr="00BF20B3">
              <w:rPr>
                <w:szCs w:val="18"/>
              </w:rPr>
              <w:t xml:space="preserve">Create a flavor inspired by a night at the movies using ingredients that remind </w:t>
            </w:r>
            <w:r w:rsidR="00D121B3">
              <w:rPr>
                <w:szCs w:val="18"/>
              </w:rPr>
              <w:t>Culver’s guests</w:t>
            </w:r>
            <w:r w:rsidRPr="00BF20B3">
              <w:rPr>
                <w:szCs w:val="18"/>
              </w:rPr>
              <w:t xml:space="preserve"> of sitting in a dark theater enjoying their favorite film.</w:t>
            </w:r>
          </w:p>
        </w:tc>
      </w:tr>
      <w:tr w:rsidR="00D12D6E" w:rsidRPr="00BF20B3" w14:paraId="5BEE3BEF" w14:textId="77777777" w:rsidTr="006262D9">
        <w:trPr>
          <w:trHeight w:val="1166"/>
        </w:trPr>
        <w:tc>
          <w:tcPr>
            <w:tcW w:w="10790" w:type="dxa"/>
            <w:vAlign w:val="center"/>
          </w:tcPr>
          <w:p w14:paraId="4D34BB40" w14:textId="5F8AE6B3" w:rsidR="00D12D6E" w:rsidRPr="00BF20B3" w:rsidRDefault="00D12D6E" w:rsidP="006262D9">
            <w:pPr>
              <w:pStyle w:val="FFABody"/>
              <w:jc w:val="center"/>
              <w:rPr>
                <w:szCs w:val="18"/>
              </w:rPr>
            </w:pPr>
            <w:r w:rsidRPr="00BF20B3">
              <w:rPr>
                <w:b/>
                <w:bCs/>
                <w:szCs w:val="18"/>
              </w:rPr>
              <w:t>Scenario 4</w:t>
            </w:r>
            <w:r>
              <w:rPr>
                <w:b/>
                <w:bCs/>
                <w:szCs w:val="18"/>
              </w:rPr>
              <w:t>:</w:t>
            </w:r>
            <w:r w:rsidRPr="00BF20B3">
              <w:rPr>
                <w:b/>
                <w:bCs/>
                <w:szCs w:val="18"/>
              </w:rPr>
              <w:t xml:space="preserve"> International Flavors</w:t>
            </w:r>
          </w:p>
          <w:p w14:paraId="7B007750" w14:textId="77777777" w:rsidR="00D12D6E" w:rsidRPr="00BF20B3" w:rsidRDefault="00D12D6E" w:rsidP="006262D9">
            <w:pPr>
              <w:pStyle w:val="FFABody"/>
              <w:jc w:val="center"/>
              <w:rPr>
                <w:szCs w:val="18"/>
              </w:rPr>
            </w:pPr>
            <w:r w:rsidRPr="00BF20B3">
              <w:rPr>
                <w:szCs w:val="18"/>
              </w:rPr>
              <w:t>Develop a frozen custard inspired by another country’s cuisine or traditional dessert. Think about the kinds of ingredients, flavors and mix-ins used in that country and try to keep it as authentic as possible to that culture.</w:t>
            </w:r>
          </w:p>
        </w:tc>
      </w:tr>
      <w:tr w:rsidR="00D12D6E" w:rsidRPr="00BF20B3" w14:paraId="6F70CEDC" w14:textId="77777777" w:rsidTr="006262D9">
        <w:trPr>
          <w:trHeight w:val="1166"/>
        </w:trPr>
        <w:tc>
          <w:tcPr>
            <w:tcW w:w="10790" w:type="dxa"/>
            <w:vAlign w:val="center"/>
          </w:tcPr>
          <w:p w14:paraId="5D7E3409" w14:textId="07665807" w:rsidR="00D12D6E" w:rsidRPr="00BF20B3" w:rsidRDefault="00D12D6E" w:rsidP="006262D9">
            <w:pPr>
              <w:pStyle w:val="FFABody"/>
              <w:jc w:val="center"/>
              <w:rPr>
                <w:szCs w:val="18"/>
              </w:rPr>
            </w:pPr>
            <w:r w:rsidRPr="00BF20B3">
              <w:rPr>
                <w:b/>
                <w:bCs/>
                <w:szCs w:val="18"/>
              </w:rPr>
              <w:t>Scenario 5</w:t>
            </w:r>
            <w:r>
              <w:rPr>
                <w:b/>
                <w:bCs/>
                <w:szCs w:val="18"/>
              </w:rPr>
              <w:t>:</w:t>
            </w:r>
            <w:r w:rsidRPr="00BF20B3">
              <w:rPr>
                <w:b/>
                <w:bCs/>
                <w:szCs w:val="18"/>
              </w:rPr>
              <w:t xml:space="preserve"> Healthy Indulgence</w:t>
            </w:r>
          </w:p>
          <w:p w14:paraId="4D9F32E8" w14:textId="7839B344" w:rsidR="00D12D6E" w:rsidRPr="00BF20B3" w:rsidRDefault="00D12D6E" w:rsidP="006262D9">
            <w:pPr>
              <w:pStyle w:val="FFABody"/>
              <w:jc w:val="center"/>
              <w:rPr>
                <w:szCs w:val="18"/>
              </w:rPr>
            </w:pPr>
            <w:r w:rsidRPr="00BF20B3">
              <w:rPr>
                <w:szCs w:val="18"/>
              </w:rPr>
              <w:t xml:space="preserve">Many </w:t>
            </w:r>
            <w:r w:rsidR="00D121B3">
              <w:rPr>
                <w:szCs w:val="18"/>
              </w:rPr>
              <w:t>Culver’s guests</w:t>
            </w:r>
            <w:r w:rsidRPr="00BF20B3">
              <w:rPr>
                <w:szCs w:val="18"/>
              </w:rPr>
              <w:t xml:space="preserve"> are becoming more and more health conscious. Create a new flavor that feels and tastes indulgent while also using natural or low-calorie ingredients they will love.</w:t>
            </w:r>
          </w:p>
        </w:tc>
      </w:tr>
      <w:tr w:rsidR="00D12D6E" w:rsidRPr="00BF20B3" w14:paraId="2E1A8E75" w14:textId="77777777" w:rsidTr="006262D9">
        <w:trPr>
          <w:trHeight w:val="1166"/>
        </w:trPr>
        <w:tc>
          <w:tcPr>
            <w:tcW w:w="10790" w:type="dxa"/>
            <w:vAlign w:val="center"/>
          </w:tcPr>
          <w:p w14:paraId="55BCD34B" w14:textId="027A4B7D" w:rsidR="00D12D6E" w:rsidRPr="00BF20B3" w:rsidRDefault="00D12D6E" w:rsidP="006262D9">
            <w:pPr>
              <w:pStyle w:val="FFABody"/>
              <w:jc w:val="center"/>
              <w:rPr>
                <w:szCs w:val="18"/>
              </w:rPr>
            </w:pPr>
            <w:r w:rsidRPr="00BF20B3">
              <w:rPr>
                <w:b/>
                <w:bCs/>
                <w:szCs w:val="18"/>
              </w:rPr>
              <w:t>Scenario 6</w:t>
            </w:r>
            <w:r>
              <w:rPr>
                <w:b/>
                <w:bCs/>
                <w:szCs w:val="18"/>
              </w:rPr>
              <w:t>:</w:t>
            </w:r>
            <w:r w:rsidRPr="00BF20B3">
              <w:rPr>
                <w:b/>
                <w:bCs/>
                <w:szCs w:val="18"/>
              </w:rPr>
              <w:t xml:space="preserve"> Allergen-Friendly</w:t>
            </w:r>
          </w:p>
          <w:p w14:paraId="4802CA60" w14:textId="77777777" w:rsidR="00D12D6E" w:rsidRPr="00BF20B3" w:rsidRDefault="00D12D6E" w:rsidP="006262D9">
            <w:pPr>
              <w:pStyle w:val="FFABody"/>
              <w:jc w:val="center"/>
              <w:rPr>
                <w:szCs w:val="18"/>
              </w:rPr>
            </w:pPr>
            <w:r w:rsidRPr="00BF20B3">
              <w:rPr>
                <w:szCs w:val="18"/>
              </w:rPr>
              <w:t>Culver’s is looking to be more inclusive of all health needs. Your challenge is to create a delicious flavor that avoids common allergens such as nuts, gluten, etc.</w:t>
            </w:r>
          </w:p>
        </w:tc>
      </w:tr>
      <w:tr w:rsidR="00D12D6E" w:rsidRPr="00BF20B3" w14:paraId="21D6512D" w14:textId="77777777" w:rsidTr="006262D9">
        <w:trPr>
          <w:trHeight w:val="1166"/>
        </w:trPr>
        <w:tc>
          <w:tcPr>
            <w:tcW w:w="10790" w:type="dxa"/>
            <w:vAlign w:val="center"/>
          </w:tcPr>
          <w:p w14:paraId="4BD7E037" w14:textId="50B92A7C" w:rsidR="00D12D6E" w:rsidRPr="00BF20B3" w:rsidRDefault="00D12D6E" w:rsidP="006262D9">
            <w:pPr>
              <w:pStyle w:val="FFABody"/>
              <w:jc w:val="center"/>
              <w:rPr>
                <w:szCs w:val="18"/>
              </w:rPr>
            </w:pPr>
            <w:r w:rsidRPr="00BF20B3">
              <w:rPr>
                <w:b/>
                <w:bCs/>
                <w:szCs w:val="18"/>
              </w:rPr>
              <w:t>Scenario 7</w:t>
            </w:r>
            <w:r>
              <w:rPr>
                <w:b/>
                <w:bCs/>
                <w:szCs w:val="18"/>
              </w:rPr>
              <w:t>:</w:t>
            </w:r>
            <w:r w:rsidRPr="00BF20B3">
              <w:rPr>
                <w:b/>
                <w:bCs/>
                <w:szCs w:val="18"/>
              </w:rPr>
              <w:t xml:space="preserve"> Celebrity Collab</w:t>
            </w:r>
          </w:p>
          <w:p w14:paraId="33C18349" w14:textId="77777777" w:rsidR="00D12D6E" w:rsidRPr="00BF20B3" w:rsidRDefault="00D12D6E" w:rsidP="006262D9">
            <w:pPr>
              <w:pStyle w:val="FFABody"/>
              <w:jc w:val="center"/>
              <w:rPr>
                <w:szCs w:val="18"/>
              </w:rPr>
            </w:pPr>
            <w:r w:rsidRPr="00BF20B3">
              <w:rPr>
                <w:szCs w:val="18"/>
              </w:rPr>
              <w:t>Imagine a celebrity has partnered with Culver’s. Design a new flavor based on their personality or favorite foods.</w:t>
            </w:r>
          </w:p>
        </w:tc>
      </w:tr>
      <w:tr w:rsidR="00D12D6E" w:rsidRPr="00BF20B3" w14:paraId="41DD569A" w14:textId="77777777" w:rsidTr="006262D9">
        <w:trPr>
          <w:trHeight w:val="1166"/>
        </w:trPr>
        <w:tc>
          <w:tcPr>
            <w:tcW w:w="10790" w:type="dxa"/>
            <w:vAlign w:val="center"/>
          </w:tcPr>
          <w:p w14:paraId="35F4F407" w14:textId="09B6B8A2" w:rsidR="00D12D6E" w:rsidRPr="00BF20B3" w:rsidRDefault="00D12D6E" w:rsidP="006262D9">
            <w:pPr>
              <w:pStyle w:val="FFABody"/>
              <w:jc w:val="center"/>
              <w:rPr>
                <w:szCs w:val="18"/>
              </w:rPr>
            </w:pPr>
            <w:r w:rsidRPr="00BF20B3">
              <w:rPr>
                <w:b/>
                <w:bCs/>
                <w:szCs w:val="18"/>
              </w:rPr>
              <w:t>Scenario 8</w:t>
            </w:r>
            <w:r>
              <w:rPr>
                <w:b/>
                <w:bCs/>
                <w:szCs w:val="18"/>
              </w:rPr>
              <w:t>:</w:t>
            </w:r>
            <w:r w:rsidRPr="00BF20B3">
              <w:rPr>
                <w:b/>
                <w:bCs/>
                <w:szCs w:val="18"/>
              </w:rPr>
              <w:t xml:space="preserve"> Breakfast Delight</w:t>
            </w:r>
          </w:p>
          <w:p w14:paraId="114291BA" w14:textId="77777777" w:rsidR="00D12D6E" w:rsidRPr="00BF20B3" w:rsidRDefault="00D12D6E" w:rsidP="006262D9">
            <w:pPr>
              <w:pStyle w:val="FFABody"/>
              <w:jc w:val="center"/>
              <w:rPr>
                <w:szCs w:val="18"/>
              </w:rPr>
            </w:pPr>
            <w:r w:rsidRPr="00BF20B3">
              <w:rPr>
                <w:szCs w:val="18"/>
              </w:rPr>
              <w:t xml:space="preserve">Develop a new custard flavor that fits right alongside classic breakfast items and flavors and would be appealing to eat in the morning. </w:t>
            </w:r>
          </w:p>
        </w:tc>
      </w:tr>
      <w:tr w:rsidR="00D12D6E" w:rsidRPr="00BF20B3" w14:paraId="342728DE" w14:textId="77777777" w:rsidTr="006262D9">
        <w:trPr>
          <w:trHeight w:val="1166"/>
        </w:trPr>
        <w:tc>
          <w:tcPr>
            <w:tcW w:w="10790" w:type="dxa"/>
            <w:vAlign w:val="center"/>
          </w:tcPr>
          <w:p w14:paraId="6350171A" w14:textId="44F53B0A" w:rsidR="00D12D6E" w:rsidRPr="00BF20B3" w:rsidRDefault="00D12D6E" w:rsidP="006262D9">
            <w:pPr>
              <w:pStyle w:val="FFABody"/>
              <w:jc w:val="center"/>
              <w:rPr>
                <w:b/>
                <w:bCs/>
                <w:szCs w:val="18"/>
              </w:rPr>
            </w:pPr>
            <w:r w:rsidRPr="00BF20B3">
              <w:rPr>
                <w:b/>
                <w:bCs/>
                <w:szCs w:val="18"/>
              </w:rPr>
              <w:t>Scenario 9</w:t>
            </w:r>
            <w:r>
              <w:rPr>
                <w:b/>
                <w:bCs/>
                <w:szCs w:val="18"/>
              </w:rPr>
              <w:t>:</w:t>
            </w:r>
            <w:r w:rsidRPr="00BF20B3">
              <w:rPr>
                <w:b/>
                <w:bCs/>
                <w:szCs w:val="18"/>
              </w:rPr>
              <w:t xml:space="preserve"> Surprise Inside</w:t>
            </w:r>
          </w:p>
          <w:p w14:paraId="12933363" w14:textId="75B8B4B9" w:rsidR="00D12D6E" w:rsidRPr="00BF20B3" w:rsidRDefault="00D12D6E" w:rsidP="006262D9">
            <w:pPr>
              <w:pStyle w:val="FFABody"/>
              <w:jc w:val="center"/>
              <w:rPr>
                <w:szCs w:val="18"/>
              </w:rPr>
            </w:pPr>
            <w:r w:rsidRPr="00BF20B3">
              <w:rPr>
                <w:szCs w:val="18"/>
              </w:rPr>
              <w:t xml:space="preserve">Culver’s wants to launch a line of custard flavors with hidden surprises, such as layers or mix-ins that reveal themselves as </w:t>
            </w:r>
            <w:r w:rsidR="00D121B3">
              <w:rPr>
                <w:szCs w:val="18"/>
              </w:rPr>
              <w:t>guests</w:t>
            </w:r>
            <w:r w:rsidRPr="00BF20B3">
              <w:rPr>
                <w:szCs w:val="18"/>
              </w:rPr>
              <w:t xml:space="preserve"> eat.</w:t>
            </w:r>
          </w:p>
        </w:tc>
      </w:tr>
      <w:tr w:rsidR="00D12D6E" w:rsidRPr="00BF20B3" w14:paraId="6C19F7E8" w14:textId="77777777" w:rsidTr="006262D9">
        <w:trPr>
          <w:trHeight w:val="1166"/>
        </w:trPr>
        <w:tc>
          <w:tcPr>
            <w:tcW w:w="10790" w:type="dxa"/>
            <w:vAlign w:val="center"/>
          </w:tcPr>
          <w:p w14:paraId="5D57A690" w14:textId="45440B89" w:rsidR="00D12D6E" w:rsidRPr="00BF20B3" w:rsidRDefault="00D12D6E" w:rsidP="006262D9">
            <w:pPr>
              <w:pStyle w:val="FFABody"/>
              <w:jc w:val="center"/>
              <w:rPr>
                <w:b/>
                <w:bCs/>
                <w:szCs w:val="18"/>
              </w:rPr>
            </w:pPr>
            <w:r w:rsidRPr="00BF20B3">
              <w:rPr>
                <w:b/>
                <w:bCs/>
                <w:szCs w:val="18"/>
              </w:rPr>
              <w:t>Scenario 10</w:t>
            </w:r>
            <w:r>
              <w:rPr>
                <w:b/>
                <w:bCs/>
                <w:szCs w:val="18"/>
              </w:rPr>
              <w:t>:</w:t>
            </w:r>
            <w:r w:rsidRPr="00BF20B3">
              <w:rPr>
                <w:b/>
                <w:bCs/>
                <w:szCs w:val="18"/>
              </w:rPr>
              <w:t xml:space="preserve"> Kids’ Choice</w:t>
            </w:r>
          </w:p>
          <w:p w14:paraId="069DBAF5" w14:textId="33C53FFF" w:rsidR="00D12D6E" w:rsidRPr="00BF20B3" w:rsidRDefault="00D12D6E" w:rsidP="006262D9">
            <w:pPr>
              <w:pStyle w:val="FFABody"/>
              <w:jc w:val="center"/>
              <w:rPr>
                <w:szCs w:val="18"/>
              </w:rPr>
            </w:pPr>
            <w:r w:rsidRPr="00BF20B3">
              <w:rPr>
                <w:szCs w:val="18"/>
              </w:rPr>
              <w:t xml:space="preserve">Culver’s wants to create a flavor designed specifically for kids (although adults may enjoy it as well). Think about fun, colorful and playful ingredients that will make any </w:t>
            </w:r>
            <w:r w:rsidR="00D121B3">
              <w:rPr>
                <w:szCs w:val="18"/>
              </w:rPr>
              <w:t>guest</w:t>
            </w:r>
            <w:r w:rsidRPr="00BF20B3">
              <w:rPr>
                <w:szCs w:val="18"/>
              </w:rPr>
              <w:t xml:space="preserve"> feel like a kid again.</w:t>
            </w:r>
          </w:p>
        </w:tc>
      </w:tr>
    </w:tbl>
    <w:p w14:paraId="3B48743F" w14:textId="77777777" w:rsidR="00D12D6E" w:rsidRPr="006E30A5" w:rsidRDefault="00D12D6E" w:rsidP="006E30A5">
      <w:pPr>
        <w:pStyle w:val="FFABody"/>
        <w:spacing w:line="240" w:lineRule="auto"/>
        <w:rPr>
          <w:rStyle w:val="Strong"/>
          <w:b w:val="0"/>
          <w:bCs w:val="0"/>
        </w:rPr>
      </w:pPr>
    </w:p>
    <w:sectPr w:rsidR="00D12D6E" w:rsidRPr="006E30A5" w:rsidSect="00426D56">
      <w:headerReference w:type="default" r:id="rId11"/>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E4B63" w14:textId="77777777" w:rsidR="005E06BC" w:rsidRPr="00BF20B3" w:rsidRDefault="005E06BC" w:rsidP="008725E0">
      <w:r w:rsidRPr="00BF20B3">
        <w:separator/>
      </w:r>
    </w:p>
  </w:endnote>
  <w:endnote w:type="continuationSeparator" w:id="0">
    <w:p w14:paraId="3217FB43" w14:textId="77777777" w:rsidR="005E06BC" w:rsidRPr="00BF20B3" w:rsidRDefault="005E06BC" w:rsidP="008725E0">
      <w:r w:rsidRPr="00BF20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on">
    <w:panose1 w:val="00000000000000000000"/>
    <w:charset w:val="00"/>
    <w:family w:val="auto"/>
    <w:pitch w:val="variable"/>
    <w:sig w:usb0="A00000FF" w:usb1="4000207B" w:usb2="00000000" w:usb3="00000000" w:csb0="00000193" w:csb1="00000000"/>
  </w:font>
  <w:font w:name="Times New Roman (Body CS)">
    <w:altName w:val="Times New Roman"/>
    <w:panose1 w:val="00000000000000000000"/>
    <w:charset w:val="00"/>
    <w:family w:val="roman"/>
    <w:notTrueType/>
    <w:pitch w:val="default"/>
  </w:font>
  <w:font w:name="DM Serif Text">
    <w:charset w:val="00"/>
    <w:family w:val="auto"/>
    <w:pitch w:val="variable"/>
    <w:sig w:usb0="8000006F" w:usb1="0000004B"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2077A" w14:textId="77777777" w:rsidR="005E06BC" w:rsidRPr="00BF20B3" w:rsidRDefault="005E06BC" w:rsidP="008725E0">
      <w:r w:rsidRPr="00BF20B3">
        <w:separator/>
      </w:r>
    </w:p>
  </w:footnote>
  <w:footnote w:type="continuationSeparator" w:id="0">
    <w:p w14:paraId="0FF79EC6" w14:textId="77777777" w:rsidR="005E06BC" w:rsidRPr="00BF20B3" w:rsidRDefault="005E06BC" w:rsidP="008725E0">
      <w:r w:rsidRPr="00BF20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ED10" w14:textId="77777777" w:rsidR="00546C8D" w:rsidRPr="00BF20B3" w:rsidRDefault="00546C8D" w:rsidP="00546C8D">
    <w:pPr>
      <w:pStyle w:val="FFABody"/>
    </w:pPr>
    <w:r w:rsidRPr="00BF20B3">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07AE"/>
    <w:multiLevelType w:val="hybridMultilevel"/>
    <w:tmpl w:val="F918D1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ED6C1D"/>
    <w:multiLevelType w:val="hybridMultilevel"/>
    <w:tmpl w:val="58785FA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B362F8F"/>
    <w:multiLevelType w:val="hybridMultilevel"/>
    <w:tmpl w:val="9C447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F93F1A"/>
    <w:multiLevelType w:val="hybridMultilevel"/>
    <w:tmpl w:val="5516BB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15C0562"/>
    <w:multiLevelType w:val="hybridMultilevel"/>
    <w:tmpl w:val="31F86516"/>
    <w:lvl w:ilvl="0" w:tplc="54E897D4">
      <w:start w:val="1"/>
      <w:numFmt w:val="decimal"/>
      <w:pStyle w:val="FFAListNumber1-Montserrat"/>
      <w:lvlText w:val="%1."/>
      <w:lvlJc w:val="left"/>
      <w:pPr>
        <w:ind w:left="720" w:hanging="360"/>
      </w:pPr>
      <w:rPr>
        <w:rFonts w:ascii="Montserrat" w:hAnsi="Montserrat" w:hint="default"/>
        <w:b w:val="0"/>
        <w:bCs w:val="0"/>
        <w:i w:val="0"/>
        <w:iCs w:val="0"/>
        <w:color w:val="00102C"/>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051DE1"/>
    <w:multiLevelType w:val="hybridMultilevel"/>
    <w:tmpl w:val="FA5EA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907FD2"/>
    <w:multiLevelType w:val="hybridMultilevel"/>
    <w:tmpl w:val="CF102B8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610BF9"/>
    <w:multiLevelType w:val="hybridMultilevel"/>
    <w:tmpl w:val="504E29B6"/>
    <w:lvl w:ilvl="0" w:tplc="B81C92CE">
      <w:start w:val="1"/>
      <w:numFmt w:val="bullet"/>
      <w:pStyle w:val="FFAListBullet2-Montserrat"/>
      <w:lvlText w:val="o"/>
      <w:lvlJc w:val="left"/>
      <w:pPr>
        <w:ind w:left="1440" w:hanging="360"/>
      </w:pPr>
      <w:rPr>
        <w:rFonts w:ascii="Courier New" w:hAnsi="Courier New" w:hint="default"/>
        <w:color w:val="D9292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6E943B9"/>
    <w:multiLevelType w:val="hybridMultilevel"/>
    <w:tmpl w:val="1946E8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1EA6084"/>
    <w:multiLevelType w:val="hybridMultilevel"/>
    <w:tmpl w:val="0834EF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B224BF"/>
    <w:multiLevelType w:val="hybridMultilevel"/>
    <w:tmpl w:val="93EAE25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92C313A"/>
    <w:multiLevelType w:val="hybridMultilevel"/>
    <w:tmpl w:val="81C6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DD7D9E"/>
    <w:multiLevelType w:val="hybridMultilevel"/>
    <w:tmpl w:val="DDD8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A60932"/>
    <w:multiLevelType w:val="hybridMultilevel"/>
    <w:tmpl w:val="F020B9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2FD4404"/>
    <w:multiLevelType w:val="hybridMultilevel"/>
    <w:tmpl w:val="E586F190"/>
    <w:lvl w:ilvl="0" w:tplc="C52CAEC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0C3A2A"/>
    <w:multiLevelType w:val="hybridMultilevel"/>
    <w:tmpl w:val="911A1272"/>
    <w:lvl w:ilvl="0" w:tplc="E7B80B4C">
      <w:start w:val="1"/>
      <w:numFmt w:val="bullet"/>
      <w:pStyle w:val="ListBullet"/>
      <w:lvlText w:val=""/>
      <w:lvlJc w:val="left"/>
      <w:pPr>
        <w:ind w:left="540" w:hanging="360"/>
      </w:pPr>
      <w:rPr>
        <w:rFonts w:ascii="Symbol" w:hAnsi="Symbol" w:hint="default"/>
        <w:color w:val="00A3D1"/>
        <w:sz w:val="20"/>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744E3142"/>
    <w:multiLevelType w:val="hybridMultilevel"/>
    <w:tmpl w:val="9C447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5727AB7"/>
    <w:multiLevelType w:val="multilevel"/>
    <w:tmpl w:val="1D5E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396318">
    <w:abstractNumId w:val="17"/>
  </w:num>
  <w:num w:numId="2" w16cid:durableId="1549414684">
    <w:abstractNumId w:val="7"/>
  </w:num>
  <w:num w:numId="3" w16cid:durableId="852770728">
    <w:abstractNumId w:val="4"/>
  </w:num>
  <w:num w:numId="4" w16cid:durableId="564753808">
    <w:abstractNumId w:val="12"/>
  </w:num>
  <w:num w:numId="5" w16cid:durableId="2030792462">
    <w:abstractNumId w:val="11"/>
  </w:num>
  <w:num w:numId="6" w16cid:durableId="1597594656">
    <w:abstractNumId w:val="8"/>
  </w:num>
  <w:num w:numId="7" w16cid:durableId="3945781">
    <w:abstractNumId w:val="6"/>
  </w:num>
  <w:num w:numId="8" w16cid:durableId="1393769426">
    <w:abstractNumId w:val="1"/>
  </w:num>
  <w:num w:numId="9" w16cid:durableId="792484017">
    <w:abstractNumId w:val="9"/>
  </w:num>
  <w:num w:numId="10" w16cid:durableId="944121743">
    <w:abstractNumId w:val="14"/>
  </w:num>
  <w:num w:numId="11" w16cid:durableId="692996849">
    <w:abstractNumId w:val="10"/>
  </w:num>
  <w:num w:numId="12" w16cid:durableId="1239827349">
    <w:abstractNumId w:val="13"/>
  </w:num>
  <w:num w:numId="13" w16cid:durableId="1301576543">
    <w:abstractNumId w:val="0"/>
  </w:num>
  <w:num w:numId="14" w16cid:durableId="2064787762">
    <w:abstractNumId w:val="18"/>
  </w:num>
  <w:num w:numId="15" w16cid:durableId="1023165180">
    <w:abstractNumId w:val="2"/>
  </w:num>
  <w:num w:numId="16" w16cid:durableId="1084911535">
    <w:abstractNumId w:val="16"/>
  </w:num>
  <w:num w:numId="17" w16cid:durableId="1423529992">
    <w:abstractNumId w:val="5"/>
  </w:num>
  <w:num w:numId="18" w16cid:durableId="691537674">
    <w:abstractNumId w:val="15"/>
  </w:num>
  <w:num w:numId="19" w16cid:durableId="245579916">
    <w:abstractNumId w:val="3"/>
  </w:num>
  <w:num w:numId="20" w16cid:durableId="1046829582">
    <w:abstractNumId w:val="19"/>
  </w:num>
  <w:num w:numId="21" w16cid:durableId="20428265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4E3"/>
    <w:rsid w:val="00024724"/>
    <w:rsid w:val="00077FB4"/>
    <w:rsid w:val="00087424"/>
    <w:rsid w:val="000A5243"/>
    <w:rsid w:val="000E767E"/>
    <w:rsid w:val="0010543A"/>
    <w:rsid w:val="00114561"/>
    <w:rsid w:val="00126C2E"/>
    <w:rsid w:val="0014430F"/>
    <w:rsid w:val="0014531C"/>
    <w:rsid w:val="001C0EB1"/>
    <w:rsid w:val="001F61BD"/>
    <w:rsid w:val="00205BA4"/>
    <w:rsid w:val="00222942"/>
    <w:rsid w:val="0022405E"/>
    <w:rsid w:val="002528EB"/>
    <w:rsid w:val="002547AB"/>
    <w:rsid w:val="00295F5A"/>
    <w:rsid w:val="002A77BA"/>
    <w:rsid w:val="002A7980"/>
    <w:rsid w:val="002B096B"/>
    <w:rsid w:val="002B177C"/>
    <w:rsid w:val="002B5FB0"/>
    <w:rsid w:val="002F6795"/>
    <w:rsid w:val="00321175"/>
    <w:rsid w:val="00332F8E"/>
    <w:rsid w:val="00333E61"/>
    <w:rsid w:val="003360E5"/>
    <w:rsid w:val="003547F0"/>
    <w:rsid w:val="00366BBD"/>
    <w:rsid w:val="00397A3C"/>
    <w:rsid w:val="003A5E8E"/>
    <w:rsid w:val="003C5EA4"/>
    <w:rsid w:val="003D0AEE"/>
    <w:rsid w:val="003D1E1F"/>
    <w:rsid w:val="00405C94"/>
    <w:rsid w:val="0041084B"/>
    <w:rsid w:val="00426D56"/>
    <w:rsid w:val="00437208"/>
    <w:rsid w:val="004502A5"/>
    <w:rsid w:val="004A2A50"/>
    <w:rsid w:val="004A4FB2"/>
    <w:rsid w:val="004C539A"/>
    <w:rsid w:val="004C6F48"/>
    <w:rsid w:val="004F2502"/>
    <w:rsid w:val="005049A4"/>
    <w:rsid w:val="00546C8D"/>
    <w:rsid w:val="00560B3F"/>
    <w:rsid w:val="00566AC7"/>
    <w:rsid w:val="00570617"/>
    <w:rsid w:val="00570756"/>
    <w:rsid w:val="0059285F"/>
    <w:rsid w:val="005A59E9"/>
    <w:rsid w:val="005A79D7"/>
    <w:rsid w:val="005E06BC"/>
    <w:rsid w:val="005E1F98"/>
    <w:rsid w:val="00616E57"/>
    <w:rsid w:val="006215EF"/>
    <w:rsid w:val="00641F49"/>
    <w:rsid w:val="006705EC"/>
    <w:rsid w:val="00672757"/>
    <w:rsid w:val="00685FB8"/>
    <w:rsid w:val="00690E88"/>
    <w:rsid w:val="006B5620"/>
    <w:rsid w:val="006C17CD"/>
    <w:rsid w:val="006C4E6B"/>
    <w:rsid w:val="006C608A"/>
    <w:rsid w:val="007046D9"/>
    <w:rsid w:val="00731DA3"/>
    <w:rsid w:val="00741DB1"/>
    <w:rsid w:val="00761DC2"/>
    <w:rsid w:val="00767321"/>
    <w:rsid w:val="00792FA7"/>
    <w:rsid w:val="007A29B0"/>
    <w:rsid w:val="007D03FF"/>
    <w:rsid w:val="007D60A4"/>
    <w:rsid w:val="007E7F61"/>
    <w:rsid w:val="007F514C"/>
    <w:rsid w:val="007F544C"/>
    <w:rsid w:val="007F7C15"/>
    <w:rsid w:val="00846505"/>
    <w:rsid w:val="008535C2"/>
    <w:rsid w:val="00861C5C"/>
    <w:rsid w:val="008725E0"/>
    <w:rsid w:val="008841CD"/>
    <w:rsid w:val="008A5624"/>
    <w:rsid w:val="008A698D"/>
    <w:rsid w:val="008C07DC"/>
    <w:rsid w:val="0092231B"/>
    <w:rsid w:val="00934BDC"/>
    <w:rsid w:val="00945FCC"/>
    <w:rsid w:val="00955A7C"/>
    <w:rsid w:val="00974EA2"/>
    <w:rsid w:val="00991E98"/>
    <w:rsid w:val="009A51A6"/>
    <w:rsid w:val="009A7E10"/>
    <w:rsid w:val="009B7BF9"/>
    <w:rsid w:val="009C64D5"/>
    <w:rsid w:val="009F322E"/>
    <w:rsid w:val="00A3481C"/>
    <w:rsid w:val="00AE1EEB"/>
    <w:rsid w:val="00AE5E40"/>
    <w:rsid w:val="00B53702"/>
    <w:rsid w:val="00B53B13"/>
    <w:rsid w:val="00B664E3"/>
    <w:rsid w:val="00BF20B3"/>
    <w:rsid w:val="00C2052A"/>
    <w:rsid w:val="00C218B3"/>
    <w:rsid w:val="00C41C63"/>
    <w:rsid w:val="00C4291D"/>
    <w:rsid w:val="00CA0D73"/>
    <w:rsid w:val="00CB6924"/>
    <w:rsid w:val="00D121B3"/>
    <w:rsid w:val="00D12D6E"/>
    <w:rsid w:val="00D44D8B"/>
    <w:rsid w:val="00D71449"/>
    <w:rsid w:val="00D8055F"/>
    <w:rsid w:val="00DA6884"/>
    <w:rsid w:val="00E23E16"/>
    <w:rsid w:val="00E24F93"/>
    <w:rsid w:val="00E56F48"/>
    <w:rsid w:val="00EB1D0C"/>
    <w:rsid w:val="00EB1F1F"/>
    <w:rsid w:val="00ED50A4"/>
    <w:rsid w:val="00EE0DA9"/>
    <w:rsid w:val="00EE6736"/>
    <w:rsid w:val="00FF5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22449"/>
  <w15:chartTrackingRefBased/>
  <w15:docId w15:val="{6F8368AB-FD1F-42BF-8161-0EF2746D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7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25E0"/>
    <w:pPr>
      <w:tabs>
        <w:tab w:val="center" w:pos="4680"/>
        <w:tab w:val="right" w:pos="9360"/>
      </w:tabs>
    </w:pPr>
  </w:style>
  <w:style w:type="character" w:customStyle="1" w:styleId="HeaderChar">
    <w:name w:val="Header Char"/>
    <w:basedOn w:val="DefaultParagraphFont"/>
    <w:link w:val="Header"/>
    <w:uiPriority w:val="99"/>
    <w:rsid w:val="008725E0"/>
  </w:style>
  <w:style w:type="paragraph" w:styleId="Footer">
    <w:name w:val="footer"/>
    <w:basedOn w:val="Normal"/>
    <w:link w:val="FooterChar"/>
    <w:uiPriority w:val="99"/>
    <w:unhideWhenUsed/>
    <w:rsid w:val="008725E0"/>
    <w:pPr>
      <w:tabs>
        <w:tab w:val="center" w:pos="4680"/>
        <w:tab w:val="right" w:pos="9360"/>
      </w:tabs>
    </w:pPr>
  </w:style>
  <w:style w:type="character" w:customStyle="1" w:styleId="FooterChar">
    <w:name w:val="Footer Char"/>
    <w:basedOn w:val="DefaultParagraphFont"/>
    <w:link w:val="Footer"/>
    <w:uiPriority w:val="99"/>
    <w:rsid w:val="008725E0"/>
  </w:style>
  <w:style w:type="paragraph" w:styleId="NormalWeb">
    <w:name w:val="Normal (Web)"/>
    <w:basedOn w:val="Normal"/>
    <w:uiPriority w:val="99"/>
    <w:semiHidden/>
    <w:unhideWhenUsed/>
    <w:rsid w:val="00087424"/>
    <w:pPr>
      <w:spacing w:before="100" w:beforeAutospacing="1" w:after="100" w:afterAutospacing="1"/>
    </w:pPr>
    <w:rPr>
      <w:rFonts w:ascii="Times New Roman" w:eastAsia="Times New Roman" w:hAnsi="Times New Roman" w:cs="Times New Roman"/>
    </w:rPr>
  </w:style>
  <w:style w:type="paragraph" w:styleId="Caption">
    <w:name w:val="caption"/>
    <w:basedOn w:val="Normal"/>
    <w:next w:val="Normal"/>
    <w:uiPriority w:val="10"/>
    <w:unhideWhenUsed/>
    <w:qFormat/>
    <w:rsid w:val="008C07DC"/>
    <w:pPr>
      <w:spacing w:before="40" w:after="160" w:line="168" w:lineRule="atLeast"/>
    </w:pPr>
    <w:rPr>
      <w:iCs/>
      <w:color w:val="44546A" w:themeColor="text2"/>
      <w:sz w:val="14"/>
      <w:szCs w:val="18"/>
      <w:lang w:val="en-GB"/>
    </w:rPr>
  </w:style>
  <w:style w:type="paragraph" w:styleId="ListBullet">
    <w:name w:val="List Bullet"/>
    <w:basedOn w:val="Normal"/>
    <w:uiPriority w:val="6"/>
    <w:unhideWhenUsed/>
    <w:qFormat/>
    <w:rsid w:val="008C07DC"/>
    <w:pPr>
      <w:numPr>
        <w:numId w:val="1"/>
      </w:numPr>
      <w:spacing w:after="160" w:line="225" w:lineRule="atLeast"/>
    </w:pPr>
    <w:rPr>
      <w:color w:val="44546A" w:themeColor="text2"/>
      <w:sz w:val="18"/>
      <w:szCs w:val="18"/>
      <w:lang w:val="en-GB"/>
    </w:rPr>
  </w:style>
  <w:style w:type="paragraph" w:customStyle="1" w:styleId="FFASubhead-MontserratBold">
    <w:name w:val="FFA Subhead - Montserrat Bold"/>
    <w:basedOn w:val="Normal"/>
    <w:qFormat/>
    <w:rsid w:val="00685FB8"/>
    <w:rPr>
      <w:rFonts w:ascii="Montserrat" w:hAnsi="Montserrat" w:cs="Arial"/>
      <w:b/>
      <w:bCs/>
      <w:color w:val="2F5496" w:themeColor="accent1" w:themeShade="BF"/>
      <w:szCs w:val="20"/>
      <w:lang w:val="en-GB"/>
    </w:rPr>
  </w:style>
  <w:style w:type="paragraph" w:customStyle="1" w:styleId="FFABodyText-Montserrat">
    <w:name w:val="FFA Body Text - Montserrat"/>
    <w:basedOn w:val="Normal"/>
    <w:qFormat/>
    <w:rsid w:val="00560B3F"/>
    <w:rPr>
      <w:rFonts w:ascii="Montserrat" w:hAnsi="Montserrat" w:cs="Arial"/>
      <w:color w:val="00102C"/>
      <w:sz w:val="20"/>
      <w:szCs w:val="20"/>
      <w:lang w:val="en-GB"/>
    </w:rPr>
  </w:style>
  <w:style w:type="table" w:styleId="PlainTable4">
    <w:name w:val="Plain Table 4"/>
    <w:basedOn w:val="TableNormal"/>
    <w:uiPriority w:val="44"/>
    <w:rsid w:val="008C07D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8C07DC"/>
    <w:pPr>
      <w:ind w:left="720"/>
      <w:contextualSpacing/>
    </w:pPr>
  </w:style>
  <w:style w:type="paragraph" w:customStyle="1" w:styleId="FFAHeader-Anton">
    <w:name w:val="FFA Header - Anton"/>
    <w:basedOn w:val="Normal"/>
    <w:qFormat/>
    <w:rsid w:val="00685FB8"/>
    <w:rPr>
      <w:rFonts w:ascii="Anton" w:hAnsi="Anton" w:cs="Times New Roman (Body CS)"/>
      <w:color w:val="2F5496" w:themeColor="accent1" w:themeShade="BF"/>
      <w:spacing w:val="20"/>
      <w:sz w:val="44"/>
      <w:szCs w:val="44"/>
      <w:lang w:val="en-GB"/>
    </w:rPr>
  </w:style>
  <w:style w:type="paragraph" w:customStyle="1" w:styleId="FFAListBullet-Montserrat">
    <w:name w:val="FFA List Bullet - Montserrat"/>
    <w:basedOn w:val="ListBullet"/>
    <w:qFormat/>
    <w:rsid w:val="00C4291D"/>
    <w:pPr>
      <w:ind w:left="360" w:hanging="180"/>
    </w:pPr>
    <w:rPr>
      <w:rFonts w:ascii="Montserrat" w:hAnsi="Montserrat" w:cs="Arial"/>
      <w:color w:val="000000" w:themeColor="text1"/>
      <w:sz w:val="20"/>
      <w:szCs w:val="20"/>
    </w:rPr>
  </w:style>
  <w:style w:type="paragraph" w:customStyle="1" w:styleId="FFAListBullet2-Montserrat">
    <w:name w:val="FFA List Bullet 2 - Montserrat"/>
    <w:basedOn w:val="ListBullet"/>
    <w:qFormat/>
    <w:rsid w:val="00C4291D"/>
    <w:pPr>
      <w:numPr>
        <w:numId w:val="2"/>
      </w:numPr>
      <w:ind w:left="630" w:hanging="270"/>
    </w:pPr>
    <w:rPr>
      <w:rFonts w:ascii="Montserrat" w:hAnsi="Montserrat" w:cs="Arial"/>
      <w:color w:val="000000" w:themeColor="text1"/>
      <w:sz w:val="20"/>
      <w:szCs w:val="20"/>
    </w:rPr>
  </w:style>
  <w:style w:type="paragraph" w:customStyle="1" w:styleId="FFAListNumber1-Montserrat">
    <w:name w:val="FFA List Number 1 - Montserrat"/>
    <w:basedOn w:val="ListParagraph"/>
    <w:qFormat/>
    <w:rsid w:val="00C4291D"/>
    <w:pPr>
      <w:numPr>
        <w:numId w:val="3"/>
      </w:numPr>
    </w:pPr>
    <w:rPr>
      <w:rFonts w:ascii="Montserrat" w:hAnsi="Montserrat" w:cs="Arial"/>
      <w:color w:val="000000" w:themeColor="text1"/>
      <w:sz w:val="20"/>
      <w:szCs w:val="20"/>
      <w:lang w:val="en-GB"/>
    </w:rPr>
  </w:style>
  <w:style w:type="paragraph" w:customStyle="1" w:styleId="FFAChartType-Bold">
    <w:name w:val="FFA Chart Type - Bold"/>
    <w:basedOn w:val="Normal"/>
    <w:qFormat/>
    <w:rsid w:val="00685FB8"/>
    <w:pPr>
      <w:ind w:left="144"/>
    </w:pPr>
    <w:rPr>
      <w:rFonts w:ascii="Montserrat" w:hAnsi="Montserrat"/>
      <w:b/>
      <w:bCs/>
      <w:color w:val="2F5496" w:themeColor="accent1" w:themeShade="BF"/>
      <w:sz w:val="20"/>
      <w:szCs w:val="20"/>
    </w:rPr>
  </w:style>
  <w:style w:type="paragraph" w:customStyle="1" w:styleId="FFAChartType-Regular">
    <w:name w:val="FFA Chart Type - Regular"/>
    <w:basedOn w:val="Normal"/>
    <w:qFormat/>
    <w:rsid w:val="00685FB8"/>
    <w:pPr>
      <w:ind w:left="144"/>
    </w:pPr>
    <w:rPr>
      <w:rFonts w:ascii="Montserrat" w:hAnsi="Montserrat"/>
      <w:sz w:val="18"/>
      <w:szCs w:val="18"/>
    </w:rPr>
  </w:style>
  <w:style w:type="paragraph" w:customStyle="1" w:styleId="FFAChartHeader">
    <w:name w:val="FFA Chart Header"/>
    <w:basedOn w:val="Normal"/>
    <w:qFormat/>
    <w:rsid w:val="00685FB8"/>
    <w:pPr>
      <w:jc w:val="center"/>
    </w:pPr>
    <w:rPr>
      <w:rFonts w:ascii="Montserrat" w:hAnsi="Montserrat"/>
      <w:color w:val="FFFFFF" w:themeColor="background1"/>
      <w:sz w:val="20"/>
      <w:szCs w:val="20"/>
    </w:rPr>
  </w:style>
  <w:style w:type="character" w:styleId="Strong">
    <w:name w:val="Strong"/>
    <w:basedOn w:val="DefaultParagraphFont"/>
    <w:uiPriority w:val="22"/>
    <w:qFormat/>
    <w:rsid w:val="00B664E3"/>
    <w:rPr>
      <w:b/>
      <w:bCs/>
    </w:rPr>
  </w:style>
  <w:style w:type="paragraph" w:customStyle="1" w:styleId="FFABody">
    <w:name w:val="FFA Body"/>
    <w:basedOn w:val="NoSpacing"/>
    <w:link w:val="FFABodyChar"/>
    <w:qFormat/>
    <w:rsid w:val="00C41C63"/>
    <w:pPr>
      <w:spacing w:line="225" w:lineRule="atLeast"/>
    </w:pPr>
    <w:rPr>
      <w:rFonts w:ascii="Montserrat" w:hAnsi="Montserrat"/>
      <w:sz w:val="18"/>
      <w:szCs w:val="22"/>
    </w:rPr>
  </w:style>
  <w:style w:type="character" w:customStyle="1" w:styleId="FFABodyChar">
    <w:name w:val="FFA Body Char"/>
    <w:basedOn w:val="DefaultParagraphFont"/>
    <w:link w:val="FFABody"/>
    <w:rsid w:val="00C41C63"/>
    <w:rPr>
      <w:rFonts w:ascii="Montserrat" w:hAnsi="Montserrat"/>
      <w:sz w:val="18"/>
      <w:szCs w:val="22"/>
    </w:rPr>
  </w:style>
  <w:style w:type="paragraph" w:styleId="NoSpacing">
    <w:name w:val="No Spacing"/>
    <w:uiPriority w:val="1"/>
    <w:qFormat/>
    <w:rsid w:val="00C41C63"/>
  </w:style>
  <w:style w:type="table" w:styleId="TableGrid">
    <w:name w:val="Table Grid"/>
    <w:basedOn w:val="TableNormal"/>
    <w:uiPriority w:val="39"/>
    <w:rsid w:val="00C41C63"/>
    <w:rPr>
      <w:rFonts w:ascii="Montserrat" w:hAnsi="Montserrat"/>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s">
    <w:name w:val="Sub Headings"/>
    <w:basedOn w:val="FFABody"/>
    <w:next w:val="FFABody"/>
    <w:link w:val="SubHeadingsChar"/>
    <w:qFormat/>
    <w:rsid w:val="00C41C63"/>
    <w:pPr>
      <w:spacing w:before="40" w:line="0" w:lineRule="atLeast"/>
    </w:pPr>
    <w:rPr>
      <w:rFonts w:ascii="DM Serif Text" w:hAnsi="DM Serif Text"/>
      <w:color w:val="16274A"/>
      <w:sz w:val="20"/>
    </w:rPr>
  </w:style>
  <w:style w:type="character" w:customStyle="1" w:styleId="SubHeadingsChar">
    <w:name w:val="Sub Headings Char"/>
    <w:basedOn w:val="FFABodyChar"/>
    <w:link w:val="SubHeadings"/>
    <w:rsid w:val="00C41C63"/>
    <w:rPr>
      <w:rFonts w:ascii="DM Serif Text" w:hAnsi="DM Serif Text"/>
      <w:color w:val="16274A"/>
      <w:sz w:val="20"/>
      <w:szCs w:val="22"/>
    </w:rPr>
  </w:style>
  <w:style w:type="paragraph" w:customStyle="1" w:styleId="DocumentTitle">
    <w:name w:val="Document Title"/>
    <w:basedOn w:val="Normal"/>
    <w:autoRedefine/>
    <w:qFormat/>
    <w:rsid w:val="002547AB"/>
    <w:pPr>
      <w:widowControl w:val="0"/>
      <w:suppressAutoHyphens/>
      <w:autoSpaceDE w:val="0"/>
      <w:autoSpaceDN w:val="0"/>
      <w:adjustRightInd w:val="0"/>
      <w:textAlignment w:val="center"/>
    </w:pPr>
    <w:rPr>
      <w:rFonts w:ascii="Anton" w:eastAsiaTheme="minorEastAsia" w:hAnsi="Anton" w:cs="MinionPro-Regular"/>
      <w:bCs/>
      <w:color w:val="004C97"/>
      <w:sz w:val="52"/>
      <w:szCs w:val="58"/>
      <w:lang w:eastAsia="ja-JP"/>
    </w:rPr>
  </w:style>
  <w:style w:type="paragraph" w:customStyle="1" w:styleId="LPSectionTitles">
    <w:name w:val="LP Section Titles"/>
    <w:basedOn w:val="FFABody"/>
    <w:next w:val="FFABody"/>
    <w:link w:val="LPSectionTitlesChar"/>
    <w:qFormat/>
    <w:rsid w:val="00792FA7"/>
    <w:pPr>
      <w:spacing w:line="288" w:lineRule="atLeast"/>
    </w:pPr>
    <w:rPr>
      <w:rFonts w:ascii="Anton" w:hAnsi="Anton"/>
      <w:color w:val="E1251B"/>
      <w:sz w:val="24"/>
    </w:rPr>
  </w:style>
  <w:style w:type="character" w:customStyle="1" w:styleId="LPSectionTitlesChar">
    <w:name w:val="LP Section Titles Char"/>
    <w:basedOn w:val="DefaultParagraphFont"/>
    <w:link w:val="LPSectionTitles"/>
    <w:rsid w:val="00792FA7"/>
    <w:rPr>
      <w:rFonts w:ascii="Anton" w:hAnsi="Anton"/>
      <w:color w:val="E1251B"/>
      <w:szCs w:val="22"/>
    </w:rPr>
  </w:style>
  <w:style w:type="paragraph" w:customStyle="1" w:styleId="main">
    <w:name w:val="main"/>
    <w:basedOn w:val="Normal"/>
    <w:link w:val="mainChar"/>
    <w:qFormat/>
    <w:rsid w:val="00792FA7"/>
    <w:pPr>
      <w:widowControl w:val="0"/>
      <w:suppressAutoHyphens/>
      <w:autoSpaceDE w:val="0"/>
      <w:autoSpaceDN w:val="0"/>
      <w:adjustRightInd w:val="0"/>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792FA7"/>
    <w:rPr>
      <w:rFonts w:ascii="Montserrat" w:eastAsiaTheme="minorEastAsia" w:hAnsi="Montserrat" w:cs="Lasiver-Regular"/>
      <w:color w:val="070909"/>
      <w:sz w:val="18"/>
      <w:szCs w:val="17"/>
      <w:lang w:eastAsia="ja-JP"/>
    </w:rPr>
  </w:style>
  <w:style w:type="character" w:styleId="Hyperlink">
    <w:name w:val="Hyperlink"/>
    <w:basedOn w:val="DefaultParagraphFont"/>
    <w:uiPriority w:val="99"/>
    <w:unhideWhenUsed/>
    <w:rsid w:val="007D60A4"/>
    <w:rPr>
      <w:color w:val="0563C1" w:themeColor="hyperlink"/>
      <w:u w:val="single"/>
    </w:rPr>
  </w:style>
  <w:style w:type="character" w:styleId="UnresolvedMention">
    <w:name w:val="Unresolved Mention"/>
    <w:basedOn w:val="DefaultParagraphFont"/>
    <w:uiPriority w:val="99"/>
    <w:semiHidden/>
    <w:unhideWhenUsed/>
    <w:rsid w:val="007D60A4"/>
    <w:rPr>
      <w:color w:val="605E5C"/>
      <w:shd w:val="clear" w:color="auto" w:fill="E1DFDD"/>
    </w:rPr>
  </w:style>
  <w:style w:type="character" w:styleId="PlaceholderText">
    <w:name w:val="Placeholder Text"/>
    <w:basedOn w:val="DefaultParagraphFont"/>
    <w:uiPriority w:val="99"/>
    <w:semiHidden/>
    <w:rsid w:val="00222942"/>
    <w:rPr>
      <w:color w:val="666666"/>
    </w:rPr>
  </w:style>
  <w:style w:type="character" w:styleId="CommentReference">
    <w:name w:val="annotation reference"/>
    <w:basedOn w:val="DefaultParagraphFont"/>
    <w:uiPriority w:val="99"/>
    <w:semiHidden/>
    <w:unhideWhenUsed/>
    <w:rsid w:val="008841CD"/>
    <w:rPr>
      <w:sz w:val="16"/>
      <w:szCs w:val="16"/>
    </w:rPr>
  </w:style>
  <w:style w:type="paragraph" w:styleId="CommentText">
    <w:name w:val="annotation text"/>
    <w:basedOn w:val="Normal"/>
    <w:link w:val="CommentTextChar"/>
    <w:uiPriority w:val="99"/>
    <w:unhideWhenUsed/>
    <w:rsid w:val="008841CD"/>
    <w:rPr>
      <w:sz w:val="20"/>
      <w:szCs w:val="20"/>
    </w:rPr>
  </w:style>
  <w:style w:type="character" w:customStyle="1" w:styleId="CommentTextChar">
    <w:name w:val="Comment Text Char"/>
    <w:basedOn w:val="DefaultParagraphFont"/>
    <w:link w:val="CommentText"/>
    <w:uiPriority w:val="99"/>
    <w:rsid w:val="008841CD"/>
    <w:rPr>
      <w:sz w:val="20"/>
      <w:szCs w:val="20"/>
    </w:rPr>
  </w:style>
  <w:style w:type="paragraph" w:styleId="CommentSubject">
    <w:name w:val="annotation subject"/>
    <w:basedOn w:val="CommentText"/>
    <w:next w:val="CommentText"/>
    <w:link w:val="CommentSubjectChar"/>
    <w:uiPriority w:val="99"/>
    <w:semiHidden/>
    <w:unhideWhenUsed/>
    <w:rsid w:val="008841CD"/>
    <w:rPr>
      <w:b/>
      <w:bCs/>
    </w:rPr>
  </w:style>
  <w:style w:type="character" w:customStyle="1" w:styleId="CommentSubjectChar">
    <w:name w:val="Comment Subject Char"/>
    <w:basedOn w:val="CommentTextChar"/>
    <w:link w:val="CommentSubject"/>
    <w:uiPriority w:val="99"/>
    <w:semiHidden/>
    <w:rsid w:val="008841CD"/>
    <w:rPr>
      <w:b/>
      <w:bCs/>
      <w:sz w:val="20"/>
      <w:szCs w:val="20"/>
    </w:rPr>
  </w:style>
  <w:style w:type="paragraph" w:styleId="Revision">
    <w:name w:val="Revision"/>
    <w:hidden/>
    <w:uiPriority w:val="99"/>
    <w:semiHidden/>
    <w:rsid w:val="008841CD"/>
  </w:style>
  <w:style w:type="character" w:styleId="FollowedHyperlink">
    <w:name w:val="FollowedHyperlink"/>
    <w:basedOn w:val="DefaultParagraphFont"/>
    <w:uiPriority w:val="99"/>
    <w:semiHidden/>
    <w:unhideWhenUsed/>
    <w:rsid w:val="007F51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18303">
      <w:bodyDiv w:val="1"/>
      <w:marLeft w:val="0"/>
      <w:marRight w:val="0"/>
      <w:marTop w:val="0"/>
      <w:marBottom w:val="0"/>
      <w:divBdr>
        <w:top w:val="none" w:sz="0" w:space="0" w:color="auto"/>
        <w:left w:val="none" w:sz="0" w:space="0" w:color="auto"/>
        <w:bottom w:val="none" w:sz="0" w:space="0" w:color="auto"/>
        <w:right w:val="none" w:sz="0" w:space="0" w:color="auto"/>
      </w:divBdr>
    </w:div>
    <w:div w:id="942957669">
      <w:bodyDiv w:val="1"/>
      <w:marLeft w:val="0"/>
      <w:marRight w:val="0"/>
      <w:marTop w:val="0"/>
      <w:marBottom w:val="0"/>
      <w:divBdr>
        <w:top w:val="none" w:sz="0" w:space="0" w:color="auto"/>
        <w:left w:val="none" w:sz="0" w:space="0" w:color="auto"/>
        <w:bottom w:val="none" w:sz="0" w:space="0" w:color="auto"/>
        <w:right w:val="none" w:sz="0" w:space="0" w:color="auto"/>
      </w:divBdr>
    </w:div>
    <w:div w:id="161914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lvers.com/flavor-of-the-da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gExplorer.FFA.org/focus/food-products-processing-systems/" TargetMode="Externa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goveah\Downloads\FFA%20Word%20Template%20-%20AgExplor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BDB7B-9AB6-A541-B628-33ACA32A4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Word Template - AgExplorer</Template>
  <TotalTime>4</TotalTime>
  <Pages>7</Pages>
  <Words>1755</Words>
  <Characters>13168</Characters>
  <Application>Microsoft Office Word</Application>
  <DocSecurity>0</DocSecurity>
  <Lines>365</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Govea, Isaiah</dc:creator>
  <cp:keywords/>
  <dc:description/>
  <cp:lastModifiedBy>Govea, Isaiah</cp:lastModifiedBy>
  <cp:revision>3</cp:revision>
  <dcterms:created xsi:type="dcterms:W3CDTF">2025-03-28T04:13:00Z</dcterms:created>
  <dcterms:modified xsi:type="dcterms:W3CDTF">2025-03-28T04:14:00Z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af1479fb237a55afebab1140cb4f29117afbee0c08f73296e05c5fdd5f4373a0</vt:lpwstr>
  </property>
</Properties>
</file>