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243503" w14:textId="77777777" w:rsidR="005F1EC1" w:rsidRDefault="005F1EC1" w:rsidP="005F5A63">
      <w:pPr>
        <w:pStyle w:val="FFABody"/>
        <w:sectPr w:rsidR="005F1EC1" w:rsidSect="005F1EC1">
          <w:headerReference w:type="default" r:id="rId8"/>
          <w:footerReference w:type="default" r:id="rId9"/>
          <w:headerReference w:type="first" r:id="rId10"/>
          <w:footerReference w:type="first" r:id="rId11"/>
          <w:pgSz w:w="12240" w:h="15840"/>
          <w:pgMar w:top="994" w:right="720" w:bottom="1166" w:left="720" w:header="720" w:footer="720" w:gutter="0"/>
          <w:cols w:space="720"/>
          <w:docGrid w:linePitch="360"/>
        </w:sectPr>
      </w:pPr>
      <w:r>
        <w:rPr>
          <w:noProof/>
        </w:rPr>
        <mc:AlternateContent>
          <mc:Choice Requires="wps">
            <w:drawing>
              <wp:anchor distT="0" distB="0" distL="114300" distR="114300" simplePos="0" relativeHeight="251659264" behindDoc="0" locked="0" layoutInCell="1" allowOverlap="1" wp14:anchorId="1A9BD4ED" wp14:editId="67444BE8">
                <wp:simplePos x="0" y="0"/>
                <wp:positionH relativeFrom="margin">
                  <wp:posOffset>2683565</wp:posOffset>
                </wp:positionH>
                <wp:positionV relativeFrom="paragraph">
                  <wp:posOffset>-519872</wp:posOffset>
                </wp:positionV>
                <wp:extent cx="4271700" cy="588397"/>
                <wp:effectExtent l="0" t="0" r="14605" b="21590"/>
                <wp:wrapNone/>
                <wp:docPr id="8" name="Rectangle 8"/>
                <wp:cNvGraphicFramePr/>
                <a:graphic xmlns:a="http://schemas.openxmlformats.org/drawingml/2006/main">
                  <a:graphicData uri="http://schemas.microsoft.com/office/word/2010/wordprocessingShape">
                    <wps:wsp>
                      <wps:cNvSpPr/>
                      <wps:spPr>
                        <a:xfrm>
                          <a:off x="0" y="0"/>
                          <a:ext cx="4271700" cy="588397"/>
                        </a:xfrm>
                        <a:prstGeom prst="rect">
                          <a:avLst/>
                        </a:prstGeom>
                      </wps:spPr>
                      <wps:style>
                        <a:lnRef idx="2">
                          <a:schemeClr val="dk1"/>
                        </a:lnRef>
                        <a:fillRef idx="1">
                          <a:schemeClr val="lt1"/>
                        </a:fillRef>
                        <a:effectRef idx="0">
                          <a:schemeClr val="dk1"/>
                        </a:effectRef>
                        <a:fontRef idx="minor">
                          <a:schemeClr val="dk1"/>
                        </a:fontRef>
                      </wps:style>
                      <wps:txbx>
                        <w:txbxContent>
                          <w:p w14:paraId="1B2D3528" w14:textId="77777777" w:rsidR="005F1EC1" w:rsidRPr="00B06C5C" w:rsidRDefault="005F1EC1" w:rsidP="005F5A63">
                            <w:pPr>
                              <w:pStyle w:val="FFABody"/>
                              <w:rPr>
                                <w:sz w:val="14"/>
                                <w:szCs w:val="14"/>
                              </w:rPr>
                            </w:pPr>
                            <w:r w:rsidRPr="00F23D43">
                              <w:rPr>
                                <w:sz w:val="14"/>
                                <w:szCs w:val="14"/>
                              </w:rPr>
                              <w:t>Aligned to the following standards: AG5; CS.05; FFA.PL-A; FFA.PL-C; FFA.PL-E; FFA.PL-F; FFA.PG-I.; FFA.PG-J; FFA.CS-M; CCSS.ELA.RI.9-10.2; CCSS.ELA.RI.9-10.4; CCSS.W.9-10.2; CCSS.SL.9-10.1; CRP.02; CRP.04; CRP.07; CRP.08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9BD4ED" id="Rectangle 8" o:spid="_x0000_s1026" style="position:absolute;margin-left:211.3pt;margin-top:-40.95pt;width:336.35pt;height:46.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" fillcolor="white [3201]" strokecolor="black [3200]" strokeweight="1pt">
                <v:textbox>
                  <w:txbxContent>
                    <w:p w14:paraId="1B2D3528" w14:textId="77777777" w:rsidR="005F1EC1" w:rsidRPr="00B06C5C" w:rsidRDefault="005F1EC1" w:rsidP="005F5A63">
                      <w:pPr>
                        <w:pStyle w:val="FFABody"/>
                        <w:rPr>
                          <w:sz w:val="14"/>
                          <w:szCs w:val="14"/>
                        </w:rPr>
                      </w:pPr>
                      <w:r w:rsidRPr="00F23D43">
                        <w:rPr>
                          <w:sz w:val="14"/>
                          <w:szCs w:val="14"/>
                        </w:rPr>
                        <w:t>Aligned to the following standards: AG5; CS.05; FFA.PL-A; FFA.PL-C; FFA.PL-E; FFA.PL-F; FFA.PG-I.; FFA.PG-J; FFA.CS-M; CCSS.ELA.RI.9-10.2; CCSS.ELA.RI.9-10.4; CCSS.W.9-10.2; CCSS.SL.9-10.1; CRP.02; CRP.04; CRP.07; CRP.08</w:t>
                      </w:r>
                    </w:p>
                  </w:txbxContent>
                </v:textbox>
                <w10:wrap anchorx="margin"/>
              </v:rect>
            </w:pict>
          </mc:Fallback>
        </mc:AlternateContent>
      </w:r>
    </w:p>
    <w:p w14:paraId="6D126FA8" w14:textId="77777777" w:rsidR="005F1EC1" w:rsidRPr="002547AB" w:rsidRDefault="005F1EC1" w:rsidP="005F5A63">
      <w:pPr>
        <w:pStyle w:val="DocumentTitle"/>
      </w:pPr>
      <w:r>
        <w:t>Dairy Dream Team</w:t>
      </w:r>
    </w:p>
    <w:p w14:paraId="77526961" w14:textId="77777777" w:rsidR="005F1EC1" w:rsidRPr="002A7980" w:rsidRDefault="005F1EC1" w:rsidP="005F5A63">
      <w:pPr>
        <w:pStyle w:val="FFAChartType-Bold"/>
        <w:ind w:left="0"/>
        <w:rPr>
          <w:sz w:val="24"/>
          <w:szCs w:val="24"/>
        </w:rPr>
      </w:pPr>
      <w:r w:rsidRPr="002A7980">
        <w:rPr>
          <w:sz w:val="24"/>
          <w:szCs w:val="24"/>
        </w:rPr>
        <w:t>P</w:t>
      </w:r>
      <w:r>
        <w:rPr>
          <w:sz w:val="24"/>
          <w:szCs w:val="24"/>
        </w:rPr>
        <w:t>ART</w:t>
      </w:r>
      <w:r w:rsidRPr="002A7980">
        <w:rPr>
          <w:sz w:val="24"/>
          <w:szCs w:val="24"/>
        </w:rPr>
        <w:t xml:space="preserve"> 1</w:t>
      </w:r>
    </w:p>
    <w:p w14:paraId="2FA19710" w14:textId="77777777" w:rsidR="005F1EC1" w:rsidRDefault="005F1EC1" w:rsidP="005F5A63">
      <w:pPr>
        <w:pStyle w:val="LPSectionTitles"/>
      </w:pPr>
      <w:r w:rsidRPr="00216FB5">
        <w:rPr>
          <w:sz w:val="20"/>
          <w:szCs w:val="20"/>
        </w:rPr>
        <w:t>Directions:</w:t>
      </w:r>
      <w:r>
        <w:rPr>
          <w:sz w:val="20"/>
          <w:szCs w:val="20"/>
        </w:rPr>
        <w:t xml:space="preserve"> </w:t>
      </w:r>
      <w:r>
        <w:rPr>
          <w:rFonts w:ascii="Montserrat" w:hAnsi="Montserrat"/>
          <w:color w:val="auto"/>
          <w:sz w:val="18"/>
          <w:szCs w:val="18"/>
        </w:rPr>
        <w:t xml:space="preserve">Complete this worksheet as your class participates in the “careers from dairy to dish” activity. </w:t>
      </w:r>
    </w:p>
    <w:p w14:paraId="652D1F25" w14:textId="77777777" w:rsidR="005F1EC1" w:rsidRPr="002C1B95" w:rsidRDefault="005F1EC1" w:rsidP="005F5A63">
      <w:pPr>
        <w:pStyle w:val="FFABody"/>
      </w:pPr>
    </w:p>
    <w:tbl>
      <w:tblPr>
        <w:tblStyle w:val="TableGrid"/>
        <w:tblW w:w="0" w:type="auto"/>
        <w:tblLook w:val="04A0" w:firstRow="1" w:lastRow="0" w:firstColumn="1" w:lastColumn="0" w:noHBand="0" w:noVBand="1"/>
      </w:tblPr>
      <w:tblGrid>
        <w:gridCol w:w="3596"/>
        <w:gridCol w:w="3597"/>
        <w:gridCol w:w="3597"/>
      </w:tblGrid>
      <w:tr w:rsidR="005F1EC1" w14:paraId="3DF2BC2E" w14:textId="77777777" w:rsidTr="00CF642C">
        <w:tc>
          <w:tcPr>
            <w:tcW w:w="3596" w:type="dxa"/>
          </w:tcPr>
          <w:p w14:paraId="0F10C295" w14:textId="77777777" w:rsidR="005F1EC1" w:rsidRPr="0063351B" w:rsidRDefault="005F1EC1" w:rsidP="00CF642C">
            <w:pPr>
              <w:pStyle w:val="SubHeadings"/>
              <w:jc w:val="center"/>
              <w:rPr>
                <w:rFonts w:ascii="Montserrat" w:hAnsi="Montserrat"/>
                <w:b/>
                <w:bCs/>
                <w:sz w:val="18"/>
                <w:szCs w:val="18"/>
              </w:rPr>
            </w:pPr>
            <w:r w:rsidRPr="0063351B">
              <w:rPr>
                <w:rFonts w:ascii="Montserrat" w:hAnsi="Montserrat"/>
                <w:b/>
                <w:bCs/>
                <w:color w:val="auto"/>
                <w:sz w:val="18"/>
                <w:szCs w:val="18"/>
              </w:rPr>
              <w:t>Prop</w:t>
            </w:r>
          </w:p>
        </w:tc>
        <w:tc>
          <w:tcPr>
            <w:tcW w:w="3597" w:type="dxa"/>
          </w:tcPr>
          <w:p w14:paraId="11059670" w14:textId="1EAF71A5" w:rsidR="005F1EC1" w:rsidRPr="0063351B" w:rsidRDefault="005F1EC1" w:rsidP="00CF642C">
            <w:pPr>
              <w:pStyle w:val="SubHeadings"/>
              <w:jc w:val="center"/>
              <w:rPr>
                <w:rFonts w:ascii="Montserrat" w:hAnsi="Montserrat"/>
                <w:b/>
                <w:bCs/>
                <w:sz w:val="18"/>
                <w:szCs w:val="18"/>
              </w:rPr>
            </w:pPr>
            <w:r w:rsidRPr="0063351B">
              <w:rPr>
                <w:rFonts w:ascii="Montserrat" w:hAnsi="Montserrat"/>
                <w:b/>
                <w:bCs/>
                <w:color w:val="auto"/>
                <w:sz w:val="18"/>
                <w:szCs w:val="18"/>
              </w:rPr>
              <w:t xml:space="preserve">Career </w:t>
            </w:r>
            <w:r>
              <w:rPr>
                <w:rFonts w:ascii="Montserrat" w:hAnsi="Montserrat"/>
                <w:b/>
                <w:bCs/>
                <w:color w:val="auto"/>
                <w:sz w:val="18"/>
                <w:szCs w:val="18"/>
              </w:rPr>
              <w:t>I</w:t>
            </w:r>
            <w:r w:rsidRPr="0063351B">
              <w:rPr>
                <w:rFonts w:ascii="Montserrat" w:hAnsi="Montserrat"/>
                <w:b/>
                <w:bCs/>
                <w:color w:val="auto"/>
                <w:sz w:val="18"/>
                <w:szCs w:val="18"/>
              </w:rPr>
              <w:t>t Represents</w:t>
            </w:r>
          </w:p>
        </w:tc>
        <w:tc>
          <w:tcPr>
            <w:tcW w:w="3597" w:type="dxa"/>
          </w:tcPr>
          <w:p w14:paraId="1E690508" w14:textId="4BA77DF0" w:rsidR="005F1EC1" w:rsidRPr="00C66F71" w:rsidRDefault="005F1EC1" w:rsidP="00CF642C">
            <w:pPr>
              <w:pStyle w:val="SubHeadings"/>
              <w:jc w:val="center"/>
              <w:rPr>
                <w:rFonts w:ascii="Montserrat" w:hAnsi="Montserrat"/>
                <w:b/>
                <w:bCs/>
                <w:color w:val="auto"/>
                <w:sz w:val="18"/>
                <w:szCs w:val="18"/>
              </w:rPr>
            </w:pPr>
            <w:r w:rsidRPr="00C66F71">
              <w:rPr>
                <w:rFonts w:ascii="Montserrat" w:hAnsi="Montserrat"/>
                <w:b/>
                <w:bCs/>
                <w:color w:val="auto"/>
                <w:sz w:val="18"/>
                <w:szCs w:val="18"/>
              </w:rPr>
              <w:t xml:space="preserve">How </w:t>
            </w:r>
            <w:r>
              <w:rPr>
                <w:rFonts w:ascii="Montserrat" w:hAnsi="Montserrat"/>
                <w:b/>
                <w:bCs/>
                <w:color w:val="auto"/>
                <w:sz w:val="18"/>
                <w:szCs w:val="18"/>
              </w:rPr>
              <w:t>T</w:t>
            </w:r>
            <w:r w:rsidRPr="00C66F71">
              <w:rPr>
                <w:rFonts w:ascii="Montserrat" w:hAnsi="Montserrat"/>
                <w:b/>
                <w:bCs/>
                <w:color w:val="auto"/>
                <w:sz w:val="18"/>
                <w:szCs w:val="18"/>
              </w:rPr>
              <w:t>hat Career Impacts</w:t>
            </w:r>
            <w:r>
              <w:rPr>
                <w:rFonts w:ascii="Montserrat" w:hAnsi="Montserrat"/>
                <w:b/>
                <w:bCs/>
                <w:color w:val="auto"/>
                <w:sz w:val="18"/>
                <w:szCs w:val="18"/>
              </w:rPr>
              <w:t xml:space="preserve"> Culver’s</w:t>
            </w:r>
          </w:p>
        </w:tc>
      </w:tr>
      <w:tr w:rsidR="005F1EC1" w14:paraId="50BA4B52" w14:textId="77777777" w:rsidTr="00CF642C">
        <w:tc>
          <w:tcPr>
            <w:tcW w:w="3596" w:type="dxa"/>
          </w:tcPr>
          <w:p w14:paraId="2429F400" w14:textId="77777777" w:rsidR="005F1EC1" w:rsidRPr="00C61FAD" w:rsidRDefault="005F1EC1" w:rsidP="00CF642C">
            <w:pPr>
              <w:pStyle w:val="SubHeadings"/>
              <w:rPr>
                <w:rFonts w:ascii="Montserrat" w:hAnsi="Montserrat"/>
                <w:sz w:val="18"/>
                <w:szCs w:val="18"/>
              </w:rPr>
            </w:pPr>
            <w:r w:rsidRPr="00C61FAD">
              <w:rPr>
                <w:rFonts w:ascii="Montserrat" w:hAnsi="Montserrat"/>
                <w:color w:val="auto"/>
                <w:sz w:val="18"/>
                <w:szCs w:val="18"/>
              </w:rPr>
              <w:t xml:space="preserve">Example: </w:t>
            </w:r>
            <w:r>
              <w:rPr>
                <w:rFonts w:ascii="Montserrat" w:hAnsi="Montserrat"/>
                <w:color w:val="auto"/>
                <w:sz w:val="18"/>
                <w:szCs w:val="18"/>
              </w:rPr>
              <w:t>Syringe</w:t>
            </w:r>
          </w:p>
        </w:tc>
        <w:tc>
          <w:tcPr>
            <w:tcW w:w="3597" w:type="dxa"/>
          </w:tcPr>
          <w:p w14:paraId="78825BD2" w14:textId="77777777" w:rsidR="005F1EC1" w:rsidRPr="00710C38" w:rsidRDefault="005F1EC1" w:rsidP="00CF642C">
            <w:pPr>
              <w:pStyle w:val="SubHeadings"/>
              <w:rPr>
                <w:rFonts w:ascii="Montserrat" w:hAnsi="Montserrat"/>
                <w:color w:val="auto"/>
                <w:sz w:val="18"/>
                <w:szCs w:val="18"/>
              </w:rPr>
            </w:pPr>
            <w:r w:rsidRPr="00710C38">
              <w:rPr>
                <w:rFonts w:ascii="Montserrat" w:hAnsi="Montserrat"/>
                <w:color w:val="auto"/>
                <w:sz w:val="18"/>
                <w:szCs w:val="18"/>
              </w:rPr>
              <w:t xml:space="preserve">Veterinarian </w:t>
            </w:r>
          </w:p>
        </w:tc>
        <w:tc>
          <w:tcPr>
            <w:tcW w:w="3597" w:type="dxa"/>
          </w:tcPr>
          <w:p w14:paraId="3C096D7E" w14:textId="77777777" w:rsidR="005F1EC1" w:rsidRPr="00710C38" w:rsidRDefault="005F1EC1" w:rsidP="00CF642C">
            <w:pPr>
              <w:pStyle w:val="SubHeadings"/>
              <w:rPr>
                <w:rFonts w:ascii="Montserrat" w:hAnsi="Montserrat"/>
                <w:color w:val="auto"/>
                <w:sz w:val="18"/>
                <w:szCs w:val="18"/>
              </w:rPr>
            </w:pPr>
            <w:r w:rsidRPr="00710C38">
              <w:rPr>
                <w:rFonts w:ascii="Montserrat" w:hAnsi="Montserrat"/>
                <w:color w:val="auto"/>
                <w:sz w:val="18"/>
                <w:szCs w:val="18"/>
              </w:rPr>
              <w:t xml:space="preserve">Allows for </w:t>
            </w:r>
            <w:r>
              <w:rPr>
                <w:rFonts w:ascii="Montserrat" w:hAnsi="Montserrat"/>
                <w:color w:val="auto"/>
                <w:sz w:val="18"/>
                <w:szCs w:val="18"/>
              </w:rPr>
              <w:t xml:space="preserve">healthy cows and safe milk to make fresh frozen custard </w:t>
            </w:r>
          </w:p>
        </w:tc>
      </w:tr>
      <w:tr w:rsidR="005F1EC1" w14:paraId="664BA84B" w14:textId="77777777" w:rsidTr="00CF642C">
        <w:tc>
          <w:tcPr>
            <w:tcW w:w="3596" w:type="dxa"/>
          </w:tcPr>
          <w:p w14:paraId="15E86CBF" w14:textId="77777777" w:rsidR="005F1EC1" w:rsidRDefault="005F1EC1" w:rsidP="00CF642C">
            <w:pPr>
              <w:pStyle w:val="SubHeadings"/>
            </w:pPr>
          </w:p>
          <w:p w14:paraId="10A09AB4" w14:textId="77777777" w:rsidR="005F1EC1" w:rsidRDefault="005F1EC1" w:rsidP="00CF642C">
            <w:pPr>
              <w:pStyle w:val="FFABody"/>
            </w:pPr>
          </w:p>
          <w:p w14:paraId="7C5BB185" w14:textId="77777777" w:rsidR="005F1EC1" w:rsidRPr="00710C38" w:rsidRDefault="005F1EC1" w:rsidP="00CF642C">
            <w:pPr>
              <w:pStyle w:val="FFABody"/>
            </w:pPr>
          </w:p>
        </w:tc>
        <w:tc>
          <w:tcPr>
            <w:tcW w:w="3597" w:type="dxa"/>
          </w:tcPr>
          <w:p w14:paraId="64B63C1E" w14:textId="77777777" w:rsidR="005F1EC1" w:rsidRDefault="005F1EC1" w:rsidP="00CF642C">
            <w:pPr>
              <w:pStyle w:val="SubHeadings"/>
            </w:pPr>
          </w:p>
        </w:tc>
        <w:tc>
          <w:tcPr>
            <w:tcW w:w="3597" w:type="dxa"/>
          </w:tcPr>
          <w:p w14:paraId="3E2D2E07" w14:textId="77777777" w:rsidR="005F1EC1" w:rsidRDefault="005F1EC1" w:rsidP="00CF642C">
            <w:pPr>
              <w:pStyle w:val="SubHeadings"/>
            </w:pPr>
          </w:p>
        </w:tc>
      </w:tr>
      <w:tr w:rsidR="005F1EC1" w14:paraId="6118061D" w14:textId="77777777" w:rsidTr="00CF642C">
        <w:tc>
          <w:tcPr>
            <w:tcW w:w="3596" w:type="dxa"/>
          </w:tcPr>
          <w:p w14:paraId="7F8438B5" w14:textId="77777777" w:rsidR="005F1EC1" w:rsidRDefault="005F1EC1" w:rsidP="00CF642C">
            <w:pPr>
              <w:pStyle w:val="SubHeadings"/>
            </w:pPr>
          </w:p>
          <w:p w14:paraId="0E807470" w14:textId="77777777" w:rsidR="005F1EC1" w:rsidRDefault="005F1EC1" w:rsidP="00CF642C">
            <w:pPr>
              <w:pStyle w:val="FFABody"/>
            </w:pPr>
          </w:p>
          <w:p w14:paraId="70FFA9C0" w14:textId="77777777" w:rsidR="005F1EC1" w:rsidRPr="00710C38" w:rsidRDefault="005F1EC1" w:rsidP="00CF642C">
            <w:pPr>
              <w:pStyle w:val="FFABody"/>
            </w:pPr>
          </w:p>
        </w:tc>
        <w:tc>
          <w:tcPr>
            <w:tcW w:w="3597" w:type="dxa"/>
          </w:tcPr>
          <w:p w14:paraId="1B202C61" w14:textId="77777777" w:rsidR="005F1EC1" w:rsidRDefault="005F1EC1" w:rsidP="00CF642C">
            <w:pPr>
              <w:pStyle w:val="SubHeadings"/>
            </w:pPr>
          </w:p>
        </w:tc>
        <w:tc>
          <w:tcPr>
            <w:tcW w:w="3597" w:type="dxa"/>
          </w:tcPr>
          <w:p w14:paraId="3C534201" w14:textId="77777777" w:rsidR="005F1EC1" w:rsidRDefault="005F1EC1" w:rsidP="00CF642C">
            <w:pPr>
              <w:pStyle w:val="SubHeadings"/>
            </w:pPr>
          </w:p>
        </w:tc>
      </w:tr>
      <w:tr w:rsidR="005F1EC1" w14:paraId="6FA279C5" w14:textId="77777777" w:rsidTr="00CF642C">
        <w:tc>
          <w:tcPr>
            <w:tcW w:w="3596" w:type="dxa"/>
          </w:tcPr>
          <w:p w14:paraId="71AF79FF" w14:textId="77777777" w:rsidR="005F1EC1" w:rsidRDefault="005F1EC1" w:rsidP="00CF642C">
            <w:pPr>
              <w:pStyle w:val="SubHeadings"/>
            </w:pPr>
          </w:p>
          <w:p w14:paraId="73E82851" w14:textId="77777777" w:rsidR="005F1EC1" w:rsidRDefault="005F1EC1" w:rsidP="00CF642C">
            <w:pPr>
              <w:pStyle w:val="FFABody"/>
            </w:pPr>
          </w:p>
          <w:p w14:paraId="2C5F8EDB" w14:textId="77777777" w:rsidR="005F1EC1" w:rsidRPr="00710C38" w:rsidRDefault="005F1EC1" w:rsidP="00CF642C">
            <w:pPr>
              <w:pStyle w:val="FFABody"/>
            </w:pPr>
          </w:p>
        </w:tc>
        <w:tc>
          <w:tcPr>
            <w:tcW w:w="3597" w:type="dxa"/>
          </w:tcPr>
          <w:p w14:paraId="68F842E5" w14:textId="77777777" w:rsidR="005F1EC1" w:rsidRDefault="005F1EC1" w:rsidP="00CF642C">
            <w:pPr>
              <w:pStyle w:val="SubHeadings"/>
            </w:pPr>
          </w:p>
        </w:tc>
        <w:tc>
          <w:tcPr>
            <w:tcW w:w="3597" w:type="dxa"/>
          </w:tcPr>
          <w:p w14:paraId="172B3525" w14:textId="77777777" w:rsidR="005F1EC1" w:rsidRDefault="005F1EC1" w:rsidP="00CF642C">
            <w:pPr>
              <w:pStyle w:val="SubHeadings"/>
            </w:pPr>
          </w:p>
        </w:tc>
      </w:tr>
      <w:tr w:rsidR="005F1EC1" w14:paraId="6711E987" w14:textId="77777777" w:rsidTr="00CF642C">
        <w:tc>
          <w:tcPr>
            <w:tcW w:w="3596" w:type="dxa"/>
          </w:tcPr>
          <w:p w14:paraId="472676A6" w14:textId="77777777" w:rsidR="005F1EC1" w:rsidRDefault="005F1EC1" w:rsidP="00CF642C">
            <w:pPr>
              <w:pStyle w:val="SubHeadings"/>
            </w:pPr>
          </w:p>
          <w:p w14:paraId="29A2905A" w14:textId="77777777" w:rsidR="005F1EC1" w:rsidRDefault="005F1EC1" w:rsidP="00CF642C">
            <w:pPr>
              <w:pStyle w:val="FFABody"/>
            </w:pPr>
          </w:p>
          <w:p w14:paraId="5C88A290" w14:textId="77777777" w:rsidR="005F1EC1" w:rsidRPr="00710C38" w:rsidRDefault="005F1EC1" w:rsidP="00CF642C">
            <w:pPr>
              <w:pStyle w:val="FFABody"/>
            </w:pPr>
          </w:p>
        </w:tc>
        <w:tc>
          <w:tcPr>
            <w:tcW w:w="3597" w:type="dxa"/>
          </w:tcPr>
          <w:p w14:paraId="00D14E4D" w14:textId="77777777" w:rsidR="005F1EC1" w:rsidRDefault="005F1EC1" w:rsidP="00CF642C">
            <w:pPr>
              <w:pStyle w:val="SubHeadings"/>
            </w:pPr>
          </w:p>
        </w:tc>
        <w:tc>
          <w:tcPr>
            <w:tcW w:w="3597" w:type="dxa"/>
          </w:tcPr>
          <w:p w14:paraId="78B5873B" w14:textId="77777777" w:rsidR="005F1EC1" w:rsidRDefault="005F1EC1" w:rsidP="00CF642C">
            <w:pPr>
              <w:pStyle w:val="SubHeadings"/>
            </w:pPr>
          </w:p>
        </w:tc>
      </w:tr>
      <w:tr w:rsidR="005F1EC1" w14:paraId="78C52ADE" w14:textId="77777777" w:rsidTr="00CF642C">
        <w:tc>
          <w:tcPr>
            <w:tcW w:w="3596" w:type="dxa"/>
          </w:tcPr>
          <w:p w14:paraId="3538D89B" w14:textId="77777777" w:rsidR="005F1EC1" w:rsidRDefault="005F1EC1" w:rsidP="00CF642C">
            <w:pPr>
              <w:pStyle w:val="SubHeadings"/>
            </w:pPr>
          </w:p>
          <w:p w14:paraId="60DA6FC0" w14:textId="77777777" w:rsidR="005F1EC1" w:rsidRDefault="005F1EC1" w:rsidP="00CF642C">
            <w:pPr>
              <w:pStyle w:val="FFABody"/>
            </w:pPr>
          </w:p>
          <w:p w14:paraId="36FDF07E" w14:textId="77777777" w:rsidR="005F1EC1" w:rsidRPr="00710C38" w:rsidRDefault="005F1EC1" w:rsidP="00CF642C">
            <w:pPr>
              <w:pStyle w:val="FFABody"/>
            </w:pPr>
          </w:p>
        </w:tc>
        <w:tc>
          <w:tcPr>
            <w:tcW w:w="3597" w:type="dxa"/>
          </w:tcPr>
          <w:p w14:paraId="46FFE026" w14:textId="77777777" w:rsidR="005F1EC1" w:rsidRDefault="005F1EC1" w:rsidP="00CF642C">
            <w:pPr>
              <w:pStyle w:val="SubHeadings"/>
            </w:pPr>
          </w:p>
        </w:tc>
        <w:tc>
          <w:tcPr>
            <w:tcW w:w="3597" w:type="dxa"/>
          </w:tcPr>
          <w:p w14:paraId="6146EB7E" w14:textId="77777777" w:rsidR="005F1EC1" w:rsidRDefault="005F1EC1" w:rsidP="00CF642C">
            <w:pPr>
              <w:pStyle w:val="SubHeadings"/>
            </w:pPr>
          </w:p>
        </w:tc>
      </w:tr>
      <w:tr w:rsidR="005F1EC1" w14:paraId="677AEA76" w14:textId="77777777" w:rsidTr="00CF642C">
        <w:tc>
          <w:tcPr>
            <w:tcW w:w="3596" w:type="dxa"/>
          </w:tcPr>
          <w:p w14:paraId="3F0A8EA5" w14:textId="77777777" w:rsidR="005F1EC1" w:rsidRDefault="005F1EC1" w:rsidP="00CF642C">
            <w:pPr>
              <w:pStyle w:val="SubHeadings"/>
            </w:pPr>
          </w:p>
          <w:p w14:paraId="130F1D7F" w14:textId="77777777" w:rsidR="005F1EC1" w:rsidRDefault="005F1EC1" w:rsidP="00CF642C">
            <w:pPr>
              <w:pStyle w:val="FFABody"/>
            </w:pPr>
          </w:p>
          <w:p w14:paraId="45EB448A" w14:textId="77777777" w:rsidR="005F1EC1" w:rsidRPr="00710C38" w:rsidRDefault="005F1EC1" w:rsidP="00CF642C">
            <w:pPr>
              <w:pStyle w:val="FFABody"/>
            </w:pPr>
          </w:p>
        </w:tc>
        <w:tc>
          <w:tcPr>
            <w:tcW w:w="3597" w:type="dxa"/>
          </w:tcPr>
          <w:p w14:paraId="6DB12CD5" w14:textId="77777777" w:rsidR="005F1EC1" w:rsidRDefault="005F1EC1" w:rsidP="00CF642C">
            <w:pPr>
              <w:pStyle w:val="SubHeadings"/>
            </w:pPr>
          </w:p>
        </w:tc>
        <w:tc>
          <w:tcPr>
            <w:tcW w:w="3597" w:type="dxa"/>
          </w:tcPr>
          <w:p w14:paraId="4111EB41" w14:textId="77777777" w:rsidR="005F1EC1" w:rsidRDefault="005F1EC1" w:rsidP="00CF642C">
            <w:pPr>
              <w:pStyle w:val="SubHeadings"/>
            </w:pPr>
          </w:p>
        </w:tc>
      </w:tr>
      <w:tr w:rsidR="005F1EC1" w14:paraId="3FAB9110" w14:textId="77777777" w:rsidTr="00CF642C">
        <w:tc>
          <w:tcPr>
            <w:tcW w:w="3596" w:type="dxa"/>
          </w:tcPr>
          <w:p w14:paraId="7181A680" w14:textId="77777777" w:rsidR="005F1EC1" w:rsidRDefault="005F1EC1" w:rsidP="00CF642C">
            <w:pPr>
              <w:pStyle w:val="SubHeadings"/>
            </w:pPr>
          </w:p>
          <w:p w14:paraId="15DD8373" w14:textId="77777777" w:rsidR="005F1EC1" w:rsidRDefault="005F1EC1" w:rsidP="00CF642C">
            <w:pPr>
              <w:pStyle w:val="FFABody"/>
            </w:pPr>
          </w:p>
          <w:p w14:paraId="6E088B7F" w14:textId="77777777" w:rsidR="005F1EC1" w:rsidRPr="00710C38" w:rsidRDefault="005F1EC1" w:rsidP="00CF642C">
            <w:pPr>
              <w:pStyle w:val="FFABody"/>
            </w:pPr>
          </w:p>
        </w:tc>
        <w:tc>
          <w:tcPr>
            <w:tcW w:w="3597" w:type="dxa"/>
          </w:tcPr>
          <w:p w14:paraId="58DC743B" w14:textId="77777777" w:rsidR="005F1EC1" w:rsidRDefault="005F1EC1" w:rsidP="00CF642C">
            <w:pPr>
              <w:pStyle w:val="SubHeadings"/>
            </w:pPr>
          </w:p>
        </w:tc>
        <w:tc>
          <w:tcPr>
            <w:tcW w:w="3597" w:type="dxa"/>
          </w:tcPr>
          <w:p w14:paraId="1C63E742" w14:textId="77777777" w:rsidR="005F1EC1" w:rsidRDefault="005F1EC1" w:rsidP="00CF642C">
            <w:pPr>
              <w:pStyle w:val="SubHeadings"/>
            </w:pPr>
          </w:p>
        </w:tc>
      </w:tr>
      <w:tr w:rsidR="005F1EC1" w14:paraId="34A363B2" w14:textId="77777777" w:rsidTr="00CF642C">
        <w:tc>
          <w:tcPr>
            <w:tcW w:w="3596" w:type="dxa"/>
          </w:tcPr>
          <w:p w14:paraId="33E8F498" w14:textId="77777777" w:rsidR="005F1EC1" w:rsidRDefault="005F1EC1" w:rsidP="00CF642C">
            <w:pPr>
              <w:pStyle w:val="SubHeadings"/>
            </w:pPr>
          </w:p>
          <w:p w14:paraId="0AFC46A3" w14:textId="77777777" w:rsidR="005F1EC1" w:rsidRDefault="005F1EC1" w:rsidP="00CF642C">
            <w:pPr>
              <w:pStyle w:val="FFABody"/>
            </w:pPr>
          </w:p>
          <w:p w14:paraId="0B2E7F69" w14:textId="77777777" w:rsidR="005F1EC1" w:rsidRPr="00710C38" w:rsidRDefault="005F1EC1" w:rsidP="00CF642C">
            <w:pPr>
              <w:pStyle w:val="FFABody"/>
            </w:pPr>
          </w:p>
        </w:tc>
        <w:tc>
          <w:tcPr>
            <w:tcW w:w="3597" w:type="dxa"/>
          </w:tcPr>
          <w:p w14:paraId="11DA885C" w14:textId="77777777" w:rsidR="005F1EC1" w:rsidRDefault="005F1EC1" w:rsidP="00CF642C">
            <w:pPr>
              <w:pStyle w:val="SubHeadings"/>
            </w:pPr>
          </w:p>
        </w:tc>
        <w:tc>
          <w:tcPr>
            <w:tcW w:w="3597" w:type="dxa"/>
          </w:tcPr>
          <w:p w14:paraId="07ADE128" w14:textId="77777777" w:rsidR="005F1EC1" w:rsidRDefault="005F1EC1" w:rsidP="00CF642C">
            <w:pPr>
              <w:pStyle w:val="SubHeadings"/>
            </w:pPr>
          </w:p>
        </w:tc>
      </w:tr>
      <w:tr w:rsidR="005F1EC1" w14:paraId="4B5FC886" w14:textId="77777777" w:rsidTr="00CF642C">
        <w:tc>
          <w:tcPr>
            <w:tcW w:w="3596" w:type="dxa"/>
          </w:tcPr>
          <w:p w14:paraId="7B3464EC" w14:textId="77777777" w:rsidR="005F1EC1" w:rsidRDefault="005F1EC1" w:rsidP="00CF642C">
            <w:pPr>
              <w:pStyle w:val="SubHeadings"/>
            </w:pPr>
          </w:p>
          <w:p w14:paraId="2410B9F5" w14:textId="77777777" w:rsidR="005F1EC1" w:rsidRDefault="005F1EC1" w:rsidP="00CF642C">
            <w:pPr>
              <w:pStyle w:val="FFABody"/>
            </w:pPr>
          </w:p>
          <w:p w14:paraId="30BAA82C" w14:textId="77777777" w:rsidR="005F1EC1" w:rsidRPr="00710C38" w:rsidRDefault="005F1EC1" w:rsidP="00CF642C">
            <w:pPr>
              <w:pStyle w:val="FFABody"/>
            </w:pPr>
          </w:p>
        </w:tc>
        <w:tc>
          <w:tcPr>
            <w:tcW w:w="3597" w:type="dxa"/>
          </w:tcPr>
          <w:p w14:paraId="03D2745C" w14:textId="77777777" w:rsidR="005F1EC1" w:rsidRDefault="005F1EC1" w:rsidP="00CF642C">
            <w:pPr>
              <w:pStyle w:val="SubHeadings"/>
            </w:pPr>
          </w:p>
        </w:tc>
        <w:tc>
          <w:tcPr>
            <w:tcW w:w="3597" w:type="dxa"/>
          </w:tcPr>
          <w:p w14:paraId="3BC68EC4" w14:textId="77777777" w:rsidR="005F1EC1" w:rsidRDefault="005F1EC1" w:rsidP="00CF642C">
            <w:pPr>
              <w:pStyle w:val="SubHeadings"/>
            </w:pPr>
          </w:p>
        </w:tc>
      </w:tr>
      <w:tr w:rsidR="005F1EC1" w14:paraId="4F574CC6" w14:textId="77777777" w:rsidTr="00CF642C">
        <w:tc>
          <w:tcPr>
            <w:tcW w:w="3596" w:type="dxa"/>
          </w:tcPr>
          <w:p w14:paraId="349C95EC" w14:textId="77777777" w:rsidR="005F1EC1" w:rsidRDefault="005F1EC1" w:rsidP="00CF642C">
            <w:pPr>
              <w:pStyle w:val="SubHeadings"/>
            </w:pPr>
          </w:p>
          <w:p w14:paraId="76303F05" w14:textId="77777777" w:rsidR="005F1EC1" w:rsidRDefault="005F1EC1" w:rsidP="00CF642C">
            <w:pPr>
              <w:pStyle w:val="FFABody"/>
            </w:pPr>
          </w:p>
          <w:p w14:paraId="33EE9D2D" w14:textId="77777777" w:rsidR="005F1EC1" w:rsidRPr="00710C38" w:rsidRDefault="005F1EC1" w:rsidP="00CF642C">
            <w:pPr>
              <w:pStyle w:val="FFABody"/>
            </w:pPr>
          </w:p>
        </w:tc>
        <w:tc>
          <w:tcPr>
            <w:tcW w:w="3597" w:type="dxa"/>
          </w:tcPr>
          <w:p w14:paraId="641092A6" w14:textId="77777777" w:rsidR="005F1EC1" w:rsidRDefault="005F1EC1" w:rsidP="00CF642C">
            <w:pPr>
              <w:pStyle w:val="SubHeadings"/>
            </w:pPr>
          </w:p>
        </w:tc>
        <w:tc>
          <w:tcPr>
            <w:tcW w:w="3597" w:type="dxa"/>
          </w:tcPr>
          <w:p w14:paraId="6AD6D932" w14:textId="77777777" w:rsidR="005F1EC1" w:rsidRDefault="005F1EC1" w:rsidP="00CF642C">
            <w:pPr>
              <w:pStyle w:val="SubHeadings"/>
            </w:pPr>
          </w:p>
        </w:tc>
      </w:tr>
      <w:tr w:rsidR="005F1EC1" w14:paraId="1030C1BE" w14:textId="77777777" w:rsidTr="00CF642C">
        <w:tc>
          <w:tcPr>
            <w:tcW w:w="3596" w:type="dxa"/>
          </w:tcPr>
          <w:p w14:paraId="63291A46" w14:textId="77777777" w:rsidR="005F1EC1" w:rsidRDefault="005F1EC1" w:rsidP="00CF642C">
            <w:pPr>
              <w:pStyle w:val="SubHeadings"/>
            </w:pPr>
          </w:p>
          <w:p w14:paraId="3AE1E12C" w14:textId="77777777" w:rsidR="005F1EC1" w:rsidRDefault="005F1EC1" w:rsidP="00CF642C">
            <w:pPr>
              <w:pStyle w:val="FFABody"/>
            </w:pPr>
          </w:p>
          <w:p w14:paraId="0688247D" w14:textId="77777777" w:rsidR="005F1EC1" w:rsidRPr="00710C38" w:rsidRDefault="005F1EC1" w:rsidP="00CF642C">
            <w:pPr>
              <w:pStyle w:val="FFABody"/>
            </w:pPr>
          </w:p>
        </w:tc>
        <w:tc>
          <w:tcPr>
            <w:tcW w:w="3597" w:type="dxa"/>
          </w:tcPr>
          <w:p w14:paraId="2FEC782C" w14:textId="77777777" w:rsidR="005F1EC1" w:rsidRDefault="005F1EC1" w:rsidP="00CF642C">
            <w:pPr>
              <w:pStyle w:val="SubHeadings"/>
            </w:pPr>
          </w:p>
        </w:tc>
        <w:tc>
          <w:tcPr>
            <w:tcW w:w="3597" w:type="dxa"/>
          </w:tcPr>
          <w:p w14:paraId="1DCB02A2" w14:textId="77777777" w:rsidR="005F1EC1" w:rsidRDefault="005F1EC1" w:rsidP="00CF642C">
            <w:pPr>
              <w:pStyle w:val="SubHeadings"/>
            </w:pPr>
          </w:p>
        </w:tc>
      </w:tr>
      <w:tr w:rsidR="005F1EC1" w:rsidRPr="00D02A2D" w14:paraId="023F401A" w14:textId="77777777" w:rsidTr="00CF642C">
        <w:tc>
          <w:tcPr>
            <w:tcW w:w="3596" w:type="dxa"/>
          </w:tcPr>
          <w:p w14:paraId="3985550A" w14:textId="77777777" w:rsidR="005F1EC1" w:rsidRPr="00D02A2D" w:rsidRDefault="005F1EC1" w:rsidP="00CF642C">
            <w:pPr>
              <w:pStyle w:val="SubHeadings"/>
              <w:rPr>
                <w:rFonts w:ascii="Montserrat" w:hAnsi="Montserrat"/>
                <w:color w:val="auto"/>
              </w:rPr>
            </w:pPr>
          </w:p>
          <w:p w14:paraId="4B1C3141" w14:textId="77777777" w:rsidR="005F1EC1" w:rsidRPr="00D02A2D" w:rsidRDefault="005F1EC1" w:rsidP="00CF642C">
            <w:pPr>
              <w:pStyle w:val="FFABody"/>
            </w:pPr>
          </w:p>
          <w:p w14:paraId="139A758A" w14:textId="77777777" w:rsidR="005F1EC1" w:rsidRPr="00D02A2D" w:rsidRDefault="005F1EC1" w:rsidP="00CF642C">
            <w:pPr>
              <w:pStyle w:val="FFABody"/>
            </w:pPr>
          </w:p>
        </w:tc>
        <w:tc>
          <w:tcPr>
            <w:tcW w:w="3597" w:type="dxa"/>
          </w:tcPr>
          <w:p w14:paraId="279BEA54" w14:textId="77777777" w:rsidR="005F1EC1" w:rsidRPr="00D02A2D" w:rsidRDefault="005F1EC1" w:rsidP="00CF642C">
            <w:pPr>
              <w:pStyle w:val="SubHeadings"/>
              <w:rPr>
                <w:rFonts w:ascii="Montserrat" w:hAnsi="Montserrat"/>
                <w:color w:val="auto"/>
              </w:rPr>
            </w:pPr>
          </w:p>
        </w:tc>
        <w:tc>
          <w:tcPr>
            <w:tcW w:w="3597" w:type="dxa"/>
          </w:tcPr>
          <w:p w14:paraId="23795F06" w14:textId="77777777" w:rsidR="005F1EC1" w:rsidRPr="00D02A2D" w:rsidRDefault="005F1EC1" w:rsidP="00CF642C">
            <w:pPr>
              <w:pStyle w:val="SubHeadings"/>
              <w:rPr>
                <w:rFonts w:ascii="Montserrat" w:hAnsi="Montserrat"/>
                <w:color w:val="auto"/>
              </w:rPr>
            </w:pPr>
          </w:p>
        </w:tc>
      </w:tr>
      <w:tr w:rsidR="005F1EC1" w:rsidRPr="00D02A2D" w14:paraId="4C688BF5" w14:textId="77777777" w:rsidTr="00CF642C">
        <w:tc>
          <w:tcPr>
            <w:tcW w:w="3596" w:type="dxa"/>
          </w:tcPr>
          <w:p w14:paraId="4F8ACD88" w14:textId="77777777" w:rsidR="005F1EC1" w:rsidRPr="00D02A2D" w:rsidRDefault="005F1EC1" w:rsidP="00CF642C">
            <w:pPr>
              <w:pStyle w:val="SubHeadings"/>
              <w:rPr>
                <w:rFonts w:ascii="Montserrat" w:hAnsi="Montserrat"/>
                <w:color w:val="auto"/>
              </w:rPr>
            </w:pPr>
          </w:p>
          <w:p w14:paraId="1AFBBB12" w14:textId="77777777" w:rsidR="005F1EC1" w:rsidRPr="00D02A2D" w:rsidRDefault="005F1EC1" w:rsidP="00CF642C">
            <w:pPr>
              <w:pStyle w:val="FFABody"/>
            </w:pPr>
          </w:p>
          <w:p w14:paraId="464451CB" w14:textId="77777777" w:rsidR="005F1EC1" w:rsidRPr="00D02A2D" w:rsidRDefault="005F1EC1" w:rsidP="00CF642C">
            <w:pPr>
              <w:pStyle w:val="FFABody"/>
            </w:pPr>
          </w:p>
        </w:tc>
        <w:tc>
          <w:tcPr>
            <w:tcW w:w="3597" w:type="dxa"/>
          </w:tcPr>
          <w:p w14:paraId="4602B1B0" w14:textId="77777777" w:rsidR="005F1EC1" w:rsidRPr="00D02A2D" w:rsidRDefault="005F1EC1" w:rsidP="00CF642C">
            <w:pPr>
              <w:pStyle w:val="SubHeadings"/>
              <w:rPr>
                <w:rFonts w:ascii="Montserrat" w:hAnsi="Montserrat"/>
                <w:color w:val="auto"/>
              </w:rPr>
            </w:pPr>
          </w:p>
        </w:tc>
        <w:tc>
          <w:tcPr>
            <w:tcW w:w="3597" w:type="dxa"/>
          </w:tcPr>
          <w:p w14:paraId="706777B7" w14:textId="77777777" w:rsidR="005F1EC1" w:rsidRPr="00D02A2D" w:rsidRDefault="005F1EC1" w:rsidP="00CF642C">
            <w:pPr>
              <w:pStyle w:val="SubHeadings"/>
              <w:rPr>
                <w:rFonts w:ascii="Montserrat" w:hAnsi="Montserrat"/>
                <w:color w:val="auto"/>
              </w:rPr>
            </w:pPr>
          </w:p>
        </w:tc>
      </w:tr>
    </w:tbl>
    <w:p w14:paraId="61CE262B" w14:textId="77777777" w:rsidR="005F1EC1" w:rsidRPr="00D02A2D" w:rsidRDefault="005F1EC1" w:rsidP="005F5A63">
      <w:pPr>
        <w:pStyle w:val="SubHeadings"/>
        <w:rPr>
          <w:rFonts w:ascii="Montserrat" w:hAnsi="Montserrat"/>
          <w:color w:val="auto"/>
        </w:rPr>
      </w:pPr>
    </w:p>
    <w:p w14:paraId="3C9B3C9A" w14:textId="77777777" w:rsidR="005F1EC1" w:rsidRPr="00BE518B" w:rsidRDefault="005F1EC1" w:rsidP="005F5A63">
      <w:pPr>
        <w:pStyle w:val="SubHeadings"/>
        <w:numPr>
          <w:ilvl w:val="0"/>
          <w:numId w:val="24"/>
        </w:numPr>
        <w:rPr>
          <w:rFonts w:ascii="Montserrat" w:hAnsi="Montserrat"/>
          <w:sz w:val="18"/>
          <w:szCs w:val="18"/>
        </w:rPr>
      </w:pPr>
      <w:r w:rsidRPr="00D02A2D">
        <w:rPr>
          <w:rFonts w:ascii="Montserrat" w:hAnsi="Montserrat"/>
          <w:color w:val="auto"/>
          <w:sz w:val="18"/>
          <w:szCs w:val="18"/>
        </w:rPr>
        <w:t>What career surprised you the most</w:t>
      </w:r>
      <w:r>
        <w:rPr>
          <w:rFonts w:ascii="Montserrat" w:hAnsi="Montserrat"/>
          <w:color w:val="auto"/>
          <w:sz w:val="18"/>
          <w:szCs w:val="18"/>
        </w:rPr>
        <w:t xml:space="preserve"> and why? </w:t>
      </w:r>
      <w:r w:rsidRPr="00BE518B">
        <w:rPr>
          <w:rFonts w:ascii="Montserrat" w:hAnsi="Montserrat"/>
          <w:sz w:val="18"/>
          <w:szCs w:val="18"/>
        </w:rPr>
        <w:br w:type="page"/>
      </w:r>
    </w:p>
    <w:p w14:paraId="2A70B8E3"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2</w:t>
      </w:r>
    </w:p>
    <w:p w14:paraId="4171A73E" w14:textId="2D49F139" w:rsidR="005F1EC1" w:rsidRPr="005462D9" w:rsidRDefault="005F1EC1" w:rsidP="005F5A63">
      <w:pPr>
        <w:pStyle w:val="LPSectionTitles"/>
        <w:spacing w:line="240" w:lineRule="auto"/>
        <w:rPr>
          <w:rFonts w:ascii="Montserrat" w:hAnsi="Montserrat"/>
          <w:color w:val="auto"/>
          <w:sz w:val="18"/>
          <w:szCs w:val="18"/>
        </w:rPr>
      </w:pPr>
      <w:r w:rsidRPr="00216FB5">
        <w:rPr>
          <w:sz w:val="20"/>
          <w:szCs w:val="20"/>
        </w:rPr>
        <w:t>Directions:</w:t>
      </w:r>
      <w:r>
        <w:rPr>
          <w:sz w:val="20"/>
          <w:szCs w:val="20"/>
        </w:rPr>
        <w:t xml:space="preserve"> </w:t>
      </w:r>
      <w:r>
        <w:rPr>
          <w:rFonts w:ascii="Montserrat" w:hAnsi="Montserrat"/>
          <w:color w:val="auto"/>
          <w:sz w:val="18"/>
          <w:szCs w:val="18"/>
        </w:rPr>
        <w:t xml:space="preserve">Using the following websites, explore the various dairy cattle breeds who make up the “Dairy Dream Team.” Fill in the information below as you read about each of the seven breeds. </w:t>
      </w:r>
    </w:p>
    <w:p w14:paraId="4029DA01" w14:textId="08B7D766" w:rsidR="005F1EC1" w:rsidRDefault="005F1EC1" w:rsidP="005F5A63">
      <w:pPr>
        <w:pStyle w:val="FFABody"/>
        <w:numPr>
          <w:ilvl w:val="0"/>
          <w:numId w:val="12"/>
        </w:numPr>
      </w:pPr>
      <w:r>
        <w:t xml:space="preserve">American Dairy: </w:t>
      </w:r>
      <w:hyperlink r:id="rId12" w:history="1">
        <w:r w:rsidRPr="00811957">
          <w:rPr>
            <w:rStyle w:val="Hyperlink"/>
          </w:rPr>
          <w:t>https://www.americandairy.com/dairy-farms/dairy-cows/</w:t>
        </w:r>
      </w:hyperlink>
      <w:r>
        <w:t xml:space="preserve"> </w:t>
      </w:r>
    </w:p>
    <w:p w14:paraId="209D2218" w14:textId="0FCF26AB" w:rsidR="005F1EC1" w:rsidRDefault="005F1EC1" w:rsidP="005F5A63">
      <w:pPr>
        <w:pStyle w:val="FFABody"/>
        <w:numPr>
          <w:ilvl w:val="0"/>
          <w:numId w:val="12"/>
        </w:numPr>
      </w:pPr>
      <w:r>
        <w:t xml:space="preserve">Midwest Dairy: </w:t>
      </w:r>
      <w:hyperlink r:id="rId13" w:history="1">
        <w:r w:rsidRPr="00811957">
          <w:rPr>
            <w:rStyle w:val="Hyperlink"/>
          </w:rPr>
          <w:t>https://www.midwestdairy.com/farm-life/dairy-cows/</w:t>
        </w:r>
      </w:hyperlink>
      <w:r>
        <w:t xml:space="preserve"> </w:t>
      </w:r>
    </w:p>
    <w:p w14:paraId="4731C25E" w14:textId="190B33F5" w:rsidR="005F1EC1" w:rsidRPr="002C1B95" w:rsidRDefault="005F1EC1" w:rsidP="005F5A63">
      <w:pPr>
        <w:pStyle w:val="FFABody"/>
        <w:numPr>
          <w:ilvl w:val="0"/>
          <w:numId w:val="12"/>
        </w:numPr>
        <w:rPr>
          <w:rStyle w:val="Strong"/>
          <w:b w:val="0"/>
          <w:bCs w:val="0"/>
        </w:rPr>
      </w:pPr>
      <w:r>
        <w:t xml:space="preserve">New England Dairy: </w:t>
      </w:r>
      <w:hyperlink r:id="rId14" w:history="1">
        <w:r w:rsidRPr="00811957">
          <w:rPr>
            <w:rStyle w:val="Hyperlink"/>
          </w:rPr>
          <w:t>https://www.newenglanddairy.com/meet-the-cows/</w:t>
        </w:r>
      </w:hyperlink>
    </w:p>
    <w:p w14:paraId="5AFA6D35" w14:textId="77777777" w:rsidR="005F1EC1" w:rsidRPr="00797986" w:rsidRDefault="005F1EC1" w:rsidP="005F5A63">
      <w:pPr>
        <w:pStyle w:val="FFABody"/>
        <w:ind w:left="720"/>
      </w:pPr>
    </w:p>
    <w:tbl>
      <w:tblPr>
        <w:tblStyle w:val="TableGrid"/>
        <w:tblW w:w="0" w:type="auto"/>
        <w:tblLook w:val="04A0" w:firstRow="1" w:lastRow="0" w:firstColumn="1" w:lastColumn="0" w:noHBand="0" w:noVBand="1"/>
      </w:tblPr>
      <w:tblGrid>
        <w:gridCol w:w="5485"/>
        <w:gridCol w:w="5305"/>
      </w:tblGrid>
      <w:tr w:rsidR="005F1EC1" w:rsidRPr="002904E0" w14:paraId="05376E44" w14:textId="77777777" w:rsidTr="00CF642C">
        <w:trPr>
          <w:trHeight w:val="432"/>
        </w:trPr>
        <w:tc>
          <w:tcPr>
            <w:tcW w:w="5485" w:type="dxa"/>
            <w:vAlign w:val="center"/>
          </w:tcPr>
          <w:p w14:paraId="543C7B05" w14:textId="77777777" w:rsidR="005F1EC1" w:rsidRPr="00433D59" w:rsidRDefault="005F1EC1" w:rsidP="00CF642C">
            <w:pPr>
              <w:pStyle w:val="FFABody"/>
              <w:rPr>
                <w:b/>
                <w:bCs/>
              </w:rPr>
            </w:pPr>
            <w:r>
              <w:rPr>
                <w:b/>
                <w:bCs/>
              </w:rPr>
              <w:t xml:space="preserve">Breed: </w:t>
            </w:r>
          </w:p>
        </w:tc>
        <w:tc>
          <w:tcPr>
            <w:tcW w:w="5305" w:type="dxa"/>
            <w:vMerge w:val="restart"/>
          </w:tcPr>
          <w:p w14:paraId="2F4856D1"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D523898" w14:textId="77777777" w:rsidTr="00CF642C">
        <w:trPr>
          <w:trHeight w:val="432"/>
        </w:trPr>
        <w:tc>
          <w:tcPr>
            <w:tcW w:w="5485" w:type="dxa"/>
            <w:vAlign w:val="center"/>
          </w:tcPr>
          <w:p w14:paraId="3A8DCE1E"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6D291D34" w14:textId="77777777" w:rsidR="005F1EC1" w:rsidRDefault="005F1EC1" w:rsidP="00CF642C">
            <w:pPr>
              <w:pStyle w:val="FFABody"/>
            </w:pPr>
          </w:p>
        </w:tc>
      </w:tr>
      <w:tr w:rsidR="005F1EC1" w14:paraId="2E0B9B90" w14:textId="77777777" w:rsidTr="00CF642C">
        <w:trPr>
          <w:trHeight w:val="787"/>
        </w:trPr>
        <w:tc>
          <w:tcPr>
            <w:tcW w:w="5485" w:type="dxa"/>
            <w:vAlign w:val="center"/>
          </w:tcPr>
          <w:p w14:paraId="3651FDDB" w14:textId="77777777" w:rsidR="005F1EC1" w:rsidRDefault="005F1EC1" w:rsidP="00CF642C">
            <w:pPr>
              <w:pStyle w:val="FFABody"/>
            </w:pPr>
            <w:r>
              <w:rPr>
                <w:b/>
                <w:bCs/>
              </w:rPr>
              <w:t>Fun fact:</w:t>
            </w:r>
            <w:r w:rsidRPr="002904E0">
              <w:t xml:space="preserve"> </w:t>
            </w:r>
          </w:p>
          <w:p w14:paraId="02847DD9" w14:textId="77777777" w:rsidR="005F1EC1" w:rsidRDefault="005F1EC1" w:rsidP="00CF642C">
            <w:pPr>
              <w:pStyle w:val="FFABody"/>
            </w:pPr>
          </w:p>
          <w:p w14:paraId="2FDCA5A8" w14:textId="77777777" w:rsidR="005F1EC1" w:rsidRPr="00433D59" w:rsidRDefault="005F1EC1" w:rsidP="00CF642C">
            <w:pPr>
              <w:pStyle w:val="FFABody"/>
              <w:rPr>
                <w:b/>
                <w:bCs/>
              </w:rPr>
            </w:pPr>
          </w:p>
        </w:tc>
        <w:tc>
          <w:tcPr>
            <w:tcW w:w="5305" w:type="dxa"/>
            <w:vMerge/>
            <w:vAlign w:val="center"/>
          </w:tcPr>
          <w:p w14:paraId="3ECBDDDF" w14:textId="77777777" w:rsidR="005F1EC1" w:rsidRDefault="005F1EC1" w:rsidP="00CF642C">
            <w:pPr>
              <w:pStyle w:val="FFABody"/>
            </w:pPr>
          </w:p>
        </w:tc>
      </w:tr>
      <w:tr w:rsidR="005F1EC1" w14:paraId="4174A5F7" w14:textId="77777777" w:rsidTr="00CF642C">
        <w:trPr>
          <w:trHeight w:val="733"/>
        </w:trPr>
        <w:tc>
          <w:tcPr>
            <w:tcW w:w="5485" w:type="dxa"/>
          </w:tcPr>
          <w:p w14:paraId="0E5BBE34"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709C9107" w14:textId="77777777" w:rsidR="005F1EC1" w:rsidRDefault="005F1EC1" w:rsidP="00CF642C">
            <w:pPr>
              <w:pStyle w:val="FFABody"/>
            </w:pPr>
          </w:p>
        </w:tc>
      </w:tr>
      <w:tr w:rsidR="005F1EC1" w14:paraId="64A5DFEB" w14:textId="77777777" w:rsidTr="00CF642C">
        <w:trPr>
          <w:trHeight w:val="1417"/>
        </w:trPr>
        <w:tc>
          <w:tcPr>
            <w:tcW w:w="10790" w:type="dxa"/>
            <w:gridSpan w:val="2"/>
          </w:tcPr>
          <w:p w14:paraId="330FC847" w14:textId="77777777" w:rsidR="005F1EC1" w:rsidRDefault="005F1EC1" w:rsidP="00CF642C">
            <w:pPr>
              <w:pStyle w:val="FFABody"/>
            </w:pPr>
            <w:r>
              <w:rPr>
                <w:b/>
                <w:bCs/>
              </w:rPr>
              <w:t>Characteristics:</w:t>
            </w:r>
            <w:r w:rsidRPr="002904E0">
              <w:t xml:space="preserve"> </w:t>
            </w:r>
          </w:p>
          <w:p w14:paraId="7F831392" w14:textId="77777777" w:rsidR="005F1EC1" w:rsidRDefault="005F1EC1" w:rsidP="00CF642C">
            <w:pPr>
              <w:pStyle w:val="FFABody"/>
            </w:pPr>
          </w:p>
          <w:p w14:paraId="6292C8B0" w14:textId="77777777" w:rsidR="005F1EC1" w:rsidRDefault="005F1EC1" w:rsidP="00CF642C">
            <w:pPr>
              <w:pStyle w:val="FFABody"/>
              <w:numPr>
                <w:ilvl w:val="0"/>
                <w:numId w:val="22"/>
              </w:numPr>
              <w:spacing w:line="240" w:lineRule="auto"/>
            </w:pPr>
            <w:r>
              <w:t xml:space="preserve"> </w:t>
            </w:r>
          </w:p>
          <w:p w14:paraId="342A037F" w14:textId="77777777" w:rsidR="005F1EC1" w:rsidRDefault="005F1EC1" w:rsidP="00CF642C">
            <w:pPr>
              <w:pStyle w:val="FFABody"/>
              <w:numPr>
                <w:ilvl w:val="0"/>
                <w:numId w:val="22"/>
              </w:numPr>
              <w:spacing w:line="240" w:lineRule="auto"/>
            </w:pPr>
          </w:p>
          <w:p w14:paraId="4AD4E6C5" w14:textId="77777777" w:rsidR="005F1EC1" w:rsidRDefault="005F1EC1" w:rsidP="00CF642C">
            <w:pPr>
              <w:pStyle w:val="FFABody"/>
              <w:numPr>
                <w:ilvl w:val="0"/>
                <w:numId w:val="22"/>
              </w:numPr>
            </w:pPr>
          </w:p>
        </w:tc>
      </w:tr>
      <w:tr w:rsidR="005F1EC1" w14:paraId="7B774735" w14:textId="77777777" w:rsidTr="00CF642C">
        <w:trPr>
          <w:trHeight w:val="1705"/>
        </w:trPr>
        <w:tc>
          <w:tcPr>
            <w:tcW w:w="10790" w:type="dxa"/>
            <w:gridSpan w:val="2"/>
          </w:tcPr>
          <w:p w14:paraId="4A8C17BB"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29F3BA23"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7D5C9B99" w14:textId="77777777" w:rsidTr="00CF642C">
        <w:trPr>
          <w:trHeight w:val="432"/>
        </w:trPr>
        <w:tc>
          <w:tcPr>
            <w:tcW w:w="5485" w:type="dxa"/>
            <w:vAlign w:val="center"/>
          </w:tcPr>
          <w:p w14:paraId="06388A30" w14:textId="77777777" w:rsidR="005F1EC1" w:rsidRPr="00433D59" w:rsidRDefault="005F1EC1" w:rsidP="00CF642C">
            <w:pPr>
              <w:pStyle w:val="FFABody"/>
              <w:rPr>
                <w:b/>
                <w:bCs/>
              </w:rPr>
            </w:pPr>
            <w:r>
              <w:rPr>
                <w:b/>
                <w:bCs/>
              </w:rPr>
              <w:t xml:space="preserve">Breed: </w:t>
            </w:r>
          </w:p>
        </w:tc>
        <w:tc>
          <w:tcPr>
            <w:tcW w:w="5305" w:type="dxa"/>
            <w:vMerge w:val="restart"/>
          </w:tcPr>
          <w:p w14:paraId="421A1320"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0B053AE3" w14:textId="77777777" w:rsidTr="00CF642C">
        <w:trPr>
          <w:trHeight w:val="432"/>
        </w:trPr>
        <w:tc>
          <w:tcPr>
            <w:tcW w:w="5485" w:type="dxa"/>
            <w:vAlign w:val="center"/>
          </w:tcPr>
          <w:p w14:paraId="64CA28C7"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3A8B3F39" w14:textId="77777777" w:rsidR="005F1EC1" w:rsidRDefault="005F1EC1" w:rsidP="00CF642C">
            <w:pPr>
              <w:pStyle w:val="FFABody"/>
            </w:pPr>
          </w:p>
        </w:tc>
      </w:tr>
      <w:tr w:rsidR="005F1EC1" w14:paraId="536FD66D" w14:textId="77777777" w:rsidTr="00CF642C">
        <w:trPr>
          <w:trHeight w:val="787"/>
        </w:trPr>
        <w:tc>
          <w:tcPr>
            <w:tcW w:w="5485" w:type="dxa"/>
            <w:vAlign w:val="center"/>
          </w:tcPr>
          <w:p w14:paraId="62B0CD63" w14:textId="77777777" w:rsidR="005F1EC1" w:rsidRDefault="005F1EC1" w:rsidP="00CF642C">
            <w:pPr>
              <w:pStyle w:val="FFABody"/>
            </w:pPr>
            <w:r>
              <w:rPr>
                <w:b/>
                <w:bCs/>
              </w:rPr>
              <w:t>Fun fact:</w:t>
            </w:r>
            <w:r w:rsidRPr="002904E0">
              <w:t xml:space="preserve"> </w:t>
            </w:r>
          </w:p>
          <w:p w14:paraId="33C42E46" w14:textId="77777777" w:rsidR="005F1EC1" w:rsidRDefault="005F1EC1" w:rsidP="00CF642C">
            <w:pPr>
              <w:pStyle w:val="FFABody"/>
            </w:pPr>
          </w:p>
          <w:p w14:paraId="08300F12" w14:textId="77777777" w:rsidR="005F1EC1" w:rsidRPr="00433D59" w:rsidRDefault="005F1EC1" w:rsidP="00CF642C">
            <w:pPr>
              <w:pStyle w:val="FFABody"/>
              <w:rPr>
                <w:b/>
                <w:bCs/>
              </w:rPr>
            </w:pPr>
          </w:p>
        </w:tc>
        <w:tc>
          <w:tcPr>
            <w:tcW w:w="5305" w:type="dxa"/>
            <w:vMerge/>
            <w:vAlign w:val="center"/>
          </w:tcPr>
          <w:p w14:paraId="36BEDEA3" w14:textId="77777777" w:rsidR="005F1EC1" w:rsidRDefault="005F1EC1" w:rsidP="00CF642C">
            <w:pPr>
              <w:pStyle w:val="FFABody"/>
            </w:pPr>
          </w:p>
        </w:tc>
      </w:tr>
      <w:tr w:rsidR="005F1EC1" w14:paraId="0F132FA4" w14:textId="77777777" w:rsidTr="00CF642C">
        <w:trPr>
          <w:trHeight w:val="733"/>
        </w:trPr>
        <w:tc>
          <w:tcPr>
            <w:tcW w:w="5485" w:type="dxa"/>
          </w:tcPr>
          <w:p w14:paraId="0481EAD1"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071A17E4" w14:textId="77777777" w:rsidR="005F1EC1" w:rsidRDefault="005F1EC1" w:rsidP="00CF642C">
            <w:pPr>
              <w:pStyle w:val="FFABody"/>
            </w:pPr>
          </w:p>
        </w:tc>
      </w:tr>
      <w:tr w:rsidR="005F1EC1" w14:paraId="2B542D04" w14:textId="77777777" w:rsidTr="00CF642C">
        <w:trPr>
          <w:trHeight w:val="1417"/>
        </w:trPr>
        <w:tc>
          <w:tcPr>
            <w:tcW w:w="10790" w:type="dxa"/>
            <w:gridSpan w:val="2"/>
          </w:tcPr>
          <w:p w14:paraId="6E1767B0" w14:textId="77777777" w:rsidR="005F1EC1" w:rsidRDefault="005F1EC1" w:rsidP="00CF642C">
            <w:pPr>
              <w:pStyle w:val="FFABody"/>
            </w:pPr>
            <w:r>
              <w:rPr>
                <w:b/>
                <w:bCs/>
              </w:rPr>
              <w:t>Characteristics:</w:t>
            </w:r>
            <w:r w:rsidRPr="002904E0">
              <w:t xml:space="preserve"> </w:t>
            </w:r>
          </w:p>
          <w:p w14:paraId="12F1C539" w14:textId="77777777" w:rsidR="005F1EC1" w:rsidRDefault="005F1EC1" w:rsidP="00CF642C">
            <w:pPr>
              <w:pStyle w:val="FFABody"/>
            </w:pPr>
          </w:p>
          <w:p w14:paraId="6027DFF7" w14:textId="77777777" w:rsidR="005F1EC1" w:rsidRDefault="005F1EC1" w:rsidP="00CF642C">
            <w:pPr>
              <w:pStyle w:val="FFABody"/>
              <w:numPr>
                <w:ilvl w:val="0"/>
                <w:numId w:val="22"/>
              </w:numPr>
              <w:spacing w:line="240" w:lineRule="auto"/>
            </w:pPr>
            <w:r>
              <w:t xml:space="preserve"> </w:t>
            </w:r>
          </w:p>
          <w:p w14:paraId="74C7F2C6" w14:textId="77777777" w:rsidR="005F1EC1" w:rsidRDefault="005F1EC1" w:rsidP="00CF642C">
            <w:pPr>
              <w:pStyle w:val="FFABody"/>
              <w:numPr>
                <w:ilvl w:val="0"/>
                <w:numId w:val="22"/>
              </w:numPr>
              <w:spacing w:line="240" w:lineRule="auto"/>
            </w:pPr>
          </w:p>
          <w:p w14:paraId="35B99349" w14:textId="77777777" w:rsidR="005F1EC1" w:rsidRDefault="005F1EC1" w:rsidP="00CF642C">
            <w:pPr>
              <w:pStyle w:val="FFABody"/>
              <w:numPr>
                <w:ilvl w:val="0"/>
                <w:numId w:val="22"/>
              </w:numPr>
            </w:pPr>
          </w:p>
        </w:tc>
      </w:tr>
      <w:tr w:rsidR="005F1EC1" w14:paraId="27103C74" w14:textId="77777777" w:rsidTr="00CF642C">
        <w:trPr>
          <w:trHeight w:val="1705"/>
        </w:trPr>
        <w:tc>
          <w:tcPr>
            <w:tcW w:w="10790" w:type="dxa"/>
            <w:gridSpan w:val="2"/>
          </w:tcPr>
          <w:p w14:paraId="574FAF98"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34EBE6A3"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613F1145" w14:textId="77777777" w:rsidTr="00CF642C">
        <w:trPr>
          <w:trHeight w:val="432"/>
        </w:trPr>
        <w:tc>
          <w:tcPr>
            <w:tcW w:w="5485" w:type="dxa"/>
            <w:vAlign w:val="center"/>
          </w:tcPr>
          <w:p w14:paraId="58FBD367" w14:textId="77777777" w:rsidR="005F1EC1" w:rsidRPr="00433D59" w:rsidRDefault="005F1EC1" w:rsidP="00CF642C">
            <w:pPr>
              <w:pStyle w:val="FFABody"/>
              <w:rPr>
                <w:b/>
                <w:bCs/>
              </w:rPr>
            </w:pPr>
            <w:r>
              <w:rPr>
                <w:b/>
                <w:bCs/>
              </w:rPr>
              <w:lastRenderedPageBreak/>
              <w:t xml:space="preserve">Breed: </w:t>
            </w:r>
          </w:p>
        </w:tc>
        <w:tc>
          <w:tcPr>
            <w:tcW w:w="5305" w:type="dxa"/>
            <w:vMerge w:val="restart"/>
          </w:tcPr>
          <w:p w14:paraId="4FEA0E9A"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3B0BB06" w14:textId="77777777" w:rsidTr="00CF642C">
        <w:trPr>
          <w:trHeight w:val="432"/>
        </w:trPr>
        <w:tc>
          <w:tcPr>
            <w:tcW w:w="5485" w:type="dxa"/>
            <w:vAlign w:val="center"/>
          </w:tcPr>
          <w:p w14:paraId="4B86706A"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7F935F02" w14:textId="77777777" w:rsidR="005F1EC1" w:rsidRDefault="005F1EC1" w:rsidP="00CF642C">
            <w:pPr>
              <w:pStyle w:val="FFABody"/>
            </w:pPr>
          </w:p>
        </w:tc>
      </w:tr>
      <w:tr w:rsidR="005F1EC1" w14:paraId="0B105172" w14:textId="77777777" w:rsidTr="00CF642C">
        <w:trPr>
          <w:trHeight w:val="787"/>
        </w:trPr>
        <w:tc>
          <w:tcPr>
            <w:tcW w:w="5485" w:type="dxa"/>
            <w:vAlign w:val="center"/>
          </w:tcPr>
          <w:p w14:paraId="3E03B337" w14:textId="77777777" w:rsidR="005F1EC1" w:rsidRDefault="005F1EC1" w:rsidP="00CF642C">
            <w:pPr>
              <w:pStyle w:val="FFABody"/>
            </w:pPr>
            <w:r>
              <w:rPr>
                <w:b/>
                <w:bCs/>
              </w:rPr>
              <w:t>Fun fact:</w:t>
            </w:r>
            <w:r w:rsidRPr="002904E0">
              <w:t xml:space="preserve"> </w:t>
            </w:r>
          </w:p>
          <w:p w14:paraId="2EFF1D3F" w14:textId="77777777" w:rsidR="005F1EC1" w:rsidRDefault="005F1EC1" w:rsidP="00CF642C">
            <w:pPr>
              <w:pStyle w:val="FFABody"/>
            </w:pPr>
          </w:p>
          <w:p w14:paraId="0C11D2AE" w14:textId="77777777" w:rsidR="005F1EC1" w:rsidRPr="00433D59" w:rsidRDefault="005F1EC1" w:rsidP="00CF642C">
            <w:pPr>
              <w:pStyle w:val="FFABody"/>
              <w:rPr>
                <w:b/>
                <w:bCs/>
              </w:rPr>
            </w:pPr>
          </w:p>
        </w:tc>
        <w:tc>
          <w:tcPr>
            <w:tcW w:w="5305" w:type="dxa"/>
            <w:vMerge/>
            <w:vAlign w:val="center"/>
          </w:tcPr>
          <w:p w14:paraId="22CC1A0E" w14:textId="77777777" w:rsidR="005F1EC1" w:rsidRDefault="005F1EC1" w:rsidP="00CF642C">
            <w:pPr>
              <w:pStyle w:val="FFABody"/>
            </w:pPr>
          </w:p>
        </w:tc>
      </w:tr>
      <w:tr w:rsidR="005F1EC1" w14:paraId="4E2DE782" w14:textId="77777777" w:rsidTr="00CF642C">
        <w:trPr>
          <w:trHeight w:val="733"/>
        </w:trPr>
        <w:tc>
          <w:tcPr>
            <w:tcW w:w="5485" w:type="dxa"/>
          </w:tcPr>
          <w:p w14:paraId="0C114B66"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0E863863" w14:textId="77777777" w:rsidR="005F1EC1" w:rsidRDefault="005F1EC1" w:rsidP="00CF642C">
            <w:pPr>
              <w:pStyle w:val="FFABody"/>
            </w:pPr>
          </w:p>
        </w:tc>
      </w:tr>
      <w:tr w:rsidR="005F1EC1" w14:paraId="32BFA8CB" w14:textId="77777777" w:rsidTr="00CF642C">
        <w:trPr>
          <w:trHeight w:val="1417"/>
        </w:trPr>
        <w:tc>
          <w:tcPr>
            <w:tcW w:w="10790" w:type="dxa"/>
            <w:gridSpan w:val="2"/>
          </w:tcPr>
          <w:p w14:paraId="5217533F" w14:textId="77777777" w:rsidR="005F1EC1" w:rsidRDefault="005F1EC1" w:rsidP="00CF642C">
            <w:pPr>
              <w:pStyle w:val="FFABody"/>
            </w:pPr>
            <w:r>
              <w:rPr>
                <w:b/>
                <w:bCs/>
              </w:rPr>
              <w:t>Characteristics:</w:t>
            </w:r>
            <w:r w:rsidRPr="002904E0">
              <w:t xml:space="preserve"> </w:t>
            </w:r>
          </w:p>
          <w:p w14:paraId="63E17CBD" w14:textId="77777777" w:rsidR="005F1EC1" w:rsidRDefault="005F1EC1" w:rsidP="00CF642C">
            <w:pPr>
              <w:pStyle w:val="FFABody"/>
            </w:pPr>
          </w:p>
          <w:p w14:paraId="5C7B4B3B" w14:textId="77777777" w:rsidR="005F1EC1" w:rsidRDefault="005F1EC1" w:rsidP="00CF642C">
            <w:pPr>
              <w:pStyle w:val="FFABody"/>
              <w:numPr>
                <w:ilvl w:val="0"/>
                <w:numId w:val="22"/>
              </w:numPr>
              <w:spacing w:line="240" w:lineRule="auto"/>
            </w:pPr>
            <w:r>
              <w:t xml:space="preserve"> </w:t>
            </w:r>
          </w:p>
          <w:p w14:paraId="0101F7D8" w14:textId="77777777" w:rsidR="005F1EC1" w:rsidRDefault="005F1EC1" w:rsidP="00CF642C">
            <w:pPr>
              <w:pStyle w:val="FFABody"/>
              <w:numPr>
                <w:ilvl w:val="0"/>
                <w:numId w:val="22"/>
              </w:numPr>
              <w:spacing w:line="240" w:lineRule="auto"/>
            </w:pPr>
          </w:p>
          <w:p w14:paraId="438DD20A" w14:textId="77777777" w:rsidR="005F1EC1" w:rsidRDefault="005F1EC1" w:rsidP="00CF642C">
            <w:pPr>
              <w:pStyle w:val="FFABody"/>
              <w:numPr>
                <w:ilvl w:val="0"/>
                <w:numId w:val="22"/>
              </w:numPr>
            </w:pPr>
          </w:p>
        </w:tc>
      </w:tr>
      <w:tr w:rsidR="005F1EC1" w14:paraId="15826655" w14:textId="77777777" w:rsidTr="00CF642C">
        <w:trPr>
          <w:trHeight w:val="1705"/>
        </w:trPr>
        <w:tc>
          <w:tcPr>
            <w:tcW w:w="10790" w:type="dxa"/>
            <w:gridSpan w:val="2"/>
          </w:tcPr>
          <w:p w14:paraId="7DBB4CE8"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469C7CB5"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1A64E6FF" w14:textId="77777777" w:rsidTr="00CF642C">
        <w:trPr>
          <w:trHeight w:val="432"/>
        </w:trPr>
        <w:tc>
          <w:tcPr>
            <w:tcW w:w="5485" w:type="dxa"/>
            <w:vAlign w:val="center"/>
          </w:tcPr>
          <w:p w14:paraId="7C68FD92" w14:textId="77777777" w:rsidR="005F1EC1" w:rsidRPr="00433D59" w:rsidRDefault="005F1EC1" w:rsidP="00CF642C">
            <w:pPr>
              <w:pStyle w:val="FFABody"/>
              <w:rPr>
                <w:b/>
                <w:bCs/>
              </w:rPr>
            </w:pPr>
            <w:r>
              <w:rPr>
                <w:b/>
                <w:bCs/>
              </w:rPr>
              <w:t xml:space="preserve">Breed: </w:t>
            </w:r>
          </w:p>
        </w:tc>
        <w:tc>
          <w:tcPr>
            <w:tcW w:w="5305" w:type="dxa"/>
            <w:vMerge w:val="restart"/>
          </w:tcPr>
          <w:p w14:paraId="62D4D7BA"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0901BF0" w14:textId="77777777" w:rsidTr="00CF642C">
        <w:trPr>
          <w:trHeight w:val="432"/>
        </w:trPr>
        <w:tc>
          <w:tcPr>
            <w:tcW w:w="5485" w:type="dxa"/>
            <w:vAlign w:val="center"/>
          </w:tcPr>
          <w:p w14:paraId="2BFE71BF"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5B5E6D33" w14:textId="77777777" w:rsidR="005F1EC1" w:rsidRDefault="005F1EC1" w:rsidP="00CF642C">
            <w:pPr>
              <w:pStyle w:val="FFABody"/>
            </w:pPr>
          </w:p>
        </w:tc>
      </w:tr>
      <w:tr w:rsidR="005F1EC1" w14:paraId="442C9052" w14:textId="77777777" w:rsidTr="00CF642C">
        <w:trPr>
          <w:trHeight w:val="787"/>
        </w:trPr>
        <w:tc>
          <w:tcPr>
            <w:tcW w:w="5485" w:type="dxa"/>
            <w:vAlign w:val="center"/>
          </w:tcPr>
          <w:p w14:paraId="438C9AEE" w14:textId="77777777" w:rsidR="005F1EC1" w:rsidRDefault="005F1EC1" w:rsidP="00CF642C">
            <w:pPr>
              <w:pStyle w:val="FFABody"/>
            </w:pPr>
            <w:r>
              <w:rPr>
                <w:b/>
                <w:bCs/>
              </w:rPr>
              <w:t>Fun fact:</w:t>
            </w:r>
            <w:r w:rsidRPr="002904E0">
              <w:t xml:space="preserve"> </w:t>
            </w:r>
          </w:p>
          <w:p w14:paraId="04208703" w14:textId="77777777" w:rsidR="005F1EC1" w:rsidRDefault="005F1EC1" w:rsidP="00CF642C">
            <w:pPr>
              <w:pStyle w:val="FFABody"/>
            </w:pPr>
          </w:p>
          <w:p w14:paraId="6EE83CCD" w14:textId="77777777" w:rsidR="005F1EC1" w:rsidRPr="00433D59" w:rsidRDefault="005F1EC1" w:rsidP="00CF642C">
            <w:pPr>
              <w:pStyle w:val="FFABody"/>
              <w:rPr>
                <w:b/>
                <w:bCs/>
              </w:rPr>
            </w:pPr>
          </w:p>
        </w:tc>
        <w:tc>
          <w:tcPr>
            <w:tcW w:w="5305" w:type="dxa"/>
            <w:vMerge/>
            <w:vAlign w:val="center"/>
          </w:tcPr>
          <w:p w14:paraId="5E7185F2" w14:textId="77777777" w:rsidR="005F1EC1" w:rsidRDefault="005F1EC1" w:rsidP="00CF642C">
            <w:pPr>
              <w:pStyle w:val="FFABody"/>
            </w:pPr>
          </w:p>
        </w:tc>
      </w:tr>
      <w:tr w:rsidR="005F1EC1" w14:paraId="7C318848" w14:textId="77777777" w:rsidTr="00CF642C">
        <w:trPr>
          <w:trHeight w:val="733"/>
        </w:trPr>
        <w:tc>
          <w:tcPr>
            <w:tcW w:w="5485" w:type="dxa"/>
          </w:tcPr>
          <w:p w14:paraId="7CA979D8"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0CB44E6E" w14:textId="77777777" w:rsidR="005F1EC1" w:rsidRDefault="005F1EC1" w:rsidP="00CF642C">
            <w:pPr>
              <w:pStyle w:val="FFABody"/>
            </w:pPr>
          </w:p>
        </w:tc>
      </w:tr>
      <w:tr w:rsidR="005F1EC1" w14:paraId="6158960D" w14:textId="77777777" w:rsidTr="00CF642C">
        <w:trPr>
          <w:trHeight w:val="1417"/>
        </w:trPr>
        <w:tc>
          <w:tcPr>
            <w:tcW w:w="10790" w:type="dxa"/>
            <w:gridSpan w:val="2"/>
          </w:tcPr>
          <w:p w14:paraId="13462673" w14:textId="77777777" w:rsidR="005F1EC1" w:rsidRDefault="005F1EC1" w:rsidP="00CF642C">
            <w:pPr>
              <w:pStyle w:val="FFABody"/>
            </w:pPr>
            <w:r>
              <w:rPr>
                <w:b/>
                <w:bCs/>
              </w:rPr>
              <w:t>Characteristics:</w:t>
            </w:r>
            <w:r w:rsidRPr="002904E0">
              <w:t xml:space="preserve"> </w:t>
            </w:r>
          </w:p>
          <w:p w14:paraId="053DB9A9" w14:textId="77777777" w:rsidR="005F1EC1" w:rsidRDefault="005F1EC1" w:rsidP="00CF642C">
            <w:pPr>
              <w:pStyle w:val="FFABody"/>
            </w:pPr>
          </w:p>
          <w:p w14:paraId="2C083E7F" w14:textId="77777777" w:rsidR="005F1EC1" w:rsidRDefault="005F1EC1" w:rsidP="00CF642C">
            <w:pPr>
              <w:pStyle w:val="FFABody"/>
              <w:numPr>
                <w:ilvl w:val="0"/>
                <w:numId w:val="22"/>
              </w:numPr>
              <w:spacing w:line="240" w:lineRule="auto"/>
            </w:pPr>
            <w:r>
              <w:t xml:space="preserve"> </w:t>
            </w:r>
          </w:p>
          <w:p w14:paraId="53524728" w14:textId="77777777" w:rsidR="005F1EC1" w:rsidRDefault="005F1EC1" w:rsidP="00CF642C">
            <w:pPr>
              <w:pStyle w:val="FFABody"/>
              <w:numPr>
                <w:ilvl w:val="0"/>
                <w:numId w:val="22"/>
              </w:numPr>
              <w:spacing w:line="240" w:lineRule="auto"/>
            </w:pPr>
          </w:p>
          <w:p w14:paraId="1680AC24" w14:textId="77777777" w:rsidR="005F1EC1" w:rsidRDefault="005F1EC1" w:rsidP="00CF642C">
            <w:pPr>
              <w:pStyle w:val="FFABody"/>
              <w:numPr>
                <w:ilvl w:val="0"/>
                <w:numId w:val="22"/>
              </w:numPr>
            </w:pPr>
          </w:p>
        </w:tc>
      </w:tr>
      <w:tr w:rsidR="005F1EC1" w14:paraId="63804C2D" w14:textId="77777777" w:rsidTr="00CF642C">
        <w:trPr>
          <w:trHeight w:val="1705"/>
        </w:trPr>
        <w:tc>
          <w:tcPr>
            <w:tcW w:w="10790" w:type="dxa"/>
            <w:gridSpan w:val="2"/>
          </w:tcPr>
          <w:p w14:paraId="1E815AAC"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4BF7566E" w14:textId="77777777" w:rsidR="005F1EC1" w:rsidRDefault="005F1EC1" w:rsidP="005F5A63">
      <w:pPr>
        <w:pStyle w:val="DocumentTitle"/>
        <w:rPr>
          <w:sz w:val="18"/>
          <w:szCs w:val="18"/>
        </w:rPr>
      </w:pPr>
    </w:p>
    <w:p w14:paraId="6ABB8C01" w14:textId="77777777" w:rsidR="005F1EC1" w:rsidRDefault="005F1EC1" w:rsidP="005F5A63">
      <w:pPr>
        <w:pStyle w:val="DocumentTitle"/>
        <w:rPr>
          <w:sz w:val="18"/>
          <w:szCs w:val="18"/>
        </w:rPr>
      </w:pPr>
    </w:p>
    <w:p w14:paraId="37F6FE98" w14:textId="77777777" w:rsidR="005F1EC1" w:rsidRDefault="005F1EC1" w:rsidP="005F5A63">
      <w:pPr>
        <w:pStyle w:val="DocumentTitle"/>
        <w:rPr>
          <w:sz w:val="18"/>
          <w:szCs w:val="18"/>
        </w:rPr>
      </w:pPr>
    </w:p>
    <w:p w14:paraId="1991ED34" w14:textId="77777777" w:rsidR="005F1EC1" w:rsidRDefault="005F1EC1" w:rsidP="005F5A63">
      <w:pPr>
        <w:pStyle w:val="DocumentTitle"/>
        <w:rPr>
          <w:sz w:val="18"/>
          <w:szCs w:val="18"/>
        </w:rPr>
      </w:pPr>
    </w:p>
    <w:p w14:paraId="0E45B185" w14:textId="77777777" w:rsidR="005F1EC1" w:rsidRDefault="005F1EC1" w:rsidP="005F5A63">
      <w:pPr>
        <w:pStyle w:val="DocumentTitle"/>
        <w:rPr>
          <w:sz w:val="18"/>
          <w:szCs w:val="18"/>
        </w:rPr>
      </w:pPr>
    </w:p>
    <w:p w14:paraId="22B7F5B0" w14:textId="77777777" w:rsidR="005F1EC1" w:rsidRDefault="005F1EC1" w:rsidP="005F5A63">
      <w:pPr>
        <w:pStyle w:val="DocumentTitle"/>
        <w:rPr>
          <w:sz w:val="18"/>
          <w:szCs w:val="18"/>
        </w:rPr>
      </w:pPr>
    </w:p>
    <w:p w14:paraId="06592786" w14:textId="77777777" w:rsidR="005F1EC1" w:rsidRDefault="005F1EC1" w:rsidP="005F5A63">
      <w:pPr>
        <w:pStyle w:val="DocumentTitle"/>
        <w:rPr>
          <w:sz w:val="18"/>
          <w:szCs w:val="18"/>
        </w:rPr>
      </w:pPr>
    </w:p>
    <w:p w14:paraId="254DF734"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72BB2654" w14:textId="77777777" w:rsidTr="00CF642C">
        <w:trPr>
          <w:trHeight w:val="432"/>
        </w:trPr>
        <w:tc>
          <w:tcPr>
            <w:tcW w:w="5485" w:type="dxa"/>
            <w:vAlign w:val="center"/>
          </w:tcPr>
          <w:p w14:paraId="3B115038" w14:textId="77777777" w:rsidR="005F1EC1" w:rsidRPr="00433D59" w:rsidRDefault="005F1EC1" w:rsidP="00CF642C">
            <w:pPr>
              <w:pStyle w:val="FFABody"/>
              <w:rPr>
                <w:b/>
                <w:bCs/>
              </w:rPr>
            </w:pPr>
            <w:r>
              <w:rPr>
                <w:b/>
                <w:bCs/>
              </w:rPr>
              <w:lastRenderedPageBreak/>
              <w:t xml:space="preserve">Breed: </w:t>
            </w:r>
          </w:p>
        </w:tc>
        <w:tc>
          <w:tcPr>
            <w:tcW w:w="5305" w:type="dxa"/>
            <w:vMerge w:val="restart"/>
          </w:tcPr>
          <w:p w14:paraId="223F5561"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502BAF5D" w14:textId="77777777" w:rsidTr="00CF642C">
        <w:trPr>
          <w:trHeight w:val="432"/>
        </w:trPr>
        <w:tc>
          <w:tcPr>
            <w:tcW w:w="5485" w:type="dxa"/>
            <w:vAlign w:val="center"/>
          </w:tcPr>
          <w:p w14:paraId="10BA5848"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57D98E0F" w14:textId="77777777" w:rsidR="005F1EC1" w:rsidRDefault="005F1EC1" w:rsidP="00CF642C">
            <w:pPr>
              <w:pStyle w:val="FFABody"/>
            </w:pPr>
          </w:p>
        </w:tc>
      </w:tr>
      <w:tr w:rsidR="005F1EC1" w14:paraId="6139D76B" w14:textId="77777777" w:rsidTr="00CF642C">
        <w:trPr>
          <w:trHeight w:val="787"/>
        </w:trPr>
        <w:tc>
          <w:tcPr>
            <w:tcW w:w="5485" w:type="dxa"/>
            <w:vAlign w:val="center"/>
          </w:tcPr>
          <w:p w14:paraId="36F35B6D" w14:textId="77777777" w:rsidR="005F1EC1" w:rsidRDefault="005F1EC1" w:rsidP="00CF642C">
            <w:pPr>
              <w:pStyle w:val="FFABody"/>
            </w:pPr>
            <w:r>
              <w:rPr>
                <w:b/>
                <w:bCs/>
              </w:rPr>
              <w:t>Fun fact:</w:t>
            </w:r>
            <w:r w:rsidRPr="002904E0">
              <w:t xml:space="preserve"> </w:t>
            </w:r>
          </w:p>
          <w:p w14:paraId="310739DE" w14:textId="77777777" w:rsidR="005F1EC1" w:rsidRDefault="005F1EC1" w:rsidP="00CF642C">
            <w:pPr>
              <w:pStyle w:val="FFABody"/>
            </w:pPr>
          </w:p>
          <w:p w14:paraId="7D43C83F" w14:textId="77777777" w:rsidR="005F1EC1" w:rsidRPr="00433D59" w:rsidRDefault="005F1EC1" w:rsidP="00CF642C">
            <w:pPr>
              <w:pStyle w:val="FFABody"/>
              <w:rPr>
                <w:b/>
                <w:bCs/>
              </w:rPr>
            </w:pPr>
          </w:p>
        </w:tc>
        <w:tc>
          <w:tcPr>
            <w:tcW w:w="5305" w:type="dxa"/>
            <w:vMerge/>
            <w:vAlign w:val="center"/>
          </w:tcPr>
          <w:p w14:paraId="2C66077B" w14:textId="77777777" w:rsidR="005F1EC1" w:rsidRDefault="005F1EC1" w:rsidP="00CF642C">
            <w:pPr>
              <w:pStyle w:val="FFABody"/>
            </w:pPr>
          </w:p>
        </w:tc>
      </w:tr>
      <w:tr w:rsidR="005F1EC1" w14:paraId="348157C4" w14:textId="77777777" w:rsidTr="00CF642C">
        <w:trPr>
          <w:trHeight w:val="733"/>
        </w:trPr>
        <w:tc>
          <w:tcPr>
            <w:tcW w:w="5485" w:type="dxa"/>
          </w:tcPr>
          <w:p w14:paraId="030A06A1"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32AD1166" w14:textId="77777777" w:rsidR="005F1EC1" w:rsidRDefault="005F1EC1" w:rsidP="00CF642C">
            <w:pPr>
              <w:pStyle w:val="FFABody"/>
            </w:pPr>
          </w:p>
        </w:tc>
      </w:tr>
      <w:tr w:rsidR="005F1EC1" w14:paraId="297BF21B" w14:textId="77777777" w:rsidTr="00CF642C">
        <w:trPr>
          <w:trHeight w:val="1417"/>
        </w:trPr>
        <w:tc>
          <w:tcPr>
            <w:tcW w:w="10790" w:type="dxa"/>
            <w:gridSpan w:val="2"/>
          </w:tcPr>
          <w:p w14:paraId="6110BF49" w14:textId="77777777" w:rsidR="005F1EC1" w:rsidRDefault="005F1EC1" w:rsidP="00CF642C">
            <w:pPr>
              <w:pStyle w:val="FFABody"/>
            </w:pPr>
            <w:r>
              <w:rPr>
                <w:b/>
                <w:bCs/>
              </w:rPr>
              <w:t>Characteristics:</w:t>
            </w:r>
            <w:r w:rsidRPr="002904E0">
              <w:t xml:space="preserve"> </w:t>
            </w:r>
          </w:p>
          <w:p w14:paraId="5A873F7D" w14:textId="77777777" w:rsidR="005F1EC1" w:rsidRDefault="005F1EC1" w:rsidP="00CF642C">
            <w:pPr>
              <w:pStyle w:val="FFABody"/>
            </w:pPr>
          </w:p>
          <w:p w14:paraId="119B94CD" w14:textId="77777777" w:rsidR="005F1EC1" w:rsidRDefault="005F1EC1" w:rsidP="00CF642C">
            <w:pPr>
              <w:pStyle w:val="FFABody"/>
              <w:numPr>
                <w:ilvl w:val="0"/>
                <w:numId w:val="22"/>
              </w:numPr>
              <w:spacing w:line="240" w:lineRule="auto"/>
            </w:pPr>
            <w:r>
              <w:t xml:space="preserve"> </w:t>
            </w:r>
          </w:p>
          <w:p w14:paraId="18A82FA7" w14:textId="77777777" w:rsidR="005F1EC1" w:rsidRDefault="005F1EC1" w:rsidP="00CF642C">
            <w:pPr>
              <w:pStyle w:val="FFABody"/>
              <w:numPr>
                <w:ilvl w:val="0"/>
                <w:numId w:val="22"/>
              </w:numPr>
              <w:spacing w:line="240" w:lineRule="auto"/>
            </w:pPr>
          </w:p>
          <w:p w14:paraId="0738CF78" w14:textId="77777777" w:rsidR="005F1EC1" w:rsidRDefault="005F1EC1" w:rsidP="00CF642C">
            <w:pPr>
              <w:pStyle w:val="FFABody"/>
              <w:numPr>
                <w:ilvl w:val="0"/>
                <w:numId w:val="22"/>
              </w:numPr>
            </w:pPr>
          </w:p>
        </w:tc>
      </w:tr>
      <w:tr w:rsidR="005F1EC1" w14:paraId="124ADB9D" w14:textId="77777777" w:rsidTr="00CF642C">
        <w:trPr>
          <w:trHeight w:val="1705"/>
        </w:trPr>
        <w:tc>
          <w:tcPr>
            <w:tcW w:w="10790" w:type="dxa"/>
            <w:gridSpan w:val="2"/>
          </w:tcPr>
          <w:p w14:paraId="1303C28A"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5CD7C158"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0F4D5D0F" w14:textId="77777777" w:rsidTr="00CF642C">
        <w:trPr>
          <w:trHeight w:val="432"/>
        </w:trPr>
        <w:tc>
          <w:tcPr>
            <w:tcW w:w="5485" w:type="dxa"/>
            <w:vAlign w:val="center"/>
          </w:tcPr>
          <w:p w14:paraId="5C21265B" w14:textId="77777777" w:rsidR="005F1EC1" w:rsidRPr="00433D59" w:rsidRDefault="005F1EC1" w:rsidP="00CF642C">
            <w:pPr>
              <w:pStyle w:val="FFABody"/>
              <w:rPr>
                <w:b/>
                <w:bCs/>
              </w:rPr>
            </w:pPr>
            <w:r>
              <w:rPr>
                <w:b/>
                <w:bCs/>
              </w:rPr>
              <w:t xml:space="preserve">Breed: </w:t>
            </w:r>
          </w:p>
        </w:tc>
        <w:tc>
          <w:tcPr>
            <w:tcW w:w="5305" w:type="dxa"/>
            <w:vMerge w:val="restart"/>
          </w:tcPr>
          <w:p w14:paraId="7EC965A5"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2C1FBF18" w14:textId="77777777" w:rsidTr="00CF642C">
        <w:trPr>
          <w:trHeight w:val="432"/>
        </w:trPr>
        <w:tc>
          <w:tcPr>
            <w:tcW w:w="5485" w:type="dxa"/>
            <w:vAlign w:val="center"/>
          </w:tcPr>
          <w:p w14:paraId="25F7D481"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2FA01A5A" w14:textId="77777777" w:rsidR="005F1EC1" w:rsidRDefault="005F1EC1" w:rsidP="00CF642C">
            <w:pPr>
              <w:pStyle w:val="FFABody"/>
            </w:pPr>
          </w:p>
        </w:tc>
      </w:tr>
      <w:tr w:rsidR="005F1EC1" w14:paraId="01DC095F" w14:textId="77777777" w:rsidTr="00CF642C">
        <w:trPr>
          <w:trHeight w:val="787"/>
        </w:trPr>
        <w:tc>
          <w:tcPr>
            <w:tcW w:w="5485" w:type="dxa"/>
            <w:vAlign w:val="center"/>
          </w:tcPr>
          <w:p w14:paraId="58F2D1BC" w14:textId="77777777" w:rsidR="005F1EC1" w:rsidRDefault="005F1EC1" w:rsidP="00CF642C">
            <w:pPr>
              <w:pStyle w:val="FFABody"/>
            </w:pPr>
            <w:r>
              <w:rPr>
                <w:b/>
                <w:bCs/>
              </w:rPr>
              <w:t>Fun fact:</w:t>
            </w:r>
            <w:r w:rsidRPr="002904E0">
              <w:t xml:space="preserve"> </w:t>
            </w:r>
          </w:p>
          <w:p w14:paraId="76650737" w14:textId="77777777" w:rsidR="005F1EC1" w:rsidRDefault="005F1EC1" w:rsidP="00CF642C">
            <w:pPr>
              <w:pStyle w:val="FFABody"/>
            </w:pPr>
          </w:p>
          <w:p w14:paraId="1CD2B4BB" w14:textId="77777777" w:rsidR="005F1EC1" w:rsidRPr="00433D59" w:rsidRDefault="005F1EC1" w:rsidP="00CF642C">
            <w:pPr>
              <w:pStyle w:val="FFABody"/>
              <w:rPr>
                <w:b/>
                <w:bCs/>
              </w:rPr>
            </w:pPr>
          </w:p>
        </w:tc>
        <w:tc>
          <w:tcPr>
            <w:tcW w:w="5305" w:type="dxa"/>
            <w:vMerge/>
            <w:vAlign w:val="center"/>
          </w:tcPr>
          <w:p w14:paraId="5A6C2533" w14:textId="77777777" w:rsidR="005F1EC1" w:rsidRDefault="005F1EC1" w:rsidP="00CF642C">
            <w:pPr>
              <w:pStyle w:val="FFABody"/>
            </w:pPr>
          </w:p>
        </w:tc>
      </w:tr>
      <w:tr w:rsidR="005F1EC1" w14:paraId="5D6525DF" w14:textId="77777777" w:rsidTr="00CF642C">
        <w:trPr>
          <w:trHeight w:val="733"/>
        </w:trPr>
        <w:tc>
          <w:tcPr>
            <w:tcW w:w="5485" w:type="dxa"/>
          </w:tcPr>
          <w:p w14:paraId="71602DF1"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11CF6BBE" w14:textId="77777777" w:rsidR="005F1EC1" w:rsidRDefault="005F1EC1" w:rsidP="00CF642C">
            <w:pPr>
              <w:pStyle w:val="FFABody"/>
            </w:pPr>
          </w:p>
        </w:tc>
      </w:tr>
      <w:tr w:rsidR="005F1EC1" w14:paraId="1A115E1E" w14:textId="77777777" w:rsidTr="00CF642C">
        <w:trPr>
          <w:trHeight w:val="1417"/>
        </w:trPr>
        <w:tc>
          <w:tcPr>
            <w:tcW w:w="10790" w:type="dxa"/>
            <w:gridSpan w:val="2"/>
          </w:tcPr>
          <w:p w14:paraId="0C6AD1A7" w14:textId="77777777" w:rsidR="005F1EC1" w:rsidRDefault="005F1EC1" w:rsidP="00CF642C">
            <w:pPr>
              <w:pStyle w:val="FFABody"/>
            </w:pPr>
            <w:r>
              <w:rPr>
                <w:b/>
                <w:bCs/>
              </w:rPr>
              <w:t>Characteristics:</w:t>
            </w:r>
            <w:r w:rsidRPr="002904E0">
              <w:t xml:space="preserve"> </w:t>
            </w:r>
          </w:p>
          <w:p w14:paraId="78F9ADE2" w14:textId="77777777" w:rsidR="005F1EC1" w:rsidRDefault="005F1EC1" w:rsidP="00CF642C">
            <w:pPr>
              <w:pStyle w:val="FFABody"/>
            </w:pPr>
          </w:p>
          <w:p w14:paraId="1D90BC7A" w14:textId="77777777" w:rsidR="005F1EC1" w:rsidRDefault="005F1EC1" w:rsidP="00CF642C">
            <w:pPr>
              <w:pStyle w:val="FFABody"/>
              <w:numPr>
                <w:ilvl w:val="0"/>
                <w:numId w:val="22"/>
              </w:numPr>
              <w:spacing w:line="240" w:lineRule="auto"/>
            </w:pPr>
            <w:r>
              <w:t xml:space="preserve"> </w:t>
            </w:r>
          </w:p>
          <w:p w14:paraId="549B5415" w14:textId="77777777" w:rsidR="005F1EC1" w:rsidRDefault="005F1EC1" w:rsidP="00CF642C">
            <w:pPr>
              <w:pStyle w:val="FFABody"/>
              <w:numPr>
                <w:ilvl w:val="0"/>
                <w:numId w:val="22"/>
              </w:numPr>
              <w:spacing w:line="240" w:lineRule="auto"/>
            </w:pPr>
          </w:p>
          <w:p w14:paraId="65F59992" w14:textId="77777777" w:rsidR="005F1EC1" w:rsidRDefault="005F1EC1" w:rsidP="00CF642C">
            <w:pPr>
              <w:pStyle w:val="FFABody"/>
              <w:numPr>
                <w:ilvl w:val="0"/>
                <w:numId w:val="22"/>
              </w:numPr>
            </w:pPr>
          </w:p>
        </w:tc>
      </w:tr>
      <w:tr w:rsidR="005F1EC1" w14:paraId="6B86F8C2" w14:textId="77777777" w:rsidTr="00CF642C">
        <w:trPr>
          <w:trHeight w:val="1705"/>
        </w:trPr>
        <w:tc>
          <w:tcPr>
            <w:tcW w:w="10790" w:type="dxa"/>
            <w:gridSpan w:val="2"/>
          </w:tcPr>
          <w:p w14:paraId="275463D7"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34021985" w14:textId="77777777" w:rsidR="005F1EC1" w:rsidRDefault="005F1EC1" w:rsidP="005F5A63">
      <w:pPr>
        <w:pStyle w:val="DocumentTitle"/>
        <w:rPr>
          <w:sz w:val="18"/>
          <w:szCs w:val="18"/>
        </w:rPr>
      </w:pPr>
    </w:p>
    <w:p w14:paraId="4F99E4A6" w14:textId="77777777" w:rsidR="005F1EC1" w:rsidRDefault="005F1EC1" w:rsidP="005F5A63">
      <w:pPr>
        <w:pStyle w:val="DocumentTitle"/>
        <w:rPr>
          <w:sz w:val="18"/>
          <w:szCs w:val="18"/>
        </w:rPr>
      </w:pPr>
    </w:p>
    <w:p w14:paraId="5DE58C45" w14:textId="77777777" w:rsidR="005F1EC1" w:rsidRDefault="005F1EC1" w:rsidP="005F5A63">
      <w:pPr>
        <w:pStyle w:val="DocumentTitle"/>
        <w:rPr>
          <w:sz w:val="18"/>
          <w:szCs w:val="18"/>
        </w:rPr>
      </w:pPr>
    </w:p>
    <w:p w14:paraId="4A431659" w14:textId="77777777" w:rsidR="005F1EC1" w:rsidRDefault="005F1EC1" w:rsidP="005F5A63">
      <w:pPr>
        <w:pStyle w:val="DocumentTitle"/>
        <w:rPr>
          <w:sz w:val="18"/>
          <w:szCs w:val="18"/>
        </w:rPr>
      </w:pPr>
    </w:p>
    <w:p w14:paraId="0ABD21A9" w14:textId="77777777" w:rsidR="005F1EC1" w:rsidRDefault="005F1EC1" w:rsidP="005F5A63">
      <w:pPr>
        <w:pStyle w:val="DocumentTitle"/>
        <w:rPr>
          <w:sz w:val="18"/>
          <w:szCs w:val="18"/>
        </w:rPr>
      </w:pPr>
    </w:p>
    <w:p w14:paraId="14C11542" w14:textId="77777777" w:rsidR="005F1EC1" w:rsidRDefault="005F1EC1" w:rsidP="005F5A63">
      <w:pPr>
        <w:pStyle w:val="DocumentTitle"/>
        <w:rPr>
          <w:sz w:val="18"/>
          <w:szCs w:val="18"/>
        </w:rPr>
      </w:pPr>
    </w:p>
    <w:p w14:paraId="4E5935AE" w14:textId="77777777" w:rsidR="005F1EC1" w:rsidRDefault="005F1EC1" w:rsidP="005F5A63">
      <w:pPr>
        <w:pStyle w:val="DocumentTitle"/>
        <w:rPr>
          <w:sz w:val="18"/>
          <w:szCs w:val="18"/>
        </w:rPr>
      </w:pPr>
    </w:p>
    <w:p w14:paraId="4F6D3099" w14:textId="77777777" w:rsidR="005F1EC1" w:rsidRDefault="005F1EC1" w:rsidP="005F5A63">
      <w:pPr>
        <w:pStyle w:val="DocumentTitle"/>
        <w:rPr>
          <w:sz w:val="18"/>
          <w:szCs w:val="18"/>
        </w:rPr>
      </w:pPr>
    </w:p>
    <w:tbl>
      <w:tblPr>
        <w:tblStyle w:val="TableGrid"/>
        <w:tblW w:w="0" w:type="auto"/>
        <w:tblLook w:val="04A0" w:firstRow="1" w:lastRow="0" w:firstColumn="1" w:lastColumn="0" w:noHBand="0" w:noVBand="1"/>
      </w:tblPr>
      <w:tblGrid>
        <w:gridCol w:w="5485"/>
        <w:gridCol w:w="5305"/>
      </w:tblGrid>
      <w:tr w:rsidR="005F1EC1" w:rsidRPr="002904E0" w14:paraId="3022F0C0" w14:textId="77777777" w:rsidTr="00CF642C">
        <w:trPr>
          <w:trHeight w:val="432"/>
        </w:trPr>
        <w:tc>
          <w:tcPr>
            <w:tcW w:w="5485" w:type="dxa"/>
            <w:vAlign w:val="center"/>
          </w:tcPr>
          <w:p w14:paraId="2AEE3600" w14:textId="77777777" w:rsidR="005F1EC1" w:rsidRPr="00433D59" w:rsidRDefault="005F1EC1" w:rsidP="00CF642C">
            <w:pPr>
              <w:pStyle w:val="FFABody"/>
              <w:rPr>
                <w:b/>
                <w:bCs/>
              </w:rPr>
            </w:pPr>
            <w:r>
              <w:rPr>
                <w:b/>
                <w:bCs/>
              </w:rPr>
              <w:lastRenderedPageBreak/>
              <w:t xml:space="preserve">Breed: </w:t>
            </w:r>
          </w:p>
        </w:tc>
        <w:tc>
          <w:tcPr>
            <w:tcW w:w="5305" w:type="dxa"/>
            <w:vMerge w:val="restart"/>
          </w:tcPr>
          <w:p w14:paraId="0F9A5E5E" w14:textId="77777777" w:rsidR="005F1EC1" w:rsidRPr="002904E0" w:rsidRDefault="005F1EC1" w:rsidP="00CF642C">
            <w:pPr>
              <w:pStyle w:val="FFABody"/>
              <w:rPr>
                <w:b/>
                <w:bCs/>
              </w:rPr>
            </w:pPr>
            <w:r w:rsidRPr="002904E0">
              <w:rPr>
                <w:b/>
                <w:bCs/>
              </w:rPr>
              <w:t xml:space="preserve">Draw a picture </w:t>
            </w:r>
            <w:r>
              <w:rPr>
                <w:b/>
                <w:bCs/>
              </w:rPr>
              <w:t xml:space="preserve">of this breed: </w:t>
            </w:r>
          </w:p>
        </w:tc>
      </w:tr>
      <w:tr w:rsidR="005F1EC1" w14:paraId="44699CC4" w14:textId="77777777" w:rsidTr="00CF642C">
        <w:trPr>
          <w:trHeight w:val="432"/>
        </w:trPr>
        <w:tc>
          <w:tcPr>
            <w:tcW w:w="5485" w:type="dxa"/>
            <w:vAlign w:val="center"/>
          </w:tcPr>
          <w:p w14:paraId="477ABCDB" w14:textId="77777777" w:rsidR="005F1EC1" w:rsidRPr="00433D59" w:rsidRDefault="005F1EC1" w:rsidP="00CF642C">
            <w:pPr>
              <w:pStyle w:val="FFABody"/>
              <w:rPr>
                <w:b/>
                <w:bCs/>
              </w:rPr>
            </w:pPr>
            <w:r>
              <w:rPr>
                <w:b/>
                <w:bCs/>
              </w:rPr>
              <w:t xml:space="preserve">Where are they from? </w:t>
            </w:r>
            <w:r w:rsidRPr="00433D59">
              <w:t xml:space="preserve"> </w:t>
            </w:r>
          </w:p>
        </w:tc>
        <w:tc>
          <w:tcPr>
            <w:tcW w:w="5305" w:type="dxa"/>
            <w:vMerge/>
            <w:vAlign w:val="center"/>
          </w:tcPr>
          <w:p w14:paraId="4AAC05DC" w14:textId="77777777" w:rsidR="005F1EC1" w:rsidRDefault="005F1EC1" w:rsidP="00CF642C">
            <w:pPr>
              <w:pStyle w:val="FFABody"/>
            </w:pPr>
          </w:p>
        </w:tc>
      </w:tr>
      <w:tr w:rsidR="005F1EC1" w14:paraId="4A43EF17" w14:textId="77777777" w:rsidTr="00CF642C">
        <w:trPr>
          <w:trHeight w:val="787"/>
        </w:trPr>
        <w:tc>
          <w:tcPr>
            <w:tcW w:w="5485" w:type="dxa"/>
            <w:vAlign w:val="center"/>
          </w:tcPr>
          <w:p w14:paraId="22AFEEDC" w14:textId="77777777" w:rsidR="005F1EC1" w:rsidRDefault="005F1EC1" w:rsidP="00CF642C">
            <w:pPr>
              <w:pStyle w:val="FFABody"/>
            </w:pPr>
            <w:r>
              <w:rPr>
                <w:b/>
                <w:bCs/>
              </w:rPr>
              <w:t>Fun fact:</w:t>
            </w:r>
            <w:r w:rsidRPr="002904E0">
              <w:t xml:space="preserve"> </w:t>
            </w:r>
          </w:p>
          <w:p w14:paraId="526B37BA" w14:textId="77777777" w:rsidR="005F1EC1" w:rsidRDefault="005F1EC1" w:rsidP="00CF642C">
            <w:pPr>
              <w:pStyle w:val="FFABody"/>
            </w:pPr>
          </w:p>
          <w:p w14:paraId="7645B12F" w14:textId="77777777" w:rsidR="005F1EC1" w:rsidRPr="00433D59" w:rsidRDefault="005F1EC1" w:rsidP="00CF642C">
            <w:pPr>
              <w:pStyle w:val="FFABody"/>
              <w:rPr>
                <w:b/>
                <w:bCs/>
              </w:rPr>
            </w:pPr>
          </w:p>
        </w:tc>
        <w:tc>
          <w:tcPr>
            <w:tcW w:w="5305" w:type="dxa"/>
            <w:vMerge/>
            <w:vAlign w:val="center"/>
          </w:tcPr>
          <w:p w14:paraId="6AAB5760" w14:textId="77777777" w:rsidR="005F1EC1" w:rsidRDefault="005F1EC1" w:rsidP="00CF642C">
            <w:pPr>
              <w:pStyle w:val="FFABody"/>
            </w:pPr>
          </w:p>
        </w:tc>
      </w:tr>
      <w:tr w:rsidR="005F1EC1" w14:paraId="2EDE2970" w14:textId="77777777" w:rsidTr="00CF642C">
        <w:trPr>
          <w:trHeight w:val="733"/>
        </w:trPr>
        <w:tc>
          <w:tcPr>
            <w:tcW w:w="5485" w:type="dxa"/>
          </w:tcPr>
          <w:p w14:paraId="2B3830CE" w14:textId="77777777" w:rsidR="005F1EC1" w:rsidRPr="00A370A2" w:rsidRDefault="005F1EC1" w:rsidP="00CF642C">
            <w:pPr>
              <w:pStyle w:val="FFABody"/>
            </w:pPr>
            <w:r>
              <w:rPr>
                <w:b/>
                <w:bCs/>
              </w:rPr>
              <w:t xml:space="preserve">What are they primarily used for and why? </w:t>
            </w:r>
            <w:r>
              <w:t xml:space="preserve">(milk, ice cream, cheese, etc.) </w:t>
            </w:r>
          </w:p>
        </w:tc>
        <w:tc>
          <w:tcPr>
            <w:tcW w:w="5305" w:type="dxa"/>
            <w:vMerge/>
            <w:vAlign w:val="center"/>
          </w:tcPr>
          <w:p w14:paraId="25B51472" w14:textId="77777777" w:rsidR="005F1EC1" w:rsidRDefault="005F1EC1" w:rsidP="00CF642C">
            <w:pPr>
              <w:pStyle w:val="FFABody"/>
            </w:pPr>
          </w:p>
        </w:tc>
      </w:tr>
      <w:tr w:rsidR="005F1EC1" w14:paraId="3A51855C" w14:textId="77777777" w:rsidTr="00CF642C">
        <w:trPr>
          <w:trHeight w:val="1417"/>
        </w:trPr>
        <w:tc>
          <w:tcPr>
            <w:tcW w:w="10790" w:type="dxa"/>
            <w:gridSpan w:val="2"/>
          </w:tcPr>
          <w:p w14:paraId="1BE8873B" w14:textId="77777777" w:rsidR="005F1EC1" w:rsidRDefault="005F1EC1" w:rsidP="00CF642C">
            <w:pPr>
              <w:pStyle w:val="FFABody"/>
            </w:pPr>
            <w:r>
              <w:rPr>
                <w:b/>
                <w:bCs/>
              </w:rPr>
              <w:t>Characteristics:</w:t>
            </w:r>
            <w:r w:rsidRPr="002904E0">
              <w:t xml:space="preserve"> </w:t>
            </w:r>
          </w:p>
          <w:p w14:paraId="4298983B" w14:textId="77777777" w:rsidR="005F1EC1" w:rsidRDefault="005F1EC1" w:rsidP="00CF642C">
            <w:pPr>
              <w:pStyle w:val="FFABody"/>
            </w:pPr>
          </w:p>
          <w:p w14:paraId="7314F94E" w14:textId="77777777" w:rsidR="005F1EC1" w:rsidRDefault="005F1EC1" w:rsidP="00CF642C">
            <w:pPr>
              <w:pStyle w:val="FFABody"/>
              <w:numPr>
                <w:ilvl w:val="0"/>
                <w:numId w:val="22"/>
              </w:numPr>
              <w:spacing w:line="240" w:lineRule="auto"/>
            </w:pPr>
            <w:r>
              <w:t xml:space="preserve"> </w:t>
            </w:r>
          </w:p>
          <w:p w14:paraId="06AD186E" w14:textId="77777777" w:rsidR="005F1EC1" w:rsidRDefault="005F1EC1" w:rsidP="00CF642C">
            <w:pPr>
              <w:pStyle w:val="FFABody"/>
              <w:numPr>
                <w:ilvl w:val="0"/>
                <w:numId w:val="22"/>
              </w:numPr>
              <w:spacing w:line="240" w:lineRule="auto"/>
            </w:pPr>
          </w:p>
          <w:p w14:paraId="398EE770" w14:textId="77777777" w:rsidR="005F1EC1" w:rsidRDefault="005F1EC1" w:rsidP="00CF642C">
            <w:pPr>
              <w:pStyle w:val="FFABody"/>
              <w:numPr>
                <w:ilvl w:val="0"/>
                <w:numId w:val="22"/>
              </w:numPr>
            </w:pPr>
          </w:p>
        </w:tc>
      </w:tr>
      <w:tr w:rsidR="005F1EC1" w14:paraId="1C1740CA" w14:textId="77777777" w:rsidTr="00CF642C">
        <w:trPr>
          <w:trHeight w:val="1705"/>
        </w:trPr>
        <w:tc>
          <w:tcPr>
            <w:tcW w:w="10790" w:type="dxa"/>
            <w:gridSpan w:val="2"/>
          </w:tcPr>
          <w:p w14:paraId="6475F3CF" w14:textId="77777777" w:rsidR="005F1EC1" w:rsidRDefault="005F1EC1" w:rsidP="00CF642C">
            <w:pPr>
              <w:pStyle w:val="FFABody"/>
              <w:rPr>
                <w:b/>
                <w:bCs/>
              </w:rPr>
            </w:pPr>
            <w:r>
              <w:rPr>
                <w:b/>
                <w:bCs/>
              </w:rPr>
              <w:t>Description of breed:</w:t>
            </w:r>
            <w:r w:rsidRPr="00433D59">
              <w:t xml:space="preserve"> </w:t>
            </w:r>
            <w:r>
              <w:br/>
            </w:r>
            <w:r w:rsidRPr="002904E0">
              <w:rPr>
                <w:i/>
                <w:iCs/>
              </w:rPr>
              <w:t>(</w:t>
            </w:r>
            <w:r>
              <w:rPr>
                <w:i/>
                <w:iCs/>
              </w:rPr>
              <w:t>Two or three</w:t>
            </w:r>
            <w:r w:rsidRPr="002904E0">
              <w:rPr>
                <w:i/>
                <w:iCs/>
              </w:rPr>
              <w:t xml:space="preserve"> sentences)</w:t>
            </w:r>
          </w:p>
        </w:tc>
      </w:tr>
    </w:tbl>
    <w:p w14:paraId="431D5123" w14:textId="77777777" w:rsidR="005F1EC1" w:rsidRDefault="005F1EC1" w:rsidP="005F5A63">
      <w:pPr>
        <w:pStyle w:val="DocumentTitle"/>
        <w:rPr>
          <w:sz w:val="18"/>
          <w:szCs w:val="18"/>
        </w:rPr>
      </w:pPr>
    </w:p>
    <w:p w14:paraId="56BE77B1" w14:textId="77777777" w:rsidR="005F1EC1" w:rsidRPr="00873564" w:rsidRDefault="005F1EC1" w:rsidP="005F5A63">
      <w:pPr>
        <w:pStyle w:val="DocumentTitle"/>
        <w:numPr>
          <w:ilvl w:val="0"/>
          <w:numId w:val="25"/>
        </w:numPr>
        <w:spacing w:after="200" w:line="520" w:lineRule="atLeast"/>
        <w:rPr>
          <w:rFonts w:ascii="Montserrat" w:hAnsi="Montserrat"/>
          <w:b/>
          <w:bCs w:val="0"/>
          <w:color w:val="auto"/>
          <w:sz w:val="18"/>
          <w:szCs w:val="18"/>
        </w:rPr>
      </w:pPr>
      <w:r w:rsidRPr="00873564">
        <w:rPr>
          <w:rFonts w:ascii="Montserrat" w:hAnsi="Montserrat"/>
          <w:color w:val="auto"/>
          <w:sz w:val="18"/>
          <w:szCs w:val="18"/>
        </w:rPr>
        <w:t xml:space="preserve">What is your favorite dairy breed and why? </w:t>
      </w:r>
    </w:p>
    <w:p w14:paraId="6402A22E" w14:textId="77777777" w:rsidR="005F1EC1" w:rsidRPr="00873564" w:rsidRDefault="005F1EC1" w:rsidP="005F5A63">
      <w:pPr>
        <w:pStyle w:val="DocumentTitle"/>
        <w:rPr>
          <w:rFonts w:ascii="Montserrat" w:hAnsi="Montserrat"/>
          <w:b/>
          <w:bCs w:val="0"/>
          <w:color w:val="auto"/>
          <w:sz w:val="18"/>
          <w:szCs w:val="18"/>
        </w:rPr>
      </w:pPr>
    </w:p>
    <w:p w14:paraId="5414B998" w14:textId="77777777" w:rsidR="005F1EC1" w:rsidRPr="00873564" w:rsidRDefault="005F1EC1" w:rsidP="005F5A63">
      <w:pPr>
        <w:pStyle w:val="DocumentTitle"/>
        <w:numPr>
          <w:ilvl w:val="0"/>
          <w:numId w:val="25"/>
        </w:numPr>
        <w:spacing w:after="200" w:line="520" w:lineRule="atLeast"/>
        <w:rPr>
          <w:rFonts w:ascii="Montserrat" w:hAnsi="Montserrat"/>
          <w:b/>
          <w:bCs w:val="0"/>
          <w:color w:val="auto"/>
          <w:sz w:val="18"/>
          <w:szCs w:val="18"/>
        </w:rPr>
      </w:pPr>
      <w:r w:rsidRPr="00873564">
        <w:rPr>
          <w:rFonts w:ascii="Montserrat" w:hAnsi="Montserrat"/>
          <w:color w:val="auto"/>
          <w:sz w:val="18"/>
          <w:szCs w:val="18"/>
        </w:rPr>
        <w:t xml:space="preserve">What breed of dairy cow would do best where you live? Why? </w:t>
      </w:r>
    </w:p>
    <w:p w14:paraId="3A20D1DD" w14:textId="77777777" w:rsidR="005F1EC1" w:rsidRDefault="005F1EC1" w:rsidP="005F5A63">
      <w:pPr>
        <w:pStyle w:val="DocumentTitle"/>
      </w:pPr>
    </w:p>
    <w:p w14:paraId="181FD65E" w14:textId="77777777" w:rsidR="005F1EC1" w:rsidRDefault="005F1EC1" w:rsidP="005F5A63">
      <w:pPr>
        <w:pStyle w:val="DocumentTitle"/>
      </w:pPr>
    </w:p>
    <w:p w14:paraId="186F87C7" w14:textId="77777777" w:rsidR="005F1EC1" w:rsidRDefault="005F1EC1" w:rsidP="005F5A63">
      <w:pPr>
        <w:pStyle w:val="DocumentTitle"/>
      </w:pPr>
    </w:p>
    <w:p w14:paraId="09B8968B" w14:textId="77777777" w:rsidR="005F1EC1" w:rsidRDefault="005F1EC1" w:rsidP="005F5A63">
      <w:pPr>
        <w:pStyle w:val="DocumentTitle"/>
      </w:pPr>
    </w:p>
    <w:p w14:paraId="0973FD49" w14:textId="77777777" w:rsidR="005F1EC1" w:rsidRDefault="005F1EC1" w:rsidP="005F5A63">
      <w:pPr>
        <w:pStyle w:val="DocumentTitle"/>
      </w:pPr>
    </w:p>
    <w:p w14:paraId="41C88222" w14:textId="77777777" w:rsidR="005F1EC1" w:rsidRDefault="005F1EC1" w:rsidP="005F5A63">
      <w:pPr>
        <w:pStyle w:val="DocumentTitle"/>
      </w:pPr>
    </w:p>
    <w:p w14:paraId="44351710" w14:textId="77777777" w:rsidR="005F1EC1" w:rsidRDefault="005F1EC1" w:rsidP="005F5A63">
      <w:pPr>
        <w:pStyle w:val="SubHeadings"/>
        <w:rPr>
          <w:sz w:val="24"/>
          <w:szCs w:val="24"/>
        </w:rPr>
      </w:pPr>
    </w:p>
    <w:p w14:paraId="43C289F1" w14:textId="77777777" w:rsidR="005F1EC1" w:rsidRDefault="005F1EC1" w:rsidP="005F5A63">
      <w:pPr>
        <w:pStyle w:val="FFABody"/>
      </w:pPr>
    </w:p>
    <w:p w14:paraId="1932C72F" w14:textId="77777777" w:rsidR="005F1EC1" w:rsidRDefault="005F1EC1" w:rsidP="005F5A63">
      <w:pPr>
        <w:pStyle w:val="FFABody"/>
      </w:pPr>
    </w:p>
    <w:p w14:paraId="4C100760" w14:textId="77777777" w:rsidR="005F1EC1" w:rsidRDefault="005F1EC1" w:rsidP="005F5A63">
      <w:pPr>
        <w:pStyle w:val="FFABody"/>
      </w:pPr>
    </w:p>
    <w:p w14:paraId="1DF7DBA6" w14:textId="77777777" w:rsidR="005F1EC1" w:rsidRPr="005462D9" w:rsidRDefault="005F1EC1" w:rsidP="005F5A63">
      <w:pPr>
        <w:pStyle w:val="FFABody"/>
      </w:pPr>
    </w:p>
    <w:p w14:paraId="48B226C0"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3</w:t>
      </w:r>
    </w:p>
    <w:p w14:paraId="75857D79" w14:textId="77777777" w:rsidR="005F1EC1" w:rsidRDefault="005F1EC1" w:rsidP="005F5A63">
      <w:pPr>
        <w:pStyle w:val="LPSectionTitles"/>
        <w:rPr>
          <w:rFonts w:ascii="Montserrat" w:hAnsi="Montserrat"/>
          <w:color w:val="auto"/>
          <w:sz w:val="18"/>
          <w:szCs w:val="18"/>
        </w:rPr>
      </w:pPr>
      <w:r w:rsidRPr="00216FB5">
        <w:rPr>
          <w:sz w:val="20"/>
          <w:szCs w:val="20"/>
        </w:rPr>
        <w:t>Directions:</w:t>
      </w:r>
      <w:r>
        <w:rPr>
          <w:sz w:val="20"/>
          <w:szCs w:val="20"/>
        </w:rPr>
        <w:t xml:space="preserve"> </w:t>
      </w:r>
      <w:r>
        <w:rPr>
          <w:rFonts w:ascii="Montserrat" w:hAnsi="Montserrat"/>
          <w:color w:val="auto"/>
          <w:sz w:val="18"/>
          <w:szCs w:val="18"/>
        </w:rPr>
        <w:t xml:space="preserve">Using the information given to you on your “super breeds scenario card” answer the following questions.  </w:t>
      </w:r>
    </w:p>
    <w:p w14:paraId="1D2B701D" w14:textId="77777777" w:rsidR="005F1EC1" w:rsidRDefault="005F1EC1" w:rsidP="005F5A63">
      <w:pPr>
        <w:pStyle w:val="FFABody"/>
      </w:pPr>
    </w:p>
    <w:p w14:paraId="2678C468" w14:textId="77777777" w:rsidR="005F1EC1" w:rsidRPr="00E84AD7" w:rsidRDefault="005F1EC1" w:rsidP="005F5A63">
      <w:pPr>
        <w:pStyle w:val="FFABody"/>
      </w:pPr>
    </w:p>
    <w:tbl>
      <w:tblPr>
        <w:tblStyle w:val="TableGrid"/>
        <w:tblW w:w="0" w:type="auto"/>
        <w:tblLook w:val="04A0" w:firstRow="1" w:lastRow="0" w:firstColumn="1" w:lastColumn="0" w:noHBand="0" w:noVBand="1"/>
      </w:tblPr>
      <w:tblGrid>
        <w:gridCol w:w="10790"/>
      </w:tblGrid>
      <w:tr w:rsidR="005F1EC1" w14:paraId="2F79A204" w14:textId="77777777" w:rsidTr="00CF642C">
        <w:tc>
          <w:tcPr>
            <w:tcW w:w="10790" w:type="dxa"/>
          </w:tcPr>
          <w:p w14:paraId="02138248" w14:textId="77777777" w:rsidR="005F1EC1" w:rsidRDefault="005F1EC1" w:rsidP="00CF642C">
            <w:pPr>
              <w:pStyle w:val="main"/>
              <w:jc w:val="center"/>
              <w:rPr>
                <w:b/>
                <w:bCs/>
                <w:color w:val="auto"/>
                <w:szCs w:val="18"/>
              </w:rPr>
            </w:pPr>
            <w:r>
              <w:rPr>
                <w:b/>
                <w:bCs/>
                <w:color w:val="auto"/>
                <w:szCs w:val="18"/>
              </w:rPr>
              <w:t>What is your scenario?</w:t>
            </w:r>
          </w:p>
          <w:p w14:paraId="4179B5FC" w14:textId="77777777" w:rsidR="005F1EC1" w:rsidRDefault="005F1EC1" w:rsidP="00CF642C">
            <w:pPr>
              <w:pStyle w:val="main"/>
              <w:jc w:val="center"/>
              <w:rPr>
                <w:b/>
                <w:bCs/>
                <w:sz w:val="20"/>
                <w:szCs w:val="19"/>
              </w:rPr>
            </w:pPr>
          </w:p>
          <w:p w14:paraId="7547565E" w14:textId="77777777" w:rsidR="005F1EC1" w:rsidRDefault="005F1EC1" w:rsidP="00CF642C">
            <w:pPr>
              <w:pStyle w:val="main"/>
              <w:rPr>
                <w:sz w:val="20"/>
                <w:szCs w:val="19"/>
              </w:rPr>
            </w:pPr>
          </w:p>
          <w:p w14:paraId="4CC9527A" w14:textId="77777777" w:rsidR="005F1EC1" w:rsidRPr="00427D17" w:rsidRDefault="005F1EC1" w:rsidP="00CF642C">
            <w:pPr>
              <w:pStyle w:val="main"/>
              <w:rPr>
                <w:sz w:val="20"/>
                <w:szCs w:val="19"/>
              </w:rPr>
            </w:pPr>
          </w:p>
          <w:p w14:paraId="626DF5C0" w14:textId="77777777" w:rsidR="005F1EC1" w:rsidRPr="00427D17" w:rsidRDefault="005F1EC1" w:rsidP="00CF642C">
            <w:pPr>
              <w:pStyle w:val="main"/>
              <w:rPr>
                <w:sz w:val="20"/>
                <w:szCs w:val="19"/>
              </w:rPr>
            </w:pPr>
          </w:p>
        </w:tc>
      </w:tr>
      <w:tr w:rsidR="005F1EC1" w14:paraId="001D7C2D" w14:textId="77777777" w:rsidTr="00CF642C">
        <w:tc>
          <w:tcPr>
            <w:tcW w:w="10790" w:type="dxa"/>
          </w:tcPr>
          <w:p w14:paraId="68493011" w14:textId="77777777" w:rsidR="005F1EC1" w:rsidRPr="00427D17" w:rsidRDefault="005F1EC1" w:rsidP="00CF642C">
            <w:pPr>
              <w:pStyle w:val="main"/>
              <w:jc w:val="center"/>
              <w:rPr>
                <w:b/>
                <w:bCs/>
                <w:sz w:val="20"/>
                <w:szCs w:val="19"/>
              </w:rPr>
            </w:pPr>
            <w:r>
              <w:rPr>
                <w:b/>
                <w:bCs/>
                <w:sz w:val="20"/>
                <w:szCs w:val="19"/>
              </w:rPr>
              <w:t xml:space="preserve">Design Considerations: </w:t>
            </w:r>
            <w:r>
              <w:rPr>
                <w:b/>
                <w:bCs/>
                <w:sz w:val="20"/>
                <w:szCs w:val="19"/>
              </w:rPr>
              <w:br/>
            </w:r>
          </w:p>
          <w:p w14:paraId="5AC5FA5B" w14:textId="77777777" w:rsidR="005F1EC1" w:rsidRDefault="005F1EC1" w:rsidP="00CF642C">
            <w:pPr>
              <w:pStyle w:val="main"/>
              <w:numPr>
                <w:ilvl w:val="0"/>
                <w:numId w:val="26"/>
              </w:numPr>
              <w:rPr>
                <w:sz w:val="20"/>
                <w:szCs w:val="19"/>
              </w:rPr>
            </w:pPr>
            <w:r>
              <w:rPr>
                <w:sz w:val="20"/>
                <w:szCs w:val="19"/>
              </w:rPr>
              <w:t xml:space="preserve"> </w:t>
            </w:r>
            <w:r>
              <w:rPr>
                <w:sz w:val="20"/>
                <w:szCs w:val="19"/>
              </w:rPr>
              <w:br/>
            </w:r>
          </w:p>
          <w:p w14:paraId="78224A66" w14:textId="77777777" w:rsidR="005F1EC1" w:rsidRDefault="005F1EC1" w:rsidP="00CF642C">
            <w:pPr>
              <w:pStyle w:val="main"/>
              <w:numPr>
                <w:ilvl w:val="0"/>
                <w:numId w:val="26"/>
              </w:numPr>
              <w:rPr>
                <w:sz w:val="20"/>
                <w:szCs w:val="19"/>
              </w:rPr>
            </w:pPr>
            <w:r>
              <w:rPr>
                <w:sz w:val="20"/>
                <w:szCs w:val="19"/>
              </w:rPr>
              <w:br/>
              <w:t xml:space="preserve"> </w:t>
            </w:r>
          </w:p>
          <w:p w14:paraId="568D26FC" w14:textId="77777777" w:rsidR="005F1EC1" w:rsidRPr="00B17E59" w:rsidRDefault="005F1EC1" w:rsidP="00CF642C">
            <w:pPr>
              <w:pStyle w:val="main"/>
              <w:numPr>
                <w:ilvl w:val="0"/>
                <w:numId w:val="26"/>
              </w:numPr>
              <w:rPr>
                <w:sz w:val="20"/>
                <w:szCs w:val="19"/>
              </w:rPr>
            </w:pPr>
            <w:r>
              <w:rPr>
                <w:sz w:val="20"/>
                <w:szCs w:val="19"/>
              </w:rPr>
              <w:br/>
              <w:t xml:space="preserve"> </w:t>
            </w:r>
            <w:r w:rsidRPr="00B17E59">
              <w:rPr>
                <w:sz w:val="20"/>
                <w:szCs w:val="19"/>
              </w:rPr>
              <w:br/>
              <w:t xml:space="preserve"> </w:t>
            </w:r>
          </w:p>
        </w:tc>
      </w:tr>
      <w:tr w:rsidR="005F1EC1" w14:paraId="7FD8A5D3" w14:textId="77777777" w:rsidTr="00CF642C">
        <w:tc>
          <w:tcPr>
            <w:tcW w:w="10790" w:type="dxa"/>
          </w:tcPr>
          <w:p w14:paraId="063169AC" w14:textId="77777777" w:rsidR="005F1EC1" w:rsidRDefault="005F1EC1" w:rsidP="00CF642C">
            <w:pPr>
              <w:pStyle w:val="main"/>
              <w:jc w:val="center"/>
              <w:rPr>
                <w:b/>
                <w:bCs/>
                <w:sz w:val="20"/>
                <w:szCs w:val="19"/>
              </w:rPr>
            </w:pPr>
            <w:r>
              <w:rPr>
                <w:b/>
                <w:bCs/>
                <w:sz w:val="20"/>
                <w:szCs w:val="19"/>
              </w:rPr>
              <w:t>Breed best suited for each consideration and why:</w:t>
            </w:r>
          </w:p>
          <w:p w14:paraId="30AF9C1E" w14:textId="77777777" w:rsidR="005F1EC1" w:rsidRDefault="005F1EC1" w:rsidP="00CF642C">
            <w:pPr>
              <w:pStyle w:val="main"/>
              <w:numPr>
                <w:ilvl w:val="0"/>
                <w:numId w:val="27"/>
              </w:numPr>
              <w:spacing w:line="480" w:lineRule="auto"/>
              <w:rPr>
                <w:sz w:val="20"/>
                <w:szCs w:val="19"/>
              </w:rPr>
            </w:pPr>
            <w:r w:rsidRPr="00D44036">
              <w:rPr>
                <w:sz w:val="20"/>
                <w:szCs w:val="19"/>
              </w:rPr>
              <w:t>Consideration 1:</w:t>
            </w:r>
          </w:p>
          <w:p w14:paraId="5C04E853" w14:textId="77777777" w:rsidR="005F1EC1" w:rsidRPr="00D44036" w:rsidRDefault="005F1EC1" w:rsidP="00CF642C">
            <w:pPr>
              <w:pStyle w:val="main"/>
              <w:spacing w:line="480" w:lineRule="auto"/>
              <w:ind w:left="720"/>
              <w:rPr>
                <w:sz w:val="20"/>
                <w:szCs w:val="19"/>
              </w:rPr>
            </w:pPr>
          </w:p>
          <w:p w14:paraId="43519F5E" w14:textId="77777777" w:rsidR="005F1EC1" w:rsidRDefault="005F1EC1" w:rsidP="00CF642C">
            <w:pPr>
              <w:pStyle w:val="main"/>
              <w:numPr>
                <w:ilvl w:val="0"/>
                <w:numId w:val="27"/>
              </w:numPr>
              <w:spacing w:line="480" w:lineRule="auto"/>
              <w:rPr>
                <w:sz w:val="20"/>
                <w:szCs w:val="19"/>
              </w:rPr>
            </w:pPr>
            <w:r w:rsidRPr="00D44036">
              <w:rPr>
                <w:sz w:val="20"/>
                <w:szCs w:val="19"/>
              </w:rPr>
              <w:t>Consideration 2:</w:t>
            </w:r>
          </w:p>
          <w:p w14:paraId="2D5BA7D3" w14:textId="77777777" w:rsidR="005F1EC1" w:rsidRDefault="005F1EC1" w:rsidP="00CF642C">
            <w:pPr>
              <w:pStyle w:val="ListParagraph"/>
              <w:rPr>
                <w:sz w:val="20"/>
                <w:szCs w:val="19"/>
              </w:rPr>
            </w:pPr>
          </w:p>
          <w:p w14:paraId="304218DA" w14:textId="77777777" w:rsidR="005F1EC1" w:rsidRPr="00D44036" w:rsidRDefault="005F1EC1" w:rsidP="00CF642C">
            <w:pPr>
              <w:pStyle w:val="main"/>
              <w:spacing w:line="480" w:lineRule="auto"/>
              <w:ind w:left="720"/>
              <w:rPr>
                <w:sz w:val="20"/>
                <w:szCs w:val="19"/>
              </w:rPr>
            </w:pPr>
          </w:p>
          <w:p w14:paraId="72C03CCF" w14:textId="77777777" w:rsidR="005F1EC1" w:rsidRPr="00D44036" w:rsidRDefault="005F1EC1" w:rsidP="00CF642C">
            <w:pPr>
              <w:pStyle w:val="main"/>
              <w:numPr>
                <w:ilvl w:val="0"/>
                <w:numId w:val="27"/>
              </w:numPr>
              <w:spacing w:line="480" w:lineRule="auto"/>
              <w:rPr>
                <w:sz w:val="20"/>
                <w:szCs w:val="19"/>
              </w:rPr>
            </w:pPr>
            <w:r w:rsidRPr="00D44036">
              <w:rPr>
                <w:sz w:val="20"/>
                <w:szCs w:val="19"/>
              </w:rPr>
              <w:t xml:space="preserve">Consideration 3: </w:t>
            </w:r>
          </w:p>
          <w:p w14:paraId="53E9B454" w14:textId="77777777" w:rsidR="005F1EC1" w:rsidRDefault="005F1EC1" w:rsidP="00CF642C">
            <w:pPr>
              <w:pStyle w:val="main"/>
              <w:rPr>
                <w:sz w:val="20"/>
                <w:szCs w:val="19"/>
              </w:rPr>
            </w:pPr>
          </w:p>
          <w:p w14:paraId="47B7E058" w14:textId="77777777" w:rsidR="005F1EC1" w:rsidRDefault="005F1EC1" w:rsidP="00CF642C">
            <w:pPr>
              <w:pStyle w:val="main"/>
              <w:rPr>
                <w:sz w:val="20"/>
                <w:szCs w:val="19"/>
              </w:rPr>
            </w:pPr>
          </w:p>
          <w:p w14:paraId="74266409" w14:textId="77777777" w:rsidR="005F1EC1" w:rsidRPr="00427D17" w:rsidRDefault="005F1EC1" w:rsidP="00CF642C">
            <w:pPr>
              <w:pStyle w:val="main"/>
              <w:rPr>
                <w:sz w:val="20"/>
                <w:szCs w:val="19"/>
              </w:rPr>
            </w:pPr>
          </w:p>
        </w:tc>
      </w:tr>
      <w:tr w:rsidR="005F1EC1" w14:paraId="45102372" w14:textId="77777777" w:rsidTr="00CF642C">
        <w:tc>
          <w:tcPr>
            <w:tcW w:w="10790" w:type="dxa"/>
          </w:tcPr>
          <w:p w14:paraId="355E99E5" w14:textId="77777777" w:rsidR="005F1EC1" w:rsidRPr="00427D17" w:rsidRDefault="005F1EC1" w:rsidP="00CF642C">
            <w:pPr>
              <w:pStyle w:val="main"/>
              <w:jc w:val="center"/>
              <w:rPr>
                <w:b/>
                <w:bCs/>
                <w:sz w:val="20"/>
                <w:szCs w:val="19"/>
              </w:rPr>
            </w:pPr>
            <w:r>
              <w:rPr>
                <w:b/>
                <w:bCs/>
                <w:sz w:val="20"/>
                <w:szCs w:val="19"/>
              </w:rPr>
              <w:t xml:space="preserve">What breeds will you choose to combine and why? </w:t>
            </w:r>
          </w:p>
          <w:p w14:paraId="0942C4FB" w14:textId="77777777" w:rsidR="005F1EC1" w:rsidRDefault="005F1EC1" w:rsidP="00CF642C">
            <w:pPr>
              <w:pStyle w:val="main"/>
              <w:rPr>
                <w:sz w:val="20"/>
                <w:szCs w:val="19"/>
              </w:rPr>
            </w:pPr>
          </w:p>
          <w:p w14:paraId="618B7C0A" w14:textId="77777777" w:rsidR="005F1EC1" w:rsidRDefault="005F1EC1" w:rsidP="00CF642C">
            <w:pPr>
              <w:pStyle w:val="main"/>
              <w:rPr>
                <w:sz w:val="20"/>
                <w:szCs w:val="19"/>
              </w:rPr>
            </w:pPr>
          </w:p>
          <w:p w14:paraId="3F2287F0" w14:textId="77777777" w:rsidR="005F1EC1" w:rsidRDefault="005F1EC1" w:rsidP="00CF642C">
            <w:pPr>
              <w:pStyle w:val="main"/>
              <w:rPr>
                <w:sz w:val="20"/>
                <w:szCs w:val="19"/>
              </w:rPr>
            </w:pPr>
          </w:p>
          <w:p w14:paraId="2AC5E924" w14:textId="77777777" w:rsidR="005F1EC1" w:rsidRDefault="005F1EC1" w:rsidP="00CF642C">
            <w:pPr>
              <w:pStyle w:val="main"/>
              <w:rPr>
                <w:sz w:val="20"/>
                <w:szCs w:val="19"/>
              </w:rPr>
            </w:pPr>
          </w:p>
          <w:p w14:paraId="058DD396" w14:textId="77777777" w:rsidR="005F1EC1" w:rsidRDefault="005F1EC1" w:rsidP="00CF642C">
            <w:pPr>
              <w:pStyle w:val="main"/>
              <w:rPr>
                <w:sz w:val="20"/>
                <w:szCs w:val="19"/>
              </w:rPr>
            </w:pPr>
          </w:p>
          <w:p w14:paraId="2CFADC3D" w14:textId="77777777" w:rsidR="005F1EC1" w:rsidRDefault="005F1EC1" w:rsidP="00CF642C">
            <w:pPr>
              <w:pStyle w:val="main"/>
              <w:rPr>
                <w:sz w:val="20"/>
                <w:szCs w:val="19"/>
              </w:rPr>
            </w:pPr>
          </w:p>
          <w:p w14:paraId="2EDFD339" w14:textId="77777777" w:rsidR="005F1EC1" w:rsidRDefault="005F1EC1" w:rsidP="00CF642C">
            <w:pPr>
              <w:pStyle w:val="main"/>
              <w:rPr>
                <w:sz w:val="20"/>
                <w:szCs w:val="19"/>
              </w:rPr>
            </w:pPr>
          </w:p>
          <w:p w14:paraId="5BB6FAFC" w14:textId="77777777" w:rsidR="005F1EC1" w:rsidRDefault="005F1EC1" w:rsidP="00CF642C">
            <w:pPr>
              <w:pStyle w:val="main"/>
              <w:rPr>
                <w:sz w:val="20"/>
                <w:szCs w:val="19"/>
              </w:rPr>
            </w:pPr>
          </w:p>
          <w:p w14:paraId="15C7881D" w14:textId="77777777" w:rsidR="005F1EC1" w:rsidRDefault="005F1EC1" w:rsidP="00CF642C">
            <w:pPr>
              <w:pStyle w:val="main"/>
              <w:rPr>
                <w:sz w:val="20"/>
                <w:szCs w:val="19"/>
              </w:rPr>
            </w:pPr>
          </w:p>
          <w:p w14:paraId="22BD8FF6" w14:textId="77777777" w:rsidR="005F1EC1" w:rsidRDefault="005F1EC1" w:rsidP="00CF642C">
            <w:pPr>
              <w:pStyle w:val="main"/>
              <w:rPr>
                <w:sz w:val="20"/>
                <w:szCs w:val="19"/>
              </w:rPr>
            </w:pPr>
          </w:p>
          <w:p w14:paraId="5D489886" w14:textId="77777777" w:rsidR="005F1EC1" w:rsidRPr="00427D17" w:rsidRDefault="005F1EC1" w:rsidP="00CF642C">
            <w:pPr>
              <w:pStyle w:val="main"/>
              <w:rPr>
                <w:sz w:val="20"/>
                <w:szCs w:val="19"/>
              </w:rPr>
            </w:pPr>
          </w:p>
        </w:tc>
      </w:tr>
    </w:tbl>
    <w:p w14:paraId="172CB34B" w14:textId="77777777" w:rsidR="005F1EC1" w:rsidRPr="003E29F5" w:rsidRDefault="005F1EC1" w:rsidP="005F5A63">
      <w:pPr>
        <w:pStyle w:val="DocumentTitle"/>
        <w:rPr>
          <w:rFonts w:ascii="Montserrat" w:hAnsi="Montserrat"/>
          <w:b/>
          <w:bCs w:val="0"/>
          <w:color w:val="auto"/>
          <w:sz w:val="18"/>
          <w:szCs w:val="18"/>
        </w:rPr>
      </w:pPr>
      <w:r>
        <w:rPr>
          <w:rFonts w:ascii="Montserrat" w:hAnsi="Montserrat"/>
          <w:color w:val="auto"/>
          <w:sz w:val="18"/>
          <w:szCs w:val="18"/>
        </w:rPr>
        <w:t xml:space="preserve"> </w:t>
      </w:r>
    </w:p>
    <w:p w14:paraId="28E706C9" w14:textId="77777777" w:rsidR="005F1EC1" w:rsidRDefault="005F1EC1" w:rsidP="005F5A63">
      <w:pPr>
        <w:pStyle w:val="DocumentTitle"/>
      </w:pPr>
    </w:p>
    <w:p w14:paraId="41FC0BE2" w14:textId="77777777" w:rsidR="005F1EC1" w:rsidRDefault="005F1EC1" w:rsidP="005F5A63">
      <w:pPr>
        <w:pStyle w:val="DocumentTitle"/>
      </w:pPr>
    </w:p>
    <w:p w14:paraId="7D60C626" w14:textId="77777777" w:rsidR="005F1EC1" w:rsidRDefault="005F1EC1" w:rsidP="005F5A63">
      <w:pPr>
        <w:pStyle w:val="SubHeadings"/>
        <w:rPr>
          <w:sz w:val="24"/>
          <w:szCs w:val="24"/>
        </w:rPr>
      </w:pPr>
    </w:p>
    <w:p w14:paraId="049E92F9" w14:textId="77777777" w:rsidR="005F1EC1" w:rsidRDefault="005F1EC1" w:rsidP="005F5A63">
      <w:pPr>
        <w:pStyle w:val="FFAChartType-Bold"/>
        <w:ind w:left="0"/>
        <w:rPr>
          <w:sz w:val="24"/>
          <w:szCs w:val="24"/>
        </w:rPr>
      </w:pPr>
    </w:p>
    <w:p w14:paraId="527914FA" w14:textId="77777777" w:rsidR="005F1EC1" w:rsidRPr="002A7980" w:rsidRDefault="005F1EC1" w:rsidP="005F5A63">
      <w:pPr>
        <w:pStyle w:val="FFAChartType-Bold"/>
        <w:ind w:left="0"/>
        <w:rPr>
          <w:sz w:val="24"/>
          <w:szCs w:val="24"/>
        </w:rPr>
      </w:pPr>
      <w:r w:rsidRPr="002A7980">
        <w:rPr>
          <w:sz w:val="24"/>
          <w:szCs w:val="24"/>
        </w:rPr>
        <w:lastRenderedPageBreak/>
        <w:t>P</w:t>
      </w:r>
      <w:r>
        <w:rPr>
          <w:sz w:val="24"/>
          <w:szCs w:val="24"/>
        </w:rPr>
        <w:t>ART</w:t>
      </w:r>
      <w:r w:rsidRPr="002A7980">
        <w:rPr>
          <w:sz w:val="24"/>
          <w:szCs w:val="24"/>
        </w:rPr>
        <w:t xml:space="preserve"> </w:t>
      </w:r>
      <w:r>
        <w:rPr>
          <w:sz w:val="24"/>
          <w:szCs w:val="24"/>
        </w:rPr>
        <w:t>4</w:t>
      </w:r>
    </w:p>
    <w:p w14:paraId="0A268F58" w14:textId="77777777" w:rsidR="005F1EC1" w:rsidRDefault="005F1EC1" w:rsidP="005F5A63">
      <w:pPr>
        <w:pStyle w:val="LPSectionTitles"/>
        <w:rPr>
          <w:sz w:val="20"/>
          <w:szCs w:val="20"/>
        </w:rPr>
      </w:pPr>
      <w:r w:rsidRPr="00216FB5">
        <w:rPr>
          <w:sz w:val="20"/>
          <w:szCs w:val="20"/>
        </w:rPr>
        <w:t xml:space="preserve">Directions: </w:t>
      </w:r>
    </w:p>
    <w:p w14:paraId="0455D241" w14:textId="3C7D6903" w:rsidR="005F1EC1" w:rsidRDefault="005F1EC1" w:rsidP="005F5A63">
      <w:pPr>
        <w:pStyle w:val="LPSectionTitles"/>
        <w:numPr>
          <w:ilvl w:val="0"/>
          <w:numId w:val="23"/>
        </w:numPr>
        <w:rPr>
          <w:rFonts w:ascii="Montserrat" w:hAnsi="Montserrat"/>
          <w:color w:val="auto"/>
          <w:sz w:val="18"/>
          <w:szCs w:val="18"/>
        </w:rPr>
      </w:pPr>
      <w:r w:rsidRPr="41EADA0A">
        <w:rPr>
          <w:rFonts w:ascii="Montserrat" w:hAnsi="Montserrat"/>
          <w:color w:val="auto"/>
          <w:sz w:val="18"/>
          <w:szCs w:val="18"/>
        </w:rPr>
        <w:t xml:space="preserve">Use a blank sheet of paper to create an eye-catching </w:t>
      </w:r>
      <w:r>
        <w:rPr>
          <w:rFonts w:ascii="Montserrat" w:hAnsi="Montserrat"/>
          <w:color w:val="auto"/>
          <w:sz w:val="18"/>
          <w:szCs w:val="18"/>
        </w:rPr>
        <w:t xml:space="preserve">flyer for the “super breed” you brainstormed in Part 3. When done, answer the conclusion questions. Check off the following information as you include it on your flyer: </w:t>
      </w:r>
    </w:p>
    <w:p w14:paraId="6B6FAC53" w14:textId="77777777" w:rsidR="005F1EC1" w:rsidRPr="008A246B" w:rsidRDefault="005F1EC1" w:rsidP="005F5A63">
      <w:pPr>
        <w:pStyle w:val="FFABody"/>
      </w:pPr>
    </w:p>
    <w:p w14:paraId="3632EC81" w14:textId="548E8607" w:rsidR="005F1EC1" w:rsidRDefault="005F1EC1" w:rsidP="005F5A63">
      <w:pPr>
        <w:pStyle w:val="FFABody"/>
        <w:ind w:firstLine="720"/>
      </w:pPr>
      <w:r>
        <w:t xml:space="preserve">______ Breed name: Give your breed a fun name based on its characteristics. </w:t>
      </w:r>
    </w:p>
    <w:p w14:paraId="5AA7F08C" w14:textId="77777777" w:rsidR="005F1EC1" w:rsidRDefault="005F1EC1" w:rsidP="005F5A63">
      <w:pPr>
        <w:pStyle w:val="FFABody"/>
        <w:ind w:firstLine="720"/>
      </w:pPr>
      <w:r>
        <w:t>______ T</w:t>
      </w:r>
      <w:r w:rsidRPr="00D7296A">
        <w:t>he primary goal of your breed</w:t>
      </w:r>
    </w:p>
    <w:p w14:paraId="77C402F9" w14:textId="77777777" w:rsidR="005F1EC1" w:rsidRDefault="005F1EC1" w:rsidP="005F5A63">
      <w:pPr>
        <w:pStyle w:val="FFABody"/>
        <w:ind w:firstLine="720"/>
      </w:pPr>
      <w:r>
        <w:t>______ T</w:t>
      </w:r>
      <w:r w:rsidRPr="00863BBE">
        <w:t>he most important traits of your breed</w:t>
      </w:r>
    </w:p>
    <w:p w14:paraId="35B2FBAD" w14:textId="77777777" w:rsidR="005F1EC1" w:rsidRDefault="005F1EC1" w:rsidP="005F5A63">
      <w:pPr>
        <w:pStyle w:val="FFABody"/>
        <w:ind w:firstLine="720"/>
      </w:pPr>
      <w:r>
        <w:t>______ A picture of your breed</w:t>
      </w:r>
    </w:p>
    <w:p w14:paraId="2E6DE102" w14:textId="7AB8A41D" w:rsidR="005F1EC1" w:rsidRDefault="005F1EC1" w:rsidP="005F5A63">
      <w:pPr>
        <w:pStyle w:val="FFABody"/>
        <w:ind w:firstLine="720"/>
      </w:pPr>
      <w:r>
        <w:t xml:space="preserve">______ The area your breed would best thrive in </w:t>
      </w:r>
    </w:p>
    <w:p w14:paraId="485DD64E" w14:textId="77777777" w:rsidR="005F1EC1" w:rsidRDefault="005F1EC1" w:rsidP="005F5A63">
      <w:pPr>
        <w:pStyle w:val="FFABody"/>
        <w:ind w:firstLine="720"/>
      </w:pPr>
      <w:r>
        <w:t xml:space="preserve">______ Physical characteristics of your breed </w:t>
      </w:r>
    </w:p>
    <w:p w14:paraId="52F33A3D" w14:textId="77777777" w:rsidR="005F1EC1" w:rsidRDefault="005F1EC1" w:rsidP="005F5A63">
      <w:pPr>
        <w:pStyle w:val="FFABody"/>
        <w:ind w:firstLine="720"/>
      </w:pPr>
      <w:r>
        <w:t xml:space="preserve">______ Benefits of your breed </w:t>
      </w:r>
    </w:p>
    <w:p w14:paraId="580E1013" w14:textId="77777777" w:rsidR="005F1EC1" w:rsidRDefault="005F1EC1" w:rsidP="005F5A63">
      <w:pPr>
        <w:pStyle w:val="FFABody"/>
        <w:ind w:firstLine="720"/>
      </w:pPr>
      <w:r>
        <w:t xml:space="preserve">______ A catch phrase or slogan for your breed </w:t>
      </w:r>
    </w:p>
    <w:p w14:paraId="2E8B818B" w14:textId="77777777" w:rsidR="005F1EC1" w:rsidRDefault="005F1EC1" w:rsidP="005F5A63">
      <w:pPr>
        <w:pStyle w:val="DocumentTitle"/>
      </w:pPr>
    </w:p>
    <w:p w14:paraId="38F586C4" w14:textId="77777777" w:rsidR="005F1EC1" w:rsidRDefault="005F1EC1" w:rsidP="005F5A63">
      <w:pPr>
        <w:pStyle w:val="DocumentTitle"/>
      </w:pPr>
    </w:p>
    <w:p w14:paraId="3E3FDBCE" w14:textId="77777777" w:rsidR="005F1EC1" w:rsidRDefault="005F1EC1" w:rsidP="005F5A63">
      <w:pPr>
        <w:pStyle w:val="DocumentTitle"/>
      </w:pPr>
    </w:p>
    <w:p w14:paraId="32E03611" w14:textId="77777777" w:rsidR="005F1EC1" w:rsidRDefault="005F1EC1" w:rsidP="005F5A63">
      <w:pPr>
        <w:pStyle w:val="DocumentTitle"/>
        <w:rPr>
          <w:rFonts w:ascii="Montserrat" w:hAnsi="Montserrat"/>
          <w:b/>
          <w:bCs w:val="0"/>
          <w:color w:val="auto"/>
          <w:sz w:val="18"/>
          <w:szCs w:val="18"/>
        </w:rPr>
      </w:pPr>
      <w:r w:rsidRPr="00BB3193">
        <w:rPr>
          <w:rFonts w:ascii="Montserrat" w:hAnsi="Montserrat"/>
          <w:color w:val="auto"/>
          <w:sz w:val="18"/>
          <w:szCs w:val="18"/>
        </w:rPr>
        <w:t xml:space="preserve">Conclusion Questions: </w:t>
      </w:r>
    </w:p>
    <w:p w14:paraId="5E8707E9" w14:textId="77777777" w:rsidR="005F1EC1" w:rsidRDefault="005F1EC1" w:rsidP="005F5A63">
      <w:pPr>
        <w:pStyle w:val="DocumentTitle"/>
        <w:numPr>
          <w:ilvl w:val="0"/>
          <w:numId w:val="28"/>
        </w:numPr>
        <w:spacing w:after="200" w:line="520" w:lineRule="atLeast"/>
        <w:rPr>
          <w:rFonts w:ascii="Montserrat" w:hAnsi="Montserrat"/>
          <w:b/>
          <w:bCs w:val="0"/>
          <w:color w:val="auto"/>
          <w:sz w:val="18"/>
          <w:szCs w:val="18"/>
        </w:rPr>
      </w:pPr>
      <w:r>
        <w:rPr>
          <w:rFonts w:ascii="Montserrat" w:hAnsi="Montserrat"/>
          <w:color w:val="auto"/>
          <w:sz w:val="18"/>
          <w:szCs w:val="18"/>
        </w:rPr>
        <w:t>What was the most challenging part of creating your super bre</w:t>
      </w:r>
      <w:r w:rsidRPr="00444A90">
        <w:rPr>
          <w:rFonts w:ascii="Montserrat" w:hAnsi="Montserrat"/>
          <w:color w:val="auto"/>
          <w:sz w:val="18"/>
          <w:szCs w:val="18"/>
        </w:rPr>
        <w:t>ed?</w:t>
      </w:r>
    </w:p>
    <w:p w14:paraId="7D475866" w14:textId="77777777" w:rsidR="005F1EC1" w:rsidRPr="00444A90" w:rsidRDefault="005F1EC1" w:rsidP="005F5A63">
      <w:pPr>
        <w:pStyle w:val="DocumentTitle"/>
        <w:ind w:left="720"/>
        <w:rPr>
          <w:rFonts w:ascii="Montserrat" w:hAnsi="Montserrat"/>
          <w:b/>
          <w:bCs w:val="0"/>
          <w:color w:val="auto"/>
          <w:sz w:val="18"/>
          <w:szCs w:val="18"/>
        </w:rPr>
      </w:pPr>
      <w:r w:rsidRPr="00444A90">
        <w:rPr>
          <w:rFonts w:ascii="Montserrat" w:hAnsi="Montserrat"/>
          <w:color w:val="auto"/>
          <w:sz w:val="18"/>
          <w:szCs w:val="18"/>
        </w:rPr>
        <w:t xml:space="preserve"> </w:t>
      </w:r>
    </w:p>
    <w:p w14:paraId="35172A54" w14:textId="77777777" w:rsidR="005F1EC1" w:rsidRDefault="005F1EC1" w:rsidP="005F5A63">
      <w:pPr>
        <w:pStyle w:val="DocumentTitle"/>
        <w:numPr>
          <w:ilvl w:val="0"/>
          <w:numId w:val="28"/>
        </w:numPr>
        <w:spacing w:after="200" w:line="520" w:lineRule="atLeast"/>
        <w:rPr>
          <w:rFonts w:ascii="Montserrat" w:hAnsi="Montserrat"/>
          <w:b/>
          <w:bCs w:val="0"/>
          <w:color w:val="auto"/>
          <w:sz w:val="18"/>
          <w:szCs w:val="18"/>
        </w:rPr>
      </w:pPr>
      <w:r>
        <w:rPr>
          <w:rFonts w:ascii="Montserrat" w:hAnsi="Montserrat"/>
          <w:color w:val="auto"/>
          <w:sz w:val="18"/>
          <w:szCs w:val="18"/>
        </w:rPr>
        <w:t xml:space="preserve">If your super breed could be used for a specific dairy product, which would it be and why? </w:t>
      </w:r>
    </w:p>
    <w:p w14:paraId="54BFBA4C" w14:textId="77777777" w:rsidR="005F1EC1" w:rsidRDefault="005F1EC1" w:rsidP="005F5A63">
      <w:pPr>
        <w:pStyle w:val="ListParagraph"/>
        <w:rPr>
          <w:b/>
          <w:bCs/>
          <w:szCs w:val="18"/>
        </w:rPr>
      </w:pPr>
    </w:p>
    <w:p w14:paraId="5A5AD105" w14:textId="77777777" w:rsidR="005F1EC1" w:rsidRDefault="005F1EC1" w:rsidP="005F5A63">
      <w:pPr>
        <w:pStyle w:val="DocumentTitle"/>
        <w:ind w:left="720"/>
        <w:rPr>
          <w:rFonts w:ascii="Montserrat" w:hAnsi="Montserrat"/>
          <w:b/>
          <w:bCs w:val="0"/>
          <w:color w:val="auto"/>
          <w:sz w:val="18"/>
          <w:szCs w:val="18"/>
        </w:rPr>
      </w:pPr>
    </w:p>
    <w:p w14:paraId="69119DBB" w14:textId="77777777" w:rsidR="005F1EC1" w:rsidRDefault="005F1EC1" w:rsidP="005F5A63">
      <w:pPr>
        <w:pStyle w:val="FFABody"/>
        <w:numPr>
          <w:ilvl w:val="0"/>
          <w:numId w:val="28"/>
        </w:numPr>
      </w:pPr>
      <w:r w:rsidRPr="003B16C2">
        <w:rPr>
          <w:rFonts w:eastAsiaTheme="minorEastAsia" w:cs="MinionPro-Regular"/>
          <w:bCs/>
          <w:szCs w:val="18"/>
          <w:lang w:eastAsia="ja-JP"/>
        </w:rPr>
        <w:t>How might the development of new breeds or technologies in dairy farming help address challenges like climate change or limited resources?</w:t>
      </w:r>
    </w:p>
    <w:p w14:paraId="699F2D5A" w14:textId="17199FD7" w:rsidR="005F1EC1" w:rsidRPr="005F5A63" w:rsidRDefault="005F1EC1" w:rsidP="00045B9B">
      <w:pPr>
        <w:pStyle w:val="main"/>
        <w:rPr>
          <w:rStyle w:val="Strong"/>
        </w:rPr>
      </w:pPr>
    </w:p>
    <w:sectPr w:rsidR="005F1EC1" w:rsidRPr="005F5A63" w:rsidSect="00792FA7">
      <w:headerReference w:type="default" r:id="rId15"/>
      <w:type w:val="continuous"/>
      <w:pgSz w:w="12240" w:h="15840"/>
      <w:pgMar w:top="994" w:right="720" w:bottom="1166"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46CA52" w14:textId="77777777" w:rsidR="00F21138" w:rsidRDefault="00F21138" w:rsidP="008725E0">
      <w:r>
        <w:separator/>
      </w:r>
    </w:p>
  </w:endnote>
  <w:endnote w:type="continuationSeparator" w:id="0">
    <w:p w14:paraId="41E4DD8B" w14:textId="77777777" w:rsidR="00F21138" w:rsidRDefault="00F21138" w:rsidP="008725E0">
      <w:r>
        <w:continuationSeparator/>
      </w:r>
    </w:p>
  </w:endnote>
  <w:endnote w:type="continuationNotice" w:id="1">
    <w:p w14:paraId="0C74B662" w14:textId="77777777" w:rsidR="00F21138" w:rsidRDefault="00F211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charset w:val="00"/>
    <w:family w:val="auto"/>
    <w:pitch w:val="variable"/>
    <w:sig w:usb0="2000020F" w:usb1="00000003"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on">
    <w:charset w:val="00"/>
    <w:family w:val="auto"/>
    <w:pitch w:val="variable"/>
    <w:sig w:usb0="A00000FF" w:usb1="4000207B" w:usb2="00000000" w:usb3="00000000" w:csb0="00000193" w:csb1="00000000"/>
  </w:font>
  <w:font w:name="Times New Roman (Body CS)">
    <w:altName w:val="Times New Roman"/>
    <w:panose1 w:val="00000000000000000000"/>
    <w:charset w:val="00"/>
    <w:family w:val="roman"/>
    <w:notTrueType/>
    <w:pitch w:val="default"/>
  </w:font>
  <w:font w:name="DM Serif Text">
    <w:charset w:val="00"/>
    <w:family w:val="auto"/>
    <w:pitch w:val="variable"/>
    <w:sig w:usb0="8000006F" w:usb1="0000004B" w:usb2="00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45161" w14:textId="77777777" w:rsidR="005F1EC1" w:rsidRPr="00792FA7" w:rsidRDefault="005F1EC1">
    <w:pPr>
      <w:pStyle w:val="Footer"/>
      <w:rPr>
        <w:rFonts w:ascii="Montserrat" w:hAnsi="Montserrat" w:cs="Arial"/>
        <w:sz w:val="17"/>
        <w:szCs w:val="17"/>
      </w:rPr>
    </w:pPr>
    <w:r w:rsidRPr="00792FA7">
      <w:rPr>
        <w:rFonts w:ascii="Montserrat" w:hAnsi="Montserrat" w:cs="Arial"/>
        <w:sz w:val="17"/>
        <w:szCs w:val="17"/>
      </w:rPr>
      <w:t>©National FFA Organization 2025</w:t>
    </w:r>
  </w:p>
  <w:p w14:paraId="4702A7EA" w14:textId="77777777" w:rsidR="005F1EC1" w:rsidRPr="00792FA7" w:rsidRDefault="005F1EC1">
    <w:pPr>
      <w:pStyle w:val="Footer"/>
      <w:rPr>
        <w:rFonts w:ascii="Montserrat" w:hAnsi="Montserra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54D3F" w14:textId="77777777" w:rsidR="005F1EC1" w:rsidRDefault="005F1EC1">
    <w:pPr>
      <w:pStyle w:val="Footer"/>
      <w:rPr>
        <w:rFonts w:ascii="Verdana" w:hAnsi="Verdana" w:cs="Arial"/>
        <w:sz w:val="17"/>
        <w:szCs w:val="17"/>
      </w:rPr>
    </w:pPr>
    <w:r>
      <w:rPr>
        <w:rFonts w:ascii="Verdana" w:hAnsi="Verdana" w:cs="Arial"/>
        <w:sz w:val="17"/>
        <w:szCs w:val="17"/>
      </w:rPr>
      <w:t>©National FFA Organization 2023</w:t>
    </w:r>
  </w:p>
  <w:p w14:paraId="174131BF" w14:textId="77777777" w:rsidR="005F1EC1" w:rsidRDefault="005F1E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1058FA" w14:textId="77777777" w:rsidR="00F21138" w:rsidRDefault="00F21138" w:rsidP="008725E0">
      <w:r>
        <w:separator/>
      </w:r>
    </w:p>
  </w:footnote>
  <w:footnote w:type="continuationSeparator" w:id="0">
    <w:p w14:paraId="2F76CB76" w14:textId="77777777" w:rsidR="00F21138" w:rsidRDefault="00F21138" w:rsidP="008725E0">
      <w:r>
        <w:continuationSeparator/>
      </w:r>
    </w:p>
  </w:footnote>
  <w:footnote w:type="continuationNotice" w:id="1">
    <w:p w14:paraId="662A0F40" w14:textId="77777777" w:rsidR="00F21138" w:rsidRDefault="00F211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B4401" w14:textId="77777777" w:rsidR="005F1EC1" w:rsidRDefault="005F1EC1" w:rsidP="00F61DC7">
    <w:pPr>
      <w:pStyle w:val="FFABody"/>
    </w:pPr>
    <w:r>
      <w:t>Name: 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6FB2E" w14:textId="77777777" w:rsidR="005F1EC1" w:rsidRDefault="005F1EC1" w:rsidP="00F61DC7">
    <w:pPr>
      <w:pStyle w:val="FFABody"/>
    </w:pPr>
    <w:r>
      <w:t>Name: 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14557" w14:textId="783301B3" w:rsidR="002A7980" w:rsidRDefault="002A7980" w:rsidP="00F61DC7">
    <w:pPr>
      <w:pStyle w:val="FFABody"/>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23CBF"/>
    <w:multiLevelType w:val="hybridMultilevel"/>
    <w:tmpl w:val="E1AABDCA"/>
    <w:lvl w:ilvl="0" w:tplc="943C626A">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DC07AE"/>
    <w:multiLevelType w:val="hybridMultilevel"/>
    <w:tmpl w:val="F918D1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D26695"/>
    <w:multiLevelType w:val="hybridMultilevel"/>
    <w:tmpl w:val="398060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14ED6C1D"/>
    <w:multiLevelType w:val="hybridMultilevel"/>
    <w:tmpl w:val="58785FA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3741E4"/>
    <w:multiLevelType w:val="hybridMultilevel"/>
    <w:tmpl w:val="568216E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454D84"/>
    <w:multiLevelType w:val="hybridMultilevel"/>
    <w:tmpl w:val="AFC23AC6"/>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362F8F"/>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5C0562"/>
    <w:multiLevelType w:val="hybridMultilevel"/>
    <w:tmpl w:val="31F86516"/>
    <w:lvl w:ilvl="0" w:tplc="54E897D4">
      <w:start w:val="1"/>
      <w:numFmt w:val="decimal"/>
      <w:pStyle w:val="FFAListNumber1-Montserrat"/>
      <w:lvlText w:val="%1."/>
      <w:lvlJc w:val="left"/>
      <w:pPr>
        <w:ind w:left="720" w:hanging="360"/>
      </w:pPr>
      <w:rPr>
        <w:rFonts w:ascii="Montserrat" w:hAnsi="Montserrat" w:hint="default"/>
        <w:b w:val="0"/>
        <w:bCs w:val="0"/>
        <w:i w:val="0"/>
        <w:iCs w:val="0"/>
        <w:color w:val="00102C"/>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766A10"/>
    <w:multiLevelType w:val="hybridMultilevel"/>
    <w:tmpl w:val="568216E4"/>
    <w:lvl w:ilvl="0" w:tplc="FFFFFFF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2759C6"/>
    <w:multiLevelType w:val="hybridMultilevel"/>
    <w:tmpl w:val="FB8E2C7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3CC70B8"/>
    <w:multiLevelType w:val="hybridMultilevel"/>
    <w:tmpl w:val="ABEC09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5C6348"/>
    <w:multiLevelType w:val="hybridMultilevel"/>
    <w:tmpl w:val="FB8E2C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481291"/>
    <w:multiLevelType w:val="hybridMultilevel"/>
    <w:tmpl w:val="716A8B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051DE1"/>
    <w:multiLevelType w:val="hybridMultilevel"/>
    <w:tmpl w:val="FA5EA1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2907FD2"/>
    <w:multiLevelType w:val="hybridMultilevel"/>
    <w:tmpl w:val="CF102B8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5610BF9"/>
    <w:multiLevelType w:val="hybridMultilevel"/>
    <w:tmpl w:val="504E29B6"/>
    <w:lvl w:ilvl="0" w:tplc="B81C92CE">
      <w:start w:val="1"/>
      <w:numFmt w:val="bullet"/>
      <w:pStyle w:val="FFAListBullet2-Montserrat"/>
      <w:lvlText w:val="o"/>
      <w:lvlJc w:val="left"/>
      <w:pPr>
        <w:ind w:left="1440" w:hanging="360"/>
      </w:pPr>
      <w:rPr>
        <w:rFonts w:ascii="Courier New" w:hAnsi="Courier New" w:hint="default"/>
        <w:color w:val="D9292A"/>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6E943B9"/>
    <w:multiLevelType w:val="hybridMultilevel"/>
    <w:tmpl w:val="1946E87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8B25143"/>
    <w:multiLevelType w:val="hybridMultilevel"/>
    <w:tmpl w:val="AEFC7B40"/>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BD302B"/>
    <w:multiLevelType w:val="hybridMultilevel"/>
    <w:tmpl w:val="4E522A9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9" w15:restartNumberingAfterBreak="0">
    <w:nsid w:val="3EBB4EC6"/>
    <w:multiLevelType w:val="hybridMultilevel"/>
    <w:tmpl w:val="A3684C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1EA6084"/>
    <w:multiLevelType w:val="hybridMultilevel"/>
    <w:tmpl w:val="0834EF4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E678D8"/>
    <w:multiLevelType w:val="hybridMultilevel"/>
    <w:tmpl w:val="AEFC7B40"/>
    <w:lvl w:ilvl="0" w:tplc="C3A62AF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4F7014A"/>
    <w:multiLevelType w:val="hybridMultilevel"/>
    <w:tmpl w:val="ED5C7D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DD6110"/>
    <w:multiLevelType w:val="hybridMultilevel"/>
    <w:tmpl w:val="B8DA08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6053A6"/>
    <w:multiLevelType w:val="hybridMultilevel"/>
    <w:tmpl w:val="DABA9FA2"/>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04090001">
      <w:start w:val="1"/>
      <w:numFmt w:val="bullet"/>
      <w:lvlText w:val=""/>
      <w:lvlJc w:val="left"/>
      <w:pPr>
        <w:ind w:left="2880" w:hanging="360"/>
      </w:pPr>
      <w:rPr>
        <w:rFonts w:ascii="Symbol" w:hAnsi="Symbol"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FB224BF"/>
    <w:multiLevelType w:val="hybridMultilevel"/>
    <w:tmpl w:val="93EAE25C"/>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4BE43B2"/>
    <w:multiLevelType w:val="hybridMultilevel"/>
    <w:tmpl w:val="AFC23AC6"/>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4DF24D9"/>
    <w:multiLevelType w:val="hybridMultilevel"/>
    <w:tmpl w:val="71E83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2C313A"/>
    <w:multiLevelType w:val="hybridMultilevel"/>
    <w:tmpl w:val="81C62E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DD7D9E"/>
    <w:multiLevelType w:val="hybridMultilevel"/>
    <w:tmpl w:val="5450E562"/>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0A60932"/>
    <w:multiLevelType w:val="hybridMultilevel"/>
    <w:tmpl w:val="F020B9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62FD4404"/>
    <w:multiLevelType w:val="hybridMultilevel"/>
    <w:tmpl w:val="E586F190"/>
    <w:lvl w:ilvl="0" w:tplc="C52CAEC4">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2538BF"/>
    <w:multiLevelType w:val="hybridMultilevel"/>
    <w:tmpl w:val="89D2B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D9342D"/>
    <w:multiLevelType w:val="hybridMultilevel"/>
    <w:tmpl w:val="B916F876"/>
    <w:lvl w:ilvl="0" w:tplc="7F568B26">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00C3A2A"/>
    <w:multiLevelType w:val="hybridMultilevel"/>
    <w:tmpl w:val="911A1272"/>
    <w:lvl w:ilvl="0" w:tplc="E7B80B4C">
      <w:start w:val="1"/>
      <w:numFmt w:val="bullet"/>
      <w:pStyle w:val="ListBullet"/>
      <w:lvlText w:val=""/>
      <w:lvlJc w:val="left"/>
      <w:pPr>
        <w:ind w:left="540" w:hanging="360"/>
      </w:pPr>
      <w:rPr>
        <w:rFonts w:ascii="Symbol" w:hAnsi="Symbol" w:hint="default"/>
        <w:color w:val="00A3D1"/>
        <w:sz w:val="20"/>
      </w:rPr>
    </w:lvl>
    <w:lvl w:ilvl="1" w:tplc="04090003">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35" w15:restartNumberingAfterBreak="0">
    <w:nsid w:val="744E3142"/>
    <w:multiLevelType w:val="hybridMultilevel"/>
    <w:tmpl w:val="9C44713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7CC859A3"/>
    <w:multiLevelType w:val="hybridMultilevel"/>
    <w:tmpl w:val="1B607EE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124396318">
    <w:abstractNumId w:val="34"/>
  </w:num>
  <w:num w:numId="2" w16cid:durableId="1549414684">
    <w:abstractNumId w:val="15"/>
  </w:num>
  <w:num w:numId="3" w16cid:durableId="852770728">
    <w:abstractNumId w:val="7"/>
  </w:num>
  <w:num w:numId="4" w16cid:durableId="564753808">
    <w:abstractNumId w:val="28"/>
  </w:num>
  <w:num w:numId="5" w16cid:durableId="2030792462">
    <w:abstractNumId w:val="25"/>
  </w:num>
  <w:num w:numId="6" w16cid:durableId="1597594656">
    <w:abstractNumId w:val="16"/>
  </w:num>
  <w:num w:numId="7" w16cid:durableId="3945781">
    <w:abstractNumId w:val="14"/>
  </w:num>
  <w:num w:numId="8" w16cid:durableId="1393769426">
    <w:abstractNumId w:val="3"/>
  </w:num>
  <w:num w:numId="9" w16cid:durableId="792484017">
    <w:abstractNumId w:val="20"/>
  </w:num>
  <w:num w:numId="10" w16cid:durableId="944121743">
    <w:abstractNumId w:val="30"/>
  </w:num>
  <w:num w:numId="11" w16cid:durableId="692996849">
    <w:abstractNumId w:val="22"/>
  </w:num>
  <w:num w:numId="12" w16cid:durableId="1239827349">
    <w:abstractNumId w:val="29"/>
  </w:num>
  <w:num w:numId="13" w16cid:durableId="1301576543">
    <w:abstractNumId w:val="1"/>
  </w:num>
  <w:num w:numId="14" w16cid:durableId="2064787762">
    <w:abstractNumId w:val="35"/>
  </w:num>
  <w:num w:numId="15" w16cid:durableId="1023165180">
    <w:abstractNumId w:val="6"/>
  </w:num>
  <w:num w:numId="16" w16cid:durableId="1084911535">
    <w:abstractNumId w:val="32"/>
  </w:num>
  <w:num w:numId="17" w16cid:durableId="1423529992">
    <w:abstractNumId w:val="13"/>
  </w:num>
  <w:num w:numId="18" w16cid:durableId="691537674">
    <w:abstractNumId w:val="31"/>
  </w:num>
  <w:num w:numId="19" w16cid:durableId="1997150138">
    <w:abstractNumId w:val="12"/>
  </w:num>
  <w:num w:numId="20" w16cid:durableId="1349600322">
    <w:abstractNumId w:val="19"/>
  </w:num>
  <w:num w:numId="21" w16cid:durableId="1186288330">
    <w:abstractNumId w:val="23"/>
  </w:num>
  <w:num w:numId="22" w16cid:durableId="934825389">
    <w:abstractNumId w:val="27"/>
  </w:num>
  <w:num w:numId="23" w16cid:durableId="157617356">
    <w:abstractNumId w:val="10"/>
  </w:num>
  <w:num w:numId="24" w16cid:durableId="2147121052">
    <w:abstractNumId w:val="5"/>
  </w:num>
  <w:num w:numId="25" w16cid:durableId="1032803307">
    <w:abstractNumId w:val="21"/>
  </w:num>
  <w:num w:numId="26" w16cid:durableId="236745632">
    <w:abstractNumId w:val="8"/>
  </w:num>
  <w:num w:numId="27" w16cid:durableId="601184209">
    <w:abstractNumId w:val="11"/>
  </w:num>
  <w:num w:numId="28" w16cid:durableId="463432606">
    <w:abstractNumId w:val="33"/>
  </w:num>
  <w:num w:numId="29" w16cid:durableId="1009408519">
    <w:abstractNumId w:val="26"/>
  </w:num>
  <w:num w:numId="30" w16cid:durableId="2069643452">
    <w:abstractNumId w:val="4"/>
  </w:num>
  <w:num w:numId="31" w16cid:durableId="1142117981">
    <w:abstractNumId w:val="9"/>
  </w:num>
  <w:num w:numId="32" w16cid:durableId="982197205">
    <w:abstractNumId w:val="0"/>
  </w:num>
  <w:num w:numId="33" w16cid:durableId="771898935">
    <w:abstractNumId w:val="17"/>
  </w:num>
  <w:num w:numId="34" w16cid:durableId="1523782969">
    <w:abstractNumId w:val="24"/>
  </w:num>
  <w:num w:numId="35" w16cid:durableId="755247664">
    <w:abstractNumId w:val="18"/>
  </w:num>
  <w:num w:numId="36" w16cid:durableId="206645300">
    <w:abstractNumId w:val="2"/>
  </w:num>
  <w:num w:numId="37" w16cid:durableId="136590522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4E3"/>
    <w:rsid w:val="00024724"/>
    <w:rsid w:val="000322CC"/>
    <w:rsid w:val="00045B9B"/>
    <w:rsid w:val="00087424"/>
    <w:rsid w:val="000A1C7F"/>
    <w:rsid w:val="000A5270"/>
    <w:rsid w:val="000B2050"/>
    <w:rsid w:val="000C20A2"/>
    <w:rsid w:val="000C63EC"/>
    <w:rsid w:val="000D431C"/>
    <w:rsid w:val="000F6459"/>
    <w:rsid w:val="00102173"/>
    <w:rsid w:val="0010543A"/>
    <w:rsid w:val="0011675D"/>
    <w:rsid w:val="00135DC0"/>
    <w:rsid w:val="001975C1"/>
    <w:rsid w:val="001A0555"/>
    <w:rsid w:val="001B521D"/>
    <w:rsid w:val="001B5E9F"/>
    <w:rsid w:val="001E3011"/>
    <w:rsid w:val="001F61BD"/>
    <w:rsid w:val="002010C7"/>
    <w:rsid w:val="002528EB"/>
    <w:rsid w:val="002547AB"/>
    <w:rsid w:val="00254F25"/>
    <w:rsid w:val="002735DF"/>
    <w:rsid w:val="00295F5A"/>
    <w:rsid w:val="002A4652"/>
    <w:rsid w:val="002A7980"/>
    <w:rsid w:val="002C1B95"/>
    <w:rsid w:val="002C4B7F"/>
    <w:rsid w:val="002E347C"/>
    <w:rsid w:val="002F36D4"/>
    <w:rsid w:val="002F6795"/>
    <w:rsid w:val="00304886"/>
    <w:rsid w:val="0030728B"/>
    <w:rsid w:val="003152B2"/>
    <w:rsid w:val="003168EE"/>
    <w:rsid w:val="00320DAA"/>
    <w:rsid w:val="003360E5"/>
    <w:rsid w:val="00336743"/>
    <w:rsid w:val="003447AD"/>
    <w:rsid w:val="00346E53"/>
    <w:rsid w:val="003547F0"/>
    <w:rsid w:val="003660E5"/>
    <w:rsid w:val="00366BBD"/>
    <w:rsid w:val="00372468"/>
    <w:rsid w:val="00397A3C"/>
    <w:rsid w:val="003A410B"/>
    <w:rsid w:val="003D15C7"/>
    <w:rsid w:val="003D1E1F"/>
    <w:rsid w:val="00401734"/>
    <w:rsid w:val="0041084B"/>
    <w:rsid w:val="004125B7"/>
    <w:rsid w:val="00430513"/>
    <w:rsid w:val="00437208"/>
    <w:rsid w:val="004560EE"/>
    <w:rsid w:val="004716C5"/>
    <w:rsid w:val="00492A12"/>
    <w:rsid w:val="00495474"/>
    <w:rsid w:val="004C6F48"/>
    <w:rsid w:val="004E3B5F"/>
    <w:rsid w:val="00522C7A"/>
    <w:rsid w:val="00526D35"/>
    <w:rsid w:val="005462D9"/>
    <w:rsid w:val="005539BD"/>
    <w:rsid w:val="00560B3F"/>
    <w:rsid w:val="00562FF2"/>
    <w:rsid w:val="00566AC7"/>
    <w:rsid w:val="00570756"/>
    <w:rsid w:val="00590BC2"/>
    <w:rsid w:val="005A59E9"/>
    <w:rsid w:val="005D432C"/>
    <w:rsid w:val="005F1DC9"/>
    <w:rsid w:val="005F1EC1"/>
    <w:rsid w:val="0061511D"/>
    <w:rsid w:val="006333C6"/>
    <w:rsid w:val="00641F49"/>
    <w:rsid w:val="006545E6"/>
    <w:rsid w:val="006705EC"/>
    <w:rsid w:val="006803D4"/>
    <w:rsid w:val="00685FB8"/>
    <w:rsid w:val="00696ED1"/>
    <w:rsid w:val="006A1FC5"/>
    <w:rsid w:val="006B3C95"/>
    <w:rsid w:val="006B5620"/>
    <w:rsid w:val="007124F4"/>
    <w:rsid w:val="00724B27"/>
    <w:rsid w:val="00731566"/>
    <w:rsid w:val="00741DB1"/>
    <w:rsid w:val="00785147"/>
    <w:rsid w:val="00792FA7"/>
    <w:rsid w:val="00793660"/>
    <w:rsid w:val="007A29B0"/>
    <w:rsid w:val="007B516D"/>
    <w:rsid w:val="007D16B8"/>
    <w:rsid w:val="007E4140"/>
    <w:rsid w:val="00820900"/>
    <w:rsid w:val="0083320A"/>
    <w:rsid w:val="008378A3"/>
    <w:rsid w:val="00846505"/>
    <w:rsid w:val="00851495"/>
    <w:rsid w:val="008535C2"/>
    <w:rsid w:val="008725E0"/>
    <w:rsid w:val="00873847"/>
    <w:rsid w:val="00890C96"/>
    <w:rsid w:val="00896A4D"/>
    <w:rsid w:val="008A55FF"/>
    <w:rsid w:val="008A771C"/>
    <w:rsid w:val="008C07DC"/>
    <w:rsid w:val="008C697F"/>
    <w:rsid w:val="008E296F"/>
    <w:rsid w:val="00910DFE"/>
    <w:rsid w:val="0092231B"/>
    <w:rsid w:val="009305B4"/>
    <w:rsid w:val="009708A9"/>
    <w:rsid w:val="009A51A6"/>
    <w:rsid w:val="009B0A63"/>
    <w:rsid w:val="009D5B9F"/>
    <w:rsid w:val="009E26C0"/>
    <w:rsid w:val="009F46A8"/>
    <w:rsid w:val="00A0472C"/>
    <w:rsid w:val="00A11691"/>
    <w:rsid w:val="00A11F6C"/>
    <w:rsid w:val="00A122E7"/>
    <w:rsid w:val="00A3173F"/>
    <w:rsid w:val="00A3481C"/>
    <w:rsid w:val="00A56601"/>
    <w:rsid w:val="00A75E15"/>
    <w:rsid w:val="00A96275"/>
    <w:rsid w:val="00AE19D7"/>
    <w:rsid w:val="00AE1EEB"/>
    <w:rsid w:val="00AF58D5"/>
    <w:rsid w:val="00B15D95"/>
    <w:rsid w:val="00B204BB"/>
    <w:rsid w:val="00B361D0"/>
    <w:rsid w:val="00B53B13"/>
    <w:rsid w:val="00B664E3"/>
    <w:rsid w:val="00B70CBE"/>
    <w:rsid w:val="00B75BD2"/>
    <w:rsid w:val="00BD1F2A"/>
    <w:rsid w:val="00BD78CF"/>
    <w:rsid w:val="00BE0958"/>
    <w:rsid w:val="00BF5B9A"/>
    <w:rsid w:val="00C2052A"/>
    <w:rsid w:val="00C323A2"/>
    <w:rsid w:val="00C41C63"/>
    <w:rsid w:val="00C4291D"/>
    <w:rsid w:val="00C541CB"/>
    <w:rsid w:val="00C66A73"/>
    <w:rsid w:val="00C94E71"/>
    <w:rsid w:val="00CA0D73"/>
    <w:rsid w:val="00CF20E4"/>
    <w:rsid w:val="00D24296"/>
    <w:rsid w:val="00D44D8B"/>
    <w:rsid w:val="00D54DF8"/>
    <w:rsid w:val="00D71449"/>
    <w:rsid w:val="00D91DEF"/>
    <w:rsid w:val="00DA1471"/>
    <w:rsid w:val="00DA380A"/>
    <w:rsid w:val="00DA6884"/>
    <w:rsid w:val="00DB6378"/>
    <w:rsid w:val="00DC2D70"/>
    <w:rsid w:val="00DF619B"/>
    <w:rsid w:val="00E26F6E"/>
    <w:rsid w:val="00E32A19"/>
    <w:rsid w:val="00EA78B5"/>
    <w:rsid w:val="00EB1D0C"/>
    <w:rsid w:val="00ED50A4"/>
    <w:rsid w:val="00EE6736"/>
    <w:rsid w:val="00EE7696"/>
    <w:rsid w:val="00EF4E79"/>
    <w:rsid w:val="00EF6D1B"/>
    <w:rsid w:val="00F21138"/>
    <w:rsid w:val="00F23D43"/>
    <w:rsid w:val="00F34F9C"/>
    <w:rsid w:val="00F61DC7"/>
    <w:rsid w:val="00FA6A7F"/>
    <w:rsid w:val="00FF4F27"/>
    <w:rsid w:val="074A03ED"/>
    <w:rsid w:val="07F64C7C"/>
    <w:rsid w:val="22CB9B54"/>
    <w:rsid w:val="26ED997C"/>
    <w:rsid w:val="2D8FF29E"/>
    <w:rsid w:val="384C0EF5"/>
    <w:rsid w:val="484F8C2E"/>
    <w:rsid w:val="494C5CE6"/>
    <w:rsid w:val="5F847EC6"/>
    <w:rsid w:val="644CC0BE"/>
    <w:rsid w:val="7B0AC9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322449"/>
  <w15:chartTrackingRefBased/>
  <w15:docId w15:val="{ADFF6064-FD32-4554-9CF2-2567110B9A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6"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07D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25E0"/>
    <w:pPr>
      <w:tabs>
        <w:tab w:val="center" w:pos="4680"/>
        <w:tab w:val="right" w:pos="9360"/>
      </w:tabs>
    </w:pPr>
  </w:style>
  <w:style w:type="character" w:customStyle="1" w:styleId="HeaderChar">
    <w:name w:val="Header Char"/>
    <w:basedOn w:val="DefaultParagraphFont"/>
    <w:link w:val="Header"/>
    <w:uiPriority w:val="99"/>
    <w:rsid w:val="008725E0"/>
  </w:style>
  <w:style w:type="paragraph" w:styleId="Footer">
    <w:name w:val="footer"/>
    <w:basedOn w:val="Normal"/>
    <w:link w:val="FooterChar"/>
    <w:uiPriority w:val="99"/>
    <w:unhideWhenUsed/>
    <w:rsid w:val="008725E0"/>
    <w:pPr>
      <w:tabs>
        <w:tab w:val="center" w:pos="4680"/>
        <w:tab w:val="right" w:pos="9360"/>
      </w:tabs>
    </w:pPr>
  </w:style>
  <w:style w:type="character" w:customStyle="1" w:styleId="FooterChar">
    <w:name w:val="Footer Char"/>
    <w:basedOn w:val="DefaultParagraphFont"/>
    <w:link w:val="Footer"/>
    <w:uiPriority w:val="99"/>
    <w:rsid w:val="008725E0"/>
  </w:style>
  <w:style w:type="paragraph" w:styleId="NormalWeb">
    <w:name w:val="Normal (Web)"/>
    <w:basedOn w:val="Normal"/>
    <w:uiPriority w:val="99"/>
    <w:semiHidden/>
    <w:unhideWhenUsed/>
    <w:rsid w:val="00087424"/>
    <w:pPr>
      <w:spacing w:before="100" w:beforeAutospacing="1" w:after="100" w:afterAutospacing="1"/>
    </w:pPr>
    <w:rPr>
      <w:rFonts w:ascii="Times New Roman" w:eastAsia="Times New Roman" w:hAnsi="Times New Roman" w:cs="Times New Roman"/>
    </w:rPr>
  </w:style>
  <w:style w:type="paragraph" w:styleId="Caption">
    <w:name w:val="caption"/>
    <w:basedOn w:val="Normal"/>
    <w:next w:val="Normal"/>
    <w:uiPriority w:val="10"/>
    <w:unhideWhenUsed/>
    <w:qFormat/>
    <w:rsid w:val="008C07DC"/>
    <w:pPr>
      <w:spacing w:before="40" w:after="160" w:line="168" w:lineRule="atLeast"/>
    </w:pPr>
    <w:rPr>
      <w:iCs/>
      <w:color w:val="44546A" w:themeColor="text2"/>
      <w:sz w:val="14"/>
      <w:szCs w:val="18"/>
      <w:lang w:val="en-GB"/>
    </w:rPr>
  </w:style>
  <w:style w:type="paragraph" w:styleId="ListBullet">
    <w:name w:val="List Bullet"/>
    <w:basedOn w:val="Normal"/>
    <w:uiPriority w:val="6"/>
    <w:unhideWhenUsed/>
    <w:qFormat/>
    <w:rsid w:val="008C07DC"/>
    <w:pPr>
      <w:numPr>
        <w:numId w:val="1"/>
      </w:numPr>
      <w:spacing w:after="160" w:line="225" w:lineRule="atLeast"/>
    </w:pPr>
    <w:rPr>
      <w:color w:val="44546A" w:themeColor="text2"/>
      <w:sz w:val="18"/>
      <w:szCs w:val="18"/>
      <w:lang w:val="en-GB"/>
    </w:rPr>
  </w:style>
  <w:style w:type="paragraph" w:customStyle="1" w:styleId="FFASubhead-MontserratBold">
    <w:name w:val="FFA Subhead - Montserrat Bold"/>
    <w:basedOn w:val="Normal"/>
    <w:qFormat/>
    <w:rsid w:val="00685FB8"/>
    <w:rPr>
      <w:rFonts w:ascii="Montserrat" w:hAnsi="Montserrat" w:cs="Arial"/>
      <w:b/>
      <w:bCs/>
      <w:color w:val="2F5496" w:themeColor="accent1" w:themeShade="BF"/>
      <w:szCs w:val="20"/>
      <w:lang w:val="en-GB"/>
    </w:rPr>
  </w:style>
  <w:style w:type="paragraph" w:customStyle="1" w:styleId="FFABodyText-Montserrat">
    <w:name w:val="FFA Body Text - Montserrat"/>
    <w:basedOn w:val="Normal"/>
    <w:qFormat/>
    <w:rsid w:val="00560B3F"/>
    <w:rPr>
      <w:rFonts w:ascii="Montserrat" w:hAnsi="Montserrat" w:cs="Arial"/>
      <w:color w:val="00102C"/>
      <w:sz w:val="20"/>
      <w:szCs w:val="20"/>
      <w:lang w:val="en-GB"/>
    </w:rPr>
  </w:style>
  <w:style w:type="table" w:styleId="PlainTable4">
    <w:name w:val="Plain Table 4"/>
    <w:basedOn w:val="TableNormal"/>
    <w:uiPriority w:val="44"/>
    <w:rsid w:val="008C07D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basedOn w:val="Normal"/>
    <w:uiPriority w:val="34"/>
    <w:qFormat/>
    <w:rsid w:val="008C07DC"/>
    <w:pPr>
      <w:ind w:left="720"/>
      <w:contextualSpacing/>
    </w:pPr>
  </w:style>
  <w:style w:type="paragraph" w:customStyle="1" w:styleId="FFAHeader-Anton">
    <w:name w:val="FFA Header - Anton"/>
    <w:basedOn w:val="Normal"/>
    <w:qFormat/>
    <w:rsid w:val="00685FB8"/>
    <w:rPr>
      <w:rFonts w:ascii="Anton" w:hAnsi="Anton" w:cs="Times New Roman (Body CS)"/>
      <w:color w:val="2F5496" w:themeColor="accent1" w:themeShade="BF"/>
      <w:spacing w:val="20"/>
      <w:sz w:val="44"/>
      <w:szCs w:val="44"/>
      <w:lang w:val="en-GB"/>
    </w:rPr>
  </w:style>
  <w:style w:type="paragraph" w:customStyle="1" w:styleId="FFAListBullet-Montserrat">
    <w:name w:val="FFA List Bullet - Montserrat"/>
    <w:basedOn w:val="ListBullet"/>
    <w:qFormat/>
    <w:rsid w:val="00C4291D"/>
    <w:pPr>
      <w:ind w:left="360" w:hanging="180"/>
    </w:pPr>
    <w:rPr>
      <w:rFonts w:ascii="Montserrat" w:hAnsi="Montserrat" w:cs="Arial"/>
      <w:color w:val="000000" w:themeColor="text1"/>
      <w:sz w:val="20"/>
      <w:szCs w:val="20"/>
    </w:rPr>
  </w:style>
  <w:style w:type="paragraph" w:customStyle="1" w:styleId="FFAListBullet2-Montserrat">
    <w:name w:val="FFA List Bullet 2 - Montserrat"/>
    <w:basedOn w:val="ListBullet"/>
    <w:qFormat/>
    <w:rsid w:val="00C4291D"/>
    <w:pPr>
      <w:numPr>
        <w:numId w:val="2"/>
      </w:numPr>
      <w:ind w:left="630" w:hanging="270"/>
    </w:pPr>
    <w:rPr>
      <w:rFonts w:ascii="Montserrat" w:hAnsi="Montserrat" w:cs="Arial"/>
      <w:color w:val="000000" w:themeColor="text1"/>
      <w:sz w:val="20"/>
      <w:szCs w:val="20"/>
    </w:rPr>
  </w:style>
  <w:style w:type="paragraph" w:customStyle="1" w:styleId="FFAListNumber1-Montserrat">
    <w:name w:val="FFA List Number 1 - Montserrat"/>
    <w:basedOn w:val="ListParagraph"/>
    <w:qFormat/>
    <w:rsid w:val="00C4291D"/>
    <w:pPr>
      <w:numPr>
        <w:numId w:val="3"/>
      </w:numPr>
    </w:pPr>
    <w:rPr>
      <w:rFonts w:ascii="Montserrat" w:hAnsi="Montserrat" w:cs="Arial"/>
      <w:color w:val="000000" w:themeColor="text1"/>
      <w:sz w:val="20"/>
      <w:szCs w:val="20"/>
      <w:lang w:val="en-GB"/>
    </w:rPr>
  </w:style>
  <w:style w:type="paragraph" w:customStyle="1" w:styleId="FFAChartType-Bold">
    <w:name w:val="FFA Chart Type - Bold"/>
    <w:basedOn w:val="Normal"/>
    <w:qFormat/>
    <w:rsid w:val="00685FB8"/>
    <w:pPr>
      <w:ind w:left="144"/>
    </w:pPr>
    <w:rPr>
      <w:rFonts w:ascii="Montserrat" w:hAnsi="Montserrat"/>
      <w:b/>
      <w:bCs/>
      <w:color w:val="2F5496" w:themeColor="accent1" w:themeShade="BF"/>
      <w:sz w:val="20"/>
      <w:szCs w:val="20"/>
    </w:rPr>
  </w:style>
  <w:style w:type="paragraph" w:customStyle="1" w:styleId="FFAChartType-Regular">
    <w:name w:val="FFA Chart Type - Regular"/>
    <w:basedOn w:val="Normal"/>
    <w:qFormat/>
    <w:rsid w:val="00685FB8"/>
    <w:pPr>
      <w:ind w:left="144"/>
    </w:pPr>
    <w:rPr>
      <w:rFonts w:ascii="Montserrat" w:hAnsi="Montserrat"/>
      <w:sz w:val="18"/>
      <w:szCs w:val="18"/>
    </w:rPr>
  </w:style>
  <w:style w:type="paragraph" w:customStyle="1" w:styleId="FFAChartHeader">
    <w:name w:val="FFA Chart Header"/>
    <w:basedOn w:val="Normal"/>
    <w:qFormat/>
    <w:rsid w:val="00685FB8"/>
    <w:pPr>
      <w:jc w:val="center"/>
    </w:pPr>
    <w:rPr>
      <w:rFonts w:ascii="Montserrat" w:hAnsi="Montserrat"/>
      <w:color w:val="FFFFFF" w:themeColor="background1"/>
      <w:sz w:val="20"/>
      <w:szCs w:val="20"/>
    </w:rPr>
  </w:style>
  <w:style w:type="character" w:styleId="Strong">
    <w:name w:val="Strong"/>
    <w:basedOn w:val="DefaultParagraphFont"/>
    <w:uiPriority w:val="22"/>
    <w:qFormat/>
    <w:rsid w:val="00B664E3"/>
    <w:rPr>
      <w:b/>
      <w:bCs/>
    </w:rPr>
  </w:style>
  <w:style w:type="paragraph" w:customStyle="1" w:styleId="FFABody">
    <w:name w:val="FFA Body"/>
    <w:basedOn w:val="NoSpacing"/>
    <w:link w:val="FFABodyChar"/>
    <w:qFormat/>
    <w:rsid w:val="00C41C63"/>
    <w:pPr>
      <w:spacing w:line="225" w:lineRule="atLeast"/>
    </w:pPr>
    <w:rPr>
      <w:rFonts w:ascii="Montserrat" w:hAnsi="Montserrat"/>
      <w:sz w:val="18"/>
      <w:szCs w:val="22"/>
    </w:rPr>
  </w:style>
  <w:style w:type="character" w:customStyle="1" w:styleId="FFABodyChar">
    <w:name w:val="FFA Body Char"/>
    <w:basedOn w:val="DefaultParagraphFont"/>
    <w:link w:val="FFABody"/>
    <w:rsid w:val="00C41C63"/>
    <w:rPr>
      <w:rFonts w:ascii="Montserrat" w:hAnsi="Montserrat"/>
      <w:sz w:val="18"/>
      <w:szCs w:val="22"/>
    </w:rPr>
  </w:style>
  <w:style w:type="paragraph" w:styleId="NoSpacing">
    <w:name w:val="No Spacing"/>
    <w:uiPriority w:val="1"/>
    <w:qFormat/>
    <w:rsid w:val="00C41C63"/>
  </w:style>
  <w:style w:type="table" w:styleId="TableGrid">
    <w:name w:val="Table Grid"/>
    <w:basedOn w:val="TableNormal"/>
    <w:uiPriority w:val="39"/>
    <w:rsid w:val="00C41C63"/>
    <w:rPr>
      <w:rFonts w:ascii="Montserrat" w:hAnsi="Montserrat"/>
      <w:sz w:val="18"/>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Headings">
    <w:name w:val="Sub Headings"/>
    <w:basedOn w:val="FFABody"/>
    <w:next w:val="FFABody"/>
    <w:link w:val="SubHeadingsChar"/>
    <w:qFormat/>
    <w:rsid w:val="00C41C63"/>
    <w:pPr>
      <w:spacing w:before="40" w:line="0" w:lineRule="atLeast"/>
    </w:pPr>
    <w:rPr>
      <w:rFonts w:ascii="DM Serif Text" w:hAnsi="DM Serif Text"/>
      <w:color w:val="16274A"/>
      <w:sz w:val="20"/>
    </w:rPr>
  </w:style>
  <w:style w:type="character" w:customStyle="1" w:styleId="SubHeadingsChar">
    <w:name w:val="Sub Headings Char"/>
    <w:basedOn w:val="FFABodyChar"/>
    <w:link w:val="SubHeadings"/>
    <w:rsid w:val="00C41C63"/>
    <w:rPr>
      <w:rFonts w:ascii="DM Serif Text" w:hAnsi="DM Serif Text"/>
      <w:color w:val="16274A"/>
      <w:sz w:val="20"/>
      <w:szCs w:val="22"/>
    </w:rPr>
  </w:style>
  <w:style w:type="paragraph" w:customStyle="1" w:styleId="DocumentTitle">
    <w:name w:val="Document Title"/>
    <w:basedOn w:val="Normal"/>
    <w:autoRedefine/>
    <w:qFormat/>
    <w:rsid w:val="002547AB"/>
    <w:pPr>
      <w:widowControl w:val="0"/>
      <w:suppressAutoHyphens/>
      <w:autoSpaceDE w:val="0"/>
      <w:autoSpaceDN w:val="0"/>
      <w:adjustRightInd w:val="0"/>
      <w:textAlignment w:val="center"/>
    </w:pPr>
    <w:rPr>
      <w:rFonts w:ascii="Anton" w:eastAsiaTheme="minorEastAsia" w:hAnsi="Anton" w:cs="MinionPro-Regular"/>
      <w:bCs/>
      <w:color w:val="004C97"/>
      <w:sz w:val="52"/>
      <w:szCs w:val="58"/>
      <w:lang w:eastAsia="ja-JP"/>
    </w:rPr>
  </w:style>
  <w:style w:type="paragraph" w:customStyle="1" w:styleId="LPSectionTitles">
    <w:name w:val="LP Section Titles"/>
    <w:basedOn w:val="FFABody"/>
    <w:next w:val="FFABody"/>
    <w:link w:val="LPSectionTitlesChar"/>
    <w:qFormat/>
    <w:rsid w:val="00792FA7"/>
    <w:pPr>
      <w:spacing w:line="288" w:lineRule="atLeast"/>
    </w:pPr>
    <w:rPr>
      <w:rFonts w:ascii="Anton" w:hAnsi="Anton"/>
      <w:color w:val="E1251B"/>
      <w:sz w:val="24"/>
    </w:rPr>
  </w:style>
  <w:style w:type="character" w:customStyle="1" w:styleId="LPSectionTitlesChar">
    <w:name w:val="LP Section Titles Char"/>
    <w:basedOn w:val="DefaultParagraphFont"/>
    <w:link w:val="LPSectionTitles"/>
    <w:rsid w:val="00792FA7"/>
    <w:rPr>
      <w:rFonts w:ascii="Anton" w:hAnsi="Anton"/>
      <w:color w:val="E1251B"/>
      <w:szCs w:val="22"/>
    </w:rPr>
  </w:style>
  <w:style w:type="paragraph" w:customStyle="1" w:styleId="main">
    <w:name w:val="main"/>
    <w:basedOn w:val="Normal"/>
    <w:link w:val="mainChar"/>
    <w:qFormat/>
    <w:rsid w:val="00792FA7"/>
    <w:pPr>
      <w:widowControl w:val="0"/>
      <w:suppressAutoHyphens/>
      <w:autoSpaceDE w:val="0"/>
      <w:autoSpaceDN w:val="0"/>
      <w:adjustRightInd w:val="0"/>
      <w:textAlignment w:val="center"/>
    </w:pPr>
    <w:rPr>
      <w:rFonts w:ascii="Montserrat" w:eastAsiaTheme="minorEastAsia" w:hAnsi="Montserrat" w:cs="Lasiver-Regular"/>
      <w:color w:val="070909"/>
      <w:sz w:val="18"/>
      <w:szCs w:val="17"/>
      <w:lang w:eastAsia="ja-JP"/>
    </w:rPr>
  </w:style>
  <w:style w:type="character" w:customStyle="1" w:styleId="mainChar">
    <w:name w:val="main Char"/>
    <w:basedOn w:val="DefaultParagraphFont"/>
    <w:link w:val="main"/>
    <w:rsid w:val="00792FA7"/>
    <w:rPr>
      <w:rFonts w:ascii="Montserrat" w:eastAsiaTheme="minorEastAsia" w:hAnsi="Montserrat" w:cs="Lasiver-Regular"/>
      <w:color w:val="070909"/>
      <w:sz w:val="18"/>
      <w:szCs w:val="17"/>
      <w:lang w:eastAsia="ja-JP"/>
    </w:rPr>
  </w:style>
  <w:style w:type="character" w:styleId="Hyperlink">
    <w:name w:val="Hyperlink"/>
    <w:basedOn w:val="DefaultParagraphFont"/>
    <w:uiPriority w:val="99"/>
    <w:unhideWhenUsed/>
    <w:rsid w:val="002C1B95"/>
    <w:rPr>
      <w:color w:val="0563C1" w:themeColor="hyperlink"/>
      <w:u w:val="single"/>
    </w:rPr>
  </w:style>
  <w:style w:type="character" w:styleId="CommentReference">
    <w:name w:val="annotation reference"/>
    <w:basedOn w:val="DefaultParagraphFont"/>
    <w:uiPriority w:val="99"/>
    <w:semiHidden/>
    <w:unhideWhenUsed/>
    <w:rsid w:val="002C1B95"/>
    <w:rPr>
      <w:sz w:val="16"/>
      <w:szCs w:val="16"/>
    </w:rPr>
  </w:style>
  <w:style w:type="paragraph" w:styleId="CommentText">
    <w:name w:val="annotation text"/>
    <w:basedOn w:val="Normal"/>
    <w:link w:val="CommentTextChar"/>
    <w:uiPriority w:val="99"/>
    <w:unhideWhenUsed/>
    <w:rsid w:val="002C1B95"/>
    <w:pPr>
      <w:spacing w:after="160"/>
    </w:pPr>
    <w:rPr>
      <w:rFonts w:ascii="Montserrat" w:hAnsi="Montserrat"/>
      <w:sz w:val="20"/>
      <w:szCs w:val="20"/>
    </w:rPr>
  </w:style>
  <w:style w:type="character" w:customStyle="1" w:styleId="CommentTextChar">
    <w:name w:val="Comment Text Char"/>
    <w:basedOn w:val="DefaultParagraphFont"/>
    <w:link w:val="CommentText"/>
    <w:uiPriority w:val="99"/>
    <w:rsid w:val="002C1B95"/>
    <w:rPr>
      <w:rFonts w:ascii="Montserrat" w:hAnsi="Montserrat"/>
      <w:sz w:val="20"/>
      <w:szCs w:val="20"/>
    </w:rPr>
  </w:style>
  <w:style w:type="paragraph" w:styleId="Revision">
    <w:name w:val="Revision"/>
    <w:hidden/>
    <w:uiPriority w:val="99"/>
    <w:semiHidden/>
    <w:rsid w:val="00793660"/>
  </w:style>
  <w:style w:type="paragraph" w:styleId="CommentSubject">
    <w:name w:val="annotation subject"/>
    <w:basedOn w:val="CommentText"/>
    <w:next w:val="CommentText"/>
    <w:link w:val="CommentSubjectChar"/>
    <w:uiPriority w:val="99"/>
    <w:semiHidden/>
    <w:unhideWhenUsed/>
    <w:rsid w:val="00C94E71"/>
    <w:pPr>
      <w:spacing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C94E71"/>
    <w:rPr>
      <w:rFonts w:ascii="Montserrat" w:hAnsi="Montserrat"/>
      <w:b/>
      <w:bCs/>
      <w:sz w:val="20"/>
      <w:szCs w:val="20"/>
    </w:rPr>
  </w:style>
  <w:style w:type="character" w:styleId="UnresolvedMention">
    <w:name w:val="Unresolved Mention"/>
    <w:basedOn w:val="DefaultParagraphFont"/>
    <w:uiPriority w:val="99"/>
    <w:semiHidden/>
    <w:unhideWhenUsed/>
    <w:rsid w:val="001B5E9F"/>
    <w:rPr>
      <w:color w:val="605E5C"/>
      <w:shd w:val="clear" w:color="auto" w:fill="E1DFDD"/>
    </w:rPr>
  </w:style>
  <w:style w:type="character" w:styleId="FollowedHyperlink">
    <w:name w:val="FollowedHyperlink"/>
    <w:basedOn w:val="DefaultParagraphFont"/>
    <w:uiPriority w:val="99"/>
    <w:semiHidden/>
    <w:unhideWhenUsed/>
    <w:rsid w:val="00526D3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midwestdairy.com/farm-life/dairy-cow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mericandairy.com/dairy-farms/dairy-cow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newenglanddairy.com/meet-the-cow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goveah\Downloads\FFA%20Word%20Template%20-%20AgExplor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ABDB7B-9AB6-A541-B628-33ACA32A4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FFA Word Template - AgExplorer</Template>
  <TotalTime>2</TotalTime>
  <Pages>7</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Links>
    <vt:vector size="72" baseType="variant">
      <vt:variant>
        <vt:i4>7077939</vt:i4>
      </vt:variant>
      <vt:variant>
        <vt:i4>33</vt:i4>
      </vt:variant>
      <vt:variant>
        <vt:i4>0</vt:i4>
      </vt:variant>
      <vt:variant>
        <vt:i4>5</vt:i4>
      </vt:variant>
      <vt:variant>
        <vt:lpwstr>https://www.newenglanddairy.com/meet-the-cows/</vt:lpwstr>
      </vt:variant>
      <vt:variant>
        <vt:lpwstr/>
      </vt:variant>
      <vt:variant>
        <vt:i4>2424878</vt:i4>
      </vt:variant>
      <vt:variant>
        <vt:i4>30</vt:i4>
      </vt:variant>
      <vt:variant>
        <vt:i4>0</vt:i4>
      </vt:variant>
      <vt:variant>
        <vt:i4>5</vt:i4>
      </vt:variant>
      <vt:variant>
        <vt:lpwstr>https://www.midwestdairy.com/farm-life/dairy-cows/</vt:lpwstr>
      </vt:variant>
      <vt:variant>
        <vt:lpwstr/>
      </vt:variant>
      <vt:variant>
        <vt:i4>1572933</vt:i4>
      </vt:variant>
      <vt:variant>
        <vt:i4>27</vt:i4>
      </vt:variant>
      <vt:variant>
        <vt:i4>0</vt:i4>
      </vt:variant>
      <vt:variant>
        <vt:i4>5</vt:i4>
      </vt:variant>
      <vt:variant>
        <vt:lpwstr>https://www.americandairy.com/dairy-farms/dairy-cows/</vt:lpwstr>
      </vt:variant>
      <vt:variant>
        <vt:lpwstr/>
      </vt:variant>
      <vt:variant>
        <vt:i4>7077939</vt:i4>
      </vt:variant>
      <vt:variant>
        <vt:i4>24</vt:i4>
      </vt:variant>
      <vt:variant>
        <vt:i4>0</vt:i4>
      </vt:variant>
      <vt:variant>
        <vt:i4>5</vt:i4>
      </vt:variant>
      <vt:variant>
        <vt:lpwstr>https://www.newenglanddairy.com/meet-the-cows/</vt:lpwstr>
      </vt:variant>
      <vt:variant>
        <vt:lpwstr/>
      </vt:variant>
      <vt:variant>
        <vt:i4>2424878</vt:i4>
      </vt:variant>
      <vt:variant>
        <vt:i4>21</vt:i4>
      </vt:variant>
      <vt:variant>
        <vt:i4>0</vt:i4>
      </vt:variant>
      <vt:variant>
        <vt:i4>5</vt:i4>
      </vt:variant>
      <vt:variant>
        <vt:lpwstr>https://www.midwestdairy.com/farm-life/dairy-cows/</vt:lpwstr>
      </vt:variant>
      <vt:variant>
        <vt:lpwstr/>
      </vt:variant>
      <vt:variant>
        <vt:i4>1572933</vt:i4>
      </vt:variant>
      <vt:variant>
        <vt:i4>18</vt:i4>
      </vt:variant>
      <vt:variant>
        <vt:i4>0</vt:i4>
      </vt:variant>
      <vt:variant>
        <vt:i4>5</vt:i4>
      </vt:variant>
      <vt:variant>
        <vt:lpwstr>https://www.americandairy.com/dairy-farms/dairy-cows/</vt:lpwstr>
      </vt:variant>
      <vt:variant>
        <vt:lpwstr/>
      </vt:variant>
      <vt:variant>
        <vt:i4>7077939</vt:i4>
      </vt:variant>
      <vt:variant>
        <vt:i4>15</vt:i4>
      </vt:variant>
      <vt:variant>
        <vt:i4>0</vt:i4>
      </vt:variant>
      <vt:variant>
        <vt:i4>5</vt:i4>
      </vt:variant>
      <vt:variant>
        <vt:lpwstr>https://www.newenglanddairy.com/meet-the-cows/</vt:lpwstr>
      </vt:variant>
      <vt:variant>
        <vt:lpwstr/>
      </vt:variant>
      <vt:variant>
        <vt:i4>2424878</vt:i4>
      </vt:variant>
      <vt:variant>
        <vt:i4>12</vt:i4>
      </vt:variant>
      <vt:variant>
        <vt:i4>0</vt:i4>
      </vt:variant>
      <vt:variant>
        <vt:i4>5</vt:i4>
      </vt:variant>
      <vt:variant>
        <vt:lpwstr>https://www.midwestdairy.com/farm-life/dairy-cows/</vt:lpwstr>
      </vt:variant>
      <vt:variant>
        <vt:lpwstr/>
      </vt:variant>
      <vt:variant>
        <vt:i4>1572933</vt:i4>
      </vt:variant>
      <vt:variant>
        <vt:i4>9</vt:i4>
      </vt:variant>
      <vt:variant>
        <vt:i4>0</vt:i4>
      </vt:variant>
      <vt:variant>
        <vt:i4>5</vt:i4>
      </vt:variant>
      <vt:variant>
        <vt:lpwstr>https://www.americandairy.com/dairy-farms/dairy-cows/</vt:lpwstr>
      </vt:variant>
      <vt:variant>
        <vt:lpwstr/>
      </vt:variant>
      <vt:variant>
        <vt:i4>7077939</vt:i4>
      </vt:variant>
      <vt:variant>
        <vt:i4>6</vt:i4>
      </vt:variant>
      <vt:variant>
        <vt:i4>0</vt:i4>
      </vt:variant>
      <vt:variant>
        <vt:i4>5</vt:i4>
      </vt:variant>
      <vt:variant>
        <vt:lpwstr>https://www.newenglanddairy.com/meet-the-cows/</vt:lpwstr>
      </vt:variant>
      <vt:variant>
        <vt:lpwstr/>
      </vt:variant>
      <vt:variant>
        <vt:i4>2424878</vt:i4>
      </vt:variant>
      <vt:variant>
        <vt:i4>3</vt:i4>
      </vt:variant>
      <vt:variant>
        <vt:i4>0</vt:i4>
      </vt:variant>
      <vt:variant>
        <vt:i4>5</vt:i4>
      </vt:variant>
      <vt:variant>
        <vt:lpwstr>https://www.midwestdairy.com/farm-life/dairy-cows/</vt:lpwstr>
      </vt:variant>
      <vt:variant>
        <vt:lpwstr/>
      </vt:variant>
      <vt:variant>
        <vt:i4>1572933</vt:i4>
      </vt:variant>
      <vt:variant>
        <vt:i4>0</vt:i4>
      </vt:variant>
      <vt:variant>
        <vt:i4>0</vt:i4>
      </vt:variant>
      <vt:variant>
        <vt:i4>5</vt:i4>
      </vt:variant>
      <vt:variant>
        <vt:lpwstr>https://www.americandairy.com/dairy-farms/dairy-cows/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Govea, Isaiah</dc:creator>
  <cp:keywords/>
  <dc:description/>
  <cp:lastModifiedBy>Pastir, Breanna</cp:lastModifiedBy>
  <cp:revision>3</cp:revision>
  <dcterms:created xsi:type="dcterms:W3CDTF">2025-02-20T14:02:00Z</dcterms:created>
  <dcterms:modified xsi:type="dcterms:W3CDTF">2025-02-20T14:03:00Z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5d319c175d376352b254a7e9003be770662380ce6c067366f8501d2c7f5369c0</vt:lpwstr>
  </property>
</Properties>
</file>