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B36A5" w14:textId="6A33305F" w:rsidR="009A7118" w:rsidRDefault="00172726" w:rsidP="001A2446">
      <w:pPr>
        <w:pStyle w:val="FFABody"/>
        <w:sectPr w:rsidR="009A7118" w:rsidSect="009A7118">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673600" behindDoc="0" locked="0" layoutInCell="1" allowOverlap="1" wp14:anchorId="48D389F2" wp14:editId="21DC3D54">
                <wp:simplePos x="0" y="0"/>
                <wp:positionH relativeFrom="margin">
                  <wp:posOffset>2703444</wp:posOffset>
                </wp:positionH>
                <wp:positionV relativeFrom="paragraph">
                  <wp:posOffset>-422054</wp:posOffset>
                </wp:positionV>
                <wp:extent cx="4271700" cy="540689"/>
                <wp:effectExtent l="0" t="0" r="14605" b="12065"/>
                <wp:wrapNone/>
                <wp:docPr id="8" name="Rectangle 8"/>
                <wp:cNvGraphicFramePr/>
                <a:graphic xmlns:a="http://schemas.openxmlformats.org/drawingml/2006/main">
                  <a:graphicData uri="http://schemas.microsoft.com/office/word/2010/wordprocessingShape">
                    <wps:wsp>
                      <wps:cNvSpPr/>
                      <wps:spPr>
                        <a:xfrm>
                          <a:off x="0" y="0"/>
                          <a:ext cx="4271700" cy="540689"/>
                        </a:xfrm>
                        <a:prstGeom prst="rect">
                          <a:avLst/>
                        </a:prstGeom>
                      </wps:spPr>
                      <wps:style>
                        <a:lnRef idx="2">
                          <a:schemeClr val="dk1"/>
                        </a:lnRef>
                        <a:fillRef idx="1">
                          <a:schemeClr val="lt1"/>
                        </a:fillRef>
                        <a:effectRef idx="0">
                          <a:schemeClr val="dk1"/>
                        </a:effectRef>
                        <a:fontRef idx="minor">
                          <a:schemeClr val="dk1"/>
                        </a:fontRef>
                      </wps:style>
                      <wps:txbx>
                        <w:txbxContent>
                          <w:p w14:paraId="6B7B09C8" w14:textId="77777777" w:rsidR="00172726" w:rsidRPr="00B06C5C" w:rsidRDefault="00172726" w:rsidP="00172726">
                            <w:pPr>
                              <w:pStyle w:val="FFABody"/>
                              <w:rPr>
                                <w:sz w:val="14"/>
                                <w:szCs w:val="14"/>
                              </w:rPr>
                            </w:pPr>
                            <w:r w:rsidRPr="00A3480F">
                              <w:rPr>
                                <w:sz w:val="14"/>
                                <w:szCs w:val="14"/>
                              </w:rPr>
                              <w:t>Aligned to the following standards: AG3; CS.03; FFA.PL-A; FFA.PG-G; FFA.PG-J; FFA.CS-M; FFA.CS-N; CCSS.ELA.RI.9-10.1; CCSS.ELA.RI.9-10.2; CCSS.R.9-10.8; CCSS.W.9-10.1; CCSS.ELA.SL.9-10.4; MP3; MP5; MP6; CRP.02; CRP.04; CRP.05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389F2" id="Rectangle 8" o:spid="_x0000_s1026" style="position:absolute;margin-left:212.85pt;margin-top:-33.25pt;width:336.35pt;height:42.5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" fillcolor="white [3201]" strokecolor="black [3200]" strokeweight="1pt">
                <v:textbox>
                  <w:txbxContent>
                    <w:p w14:paraId="6B7B09C8" w14:textId="77777777" w:rsidR="00172726" w:rsidRPr="00B06C5C" w:rsidRDefault="00172726" w:rsidP="00172726">
                      <w:pPr>
                        <w:pStyle w:val="FFABody"/>
                        <w:rPr>
                          <w:sz w:val="14"/>
                          <w:szCs w:val="14"/>
                        </w:rPr>
                      </w:pPr>
                      <w:r w:rsidRPr="00A3480F">
                        <w:rPr>
                          <w:sz w:val="14"/>
                          <w:szCs w:val="14"/>
                        </w:rPr>
                        <w:t>Aligned to the following standards: AG3; CS.03; FFA.PL-A; FFA.PG-G; FFA.PG-J; FFA.CS-M; FFA.CS-N; CCSS.ELA.RI.9-10.1; CCSS.ELA.RI.9-10.2; CCSS.R.9-10.8; CCSS.W.9-10.1; CCSS.ELA.SL.9-10.4; MP3; MP5; MP6; CRP.02; CRP.04; CRP.05</w:t>
                      </w:r>
                    </w:p>
                  </w:txbxContent>
                </v:textbox>
                <w10:wrap anchorx="margin"/>
              </v:rect>
            </w:pict>
          </mc:Fallback>
        </mc:AlternateContent>
      </w:r>
    </w:p>
    <w:p w14:paraId="65BC385F" w14:textId="77777777" w:rsidR="009A7118" w:rsidRPr="002547AB" w:rsidRDefault="009A7118" w:rsidP="001A2446">
      <w:pPr>
        <w:pStyle w:val="DocumentTitle"/>
      </w:pPr>
      <w:r>
        <w:t>Food Safety Squad</w:t>
      </w:r>
    </w:p>
    <w:p w14:paraId="00CB8BF4" w14:textId="77777777" w:rsidR="009A7118" w:rsidRPr="002A7980" w:rsidRDefault="009A7118" w:rsidP="001A2446">
      <w:pPr>
        <w:pStyle w:val="FFAChartType-Bold"/>
        <w:ind w:left="0"/>
        <w:rPr>
          <w:sz w:val="24"/>
          <w:szCs w:val="24"/>
        </w:rPr>
      </w:pPr>
      <w:r w:rsidRPr="002A7980">
        <w:rPr>
          <w:sz w:val="24"/>
          <w:szCs w:val="24"/>
        </w:rPr>
        <w:t>P</w:t>
      </w:r>
      <w:r>
        <w:rPr>
          <w:sz w:val="24"/>
          <w:szCs w:val="24"/>
        </w:rPr>
        <w:t>ART</w:t>
      </w:r>
      <w:r w:rsidRPr="002A7980">
        <w:rPr>
          <w:sz w:val="24"/>
          <w:szCs w:val="24"/>
        </w:rPr>
        <w:t xml:space="preserve"> 1</w:t>
      </w:r>
    </w:p>
    <w:p w14:paraId="1BC4B149" w14:textId="77777777" w:rsidR="009A7118" w:rsidRDefault="009A7118" w:rsidP="001A2446">
      <w:pPr>
        <w:pStyle w:val="LPSectionTitles"/>
        <w:spacing w:line="240" w:lineRule="auto"/>
        <w:rPr>
          <w:rFonts w:ascii="Montserrat" w:hAnsi="Montserrat"/>
          <w:color w:val="auto"/>
          <w:sz w:val="18"/>
          <w:szCs w:val="18"/>
        </w:rPr>
      </w:pPr>
      <w:r w:rsidRPr="00216FB5">
        <w:rPr>
          <w:sz w:val="20"/>
          <w:szCs w:val="20"/>
        </w:rPr>
        <w:t xml:space="preserve">Directions: </w:t>
      </w:r>
      <w:r>
        <w:rPr>
          <w:rFonts w:ascii="Montserrat" w:hAnsi="Montserrat"/>
          <w:color w:val="auto"/>
          <w:sz w:val="18"/>
          <w:szCs w:val="18"/>
        </w:rPr>
        <w:t>Follow along with the case study below as you or your classmates play their roles. Complete the questions below the case study upon conclusion of the case study skit.</w:t>
      </w:r>
    </w:p>
    <w:p w14:paraId="63D20659" w14:textId="77777777" w:rsidR="009A7118" w:rsidRPr="00415472" w:rsidRDefault="009A7118" w:rsidP="001A2446">
      <w:pPr>
        <w:pStyle w:val="FFABody"/>
      </w:pPr>
    </w:p>
    <w:p w14:paraId="0B4A7EF5" w14:textId="77777777" w:rsidR="009A7118" w:rsidRPr="00415472" w:rsidRDefault="009A7118" w:rsidP="001A2446">
      <w:pPr>
        <w:jc w:val="center"/>
        <w:rPr>
          <w:rFonts w:ascii="Montserrat" w:hAnsi="Montserrat"/>
          <w:b/>
          <w:bCs/>
          <w:color w:val="000000"/>
          <w:sz w:val="18"/>
          <w:szCs w:val="18"/>
        </w:rPr>
      </w:pPr>
      <w:r w:rsidRPr="00415472">
        <w:rPr>
          <w:rFonts w:ascii="Montserrat" w:hAnsi="Montserrat"/>
          <w:b/>
          <w:bCs/>
          <w:color w:val="000000"/>
          <w:sz w:val="18"/>
          <w:szCs w:val="18"/>
        </w:rPr>
        <w:t>Case Study: The Curious Case of the Cookout Crisis</w:t>
      </w:r>
    </w:p>
    <w:p w14:paraId="43F5271D" w14:textId="77777777" w:rsidR="009A7118" w:rsidRPr="00415472" w:rsidRDefault="009A7118" w:rsidP="001A2446">
      <w:pPr>
        <w:rPr>
          <w:rFonts w:ascii="Montserrat" w:hAnsi="Montserrat"/>
          <w:b/>
          <w:bCs/>
          <w:color w:val="000000"/>
          <w:sz w:val="18"/>
          <w:szCs w:val="18"/>
        </w:rPr>
      </w:pPr>
    </w:p>
    <w:p w14:paraId="2EEA6086" w14:textId="225E5A8C" w:rsidR="009A7118" w:rsidRPr="00415472" w:rsidRDefault="009A7118" w:rsidP="001A2446">
      <w:pPr>
        <w:rPr>
          <w:rFonts w:ascii="Montserrat" w:hAnsi="Montserrat"/>
          <w:color w:val="000000"/>
          <w:sz w:val="18"/>
          <w:szCs w:val="18"/>
        </w:rPr>
      </w:pPr>
      <w:bookmarkStart w:id="0" w:name="_Hlk190809833"/>
      <w:r w:rsidRPr="00415472">
        <w:rPr>
          <w:rFonts w:ascii="Montserrat" w:hAnsi="Montserrat"/>
          <w:b/>
          <w:bCs/>
          <w:color w:val="000000"/>
          <w:sz w:val="18"/>
          <w:szCs w:val="18"/>
        </w:rPr>
        <w:t>Cast of Characters</w:t>
      </w:r>
      <w:r w:rsidRPr="00415472">
        <w:rPr>
          <w:rFonts w:ascii="Montserrat" w:hAnsi="Montserrat"/>
          <w:b/>
          <w:bCs/>
          <w:color w:val="000000"/>
          <w:sz w:val="18"/>
          <w:szCs w:val="18"/>
        </w:rPr>
        <w:br/>
        <w:t>Narrator</w:t>
      </w:r>
      <w:r>
        <w:rPr>
          <w:rFonts w:ascii="Montserrat" w:hAnsi="Montserrat"/>
          <w:color w:val="000000"/>
          <w:sz w:val="18"/>
          <w:szCs w:val="18"/>
        </w:rPr>
        <w:t>:</w:t>
      </w:r>
      <w:r w:rsidRPr="00415472">
        <w:rPr>
          <w:rFonts w:ascii="Montserrat" w:hAnsi="Montserrat"/>
          <w:color w:val="000000"/>
          <w:sz w:val="18"/>
          <w:szCs w:val="18"/>
        </w:rPr>
        <w:t xml:space="preserve"> </w:t>
      </w:r>
      <w:r w:rsidRPr="00415472">
        <w:rPr>
          <w:rFonts w:ascii="Montserrat" w:hAnsi="Montserrat"/>
          <w:i/>
          <w:iCs/>
          <w:color w:val="000000"/>
          <w:sz w:val="18"/>
          <w:szCs w:val="18"/>
        </w:rPr>
        <w:t>(reader of all the italicized sections)</w:t>
      </w:r>
      <w:r w:rsidRPr="00415472">
        <w:rPr>
          <w:rFonts w:ascii="Montserrat" w:hAnsi="Montserrat"/>
          <w:b/>
          <w:bCs/>
          <w:color w:val="000000"/>
          <w:sz w:val="18"/>
          <w:szCs w:val="18"/>
        </w:rPr>
        <w:br/>
        <w:t>Paige Turner</w:t>
      </w:r>
      <w:r>
        <w:rPr>
          <w:rFonts w:ascii="Montserrat" w:hAnsi="Montserrat"/>
          <w:color w:val="000000"/>
          <w:sz w:val="18"/>
          <w:szCs w:val="18"/>
        </w:rPr>
        <w:t>:</w:t>
      </w:r>
      <w:r w:rsidRPr="00415472">
        <w:rPr>
          <w:rFonts w:ascii="Montserrat" w:hAnsi="Montserrat"/>
          <w:color w:val="000000"/>
          <w:sz w:val="18"/>
          <w:szCs w:val="18"/>
        </w:rPr>
        <w:t xml:space="preserve"> prosecutor</w:t>
      </w:r>
      <w:r w:rsidRPr="00415472">
        <w:rPr>
          <w:rFonts w:ascii="Montserrat" w:hAnsi="Montserrat"/>
          <w:b/>
          <w:bCs/>
          <w:color w:val="000000"/>
          <w:sz w:val="18"/>
          <w:szCs w:val="18"/>
        </w:rPr>
        <w:br/>
        <w:t>Will Power</w:t>
      </w:r>
      <w:r>
        <w:rPr>
          <w:rFonts w:ascii="Montserrat" w:hAnsi="Montserrat"/>
          <w:color w:val="000000"/>
          <w:sz w:val="18"/>
          <w:szCs w:val="18"/>
        </w:rPr>
        <w:t>:</w:t>
      </w:r>
      <w:r w:rsidRPr="00415472">
        <w:rPr>
          <w:rFonts w:ascii="Montserrat" w:hAnsi="Montserrat"/>
          <w:color w:val="000000"/>
          <w:sz w:val="18"/>
          <w:szCs w:val="18"/>
        </w:rPr>
        <w:t xml:space="preserve"> plaintiff</w:t>
      </w:r>
      <w:r w:rsidRPr="00415472">
        <w:rPr>
          <w:rFonts w:ascii="Montserrat" w:hAnsi="Montserrat"/>
          <w:b/>
          <w:bCs/>
          <w:color w:val="000000"/>
          <w:sz w:val="18"/>
          <w:szCs w:val="18"/>
        </w:rPr>
        <w:br/>
        <w:t>Justin Time</w:t>
      </w:r>
      <w:r>
        <w:rPr>
          <w:rFonts w:ascii="Montserrat" w:hAnsi="Montserrat"/>
          <w:color w:val="000000"/>
          <w:sz w:val="18"/>
          <w:szCs w:val="18"/>
        </w:rPr>
        <w:t>:</w:t>
      </w:r>
      <w:r w:rsidRPr="00415472">
        <w:rPr>
          <w:rFonts w:ascii="Montserrat" w:hAnsi="Montserrat"/>
          <w:color w:val="000000"/>
          <w:sz w:val="18"/>
          <w:szCs w:val="18"/>
        </w:rPr>
        <w:t xml:space="preserve"> defense attorney</w:t>
      </w:r>
      <w:r w:rsidRPr="00415472">
        <w:rPr>
          <w:rFonts w:ascii="Montserrat" w:hAnsi="Montserrat"/>
          <w:b/>
          <w:bCs/>
          <w:color w:val="000000"/>
          <w:sz w:val="18"/>
          <w:szCs w:val="18"/>
        </w:rPr>
        <w:br/>
      </w:r>
      <w:proofErr w:type="gramStart"/>
      <w:r w:rsidRPr="00415472">
        <w:rPr>
          <w:rFonts w:ascii="Montserrat" w:hAnsi="Montserrat"/>
          <w:b/>
          <w:bCs/>
          <w:color w:val="000000"/>
          <w:sz w:val="18"/>
          <w:szCs w:val="18"/>
        </w:rPr>
        <w:t>Judge</w:t>
      </w:r>
      <w:r>
        <w:rPr>
          <w:rFonts w:ascii="Montserrat" w:hAnsi="Montserrat"/>
          <w:color w:val="000000"/>
          <w:sz w:val="18"/>
          <w:szCs w:val="18"/>
        </w:rPr>
        <w:t>:</w:t>
      </w:r>
      <w:proofErr w:type="gramEnd"/>
      <w:r w:rsidRPr="00415472">
        <w:rPr>
          <w:rFonts w:ascii="Montserrat" w:hAnsi="Montserrat"/>
          <w:color w:val="000000"/>
          <w:sz w:val="18"/>
          <w:szCs w:val="18"/>
        </w:rPr>
        <w:t xml:space="preserve"> presides over the court</w:t>
      </w:r>
      <w:r w:rsidRPr="00415472">
        <w:rPr>
          <w:rFonts w:ascii="Montserrat" w:hAnsi="Montserrat"/>
          <w:b/>
          <w:bCs/>
          <w:color w:val="000000"/>
          <w:sz w:val="18"/>
          <w:szCs w:val="18"/>
        </w:rPr>
        <w:br/>
        <w:t>Patty Cakes</w:t>
      </w:r>
      <w:r>
        <w:rPr>
          <w:rFonts w:ascii="Montserrat" w:hAnsi="Montserrat"/>
          <w:color w:val="000000"/>
          <w:sz w:val="18"/>
          <w:szCs w:val="18"/>
        </w:rPr>
        <w:t>:</w:t>
      </w:r>
      <w:r w:rsidRPr="00415472">
        <w:rPr>
          <w:rFonts w:ascii="Montserrat" w:hAnsi="Montserrat"/>
          <w:color w:val="000000"/>
          <w:sz w:val="18"/>
          <w:szCs w:val="18"/>
        </w:rPr>
        <w:t xml:space="preserve"> witness</w:t>
      </w:r>
      <w:r w:rsidRPr="00415472">
        <w:rPr>
          <w:rFonts w:ascii="Montserrat" w:hAnsi="Montserrat"/>
          <w:b/>
          <w:bCs/>
          <w:color w:val="000000"/>
          <w:sz w:val="18"/>
          <w:szCs w:val="18"/>
        </w:rPr>
        <w:br/>
        <w:t>Sue Shi</w:t>
      </w:r>
      <w:r>
        <w:rPr>
          <w:rFonts w:ascii="Montserrat" w:hAnsi="Montserrat"/>
          <w:color w:val="000000"/>
          <w:sz w:val="18"/>
          <w:szCs w:val="18"/>
        </w:rPr>
        <w:t>:</w:t>
      </w:r>
      <w:r w:rsidRPr="00415472">
        <w:rPr>
          <w:rFonts w:ascii="Montserrat" w:hAnsi="Montserrat"/>
          <w:color w:val="000000"/>
          <w:sz w:val="18"/>
          <w:szCs w:val="18"/>
        </w:rPr>
        <w:t xml:space="preserve"> witness</w:t>
      </w:r>
      <w:r w:rsidRPr="00415472">
        <w:rPr>
          <w:rFonts w:ascii="Montserrat" w:hAnsi="Montserrat"/>
          <w:b/>
          <w:bCs/>
          <w:color w:val="000000"/>
          <w:sz w:val="18"/>
          <w:szCs w:val="18"/>
        </w:rPr>
        <w:br/>
        <w:t>Mrs. B. Honest</w:t>
      </w:r>
      <w:r>
        <w:rPr>
          <w:rFonts w:ascii="Montserrat" w:hAnsi="Montserrat"/>
          <w:color w:val="000000"/>
          <w:sz w:val="18"/>
          <w:szCs w:val="18"/>
        </w:rPr>
        <w:t>:</w:t>
      </w:r>
      <w:r w:rsidRPr="00415472">
        <w:rPr>
          <w:rFonts w:ascii="Montserrat" w:hAnsi="Montserrat"/>
          <w:color w:val="000000"/>
          <w:sz w:val="18"/>
          <w:szCs w:val="18"/>
        </w:rPr>
        <w:t xml:space="preserve"> President of the Organization, witness</w:t>
      </w:r>
      <w:r w:rsidRPr="00415472">
        <w:rPr>
          <w:rFonts w:ascii="Montserrat" w:hAnsi="Montserrat"/>
          <w:b/>
          <w:bCs/>
          <w:color w:val="000000"/>
          <w:sz w:val="18"/>
          <w:szCs w:val="18"/>
        </w:rPr>
        <w:br/>
        <w:t>Tom Otto</w:t>
      </w:r>
      <w:r>
        <w:rPr>
          <w:rFonts w:ascii="Montserrat" w:hAnsi="Montserrat"/>
          <w:color w:val="000000"/>
          <w:sz w:val="18"/>
          <w:szCs w:val="18"/>
        </w:rPr>
        <w:t>:</w:t>
      </w:r>
      <w:r w:rsidRPr="00415472">
        <w:rPr>
          <w:rFonts w:ascii="Montserrat" w:hAnsi="Montserrat"/>
          <w:color w:val="000000"/>
          <w:sz w:val="18"/>
          <w:szCs w:val="18"/>
        </w:rPr>
        <w:t xml:space="preserve"> defendant and witness</w:t>
      </w:r>
    </w:p>
    <w:p w14:paraId="7085B81D" w14:textId="77777777" w:rsidR="009A7118" w:rsidRPr="00415472" w:rsidRDefault="009A7118" w:rsidP="001A2446">
      <w:pPr>
        <w:rPr>
          <w:rFonts w:ascii="Montserrat" w:hAnsi="Montserrat"/>
          <w:b/>
          <w:bCs/>
          <w:color w:val="000000"/>
          <w:sz w:val="18"/>
          <w:szCs w:val="18"/>
        </w:rPr>
      </w:pPr>
    </w:p>
    <w:p w14:paraId="54F51CA8" w14:textId="77777777" w:rsidR="009A7118" w:rsidRPr="00415472" w:rsidRDefault="009A7118" w:rsidP="001A2446">
      <w:pPr>
        <w:rPr>
          <w:rFonts w:ascii="Montserrat" w:hAnsi="Montserrat"/>
          <w:i/>
          <w:iCs/>
          <w:color w:val="000000"/>
          <w:sz w:val="18"/>
          <w:szCs w:val="18"/>
        </w:rPr>
      </w:pPr>
      <w:r w:rsidRPr="00415472">
        <w:rPr>
          <w:rFonts w:ascii="Montserrat" w:hAnsi="Montserrat"/>
          <w:i/>
          <w:iCs/>
          <w:color w:val="000000"/>
          <w:sz w:val="18"/>
          <w:szCs w:val="18"/>
        </w:rPr>
        <w:t>(The scene begins in the courtroom as the prosecutor makes her opening statement.)</w:t>
      </w:r>
    </w:p>
    <w:p w14:paraId="5A593711" w14:textId="77777777" w:rsidR="009A7118" w:rsidRPr="00415472" w:rsidRDefault="009A7118" w:rsidP="001A2446">
      <w:pPr>
        <w:rPr>
          <w:rFonts w:ascii="Montserrat" w:hAnsi="Montserrat"/>
          <w:b/>
          <w:bCs/>
          <w:color w:val="000000"/>
          <w:sz w:val="18"/>
          <w:szCs w:val="18"/>
        </w:rPr>
      </w:pPr>
    </w:p>
    <w:p w14:paraId="2BA25F71" w14:textId="44064E81"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Ladies and gentlemen of the jury, we are here to demonstrate that Tom Otto knowingly and irresponsibly served food at the community event</w:t>
      </w:r>
      <w:r>
        <w:rPr>
          <w:rFonts w:ascii="Montserrat" w:hAnsi="Montserrat"/>
          <w:color w:val="000000"/>
          <w:sz w:val="18"/>
          <w:szCs w:val="18"/>
        </w:rPr>
        <w:t xml:space="preserve"> that</w:t>
      </w:r>
      <w:r w:rsidRPr="00415472">
        <w:rPr>
          <w:rFonts w:ascii="Montserrat" w:hAnsi="Montserrat"/>
          <w:color w:val="000000"/>
          <w:sz w:val="18"/>
          <w:szCs w:val="18"/>
        </w:rPr>
        <w:t xml:space="preserve"> resulted in widespread illness among attendees. On the day in question, Mr. Otto provided food that caused severe discomfort and sickness to the community. We will also explore the circumstances and other food sources involved. I now call my first witness, Will Power! </w:t>
      </w:r>
      <w:r w:rsidRPr="00415472">
        <w:rPr>
          <w:rFonts w:ascii="Montserrat" w:hAnsi="Montserrat"/>
          <w:i/>
          <w:iCs/>
          <w:color w:val="000000"/>
          <w:sz w:val="18"/>
          <w:szCs w:val="18"/>
        </w:rPr>
        <w:t>(Will takes the stand.)</w:t>
      </w:r>
    </w:p>
    <w:p w14:paraId="0F344AD8" w14:textId="77777777" w:rsidR="009A7118" w:rsidRPr="00415472" w:rsidRDefault="009A7118" w:rsidP="001A2446">
      <w:pPr>
        <w:rPr>
          <w:rFonts w:ascii="Montserrat" w:hAnsi="Montserrat"/>
          <w:b/>
          <w:bCs/>
          <w:color w:val="000000"/>
          <w:sz w:val="18"/>
          <w:szCs w:val="18"/>
        </w:rPr>
      </w:pPr>
    </w:p>
    <w:p w14:paraId="6427FD4F" w14:textId="40FE87ED"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Mr. Power, do you swear to tell the truth, the whole truth and nothing but the truth?</w:t>
      </w:r>
    </w:p>
    <w:p w14:paraId="6D2DAC6B" w14:textId="77777777" w:rsidR="009A7118" w:rsidRPr="00415472" w:rsidRDefault="009A7118" w:rsidP="001A2446">
      <w:pPr>
        <w:rPr>
          <w:rFonts w:ascii="Montserrat" w:hAnsi="Montserrat"/>
          <w:b/>
          <w:bCs/>
          <w:color w:val="000000"/>
          <w:sz w:val="18"/>
          <w:szCs w:val="18"/>
        </w:rPr>
      </w:pPr>
    </w:p>
    <w:p w14:paraId="0C3C7438"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Absolutely! I’ll tell more truth than anyone can handle!</w:t>
      </w:r>
    </w:p>
    <w:p w14:paraId="064338D4" w14:textId="77777777" w:rsidR="009A7118" w:rsidRPr="00415472" w:rsidRDefault="009A7118" w:rsidP="001A2446">
      <w:pPr>
        <w:rPr>
          <w:rFonts w:ascii="Montserrat" w:hAnsi="Montserrat"/>
          <w:b/>
          <w:bCs/>
          <w:color w:val="000000"/>
          <w:sz w:val="18"/>
          <w:szCs w:val="18"/>
        </w:rPr>
      </w:pPr>
    </w:p>
    <w:p w14:paraId="5BE7BE22" w14:textId="7FB1597F"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On the day in question, did you prepare, serve or consume food at the event chaired by Mr. Otto?</w:t>
      </w:r>
    </w:p>
    <w:p w14:paraId="64760321" w14:textId="77777777" w:rsidR="009A7118" w:rsidRPr="00415472" w:rsidRDefault="009A7118" w:rsidP="001A2446">
      <w:pPr>
        <w:rPr>
          <w:rFonts w:ascii="Montserrat" w:hAnsi="Montserrat"/>
          <w:b/>
          <w:bCs/>
          <w:color w:val="000000"/>
          <w:sz w:val="18"/>
          <w:szCs w:val="18"/>
        </w:rPr>
      </w:pPr>
    </w:p>
    <w:p w14:paraId="1E62EE98"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 xml:space="preserve">Of course I did. </w:t>
      </w:r>
      <w:r w:rsidRPr="00415472">
        <w:rPr>
          <w:rFonts w:ascii="Montserrat" w:hAnsi="Montserrat"/>
          <w:i/>
          <w:iCs/>
          <w:color w:val="000000"/>
          <w:sz w:val="18"/>
          <w:szCs w:val="18"/>
        </w:rPr>
        <w:t>(Pauses and smirks at the jury.)</w:t>
      </w:r>
      <w:r w:rsidRPr="00415472">
        <w:rPr>
          <w:rFonts w:ascii="Montserrat" w:hAnsi="Montserrat"/>
          <w:color w:val="000000"/>
          <w:sz w:val="18"/>
          <w:szCs w:val="18"/>
        </w:rPr>
        <w:t xml:space="preserve"> I never miss out on summer events with free food.</w:t>
      </w:r>
    </w:p>
    <w:p w14:paraId="5467FC62" w14:textId="77777777" w:rsidR="009A7118" w:rsidRPr="00415472" w:rsidRDefault="009A7118" w:rsidP="001A2446">
      <w:pPr>
        <w:rPr>
          <w:rFonts w:ascii="Montserrat" w:hAnsi="Montserrat"/>
          <w:b/>
          <w:bCs/>
          <w:color w:val="000000"/>
          <w:sz w:val="18"/>
          <w:szCs w:val="18"/>
        </w:rPr>
      </w:pPr>
    </w:p>
    <w:p w14:paraId="344A1A29"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Objection! Irrelevant commentary.</w:t>
      </w:r>
    </w:p>
    <w:p w14:paraId="19DA7994" w14:textId="77777777" w:rsidR="009A7118" w:rsidRPr="00415472" w:rsidRDefault="009A7118" w:rsidP="001A2446">
      <w:pPr>
        <w:rPr>
          <w:rFonts w:ascii="Montserrat" w:hAnsi="Montserrat"/>
          <w:b/>
          <w:bCs/>
          <w:color w:val="000000"/>
          <w:sz w:val="18"/>
          <w:szCs w:val="18"/>
        </w:rPr>
      </w:pPr>
    </w:p>
    <w:p w14:paraId="6D76DEB5"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Overruled. Proceed, Ms. Turner.</w:t>
      </w:r>
    </w:p>
    <w:p w14:paraId="044AAB96" w14:textId="77777777" w:rsidR="009A7118" w:rsidRPr="00415472" w:rsidRDefault="009A7118" w:rsidP="001A2446">
      <w:pPr>
        <w:rPr>
          <w:rFonts w:ascii="Montserrat" w:hAnsi="Montserrat"/>
          <w:b/>
          <w:bCs/>
          <w:color w:val="000000"/>
          <w:sz w:val="18"/>
          <w:szCs w:val="18"/>
        </w:rPr>
      </w:pPr>
    </w:p>
    <w:p w14:paraId="3FA54746" w14:textId="51C36B80"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Mr. Power, please describe in your own words what happened at the food tent.</w:t>
      </w:r>
    </w:p>
    <w:p w14:paraId="42AC2198" w14:textId="77777777" w:rsidR="009A7118" w:rsidRPr="00415472" w:rsidRDefault="009A7118" w:rsidP="001A2446">
      <w:pPr>
        <w:rPr>
          <w:rFonts w:ascii="Montserrat" w:hAnsi="Montserrat"/>
          <w:b/>
          <w:bCs/>
          <w:color w:val="000000"/>
          <w:sz w:val="18"/>
          <w:szCs w:val="18"/>
        </w:rPr>
      </w:pPr>
    </w:p>
    <w:p w14:paraId="6091A3E7"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Well, it all started when Tom Otto took charge of the food committee this year. He promised to handle the meat, specifically hamburgers and hot dogs, while the rest of the committee gathered the sides. I thought it sounded fine at first, but now I regret not handling it myself. I should have known better! Meanwhile, Tom was serving fresh, raw milk, which seemed like a hit. I stuck to soda, though. The next day, nearly everyone was sick—seriously ill.</w:t>
      </w:r>
    </w:p>
    <w:p w14:paraId="4E49AD08" w14:textId="77777777" w:rsidR="009A7118" w:rsidRPr="00415472" w:rsidRDefault="009A7118" w:rsidP="001A2446">
      <w:pPr>
        <w:rPr>
          <w:rFonts w:ascii="Montserrat" w:hAnsi="Montserrat"/>
          <w:b/>
          <w:bCs/>
          <w:color w:val="000000"/>
          <w:sz w:val="18"/>
          <w:szCs w:val="18"/>
        </w:rPr>
      </w:pPr>
    </w:p>
    <w:p w14:paraId="7B7FFD1F"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Objection! Speculation!</w:t>
      </w:r>
    </w:p>
    <w:p w14:paraId="781E79B5" w14:textId="77777777" w:rsidR="009A7118" w:rsidRPr="00415472" w:rsidRDefault="009A7118" w:rsidP="001A2446">
      <w:pPr>
        <w:rPr>
          <w:rFonts w:ascii="Montserrat" w:hAnsi="Montserrat"/>
          <w:b/>
          <w:bCs/>
          <w:color w:val="000000"/>
          <w:sz w:val="18"/>
          <w:szCs w:val="18"/>
        </w:rPr>
      </w:pPr>
    </w:p>
    <w:p w14:paraId="443000E0" w14:textId="50FFEBD6"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Sustained. The jury will disregard the speculation. Mr. Power, stick to the facts.</w:t>
      </w:r>
    </w:p>
    <w:p w14:paraId="009E6F6A" w14:textId="77777777" w:rsidR="009A7118" w:rsidRPr="00415472" w:rsidRDefault="009A7118" w:rsidP="001A2446">
      <w:pPr>
        <w:rPr>
          <w:rFonts w:ascii="Montserrat" w:hAnsi="Montserrat"/>
          <w:b/>
          <w:bCs/>
          <w:color w:val="000000"/>
          <w:sz w:val="18"/>
          <w:szCs w:val="18"/>
        </w:rPr>
      </w:pPr>
    </w:p>
    <w:p w14:paraId="5924E769" w14:textId="05073E86"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Will:</w:t>
      </w:r>
      <w:r w:rsidRPr="00415472">
        <w:rPr>
          <w:rFonts w:ascii="Montserrat" w:hAnsi="Montserrat"/>
          <w:b/>
          <w:bCs/>
          <w:color w:val="000000"/>
          <w:sz w:val="18"/>
          <w:szCs w:val="18"/>
        </w:rPr>
        <w:tab/>
      </w:r>
      <w:r w:rsidRPr="00415472">
        <w:rPr>
          <w:rFonts w:ascii="Montserrat" w:hAnsi="Montserrat"/>
          <w:color w:val="000000"/>
          <w:sz w:val="18"/>
          <w:szCs w:val="18"/>
        </w:rPr>
        <w:t>Fine, fine. Well, I made my famous potato salad the night before. It’s always a hit. I added loads of mayo, sour cream and hard-boiled eggs. I even decorated it with sliced eggs and parsley. It was so good that people kept sneaking bites before the event—even my cat tried to get into it. The next day, though, people weren’t just full—they were miserable.</w:t>
      </w:r>
    </w:p>
    <w:p w14:paraId="77CE7FEF" w14:textId="77777777" w:rsidR="009A7118" w:rsidRPr="00415472" w:rsidRDefault="009A7118" w:rsidP="001A2446">
      <w:pPr>
        <w:rPr>
          <w:rFonts w:ascii="Montserrat" w:hAnsi="Montserrat"/>
          <w:b/>
          <w:bCs/>
          <w:color w:val="000000"/>
          <w:sz w:val="18"/>
          <w:szCs w:val="18"/>
        </w:rPr>
      </w:pPr>
    </w:p>
    <w:p w14:paraId="480EE27E"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 Power. You may step down. I call my next witness, Patty Cakes. </w:t>
      </w:r>
      <w:r w:rsidRPr="00415472">
        <w:rPr>
          <w:rFonts w:ascii="Montserrat" w:hAnsi="Montserrat"/>
          <w:i/>
          <w:iCs/>
          <w:color w:val="000000"/>
          <w:sz w:val="18"/>
          <w:szCs w:val="18"/>
        </w:rPr>
        <w:t>(Patty approaches the stand.)</w:t>
      </w:r>
    </w:p>
    <w:p w14:paraId="7E13E08C" w14:textId="77777777" w:rsidR="009A7118" w:rsidRPr="00415472" w:rsidRDefault="009A7118" w:rsidP="001A2446">
      <w:pPr>
        <w:rPr>
          <w:rFonts w:ascii="Montserrat" w:hAnsi="Montserrat"/>
          <w:b/>
          <w:bCs/>
          <w:color w:val="000000"/>
          <w:sz w:val="18"/>
          <w:szCs w:val="18"/>
        </w:rPr>
      </w:pPr>
    </w:p>
    <w:p w14:paraId="5B9A66D3" w14:textId="01F63CA0"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Patty:</w:t>
      </w:r>
      <w:r w:rsidRPr="00415472">
        <w:rPr>
          <w:rFonts w:ascii="Montserrat" w:hAnsi="Montserrat"/>
          <w:b/>
          <w:bCs/>
          <w:color w:val="000000"/>
          <w:sz w:val="18"/>
          <w:szCs w:val="18"/>
        </w:rPr>
        <w:tab/>
      </w:r>
      <w:r w:rsidRPr="00415472">
        <w:rPr>
          <w:rFonts w:ascii="Montserrat" w:hAnsi="Montserrat"/>
          <w:color w:val="000000"/>
          <w:sz w:val="18"/>
          <w:szCs w:val="18"/>
        </w:rPr>
        <w:t xml:space="preserve">I just want to say, I like everyone </w:t>
      </w:r>
      <w:proofErr w:type="gramStart"/>
      <w:r w:rsidRPr="00415472">
        <w:rPr>
          <w:rFonts w:ascii="Montserrat" w:hAnsi="Montserrat"/>
          <w:color w:val="000000"/>
          <w:sz w:val="18"/>
          <w:szCs w:val="18"/>
        </w:rPr>
        <w:t>involved—Tom</w:t>
      </w:r>
      <w:proofErr w:type="gramEnd"/>
      <w:r w:rsidRPr="00415472">
        <w:rPr>
          <w:rFonts w:ascii="Montserrat" w:hAnsi="Montserrat"/>
          <w:color w:val="000000"/>
          <w:sz w:val="18"/>
          <w:szCs w:val="18"/>
        </w:rPr>
        <w:t xml:space="preserve">, Will and all the others. I never intended for anything bad to happen. I wasn’t feeling my best when I prepared my contributions—roast beef roll-ups and deviled eggs with bacon. </w:t>
      </w:r>
      <w:r w:rsidRPr="00415472">
        <w:rPr>
          <w:rFonts w:ascii="Montserrat" w:hAnsi="Montserrat"/>
          <w:color w:val="000000"/>
          <w:sz w:val="18"/>
          <w:szCs w:val="18"/>
        </w:rPr>
        <w:lastRenderedPageBreak/>
        <w:t>After making them, I left them on my patio for Sue to pick up on her way to the event. That’s all I know. Maybe Sue can add more.</w:t>
      </w:r>
    </w:p>
    <w:p w14:paraId="4D67922E"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Miss Cakes. I now call Sue Shi to the stand. </w:t>
      </w:r>
      <w:r w:rsidRPr="00415472">
        <w:rPr>
          <w:rFonts w:ascii="Montserrat" w:hAnsi="Montserrat"/>
          <w:i/>
          <w:iCs/>
          <w:color w:val="000000"/>
          <w:sz w:val="18"/>
          <w:szCs w:val="18"/>
        </w:rPr>
        <w:t>(Sue replaces Patty at the stand.)</w:t>
      </w:r>
    </w:p>
    <w:p w14:paraId="195FCD46" w14:textId="77777777" w:rsidR="009A7118" w:rsidRPr="00415472" w:rsidRDefault="009A7118" w:rsidP="001A2446">
      <w:pPr>
        <w:rPr>
          <w:rFonts w:ascii="Montserrat" w:hAnsi="Montserrat"/>
          <w:b/>
          <w:bCs/>
          <w:color w:val="000000"/>
          <w:sz w:val="18"/>
          <w:szCs w:val="18"/>
        </w:rPr>
      </w:pPr>
    </w:p>
    <w:p w14:paraId="0B52B2C0"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Sue:</w:t>
      </w:r>
      <w:r w:rsidRPr="00415472">
        <w:rPr>
          <w:rFonts w:ascii="Montserrat" w:hAnsi="Montserrat"/>
          <w:b/>
          <w:bCs/>
          <w:color w:val="000000"/>
          <w:sz w:val="18"/>
          <w:szCs w:val="18"/>
        </w:rPr>
        <w:tab/>
      </w:r>
      <w:r w:rsidRPr="00415472">
        <w:rPr>
          <w:rFonts w:ascii="Montserrat" w:hAnsi="Montserrat"/>
          <w:color w:val="000000"/>
          <w:sz w:val="18"/>
          <w:szCs w:val="18"/>
        </w:rPr>
        <w:t>I don’t know exactly what went wrong, but I’ve never been so sick in my life! I honestly thought it was the end for me.</w:t>
      </w:r>
    </w:p>
    <w:p w14:paraId="7EA02BB0" w14:textId="77777777" w:rsidR="009A7118" w:rsidRPr="00415472" w:rsidRDefault="009A7118" w:rsidP="001A2446">
      <w:pPr>
        <w:rPr>
          <w:rFonts w:ascii="Montserrat" w:hAnsi="Montserrat"/>
          <w:b/>
          <w:bCs/>
          <w:color w:val="000000"/>
          <w:sz w:val="18"/>
          <w:szCs w:val="18"/>
        </w:rPr>
      </w:pPr>
    </w:p>
    <w:p w14:paraId="61B90B20"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Objection! Overly dramatic.</w:t>
      </w:r>
    </w:p>
    <w:p w14:paraId="12ECC523" w14:textId="77777777" w:rsidR="009A7118" w:rsidRPr="00415472" w:rsidRDefault="009A7118" w:rsidP="001A2446">
      <w:pPr>
        <w:rPr>
          <w:rFonts w:ascii="Montserrat" w:hAnsi="Montserrat"/>
          <w:b/>
          <w:bCs/>
          <w:color w:val="000000"/>
          <w:sz w:val="18"/>
          <w:szCs w:val="18"/>
        </w:rPr>
      </w:pPr>
    </w:p>
    <w:p w14:paraId="20538285"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Sustained. Stick to the relevant facts, Mrs. Shi.</w:t>
      </w:r>
    </w:p>
    <w:p w14:paraId="3EC2E1A3" w14:textId="77777777" w:rsidR="009A7118" w:rsidRPr="00415472" w:rsidRDefault="009A7118" w:rsidP="001A2446">
      <w:pPr>
        <w:rPr>
          <w:rFonts w:ascii="Montserrat" w:hAnsi="Montserrat"/>
          <w:b/>
          <w:bCs/>
          <w:color w:val="000000"/>
          <w:sz w:val="18"/>
          <w:szCs w:val="18"/>
        </w:rPr>
      </w:pPr>
    </w:p>
    <w:p w14:paraId="55570254"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Sue:</w:t>
      </w:r>
      <w:r w:rsidRPr="00415472">
        <w:rPr>
          <w:rFonts w:ascii="Montserrat" w:hAnsi="Montserrat"/>
          <w:b/>
          <w:bCs/>
          <w:color w:val="000000"/>
          <w:sz w:val="18"/>
          <w:szCs w:val="18"/>
        </w:rPr>
        <w:tab/>
      </w:r>
      <w:r w:rsidRPr="00415472">
        <w:rPr>
          <w:rFonts w:ascii="Montserrat" w:hAnsi="Montserrat"/>
          <w:color w:val="000000"/>
          <w:sz w:val="18"/>
          <w:szCs w:val="18"/>
        </w:rPr>
        <w:t>Right. As Patty said, I picked up the food around 9 a.m. and loaded it into my car. Then I dropped off my kids at my aunt’s place, which is a bit of a drive into the next county. I probably stayed there longer than I should have, but Aunt Sadie loves to chat. By the time I got to the event, it was already getting warm out, but I didn’t notice anything unusual about the food.</w:t>
      </w:r>
    </w:p>
    <w:p w14:paraId="060141BC" w14:textId="77777777" w:rsidR="009A7118" w:rsidRPr="00415472" w:rsidRDefault="009A7118" w:rsidP="001A2446">
      <w:pPr>
        <w:rPr>
          <w:rFonts w:ascii="Montserrat" w:hAnsi="Montserrat"/>
          <w:b/>
          <w:bCs/>
          <w:color w:val="000000"/>
          <w:sz w:val="18"/>
          <w:szCs w:val="18"/>
        </w:rPr>
      </w:pPr>
    </w:p>
    <w:p w14:paraId="79438E61"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Mrs. Shi. I call my next witness, Mrs. B. Honest. </w:t>
      </w:r>
      <w:r w:rsidRPr="00415472">
        <w:rPr>
          <w:rFonts w:ascii="Montserrat" w:hAnsi="Montserrat"/>
          <w:i/>
          <w:iCs/>
          <w:color w:val="000000"/>
          <w:sz w:val="18"/>
          <w:szCs w:val="18"/>
        </w:rPr>
        <w:t>(Sue takes her seat as Mrs. B. Honest takes the stand.)</w:t>
      </w:r>
    </w:p>
    <w:p w14:paraId="2FBA0B36" w14:textId="77777777" w:rsidR="009A7118" w:rsidRPr="00415472" w:rsidRDefault="009A7118" w:rsidP="001A2446">
      <w:pPr>
        <w:rPr>
          <w:rFonts w:ascii="Montserrat" w:hAnsi="Montserrat"/>
          <w:b/>
          <w:bCs/>
          <w:color w:val="000000"/>
          <w:sz w:val="18"/>
          <w:szCs w:val="18"/>
        </w:rPr>
      </w:pPr>
    </w:p>
    <w:p w14:paraId="0F4CE6B8"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Mrs. B. Honest:</w:t>
      </w:r>
      <w:r w:rsidRPr="00415472">
        <w:rPr>
          <w:rFonts w:ascii="Montserrat" w:hAnsi="Montserrat"/>
          <w:b/>
          <w:bCs/>
          <w:color w:val="000000"/>
          <w:sz w:val="18"/>
          <w:szCs w:val="18"/>
        </w:rPr>
        <w:tab/>
      </w:r>
      <w:r w:rsidRPr="00415472">
        <w:rPr>
          <w:rFonts w:ascii="Montserrat" w:hAnsi="Montserrat"/>
          <w:color w:val="000000"/>
          <w:sz w:val="18"/>
          <w:szCs w:val="18"/>
        </w:rPr>
        <w:t>I feel awful about what happened, but it’s not fair to place all the blame on Tom. No one knows for sure what caused it. Will does tend to exaggerate.</w:t>
      </w:r>
    </w:p>
    <w:p w14:paraId="143BDAFE" w14:textId="77777777" w:rsidR="009A7118" w:rsidRPr="00415472" w:rsidRDefault="009A7118" w:rsidP="001A2446">
      <w:pPr>
        <w:rPr>
          <w:rFonts w:ascii="Montserrat" w:hAnsi="Montserrat"/>
          <w:b/>
          <w:bCs/>
          <w:color w:val="000000"/>
          <w:sz w:val="18"/>
          <w:szCs w:val="18"/>
        </w:rPr>
      </w:pPr>
    </w:p>
    <w:p w14:paraId="574CF3F3"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What did you observe?</w:t>
      </w:r>
    </w:p>
    <w:p w14:paraId="3E379B87" w14:textId="77777777" w:rsidR="009A7118" w:rsidRPr="00415472" w:rsidRDefault="009A7118" w:rsidP="001A2446">
      <w:pPr>
        <w:rPr>
          <w:rFonts w:ascii="Montserrat" w:hAnsi="Montserrat"/>
          <w:b/>
          <w:bCs/>
          <w:color w:val="000000"/>
          <w:sz w:val="18"/>
          <w:szCs w:val="18"/>
        </w:rPr>
      </w:pPr>
    </w:p>
    <w:p w14:paraId="7656533F" w14:textId="5E8084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Mrs. B. Honest:</w:t>
      </w:r>
      <w:r w:rsidRPr="00415472">
        <w:rPr>
          <w:rFonts w:ascii="Montserrat" w:hAnsi="Montserrat"/>
          <w:b/>
          <w:bCs/>
          <w:color w:val="000000"/>
          <w:sz w:val="18"/>
          <w:szCs w:val="18"/>
        </w:rPr>
        <w:tab/>
      </w:r>
      <w:r w:rsidRPr="00415472">
        <w:rPr>
          <w:rFonts w:ascii="Montserrat" w:hAnsi="Montserrat"/>
          <w:color w:val="000000"/>
          <w:sz w:val="18"/>
          <w:szCs w:val="18"/>
        </w:rPr>
        <w:t>I arrived late and missed most of the serving, so I helped myself to the leftovers—some salad, deviled eggs and a cold burger. I even had a glass of milk from the tent. I felt fine at first but got sick later. Still, I don’t think we should point fingers until we know for sure.</w:t>
      </w:r>
    </w:p>
    <w:p w14:paraId="68C4837B" w14:textId="77777777" w:rsidR="009A7118" w:rsidRPr="00415472" w:rsidRDefault="009A7118" w:rsidP="001A2446">
      <w:pPr>
        <w:rPr>
          <w:rFonts w:ascii="Montserrat" w:hAnsi="Montserrat"/>
          <w:b/>
          <w:bCs/>
          <w:color w:val="000000"/>
          <w:sz w:val="18"/>
          <w:szCs w:val="18"/>
        </w:rPr>
      </w:pPr>
    </w:p>
    <w:p w14:paraId="55F4FF97"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Paige:</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Mrs. Honest. I rest my case. </w:t>
      </w:r>
      <w:r w:rsidRPr="00415472">
        <w:rPr>
          <w:rFonts w:ascii="Montserrat" w:hAnsi="Montserrat"/>
          <w:i/>
          <w:iCs/>
          <w:color w:val="000000"/>
          <w:sz w:val="18"/>
          <w:szCs w:val="18"/>
        </w:rPr>
        <w:t>(Mrs. Honest returns to her seat.)</w:t>
      </w:r>
    </w:p>
    <w:p w14:paraId="32FE3200" w14:textId="77777777" w:rsidR="009A7118" w:rsidRPr="00415472" w:rsidRDefault="009A7118" w:rsidP="001A2446">
      <w:pPr>
        <w:rPr>
          <w:rFonts w:ascii="Montserrat" w:hAnsi="Montserrat"/>
          <w:b/>
          <w:bCs/>
          <w:color w:val="000000"/>
          <w:sz w:val="18"/>
          <w:szCs w:val="18"/>
        </w:rPr>
      </w:pPr>
    </w:p>
    <w:p w14:paraId="5CD1044A"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 xml:space="preserve">The defense calls Tom Otto to the stand. </w:t>
      </w:r>
      <w:r w:rsidRPr="00415472">
        <w:rPr>
          <w:rFonts w:ascii="Montserrat" w:hAnsi="Montserrat"/>
          <w:i/>
          <w:iCs/>
          <w:color w:val="000000"/>
          <w:sz w:val="18"/>
          <w:szCs w:val="18"/>
        </w:rPr>
        <w:t>(Tom nervously takes the stand.)</w:t>
      </w:r>
    </w:p>
    <w:p w14:paraId="599E6000" w14:textId="77777777" w:rsidR="009A7118" w:rsidRPr="00415472" w:rsidRDefault="009A7118" w:rsidP="001A2446">
      <w:pPr>
        <w:rPr>
          <w:rFonts w:ascii="Montserrat" w:hAnsi="Montserrat"/>
          <w:b/>
          <w:bCs/>
          <w:color w:val="000000"/>
          <w:sz w:val="18"/>
          <w:szCs w:val="18"/>
        </w:rPr>
      </w:pPr>
    </w:p>
    <w:p w14:paraId="2BD5C707"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Tom:</w:t>
      </w:r>
      <w:r w:rsidRPr="00415472">
        <w:rPr>
          <w:rFonts w:ascii="Montserrat" w:hAnsi="Montserrat"/>
          <w:b/>
          <w:bCs/>
          <w:color w:val="000000"/>
          <w:sz w:val="18"/>
          <w:szCs w:val="18"/>
        </w:rPr>
        <w:tab/>
      </w:r>
      <w:r w:rsidRPr="00415472">
        <w:rPr>
          <w:rFonts w:ascii="Montserrat" w:hAnsi="Montserrat"/>
          <w:color w:val="000000"/>
          <w:sz w:val="18"/>
          <w:szCs w:val="18"/>
        </w:rPr>
        <w:t>This has been the most humiliating experience! I’ve volunteered for years, and now this!</w:t>
      </w:r>
    </w:p>
    <w:p w14:paraId="43412804" w14:textId="77777777" w:rsidR="009A7118" w:rsidRPr="00415472" w:rsidRDefault="009A7118" w:rsidP="001A2446">
      <w:pPr>
        <w:rPr>
          <w:rFonts w:ascii="Montserrat" w:hAnsi="Montserrat"/>
          <w:b/>
          <w:bCs/>
          <w:color w:val="000000"/>
          <w:sz w:val="18"/>
          <w:szCs w:val="18"/>
        </w:rPr>
      </w:pPr>
    </w:p>
    <w:p w14:paraId="35A8FE71" w14:textId="77777777" w:rsidR="009A7118" w:rsidRPr="00415472" w:rsidRDefault="009A7118" w:rsidP="001A2446">
      <w:pPr>
        <w:rPr>
          <w:rFonts w:ascii="Montserrat" w:hAnsi="Montserrat"/>
          <w:b/>
          <w:bCs/>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Calm down, Mr. Otto. Tell the court what happened.</w:t>
      </w:r>
    </w:p>
    <w:p w14:paraId="2F35F87D" w14:textId="77777777" w:rsidR="009A7118" w:rsidRPr="00415472" w:rsidRDefault="009A7118" w:rsidP="001A2446">
      <w:pPr>
        <w:rPr>
          <w:rFonts w:ascii="Montserrat" w:hAnsi="Montserrat"/>
          <w:b/>
          <w:bCs/>
          <w:color w:val="000000"/>
          <w:sz w:val="18"/>
          <w:szCs w:val="18"/>
        </w:rPr>
      </w:pPr>
    </w:p>
    <w:p w14:paraId="448A992B" w14:textId="1442C9F1"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Tom:</w:t>
      </w:r>
      <w:r w:rsidRPr="00415472">
        <w:rPr>
          <w:rFonts w:ascii="Montserrat" w:hAnsi="Montserrat"/>
          <w:b/>
          <w:bCs/>
          <w:color w:val="000000"/>
          <w:sz w:val="18"/>
          <w:szCs w:val="18"/>
        </w:rPr>
        <w:tab/>
      </w:r>
      <w:r w:rsidRPr="00415472">
        <w:rPr>
          <w:rFonts w:ascii="Montserrat" w:hAnsi="Montserrat"/>
          <w:color w:val="000000"/>
          <w:sz w:val="18"/>
          <w:szCs w:val="18"/>
        </w:rPr>
        <w:t xml:space="preserve">I bought quality </w:t>
      </w:r>
      <w:proofErr w:type="gramStart"/>
      <w:r w:rsidRPr="00415472">
        <w:rPr>
          <w:rFonts w:ascii="Montserrat" w:hAnsi="Montserrat"/>
          <w:color w:val="000000"/>
          <w:sz w:val="18"/>
          <w:szCs w:val="18"/>
        </w:rPr>
        <w:t>meat,</w:t>
      </w:r>
      <w:proofErr w:type="gramEnd"/>
      <w:r w:rsidRPr="00415472">
        <w:rPr>
          <w:rFonts w:ascii="Montserrat" w:hAnsi="Montserrat"/>
          <w:color w:val="000000"/>
          <w:sz w:val="18"/>
          <w:szCs w:val="18"/>
        </w:rPr>
        <w:t xml:space="preserve"> kept it refrigerated and cooked it properly. I even used clean containers for transport. I also brought fresh milk from my farm that morning, kept it on ice and served it with cookies. I can’t imagine what went wrong, but I did everything by the book.</w:t>
      </w:r>
    </w:p>
    <w:p w14:paraId="1422E496" w14:textId="77777777" w:rsidR="009A7118" w:rsidRPr="00415472" w:rsidRDefault="009A7118" w:rsidP="001A2446">
      <w:pPr>
        <w:rPr>
          <w:rFonts w:ascii="Montserrat" w:hAnsi="Montserrat"/>
          <w:b/>
          <w:bCs/>
          <w:color w:val="000000"/>
          <w:sz w:val="18"/>
          <w:szCs w:val="18"/>
        </w:rPr>
      </w:pPr>
    </w:p>
    <w:p w14:paraId="19A7F96E" w14:textId="77777777" w:rsidR="009A7118" w:rsidRPr="00415472" w:rsidRDefault="009A7118" w:rsidP="001A2446">
      <w:pPr>
        <w:rPr>
          <w:rFonts w:ascii="Montserrat" w:hAnsi="Montserrat"/>
          <w:color w:val="000000"/>
          <w:sz w:val="18"/>
          <w:szCs w:val="18"/>
        </w:rPr>
      </w:pPr>
      <w:r w:rsidRPr="00415472">
        <w:rPr>
          <w:rFonts w:ascii="Montserrat" w:hAnsi="Montserrat"/>
          <w:b/>
          <w:bCs/>
          <w:color w:val="000000"/>
          <w:sz w:val="18"/>
          <w:szCs w:val="18"/>
        </w:rPr>
        <w:t>Justin:</w:t>
      </w:r>
      <w:r w:rsidRPr="00415472">
        <w:rPr>
          <w:rFonts w:ascii="Montserrat" w:hAnsi="Montserrat"/>
          <w:b/>
          <w:bCs/>
          <w:color w:val="000000"/>
          <w:sz w:val="18"/>
          <w:szCs w:val="18"/>
        </w:rPr>
        <w:tab/>
      </w:r>
      <w:r w:rsidRPr="00415472">
        <w:rPr>
          <w:rFonts w:ascii="Montserrat" w:hAnsi="Montserrat"/>
          <w:color w:val="000000"/>
          <w:sz w:val="18"/>
          <w:szCs w:val="18"/>
        </w:rPr>
        <w:t xml:space="preserve">Thank you, Mr. Otto. No further questions, Your Honor. </w:t>
      </w:r>
      <w:r w:rsidRPr="00415472">
        <w:rPr>
          <w:rFonts w:ascii="Montserrat" w:hAnsi="Montserrat"/>
          <w:i/>
          <w:iCs/>
          <w:color w:val="000000"/>
          <w:sz w:val="18"/>
          <w:szCs w:val="18"/>
        </w:rPr>
        <w:t>(Tom returns to his seat.)</w:t>
      </w:r>
    </w:p>
    <w:p w14:paraId="5C18A782" w14:textId="77777777" w:rsidR="009A7118" w:rsidRPr="00415472" w:rsidRDefault="009A7118" w:rsidP="001A2446">
      <w:pPr>
        <w:rPr>
          <w:rFonts w:ascii="Montserrat" w:hAnsi="Montserrat"/>
          <w:b/>
          <w:bCs/>
          <w:color w:val="000000"/>
          <w:sz w:val="18"/>
          <w:szCs w:val="18"/>
        </w:rPr>
      </w:pPr>
    </w:p>
    <w:p w14:paraId="38DF090F" w14:textId="77777777" w:rsidR="009A7118" w:rsidRPr="00D8025E" w:rsidRDefault="009A7118" w:rsidP="001A2446">
      <w:pPr>
        <w:rPr>
          <w:rFonts w:ascii="Montserrat" w:hAnsi="Montserrat"/>
          <w:b/>
          <w:bCs/>
          <w:color w:val="000000"/>
          <w:sz w:val="18"/>
          <w:szCs w:val="18"/>
        </w:rPr>
      </w:pPr>
      <w:r w:rsidRPr="00415472">
        <w:rPr>
          <w:rFonts w:ascii="Montserrat" w:hAnsi="Montserrat"/>
          <w:b/>
          <w:bCs/>
          <w:color w:val="000000"/>
          <w:sz w:val="18"/>
          <w:szCs w:val="18"/>
        </w:rPr>
        <w:t>Judge:</w:t>
      </w:r>
      <w:r w:rsidRPr="00415472">
        <w:rPr>
          <w:rFonts w:ascii="Montserrat" w:hAnsi="Montserrat"/>
          <w:b/>
          <w:bCs/>
          <w:color w:val="000000"/>
          <w:sz w:val="18"/>
          <w:szCs w:val="18"/>
        </w:rPr>
        <w:tab/>
      </w:r>
      <w:r w:rsidRPr="00415472">
        <w:rPr>
          <w:rFonts w:ascii="Montserrat" w:hAnsi="Montserrat"/>
          <w:color w:val="000000"/>
          <w:sz w:val="18"/>
          <w:szCs w:val="18"/>
        </w:rPr>
        <w:t>(Looking at the jury) You’ve heard all the evidence. Consider the facts and determine who, if anyone, is responsible for the outbreak.</w:t>
      </w:r>
      <w:bookmarkEnd w:id="0"/>
    </w:p>
    <w:p w14:paraId="5F6B4E54" w14:textId="77777777" w:rsidR="009A7118" w:rsidRPr="00415472" w:rsidRDefault="009A7118" w:rsidP="001A2446">
      <w:pPr>
        <w:pStyle w:val="SubHeadings"/>
        <w:rPr>
          <w:rFonts w:ascii="Montserrat" w:hAnsi="Montserrat"/>
          <w:sz w:val="18"/>
          <w:szCs w:val="18"/>
        </w:rPr>
      </w:pPr>
    </w:p>
    <w:p w14:paraId="32A8CA1A" w14:textId="77777777" w:rsidR="009A7118" w:rsidRPr="00D8025E" w:rsidRDefault="009A7118" w:rsidP="001A2446">
      <w:pPr>
        <w:pStyle w:val="ListParagraph"/>
        <w:numPr>
          <w:ilvl w:val="0"/>
          <w:numId w:val="24"/>
        </w:numPr>
        <w:spacing w:after="160" w:line="259" w:lineRule="auto"/>
        <w:rPr>
          <w:rFonts w:ascii="Montserrat" w:hAnsi="Montserrat"/>
          <w:sz w:val="18"/>
          <w:szCs w:val="18"/>
        </w:rPr>
      </w:pPr>
      <w:r w:rsidRPr="00415472">
        <w:rPr>
          <w:rFonts w:ascii="Montserrat" w:hAnsi="Montserrat"/>
          <w:sz w:val="18"/>
          <w:szCs w:val="18"/>
        </w:rPr>
        <w:t>What food do you think caused the food poisoning?</w:t>
      </w:r>
    </w:p>
    <w:p w14:paraId="105E1C44" w14:textId="77777777" w:rsidR="009A7118" w:rsidRPr="00415472" w:rsidRDefault="009A7118" w:rsidP="001A2446">
      <w:pPr>
        <w:rPr>
          <w:rFonts w:ascii="Montserrat" w:hAnsi="Montserrat"/>
          <w:sz w:val="18"/>
          <w:szCs w:val="18"/>
        </w:rPr>
      </w:pPr>
    </w:p>
    <w:p w14:paraId="056F27DC" w14:textId="77777777" w:rsidR="009A7118" w:rsidRPr="00415472" w:rsidRDefault="009A7118" w:rsidP="001A2446">
      <w:pPr>
        <w:pStyle w:val="ListParagraph"/>
        <w:numPr>
          <w:ilvl w:val="0"/>
          <w:numId w:val="24"/>
        </w:numPr>
        <w:spacing w:after="160" w:line="259" w:lineRule="auto"/>
        <w:rPr>
          <w:rFonts w:ascii="Montserrat" w:hAnsi="Montserrat"/>
          <w:sz w:val="18"/>
          <w:szCs w:val="18"/>
        </w:rPr>
      </w:pPr>
      <w:r w:rsidRPr="00415472">
        <w:rPr>
          <w:rFonts w:ascii="Montserrat" w:hAnsi="Montserrat"/>
          <w:sz w:val="18"/>
          <w:szCs w:val="18"/>
        </w:rPr>
        <w:t xml:space="preserve">What evidence do you have to support that? </w:t>
      </w:r>
    </w:p>
    <w:p w14:paraId="1458DD85" w14:textId="77777777" w:rsidR="009A7118" w:rsidRPr="00D8025E" w:rsidRDefault="009A7118" w:rsidP="001A2446">
      <w:pPr>
        <w:rPr>
          <w:rFonts w:ascii="Montserrat" w:hAnsi="Montserrat"/>
          <w:sz w:val="18"/>
          <w:szCs w:val="18"/>
        </w:rPr>
      </w:pPr>
    </w:p>
    <w:p w14:paraId="3036EC71" w14:textId="77777777" w:rsidR="009A7118" w:rsidRPr="00415472" w:rsidRDefault="009A7118" w:rsidP="001A2446">
      <w:pPr>
        <w:rPr>
          <w:rFonts w:ascii="Montserrat" w:hAnsi="Montserrat"/>
          <w:sz w:val="18"/>
          <w:szCs w:val="18"/>
        </w:rPr>
      </w:pPr>
    </w:p>
    <w:p w14:paraId="46197C93" w14:textId="77777777" w:rsidR="009A7118" w:rsidRPr="00D8025E" w:rsidRDefault="009A7118" w:rsidP="001A2446">
      <w:pPr>
        <w:pStyle w:val="ListParagraph"/>
        <w:numPr>
          <w:ilvl w:val="0"/>
          <w:numId w:val="24"/>
        </w:numPr>
        <w:spacing w:after="160" w:line="259" w:lineRule="auto"/>
        <w:rPr>
          <w:rFonts w:ascii="Montserrat" w:hAnsi="Montserrat"/>
          <w:sz w:val="18"/>
          <w:szCs w:val="18"/>
        </w:rPr>
      </w:pPr>
      <w:r w:rsidRPr="00415472">
        <w:rPr>
          <w:rFonts w:ascii="Montserrat" w:hAnsi="Montserrat"/>
          <w:sz w:val="18"/>
          <w:szCs w:val="18"/>
        </w:rPr>
        <w:t>Who do you think caused the food poisoning in the county?</w:t>
      </w:r>
    </w:p>
    <w:p w14:paraId="5ACCDEDB" w14:textId="77777777" w:rsidR="009A7118" w:rsidRPr="00415472" w:rsidRDefault="009A7118" w:rsidP="001A2446">
      <w:pPr>
        <w:pStyle w:val="ListParagraph"/>
        <w:rPr>
          <w:rFonts w:ascii="Montserrat" w:hAnsi="Montserrat"/>
          <w:sz w:val="18"/>
          <w:szCs w:val="18"/>
        </w:rPr>
      </w:pPr>
    </w:p>
    <w:p w14:paraId="008E4E08" w14:textId="77777777" w:rsidR="009A7118" w:rsidRPr="00415472" w:rsidRDefault="009A7118" w:rsidP="001A2446">
      <w:pPr>
        <w:pStyle w:val="ListParagraph"/>
        <w:rPr>
          <w:rFonts w:ascii="Montserrat" w:hAnsi="Montserrat"/>
          <w:sz w:val="18"/>
          <w:szCs w:val="18"/>
        </w:rPr>
      </w:pPr>
    </w:p>
    <w:p w14:paraId="6E542D8B" w14:textId="77777777" w:rsidR="009A7118" w:rsidRPr="00415472" w:rsidRDefault="009A7118" w:rsidP="001A2446">
      <w:pPr>
        <w:pStyle w:val="ListParagraph"/>
        <w:numPr>
          <w:ilvl w:val="0"/>
          <w:numId w:val="24"/>
        </w:numPr>
        <w:spacing w:after="160" w:line="259" w:lineRule="auto"/>
        <w:rPr>
          <w:rFonts w:ascii="Montserrat" w:hAnsi="Montserrat"/>
          <w:sz w:val="18"/>
          <w:szCs w:val="18"/>
        </w:rPr>
      </w:pPr>
      <w:r w:rsidRPr="00415472">
        <w:rPr>
          <w:rFonts w:ascii="Montserrat" w:hAnsi="Montserrat"/>
          <w:sz w:val="18"/>
          <w:szCs w:val="18"/>
        </w:rPr>
        <w:t>Why do you think that person is responsible?</w:t>
      </w:r>
    </w:p>
    <w:p w14:paraId="2E6426E2" w14:textId="77777777" w:rsidR="009A7118" w:rsidRPr="00415472" w:rsidRDefault="009A7118" w:rsidP="001A2446">
      <w:pPr>
        <w:rPr>
          <w:rFonts w:ascii="Montserrat" w:hAnsi="Montserrat"/>
          <w:sz w:val="18"/>
          <w:szCs w:val="18"/>
        </w:rPr>
      </w:pPr>
    </w:p>
    <w:p w14:paraId="53347502" w14:textId="77777777" w:rsidR="009A7118" w:rsidRPr="00415472" w:rsidRDefault="009A7118" w:rsidP="001A2446">
      <w:pPr>
        <w:rPr>
          <w:rFonts w:ascii="Montserrat" w:hAnsi="Montserrat"/>
          <w:sz w:val="18"/>
          <w:szCs w:val="18"/>
        </w:rPr>
      </w:pPr>
    </w:p>
    <w:p w14:paraId="1E799D74" w14:textId="6149D14E" w:rsidR="009A7118" w:rsidRPr="00415472" w:rsidRDefault="009A7118" w:rsidP="001A2446">
      <w:pPr>
        <w:pStyle w:val="ListParagraph"/>
        <w:numPr>
          <w:ilvl w:val="0"/>
          <w:numId w:val="24"/>
        </w:numPr>
        <w:spacing w:after="160" w:line="259" w:lineRule="auto"/>
        <w:rPr>
          <w:rFonts w:ascii="Montserrat" w:hAnsi="Montserrat"/>
          <w:sz w:val="18"/>
          <w:szCs w:val="18"/>
        </w:rPr>
      </w:pPr>
      <w:r w:rsidRPr="00415472">
        <w:rPr>
          <w:rFonts w:ascii="Montserrat" w:hAnsi="Montserrat"/>
          <w:sz w:val="18"/>
          <w:szCs w:val="18"/>
        </w:rPr>
        <w:t xml:space="preserve">What can we do to help prevent foodborne illnesses related to this issue? </w:t>
      </w:r>
    </w:p>
    <w:p w14:paraId="3A9A28CF" w14:textId="77777777" w:rsidR="009A7118" w:rsidRDefault="009A7118" w:rsidP="001A2446">
      <w:pPr>
        <w:pStyle w:val="main"/>
      </w:pPr>
      <w:r>
        <w:br w:type="page"/>
      </w:r>
    </w:p>
    <w:p w14:paraId="471C537B" w14:textId="77777777" w:rsidR="009A7118" w:rsidRPr="007A2A4B" w:rsidRDefault="009A7118" w:rsidP="001A2446">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2</w:t>
      </w:r>
    </w:p>
    <w:p w14:paraId="24BB7E10" w14:textId="77777777" w:rsidR="009A7118" w:rsidRDefault="009A7118" w:rsidP="001A2446">
      <w:pPr>
        <w:pStyle w:val="LPSectionTitles"/>
      </w:pPr>
      <w:r w:rsidRPr="00D420C8">
        <w:rPr>
          <w:sz w:val="20"/>
          <w:szCs w:val="18"/>
        </w:rPr>
        <w:t>Directions:</w:t>
      </w:r>
    </w:p>
    <w:p w14:paraId="47DFE043" w14:textId="77777777" w:rsidR="009A7118" w:rsidRDefault="009A7118" w:rsidP="001A2446">
      <w:pPr>
        <w:pStyle w:val="main"/>
      </w:pPr>
      <w:r>
        <w:t xml:space="preserve">Develop a 90- to 120-second video/reel that explains and depicts the importance of pasteurization and homogenization and the risks of consuming raw milk in our everyday lives. Be sure to use examples. Answer the questions below and then use the space to plan your video/reel. The website </w:t>
      </w:r>
      <w:hyperlink r:id="rId12" w:history="1">
        <w:r w:rsidRPr="00811957">
          <w:rPr>
            <w:rStyle w:val="Hyperlink"/>
          </w:rPr>
          <w:t>https://www.fda.gov/food/resources-you-food/raw-milk</w:t>
        </w:r>
      </w:hyperlink>
      <w:r>
        <w:t xml:space="preserve"> can help guide your research. </w:t>
      </w:r>
    </w:p>
    <w:p w14:paraId="72AB49DF" w14:textId="77777777" w:rsidR="009A7118" w:rsidRDefault="009A7118" w:rsidP="001A2446">
      <w:pPr>
        <w:pStyle w:val="main"/>
      </w:pPr>
    </w:p>
    <w:p w14:paraId="303DE08E" w14:textId="77777777" w:rsidR="009A7118" w:rsidRDefault="009A7118" w:rsidP="001A2446">
      <w:pPr>
        <w:pStyle w:val="main"/>
      </w:pPr>
    </w:p>
    <w:p w14:paraId="50DC7AD5" w14:textId="77777777" w:rsidR="009A7118" w:rsidRDefault="009A7118" w:rsidP="001A2446">
      <w:pPr>
        <w:pStyle w:val="main"/>
        <w:numPr>
          <w:ilvl w:val="0"/>
          <w:numId w:val="30"/>
        </w:numPr>
      </w:pPr>
      <w:r>
        <w:t xml:space="preserve">Define pasteurization: </w:t>
      </w:r>
    </w:p>
    <w:p w14:paraId="35610FA7" w14:textId="77777777" w:rsidR="009A7118" w:rsidRDefault="009A7118" w:rsidP="001A2446">
      <w:pPr>
        <w:pStyle w:val="main"/>
      </w:pPr>
    </w:p>
    <w:p w14:paraId="67A23E13" w14:textId="77777777" w:rsidR="009A7118" w:rsidRDefault="009A7118" w:rsidP="001A2446">
      <w:pPr>
        <w:pStyle w:val="main"/>
      </w:pPr>
    </w:p>
    <w:p w14:paraId="563458E2" w14:textId="77777777" w:rsidR="009A7118" w:rsidRDefault="009A7118" w:rsidP="001A2446">
      <w:pPr>
        <w:pStyle w:val="main"/>
      </w:pPr>
    </w:p>
    <w:p w14:paraId="3142CB37" w14:textId="77777777" w:rsidR="009A7118" w:rsidRDefault="009A7118" w:rsidP="001A2446">
      <w:pPr>
        <w:pStyle w:val="main"/>
      </w:pPr>
    </w:p>
    <w:p w14:paraId="6A7AD325" w14:textId="77777777" w:rsidR="009A7118" w:rsidRDefault="009A7118" w:rsidP="001A2446">
      <w:pPr>
        <w:pStyle w:val="main"/>
        <w:numPr>
          <w:ilvl w:val="0"/>
          <w:numId w:val="30"/>
        </w:numPr>
      </w:pPr>
      <w:r>
        <w:t xml:space="preserve">Define homogenization: </w:t>
      </w:r>
    </w:p>
    <w:p w14:paraId="05032E4D" w14:textId="77777777" w:rsidR="009A7118" w:rsidRDefault="009A7118" w:rsidP="001A2446">
      <w:pPr>
        <w:pStyle w:val="main"/>
      </w:pPr>
    </w:p>
    <w:p w14:paraId="6613FD1D" w14:textId="77777777" w:rsidR="009A7118" w:rsidRDefault="009A7118" w:rsidP="001A2446">
      <w:pPr>
        <w:pStyle w:val="main"/>
      </w:pPr>
    </w:p>
    <w:p w14:paraId="27E223C5" w14:textId="77777777" w:rsidR="009A7118" w:rsidRDefault="009A7118" w:rsidP="001A2446">
      <w:pPr>
        <w:pStyle w:val="main"/>
      </w:pPr>
    </w:p>
    <w:p w14:paraId="2982F510" w14:textId="77777777" w:rsidR="009A7118" w:rsidRDefault="009A7118" w:rsidP="001A2446">
      <w:pPr>
        <w:pStyle w:val="main"/>
      </w:pPr>
    </w:p>
    <w:p w14:paraId="20003F01" w14:textId="77777777" w:rsidR="009A7118" w:rsidRDefault="009A7118" w:rsidP="001A2446">
      <w:pPr>
        <w:pStyle w:val="main"/>
      </w:pPr>
    </w:p>
    <w:p w14:paraId="447DDB2F" w14:textId="77777777" w:rsidR="009A7118" w:rsidRDefault="009A7118" w:rsidP="001A2446">
      <w:pPr>
        <w:pStyle w:val="main"/>
      </w:pPr>
    </w:p>
    <w:p w14:paraId="2B4E8167" w14:textId="77777777" w:rsidR="009A7118" w:rsidRDefault="009A7118" w:rsidP="001A2446">
      <w:pPr>
        <w:pStyle w:val="main"/>
      </w:pPr>
    </w:p>
    <w:p w14:paraId="7DC71266" w14:textId="77777777" w:rsidR="009A7118" w:rsidRDefault="009A7118" w:rsidP="001A2446">
      <w:pPr>
        <w:pStyle w:val="main"/>
      </w:pPr>
    </w:p>
    <w:p w14:paraId="5919C5EB" w14:textId="77777777" w:rsidR="009A7118" w:rsidRDefault="009A7118" w:rsidP="001A2446">
      <w:pPr>
        <w:pStyle w:val="main"/>
      </w:pPr>
    </w:p>
    <w:p w14:paraId="4CCAB3BE" w14:textId="77777777" w:rsidR="009A7118" w:rsidRDefault="009A7118" w:rsidP="001A2446">
      <w:pPr>
        <w:pStyle w:val="main"/>
      </w:pPr>
    </w:p>
    <w:p w14:paraId="175E6508" w14:textId="77777777" w:rsidR="009A7118" w:rsidRDefault="009A7118" w:rsidP="001A2446">
      <w:pPr>
        <w:pStyle w:val="main"/>
      </w:pPr>
    </w:p>
    <w:p w14:paraId="1B5691B1" w14:textId="77777777" w:rsidR="009A7118" w:rsidRDefault="009A7118" w:rsidP="001A2446">
      <w:pPr>
        <w:pStyle w:val="main"/>
      </w:pPr>
    </w:p>
    <w:p w14:paraId="631FE61A" w14:textId="77777777" w:rsidR="009A7118" w:rsidRDefault="009A7118" w:rsidP="001A2446">
      <w:pPr>
        <w:pStyle w:val="main"/>
      </w:pPr>
    </w:p>
    <w:p w14:paraId="59CB5321" w14:textId="77777777" w:rsidR="009A7118" w:rsidRDefault="009A7118" w:rsidP="001A2446">
      <w:pPr>
        <w:pStyle w:val="main"/>
      </w:pPr>
    </w:p>
    <w:p w14:paraId="6840F11A" w14:textId="77777777" w:rsidR="009A7118" w:rsidRDefault="009A7118" w:rsidP="001A2446">
      <w:pPr>
        <w:pStyle w:val="main"/>
      </w:pPr>
    </w:p>
    <w:p w14:paraId="1E6E63AA" w14:textId="77777777" w:rsidR="009A7118" w:rsidRDefault="009A7118" w:rsidP="001A2446">
      <w:pPr>
        <w:pStyle w:val="main"/>
      </w:pPr>
    </w:p>
    <w:p w14:paraId="0BF235D8" w14:textId="77777777" w:rsidR="009A7118" w:rsidRDefault="009A7118" w:rsidP="001A2446">
      <w:pPr>
        <w:pStyle w:val="main"/>
      </w:pPr>
    </w:p>
    <w:p w14:paraId="66086513" w14:textId="77777777" w:rsidR="009A7118" w:rsidRDefault="009A7118" w:rsidP="001A2446">
      <w:pPr>
        <w:pStyle w:val="main"/>
      </w:pPr>
    </w:p>
    <w:p w14:paraId="6B1A8049" w14:textId="77777777" w:rsidR="009A7118" w:rsidRDefault="009A7118" w:rsidP="001A2446">
      <w:pPr>
        <w:pStyle w:val="main"/>
      </w:pPr>
    </w:p>
    <w:p w14:paraId="72B8706B" w14:textId="77777777" w:rsidR="009A7118" w:rsidRDefault="009A7118" w:rsidP="001A2446">
      <w:pPr>
        <w:pStyle w:val="main"/>
      </w:pPr>
    </w:p>
    <w:p w14:paraId="28BDBB79" w14:textId="77777777" w:rsidR="009A7118" w:rsidRDefault="009A7118" w:rsidP="001A2446">
      <w:pPr>
        <w:pStyle w:val="main"/>
      </w:pPr>
    </w:p>
    <w:p w14:paraId="11CDDB84" w14:textId="77777777" w:rsidR="009A7118" w:rsidRDefault="009A7118" w:rsidP="001A2446">
      <w:pPr>
        <w:pStyle w:val="main"/>
      </w:pPr>
    </w:p>
    <w:p w14:paraId="216B002A" w14:textId="77777777" w:rsidR="009A7118" w:rsidRDefault="009A7118" w:rsidP="001A2446">
      <w:pPr>
        <w:pStyle w:val="main"/>
      </w:pPr>
    </w:p>
    <w:p w14:paraId="20F2215A" w14:textId="77777777" w:rsidR="009A7118" w:rsidRDefault="009A7118" w:rsidP="001A2446">
      <w:pPr>
        <w:pStyle w:val="main"/>
      </w:pPr>
    </w:p>
    <w:p w14:paraId="03F64839" w14:textId="77777777" w:rsidR="009A7118" w:rsidRDefault="009A7118" w:rsidP="001A2446">
      <w:pPr>
        <w:pStyle w:val="main"/>
      </w:pPr>
    </w:p>
    <w:p w14:paraId="1A3D73F9" w14:textId="77777777" w:rsidR="009A7118" w:rsidRDefault="009A7118" w:rsidP="001A2446">
      <w:pPr>
        <w:pStyle w:val="main"/>
      </w:pPr>
    </w:p>
    <w:p w14:paraId="4296D2F3" w14:textId="77777777" w:rsidR="009A7118" w:rsidRDefault="009A7118" w:rsidP="001A2446">
      <w:pPr>
        <w:pStyle w:val="main"/>
      </w:pPr>
    </w:p>
    <w:p w14:paraId="2F2796A9" w14:textId="77777777" w:rsidR="009A7118" w:rsidRDefault="009A7118" w:rsidP="001A2446">
      <w:pPr>
        <w:pStyle w:val="main"/>
      </w:pPr>
    </w:p>
    <w:p w14:paraId="1CCB97D4" w14:textId="77777777" w:rsidR="009A7118" w:rsidRDefault="009A7118" w:rsidP="001A2446">
      <w:pPr>
        <w:pStyle w:val="main"/>
      </w:pPr>
    </w:p>
    <w:p w14:paraId="498C6FF7" w14:textId="77777777" w:rsidR="009A7118" w:rsidRDefault="009A7118" w:rsidP="001A2446">
      <w:pPr>
        <w:pStyle w:val="main"/>
      </w:pPr>
    </w:p>
    <w:p w14:paraId="2BB0294E" w14:textId="77777777" w:rsidR="009A7118" w:rsidRDefault="009A7118" w:rsidP="001A2446">
      <w:pPr>
        <w:pStyle w:val="main"/>
      </w:pPr>
    </w:p>
    <w:p w14:paraId="202D4F42" w14:textId="77777777" w:rsidR="009A7118" w:rsidRDefault="009A7118" w:rsidP="001A2446">
      <w:pPr>
        <w:pStyle w:val="main"/>
      </w:pPr>
    </w:p>
    <w:p w14:paraId="05465A1E" w14:textId="77777777" w:rsidR="009A7118" w:rsidRDefault="009A7118" w:rsidP="001A2446">
      <w:pPr>
        <w:pStyle w:val="main"/>
      </w:pPr>
    </w:p>
    <w:p w14:paraId="76FBDAC8" w14:textId="77777777" w:rsidR="009A7118" w:rsidRDefault="009A7118" w:rsidP="001A2446">
      <w:pPr>
        <w:pStyle w:val="main"/>
      </w:pPr>
    </w:p>
    <w:p w14:paraId="3705191A" w14:textId="77777777" w:rsidR="009A7118" w:rsidRDefault="009A7118" w:rsidP="001A2446">
      <w:pPr>
        <w:pStyle w:val="main"/>
      </w:pPr>
    </w:p>
    <w:p w14:paraId="59A0CA64" w14:textId="77777777" w:rsidR="009A7118" w:rsidRDefault="009A7118" w:rsidP="001A2446">
      <w:pPr>
        <w:pStyle w:val="main"/>
      </w:pPr>
    </w:p>
    <w:p w14:paraId="08815744" w14:textId="77777777" w:rsidR="009A7118" w:rsidRDefault="009A7118" w:rsidP="001A2446">
      <w:pPr>
        <w:pStyle w:val="main"/>
      </w:pPr>
    </w:p>
    <w:p w14:paraId="64FD859F" w14:textId="77777777" w:rsidR="009A7118" w:rsidRDefault="009A7118" w:rsidP="001A2446">
      <w:pPr>
        <w:pStyle w:val="main"/>
      </w:pPr>
    </w:p>
    <w:p w14:paraId="6CFC0E42" w14:textId="77777777" w:rsidR="009A7118" w:rsidRDefault="009A7118" w:rsidP="001A2446">
      <w:pPr>
        <w:pStyle w:val="main"/>
      </w:pPr>
    </w:p>
    <w:p w14:paraId="1CBBF097" w14:textId="77777777" w:rsidR="009A7118" w:rsidRDefault="009A7118" w:rsidP="001A2446">
      <w:pPr>
        <w:pStyle w:val="main"/>
      </w:pPr>
    </w:p>
    <w:p w14:paraId="71099902" w14:textId="77777777" w:rsidR="009A7118" w:rsidRDefault="009A7118" w:rsidP="001A2446">
      <w:pPr>
        <w:pStyle w:val="main"/>
      </w:pPr>
    </w:p>
    <w:p w14:paraId="183FDEDC" w14:textId="77777777" w:rsidR="009A7118" w:rsidRDefault="009A7118" w:rsidP="001A2446">
      <w:pPr>
        <w:pStyle w:val="main"/>
      </w:pPr>
    </w:p>
    <w:p w14:paraId="65555E95" w14:textId="77777777" w:rsidR="009A7118" w:rsidRDefault="009A7118" w:rsidP="001A2446">
      <w:pPr>
        <w:pStyle w:val="main"/>
      </w:pPr>
    </w:p>
    <w:p w14:paraId="171A70F8" w14:textId="77777777" w:rsidR="009A7118" w:rsidRDefault="009A7118" w:rsidP="001A2446">
      <w:pPr>
        <w:pStyle w:val="main"/>
      </w:pPr>
    </w:p>
    <w:p w14:paraId="6C6C90B7" w14:textId="77777777" w:rsidR="009A7118" w:rsidRDefault="009A7118" w:rsidP="001A2446">
      <w:pPr>
        <w:pStyle w:val="main"/>
      </w:pPr>
    </w:p>
    <w:p w14:paraId="1BF8A648" w14:textId="77777777" w:rsidR="009A7118" w:rsidRDefault="009A7118" w:rsidP="001A2446">
      <w:pPr>
        <w:pStyle w:val="main"/>
      </w:pPr>
    </w:p>
    <w:p w14:paraId="2D0FDDEA" w14:textId="77777777" w:rsidR="009A7118" w:rsidRDefault="009A7118" w:rsidP="001A2446">
      <w:pPr>
        <w:pStyle w:val="main"/>
      </w:pPr>
    </w:p>
    <w:p w14:paraId="54C137F8" w14:textId="77777777" w:rsidR="009A7118" w:rsidRPr="0018643D" w:rsidRDefault="009A7118" w:rsidP="001A2446">
      <w:pPr>
        <w:pStyle w:val="main"/>
        <w:jc w:val="center"/>
        <w:rPr>
          <w:b/>
          <w:bCs/>
        </w:rPr>
      </w:pPr>
      <w:r w:rsidRPr="0018643D">
        <w:rPr>
          <w:b/>
          <w:bCs/>
        </w:rPr>
        <w:lastRenderedPageBreak/>
        <w:t xml:space="preserve">Reel/Video Rubric </w:t>
      </w:r>
    </w:p>
    <w:p w14:paraId="138CF665" w14:textId="77777777" w:rsidR="009A7118" w:rsidRDefault="009A7118" w:rsidP="001A2446">
      <w:pPr>
        <w:pStyle w:val="main"/>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180"/>
        <w:gridCol w:w="2181"/>
        <w:gridCol w:w="2180"/>
        <w:gridCol w:w="2181"/>
      </w:tblGrid>
      <w:tr w:rsidR="009A7118" w:rsidRPr="00112801" w14:paraId="3AA78BFA" w14:textId="77777777" w:rsidTr="003F3B43">
        <w:trPr>
          <w:trHeight w:val="359"/>
        </w:trPr>
        <w:tc>
          <w:tcPr>
            <w:tcW w:w="1875" w:type="dxa"/>
            <w:shd w:val="clear" w:color="auto" w:fill="004C97"/>
            <w:vAlign w:val="center"/>
          </w:tcPr>
          <w:p w14:paraId="21D5373E" w14:textId="77777777" w:rsidR="009A7118" w:rsidRPr="00112801" w:rsidRDefault="009A7118" w:rsidP="003F3B43">
            <w:pPr>
              <w:pStyle w:val="FFABody"/>
              <w:jc w:val="center"/>
            </w:pPr>
            <w:r>
              <w:rPr>
                <w:color w:val="FFFFFF"/>
              </w:rPr>
              <w:t>Area</w:t>
            </w:r>
          </w:p>
        </w:tc>
        <w:tc>
          <w:tcPr>
            <w:tcW w:w="2180" w:type="dxa"/>
            <w:shd w:val="clear" w:color="auto" w:fill="004C97"/>
            <w:vAlign w:val="center"/>
          </w:tcPr>
          <w:p w14:paraId="0BB501FE" w14:textId="77777777" w:rsidR="009A7118" w:rsidRPr="00112801" w:rsidRDefault="009A7118" w:rsidP="003F3B43">
            <w:pPr>
              <w:pStyle w:val="FFABody"/>
              <w:jc w:val="center"/>
              <w:rPr>
                <w:color w:val="FFFFFF"/>
              </w:rPr>
            </w:pPr>
            <w:r>
              <w:rPr>
                <w:color w:val="FFFFFF"/>
              </w:rPr>
              <w:t>4 Points</w:t>
            </w:r>
          </w:p>
        </w:tc>
        <w:tc>
          <w:tcPr>
            <w:tcW w:w="2181" w:type="dxa"/>
            <w:shd w:val="clear" w:color="auto" w:fill="004C97"/>
            <w:vAlign w:val="center"/>
          </w:tcPr>
          <w:p w14:paraId="3A1A3727" w14:textId="77777777" w:rsidR="009A7118" w:rsidRPr="00112801" w:rsidRDefault="009A7118" w:rsidP="003F3B43">
            <w:pPr>
              <w:pStyle w:val="FFABody"/>
              <w:jc w:val="center"/>
              <w:rPr>
                <w:color w:val="FFFFFF"/>
              </w:rPr>
            </w:pPr>
            <w:r>
              <w:rPr>
                <w:color w:val="FFFFFF"/>
              </w:rPr>
              <w:t>3 Points</w:t>
            </w:r>
          </w:p>
        </w:tc>
        <w:tc>
          <w:tcPr>
            <w:tcW w:w="2180" w:type="dxa"/>
            <w:shd w:val="clear" w:color="auto" w:fill="004C97"/>
            <w:vAlign w:val="center"/>
          </w:tcPr>
          <w:p w14:paraId="1AC2B0C2" w14:textId="77777777" w:rsidR="009A7118" w:rsidRPr="00112801" w:rsidRDefault="009A7118" w:rsidP="003F3B43">
            <w:pPr>
              <w:pStyle w:val="FFABody"/>
              <w:jc w:val="center"/>
              <w:rPr>
                <w:color w:val="FFFFFF"/>
              </w:rPr>
            </w:pPr>
            <w:r>
              <w:rPr>
                <w:color w:val="FFFFFF"/>
              </w:rPr>
              <w:t>2 Points</w:t>
            </w:r>
          </w:p>
        </w:tc>
        <w:tc>
          <w:tcPr>
            <w:tcW w:w="2181" w:type="dxa"/>
            <w:shd w:val="clear" w:color="auto" w:fill="004C97"/>
            <w:vAlign w:val="center"/>
          </w:tcPr>
          <w:p w14:paraId="3A03B0EF" w14:textId="77777777" w:rsidR="009A7118" w:rsidRPr="00112801" w:rsidRDefault="009A7118" w:rsidP="003F3B43">
            <w:pPr>
              <w:pStyle w:val="FFABody"/>
              <w:jc w:val="center"/>
              <w:rPr>
                <w:color w:val="FFFFFF"/>
              </w:rPr>
            </w:pPr>
            <w:r>
              <w:rPr>
                <w:color w:val="FFFFFF"/>
              </w:rPr>
              <w:t>1 Point</w:t>
            </w:r>
          </w:p>
        </w:tc>
      </w:tr>
      <w:tr w:rsidR="009A7118" w:rsidRPr="00112801" w14:paraId="2A4A24BA" w14:textId="77777777" w:rsidTr="003F3B43">
        <w:trPr>
          <w:trHeight w:val="1872"/>
        </w:trPr>
        <w:tc>
          <w:tcPr>
            <w:tcW w:w="1875" w:type="dxa"/>
            <w:shd w:val="clear" w:color="auto" w:fill="auto"/>
            <w:vAlign w:val="center"/>
          </w:tcPr>
          <w:p w14:paraId="48B1D6C7" w14:textId="77777777" w:rsidR="009A7118" w:rsidRPr="00112801" w:rsidRDefault="009A7118" w:rsidP="003F3B43">
            <w:pPr>
              <w:pStyle w:val="FFABody"/>
              <w:jc w:val="center"/>
            </w:pPr>
            <w:r>
              <w:t>Content</w:t>
            </w:r>
          </w:p>
        </w:tc>
        <w:tc>
          <w:tcPr>
            <w:tcW w:w="2180" w:type="dxa"/>
            <w:shd w:val="clear" w:color="auto" w:fill="auto"/>
          </w:tcPr>
          <w:p w14:paraId="69896BC7" w14:textId="77777777" w:rsidR="009A7118" w:rsidRPr="00112801" w:rsidRDefault="009A7118" w:rsidP="003F3B43">
            <w:pPr>
              <w:pStyle w:val="FFABody"/>
            </w:pPr>
            <w:r>
              <w:t>All content is accurate. There are no factual errors.</w:t>
            </w:r>
          </w:p>
        </w:tc>
        <w:tc>
          <w:tcPr>
            <w:tcW w:w="2181" w:type="dxa"/>
            <w:shd w:val="clear" w:color="auto" w:fill="auto"/>
          </w:tcPr>
          <w:p w14:paraId="57F8A92D" w14:textId="77777777" w:rsidR="009A7118" w:rsidRPr="00112801" w:rsidRDefault="009A7118" w:rsidP="003F3B43">
            <w:pPr>
              <w:pStyle w:val="FFABody"/>
            </w:pPr>
            <w:r>
              <w:t>Most of the content is accurate, but there is one piece of information that seems inaccurate.</w:t>
            </w:r>
          </w:p>
        </w:tc>
        <w:tc>
          <w:tcPr>
            <w:tcW w:w="2180" w:type="dxa"/>
          </w:tcPr>
          <w:p w14:paraId="797F1529" w14:textId="77777777" w:rsidR="009A7118" w:rsidRPr="00112801" w:rsidRDefault="009A7118" w:rsidP="003F3B43">
            <w:pPr>
              <w:pStyle w:val="FFABody"/>
            </w:pPr>
            <w:r>
              <w:t>The content is generally accurate, but one piece of information is clearly inaccurate.</w:t>
            </w:r>
          </w:p>
        </w:tc>
        <w:tc>
          <w:tcPr>
            <w:tcW w:w="2181" w:type="dxa"/>
          </w:tcPr>
          <w:p w14:paraId="1B5BC2BA" w14:textId="77777777" w:rsidR="009A7118" w:rsidRPr="00112801" w:rsidRDefault="009A7118" w:rsidP="003F3B43">
            <w:pPr>
              <w:pStyle w:val="FFABody"/>
            </w:pPr>
            <w:r>
              <w:t>Content is confusing or contains more than one factual error.</w:t>
            </w:r>
          </w:p>
        </w:tc>
      </w:tr>
      <w:tr w:rsidR="009A7118" w:rsidRPr="00112801" w14:paraId="3FCD8F6E" w14:textId="77777777" w:rsidTr="003F3B43">
        <w:trPr>
          <w:trHeight w:val="1872"/>
        </w:trPr>
        <w:tc>
          <w:tcPr>
            <w:tcW w:w="1875" w:type="dxa"/>
            <w:shd w:val="clear" w:color="auto" w:fill="auto"/>
            <w:vAlign w:val="center"/>
          </w:tcPr>
          <w:p w14:paraId="796FAE29" w14:textId="77777777" w:rsidR="009A7118" w:rsidRPr="00112801" w:rsidRDefault="009A7118" w:rsidP="003F3B43">
            <w:pPr>
              <w:pStyle w:val="FFABody"/>
              <w:jc w:val="center"/>
            </w:pPr>
            <w:r>
              <w:t>Clarity and Creativity</w:t>
            </w:r>
          </w:p>
        </w:tc>
        <w:tc>
          <w:tcPr>
            <w:tcW w:w="2180" w:type="dxa"/>
            <w:shd w:val="clear" w:color="auto" w:fill="auto"/>
          </w:tcPr>
          <w:p w14:paraId="4C795CBF" w14:textId="77777777" w:rsidR="009A7118" w:rsidRPr="00112801" w:rsidRDefault="009A7118" w:rsidP="003F3B43">
            <w:pPr>
              <w:pStyle w:val="FFABody"/>
            </w:pPr>
            <w:r>
              <w:t>The video is easy to understand, and all elements are clearly written or spoken. Creativity was used.</w:t>
            </w:r>
          </w:p>
        </w:tc>
        <w:tc>
          <w:tcPr>
            <w:tcW w:w="2181" w:type="dxa"/>
            <w:shd w:val="clear" w:color="auto" w:fill="auto"/>
          </w:tcPr>
          <w:p w14:paraId="66E7DCFB" w14:textId="77777777" w:rsidR="009A7118" w:rsidRPr="00112801" w:rsidRDefault="009A7118" w:rsidP="003F3B43">
            <w:pPr>
              <w:pStyle w:val="FFABody"/>
            </w:pPr>
            <w:r>
              <w:t>The video is easy to understand, and most elements are clearly written or spoken. Some creativity was used.</w:t>
            </w:r>
          </w:p>
        </w:tc>
        <w:tc>
          <w:tcPr>
            <w:tcW w:w="2180" w:type="dxa"/>
          </w:tcPr>
          <w:p w14:paraId="681581F7" w14:textId="6AB5B442" w:rsidR="009A7118" w:rsidRPr="00112801" w:rsidRDefault="009A7118" w:rsidP="003F3B43">
            <w:pPr>
              <w:pStyle w:val="FFABody"/>
            </w:pPr>
            <w:r>
              <w:t>The video is hard to understand with very quiet speaking or very hard-to-read writing. Little creativity was used.</w:t>
            </w:r>
          </w:p>
        </w:tc>
        <w:tc>
          <w:tcPr>
            <w:tcW w:w="2181" w:type="dxa"/>
          </w:tcPr>
          <w:p w14:paraId="1C27D971" w14:textId="77777777" w:rsidR="009A7118" w:rsidRPr="00112801" w:rsidRDefault="009A7118" w:rsidP="003F3B43">
            <w:pPr>
              <w:pStyle w:val="FFABody"/>
            </w:pPr>
            <w:r>
              <w:t>The video is hard to understand, and one cannot follow the thought process. No creativity was used.</w:t>
            </w:r>
          </w:p>
        </w:tc>
      </w:tr>
      <w:tr w:rsidR="009A7118" w:rsidRPr="00112801" w14:paraId="19C5B997" w14:textId="77777777" w:rsidTr="003F3B43">
        <w:trPr>
          <w:trHeight w:val="1872"/>
        </w:trPr>
        <w:tc>
          <w:tcPr>
            <w:tcW w:w="1875" w:type="dxa"/>
            <w:shd w:val="clear" w:color="auto" w:fill="auto"/>
            <w:vAlign w:val="center"/>
          </w:tcPr>
          <w:p w14:paraId="4C043E76" w14:textId="77777777" w:rsidR="009A7118" w:rsidRPr="00112801" w:rsidRDefault="009A7118" w:rsidP="003F3B43">
            <w:pPr>
              <w:pStyle w:val="FFABody"/>
              <w:jc w:val="center"/>
            </w:pPr>
            <w:r>
              <w:t>Narration and Preparedness</w:t>
            </w:r>
          </w:p>
        </w:tc>
        <w:tc>
          <w:tcPr>
            <w:tcW w:w="2180" w:type="dxa"/>
            <w:shd w:val="clear" w:color="auto" w:fill="auto"/>
          </w:tcPr>
          <w:p w14:paraId="59DD03FD" w14:textId="77777777" w:rsidR="009A7118" w:rsidRDefault="009A7118" w:rsidP="003F3B43">
            <w:pPr>
              <w:pStyle w:val="FFABody"/>
            </w:pPr>
            <w:r>
              <w:t>The video is clearly rehearsed and presented with no mistakes.</w:t>
            </w:r>
          </w:p>
          <w:p w14:paraId="0EEEF9EC" w14:textId="77777777" w:rsidR="009A7118" w:rsidRDefault="009A7118" w:rsidP="003F3B43">
            <w:pPr>
              <w:pStyle w:val="FFABody"/>
            </w:pPr>
          </w:p>
          <w:p w14:paraId="00F693A0" w14:textId="77777777" w:rsidR="009A7118" w:rsidRPr="00112801" w:rsidRDefault="009A7118" w:rsidP="003F3B43">
            <w:pPr>
              <w:pStyle w:val="FFABody"/>
            </w:pPr>
            <w:r>
              <w:t>Student spoke slowly and clearly.</w:t>
            </w:r>
          </w:p>
        </w:tc>
        <w:tc>
          <w:tcPr>
            <w:tcW w:w="2181" w:type="dxa"/>
            <w:shd w:val="clear" w:color="auto" w:fill="auto"/>
          </w:tcPr>
          <w:p w14:paraId="0E8A2025" w14:textId="77777777" w:rsidR="009A7118" w:rsidRDefault="009A7118" w:rsidP="003F3B43">
            <w:pPr>
              <w:pStyle w:val="FFABody"/>
            </w:pPr>
            <w:r>
              <w:t>One mistake is heard in the video.</w:t>
            </w:r>
          </w:p>
          <w:p w14:paraId="63FFD5B3" w14:textId="77777777" w:rsidR="009A7118" w:rsidRDefault="009A7118" w:rsidP="003F3B43">
            <w:pPr>
              <w:pStyle w:val="FFABody"/>
            </w:pPr>
          </w:p>
          <w:p w14:paraId="68B62A73" w14:textId="77777777" w:rsidR="009A7118" w:rsidRDefault="009A7118" w:rsidP="003F3B43">
            <w:pPr>
              <w:pStyle w:val="FFABody"/>
            </w:pPr>
          </w:p>
          <w:p w14:paraId="2F876E05" w14:textId="77777777" w:rsidR="009A7118" w:rsidRDefault="009A7118" w:rsidP="003F3B43">
            <w:pPr>
              <w:pStyle w:val="FFABody"/>
            </w:pPr>
          </w:p>
          <w:p w14:paraId="79949366" w14:textId="77777777" w:rsidR="009A7118" w:rsidRPr="00112801" w:rsidRDefault="009A7118" w:rsidP="003F3B43">
            <w:pPr>
              <w:pStyle w:val="FFABody"/>
            </w:pPr>
          </w:p>
        </w:tc>
        <w:tc>
          <w:tcPr>
            <w:tcW w:w="2180" w:type="dxa"/>
          </w:tcPr>
          <w:p w14:paraId="53E7AB3C" w14:textId="77777777" w:rsidR="009A7118" w:rsidRDefault="009A7118" w:rsidP="003F3B43">
            <w:pPr>
              <w:pStyle w:val="FFABody"/>
            </w:pPr>
            <w:r>
              <w:t>Two mistakes are heard in the video.</w:t>
            </w:r>
          </w:p>
          <w:p w14:paraId="79A10E4F" w14:textId="77777777" w:rsidR="009A7118" w:rsidRDefault="009A7118" w:rsidP="003F3B43">
            <w:pPr>
              <w:pStyle w:val="FFABody"/>
            </w:pPr>
          </w:p>
          <w:p w14:paraId="32AEF405" w14:textId="77777777" w:rsidR="009A7118" w:rsidRDefault="009A7118" w:rsidP="003F3B43">
            <w:pPr>
              <w:pStyle w:val="FFABody"/>
            </w:pPr>
          </w:p>
          <w:p w14:paraId="7CD43F73" w14:textId="77777777" w:rsidR="009A7118" w:rsidRPr="00112801" w:rsidRDefault="009A7118" w:rsidP="003F3B43">
            <w:pPr>
              <w:pStyle w:val="FFABody"/>
            </w:pPr>
          </w:p>
        </w:tc>
        <w:tc>
          <w:tcPr>
            <w:tcW w:w="2181" w:type="dxa"/>
          </w:tcPr>
          <w:p w14:paraId="75932499" w14:textId="77777777" w:rsidR="009A7118" w:rsidRDefault="009A7118" w:rsidP="003F3B43">
            <w:pPr>
              <w:pStyle w:val="FFABody"/>
            </w:pPr>
            <w:r>
              <w:t>Three or more mistakes are heard in the video.</w:t>
            </w:r>
          </w:p>
          <w:p w14:paraId="28EFEB4F" w14:textId="77777777" w:rsidR="009A7118" w:rsidRDefault="009A7118" w:rsidP="003F3B43">
            <w:pPr>
              <w:pStyle w:val="FFABody"/>
            </w:pPr>
          </w:p>
          <w:p w14:paraId="1722F491" w14:textId="77777777" w:rsidR="009A7118" w:rsidRDefault="009A7118" w:rsidP="003F3B43">
            <w:pPr>
              <w:pStyle w:val="FFABody"/>
            </w:pPr>
          </w:p>
          <w:p w14:paraId="330D215D" w14:textId="77777777" w:rsidR="009A7118" w:rsidRPr="00112801" w:rsidRDefault="009A7118" w:rsidP="003F3B43">
            <w:pPr>
              <w:pStyle w:val="FFABody"/>
            </w:pPr>
            <w:r>
              <w:t>Student spoke very fast and was unclear.</w:t>
            </w:r>
          </w:p>
        </w:tc>
      </w:tr>
      <w:tr w:rsidR="009A7118" w:rsidRPr="00112801" w14:paraId="4717A6C7" w14:textId="77777777" w:rsidTr="003F3B43">
        <w:trPr>
          <w:trHeight w:val="1872"/>
        </w:trPr>
        <w:tc>
          <w:tcPr>
            <w:tcW w:w="1875" w:type="dxa"/>
            <w:shd w:val="clear" w:color="auto" w:fill="auto"/>
            <w:vAlign w:val="center"/>
          </w:tcPr>
          <w:p w14:paraId="516D904C" w14:textId="77777777" w:rsidR="009A7118" w:rsidRPr="00112801" w:rsidRDefault="009A7118" w:rsidP="003F3B43">
            <w:pPr>
              <w:pStyle w:val="FFABody"/>
              <w:jc w:val="center"/>
            </w:pPr>
            <w:r>
              <w:t xml:space="preserve">Time </w:t>
            </w:r>
          </w:p>
        </w:tc>
        <w:tc>
          <w:tcPr>
            <w:tcW w:w="2180" w:type="dxa"/>
            <w:shd w:val="clear" w:color="auto" w:fill="auto"/>
          </w:tcPr>
          <w:p w14:paraId="7345A785" w14:textId="77777777" w:rsidR="009A7118" w:rsidRPr="00112801" w:rsidRDefault="009A7118" w:rsidP="003F3B43">
            <w:pPr>
              <w:pStyle w:val="FFABody"/>
            </w:pPr>
            <w:r>
              <w:t>Video was 90 to 120 seconds in length.</w:t>
            </w:r>
          </w:p>
        </w:tc>
        <w:tc>
          <w:tcPr>
            <w:tcW w:w="2181" w:type="dxa"/>
            <w:shd w:val="clear" w:color="auto" w:fill="A5A5A5" w:themeFill="accent3"/>
          </w:tcPr>
          <w:p w14:paraId="52389971" w14:textId="77777777" w:rsidR="009A7118" w:rsidRPr="00112801" w:rsidRDefault="009A7118" w:rsidP="003F3B43">
            <w:pPr>
              <w:pStyle w:val="FFABody"/>
            </w:pPr>
          </w:p>
        </w:tc>
        <w:tc>
          <w:tcPr>
            <w:tcW w:w="2180" w:type="dxa"/>
            <w:shd w:val="clear" w:color="auto" w:fill="A5A5A5" w:themeFill="accent3"/>
          </w:tcPr>
          <w:p w14:paraId="60637544" w14:textId="77777777" w:rsidR="009A7118" w:rsidRPr="00112801" w:rsidRDefault="009A7118" w:rsidP="003F3B43">
            <w:pPr>
              <w:pStyle w:val="FFABody"/>
            </w:pPr>
          </w:p>
        </w:tc>
        <w:tc>
          <w:tcPr>
            <w:tcW w:w="2181" w:type="dxa"/>
          </w:tcPr>
          <w:p w14:paraId="62969D26" w14:textId="77777777" w:rsidR="009A7118" w:rsidRPr="00112801" w:rsidRDefault="009A7118" w:rsidP="003F3B43">
            <w:pPr>
              <w:pStyle w:val="FFABody"/>
            </w:pPr>
            <w:r>
              <w:t>Student was either under or over the allotted time frame.</w:t>
            </w:r>
          </w:p>
        </w:tc>
      </w:tr>
      <w:tr w:rsidR="009A7118" w:rsidRPr="00112801" w14:paraId="46CFFBD5" w14:textId="77777777" w:rsidTr="003F3B43">
        <w:trPr>
          <w:trHeight w:val="1872"/>
        </w:trPr>
        <w:tc>
          <w:tcPr>
            <w:tcW w:w="1875" w:type="dxa"/>
            <w:shd w:val="clear" w:color="auto" w:fill="auto"/>
            <w:vAlign w:val="center"/>
          </w:tcPr>
          <w:p w14:paraId="7165F050" w14:textId="77777777" w:rsidR="009A7118" w:rsidRDefault="009A7118" w:rsidP="003F3B43">
            <w:pPr>
              <w:pStyle w:val="FFABody"/>
              <w:jc w:val="center"/>
            </w:pPr>
            <w:r>
              <w:t>Total</w:t>
            </w:r>
          </w:p>
        </w:tc>
        <w:tc>
          <w:tcPr>
            <w:tcW w:w="2180" w:type="dxa"/>
            <w:shd w:val="clear" w:color="auto" w:fill="A5A5A5" w:themeFill="accent3"/>
          </w:tcPr>
          <w:p w14:paraId="6EC12CF6" w14:textId="77777777" w:rsidR="009A7118" w:rsidRDefault="009A7118" w:rsidP="003F3B43">
            <w:pPr>
              <w:pStyle w:val="FFABody"/>
            </w:pPr>
          </w:p>
        </w:tc>
        <w:tc>
          <w:tcPr>
            <w:tcW w:w="2181" w:type="dxa"/>
            <w:shd w:val="clear" w:color="auto" w:fill="A5A5A5" w:themeFill="accent3"/>
          </w:tcPr>
          <w:p w14:paraId="03E6DBF9" w14:textId="77777777" w:rsidR="009A7118" w:rsidRPr="00112801" w:rsidRDefault="009A7118" w:rsidP="003F3B43">
            <w:pPr>
              <w:pStyle w:val="FFABody"/>
            </w:pPr>
          </w:p>
        </w:tc>
        <w:tc>
          <w:tcPr>
            <w:tcW w:w="2180" w:type="dxa"/>
            <w:shd w:val="clear" w:color="auto" w:fill="A5A5A5" w:themeFill="accent3"/>
          </w:tcPr>
          <w:p w14:paraId="4A9183A6" w14:textId="77777777" w:rsidR="009A7118" w:rsidRPr="00112801" w:rsidRDefault="009A7118" w:rsidP="003F3B43">
            <w:pPr>
              <w:pStyle w:val="FFABody"/>
            </w:pPr>
          </w:p>
        </w:tc>
        <w:tc>
          <w:tcPr>
            <w:tcW w:w="2181" w:type="dxa"/>
          </w:tcPr>
          <w:p w14:paraId="4B7446E1" w14:textId="77777777" w:rsidR="009A7118" w:rsidRDefault="009A7118" w:rsidP="003F3B43">
            <w:pPr>
              <w:pStyle w:val="FFABody"/>
            </w:pPr>
          </w:p>
        </w:tc>
      </w:tr>
    </w:tbl>
    <w:p w14:paraId="33FCE8E8" w14:textId="77777777" w:rsidR="009A7118" w:rsidRDefault="009A7118" w:rsidP="001A2446">
      <w:pPr>
        <w:pStyle w:val="main"/>
      </w:pPr>
    </w:p>
    <w:p w14:paraId="087FCD8C" w14:textId="77777777" w:rsidR="009A7118" w:rsidRDefault="009A7118" w:rsidP="001A2446">
      <w:pPr>
        <w:pStyle w:val="main"/>
      </w:pPr>
    </w:p>
    <w:p w14:paraId="29FD2F5B" w14:textId="77777777" w:rsidR="009A7118" w:rsidRDefault="009A7118" w:rsidP="001A2446">
      <w:pPr>
        <w:pStyle w:val="main"/>
      </w:pPr>
    </w:p>
    <w:p w14:paraId="710E7213" w14:textId="77777777" w:rsidR="009A7118" w:rsidRDefault="009A7118" w:rsidP="001A2446">
      <w:pPr>
        <w:pStyle w:val="main"/>
      </w:pPr>
    </w:p>
    <w:p w14:paraId="523B2FB3" w14:textId="77777777" w:rsidR="009A7118" w:rsidRDefault="009A7118" w:rsidP="001A2446">
      <w:pPr>
        <w:pStyle w:val="main"/>
      </w:pPr>
    </w:p>
    <w:p w14:paraId="43A1B5FA" w14:textId="77777777" w:rsidR="009A7118" w:rsidRDefault="009A7118" w:rsidP="001A2446">
      <w:pPr>
        <w:pStyle w:val="main"/>
      </w:pPr>
    </w:p>
    <w:p w14:paraId="2DCF0A65" w14:textId="77777777" w:rsidR="009A7118" w:rsidRDefault="009A7118" w:rsidP="001A2446">
      <w:pPr>
        <w:pStyle w:val="main"/>
      </w:pPr>
    </w:p>
    <w:p w14:paraId="7ACE7E9C" w14:textId="77777777" w:rsidR="009A7118" w:rsidRDefault="009A7118" w:rsidP="001A2446">
      <w:pPr>
        <w:pStyle w:val="main"/>
      </w:pPr>
    </w:p>
    <w:p w14:paraId="5EDC102B" w14:textId="77777777" w:rsidR="009A7118" w:rsidRDefault="009A7118" w:rsidP="001A2446">
      <w:pPr>
        <w:pStyle w:val="main"/>
      </w:pPr>
    </w:p>
    <w:p w14:paraId="3B65383C" w14:textId="77777777" w:rsidR="009A7118" w:rsidRDefault="009A7118" w:rsidP="001A2446">
      <w:pPr>
        <w:pStyle w:val="main"/>
      </w:pPr>
    </w:p>
    <w:p w14:paraId="352B1DE1" w14:textId="77777777" w:rsidR="009A7118" w:rsidRDefault="009A7118" w:rsidP="001A2446">
      <w:pPr>
        <w:pStyle w:val="main"/>
      </w:pPr>
    </w:p>
    <w:p w14:paraId="52261089" w14:textId="77777777" w:rsidR="009A7118" w:rsidRDefault="009A7118" w:rsidP="001A2446">
      <w:pPr>
        <w:pStyle w:val="main"/>
      </w:pPr>
    </w:p>
    <w:p w14:paraId="195542C5" w14:textId="77777777" w:rsidR="009A7118" w:rsidRDefault="009A7118" w:rsidP="001A2446">
      <w:pPr>
        <w:pStyle w:val="main"/>
      </w:pPr>
    </w:p>
    <w:p w14:paraId="76EF41BA" w14:textId="77777777" w:rsidR="009A7118" w:rsidRDefault="009A7118" w:rsidP="001A2446">
      <w:pPr>
        <w:pStyle w:val="main"/>
      </w:pPr>
    </w:p>
    <w:p w14:paraId="53B96552" w14:textId="77777777" w:rsidR="009A7118" w:rsidRDefault="009A7118" w:rsidP="001A2446">
      <w:pPr>
        <w:pStyle w:val="FFAChartType-Bold"/>
        <w:ind w:left="0"/>
        <w:rPr>
          <w:sz w:val="24"/>
          <w:szCs w:val="24"/>
        </w:rPr>
      </w:pPr>
    </w:p>
    <w:p w14:paraId="0A70D23C" w14:textId="77777777" w:rsidR="009A7118" w:rsidRPr="007A2A4B" w:rsidRDefault="009A7118" w:rsidP="001A2446">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3</w:t>
      </w:r>
    </w:p>
    <w:p w14:paraId="253DFA4D" w14:textId="77777777" w:rsidR="009A7118" w:rsidRPr="00B94295" w:rsidRDefault="009A7118" w:rsidP="001A2446">
      <w:pPr>
        <w:pStyle w:val="LPSectionTitles"/>
      </w:pPr>
      <w:r w:rsidRPr="00C7062F">
        <w:rPr>
          <w:sz w:val="20"/>
          <w:szCs w:val="18"/>
        </w:rPr>
        <w:t xml:space="preserve">Directions: </w:t>
      </w:r>
      <w:r w:rsidRPr="00C7062F">
        <w:rPr>
          <w:rStyle w:val="FFABodyChar"/>
          <w:color w:val="auto"/>
        </w:rPr>
        <w:t>Cut out your paper watch and tape it on your wrist. Visit your classmates and scan the QR code on their watches to fill out the table below. When done, answer the discussion questions.</w:t>
      </w:r>
      <w:r>
        <w:rPr>
          <w:rStyle w:val="FFABodyChar"/>
          <w:color w:val="auto"/>
        </w:rPr>
        <w:t xml:space="preserve">  </w:t>
      </w:r>
    </w:p>
    <w:p w14:paraId="55B81FC8" w14:textId="77777777" w:rsidR="009A7118" w:rsidRDefault="009A7118" w:rsidP="001A2446">
      <w:pPr>
        <w:pStyle w:val="FFABody"/>
      </w:pPr>
    </w:p>
    <w:tbl>
      <w:tblPr>
        <w:tblStyle w:val="TableGrid"/>
        <w:tblW w:w="0" w:type="auto"/>
        <w:tblLook w:val="04A0" w:firstRow="1" w:lastRow="0" w:firstColumn="1" w:lastColumn="0" w:noHBand="0" w:noVBand="1"/>
      </w:tblPr>
      <w:tblGrid>
        <w:gridCol w:w="2747"/>
        <w:gridCol w:w="2833"/>
        <w:gridCol w:w="2741"/>
        <w:gridCol w:w="2469"/>
      </w:tblGrid>
      <w:tr w:rsidR="009A7118" w14:paraId="3E59B013" w14:textId="77777777" w:rsidTr="003F3B43">
        <w:tc>
          <w:tcPr>
            <w:tcW w:w="2747" w:type="dxa"/>
          </w:tcPr>
          <w:p w14:paraId="13A82442" w14:textId="77777777" w:rsidR="009A7118" w:rsidRPr="00CA5AF3" w:rsidRDefault="009A7118" w:rsidP="003F3B43">
            <w:pPr>
              <w:pStyle w:val="FFABody"/>
              <w:jc w:val="center"/>
              <w:rPr>
                <w:b/>
                <w:bCs/>
              </w:rPr>
            </w:pPr>
            <w:r>
              <w:rPr>
                <w:b/>
                <w:bCs/>
              </w:rPr>
              <w:t>HACCP Principle</w:t>
            </w:r>
          </w:p>
        </w:tc>
        <w:tc>
          <w:tcPr>
            <w:tcW w:w="2833" w:type="dxa"/>
          </w:tcPr>
          <w:p w14:paraId="3483C155" w14:textId="77777777" w:rsidR="009A7118" w:rsidRPr="00CA5AF3" w:rsidRDefault="009A7118" w:rsidP="003F3B43">
            <w:pPr>
              <w:pStyle w:val="FFABody"/>
              <w:jc w:val="center"/>
              <w:rPr>
                <w:b/>
                <w:bCs/>
              </w:rPr>
            </w:pPr>
            <w:r w:rsidRPr="00CA5AF3">
              <w:rPr>
                <w:b/>
                <w:bCs/>
              </w:rPr>
              <w:t xml:space="preserve">Description </w:t>
            </w:r>
            <w:r>
              <w:rPr>
                <w:b/>
                <w:bCs/>
              </w:rPr>
              <w:t>In</w:t>
            </w:r>
            <w:r w:rsidRPr="00CA5AF3">
              <w:rPr>
                <w:b/>
                <w:bCs/>
              </w:rPr>
              <w:t xml:space="preserve"> Your Own Words</w:t>
            </w:r>
          </w:p>
        </w:tc>
        <w:tc>
          <w:tcPr>
            <w:tcW w:w="2741" w:type="dxa"/>
          </w:tcPr>
          <w:p w14:paraId="3D9CAD0D" w14:textId="77777777" w:rsidR="009A7118" w:rsidRPr="00CA5AF3" w:rsidRDefault="009A7118" w:rsidP="003F3B43">
            <w:pPr>
              <w:pStyle w:val="FFABody"/>
              <w:jc w:val="center"/>
              <w:rPr>
                <w:b/>
                <w:bCs/>
              </w:rPr>
            </w:pPr>
            <w:r w:rsidRPr="00CA5AF3">
              <w:rPr>
                <w:b/>
                <w:bCs/>
              </w:rPr>
              <w:t>Example</w:t>
            </w:r>
          </w:p>
        </w:tc>
        <w:tc>
          <w:tcPr>
            <w:tcW w:w="2469" w:type="dxa"/>
          </w:tcPr>
          <w:p w14:paraId="3EA79707" w14:textId="0D83DB2B" w:rsidR="009A7118" w:rsidRPr="00CA5AF3" w:rsidRDefault="009A7118" w:rsidP="003F3B43">
            <w:pPr>
              <w:pStyle w:val="FFABody"/>
              <w:jc w:val="center"/>
              <w:rPr>
                <w:b/>
                <w:bCs/>
              </w:rPr>
            </w:pPr>
            <w:r>
              <w:rPr>
                <w:b/>
                <w:bCs/>
              </w:rPr>
              <w:t xml:space="preserve">Hazzard Example (biological, Chemical, Physical) </w:t>
            </w:r>
          </w:p>
        </w:tc>
      </w:tr>
      <w:tr w:rsidR="009A7118" w14:paraId="7CEC777F" w14:textId="77777777" w:rsidTr="003F3B43">
        <w:tc>
          <w:tcPr>
            <w:tcW w:w="2747" w:type="dxa"/>
          </w:tcPr>
          <w:p w14:paraId="11C49C27" w14:textId="77777777" w:rsidR="009A7118" w:rsidRDefault="009A7118" w:rsidP="003F3B43">
            <w:pPr>
              <w:pStyle w:val="FFABody"/>
            </w:pPr>
          </w:p>
          <w:p w14:paraId="3EA73014" w14:textId="77777777" w:rsidR="009A7118" w:rsidRDefault="009A7118" w:rsidP="003F3B43">
            <w:pPr>
              <w:pStyle w:val="FFABody"/>
            </w:pPr>
          </w:p>
          <w:p w14:paraId="2EEC33AD" w14:textId="77777777" w:rsidR="009A7118" w:rsidRDefault="009A7118" w:rsidP="003F3B43">
            <w:pPr>
              <w:pStyle w:val="FFABody"/>
            </w:pPr>
          </w:p>
          <w:p w14:paraId="36874778" w14:textId="77777777" w:rsidR="009A7118" w:rsidRDefault="009A7118" w:rsidP="003F3B43">
            <w:pPr>
              <w:pStyle w:val="FFABody"/>
            </w:pPr>
          </w:p>
        </w:tc>
        <w:tc>
          <w:tcPr>
            <w:tcW w:w="2833" w:type="dxa"/>
          </w:tcPr>
          <w:p w14:paraId="7ECD9557" w14:textId="77777777" w:rsidR="009A7118" w:rsidRDefault="009A7118" w:rsidP="003F3B43">
            <w:pPr>
              <w:pStyle w:val="FFABody"/>
            </w:pPr>
          </w:p>
        </w:tc>
        <w:tc>
          <w:tcPr>
            <w:tcW w:w="2741" w:type="dxa"/>
          </w:tcPr>
          <w:p w14:paraId="2FE72723" w14:textId="77777777" w:rsidR="009A7118" w:rsidRDefault="009A7118" w:rsidP="003F3B43">
            <w:pPr>
              <w:pStyle w:val="FFABody"/>
            </w:pPr>
          </w:p>
        </w:tc>
        <w:tc>
          <w:tcPr>
            <w:tcW w:w="2469" w:type="dxa"/>
          </w:tcPr>
          <w:p w14:paraId="51D53F5B" w14:textId="77777777" w:rsidR="009A7118" w:rsidRDefault="009A7118" w:rsidP="003F3B43">
            <w:pPr>
              <w:pStyle w:val="FFABody"/>
              <w:rPr>
                <w:rStyle w:val="CommentReference"/>
                <w:rFonts w:asciiTheme="minorHAnsi" w:hAnsiTheme="minorHAnsi"/>
              </w:rPr>
            </w:pPr>
          </w:p>
        </w:tc>
      </w:tr>
      <w:tr w:rsidR="009A7118" w14:paraId="15F6A68C" w14:textId="77777777" w:rsidTr="003F3B43">
        <w:tc>
          <w:tcPr>
            <w:tcW w:w="2747" w:type="dxa"/>
          </w:tcPr>
          <w:p w14:paraId="16B1437E" w14:textId="77777777" w:rsidR="009A7118" w:rsidRDefault="009A7118" w:rsidP="003F3B43">
            <w:pPr>
              <w:pStyle w:val="FFABody"/>
            </w:pPr>
          </w:p>
          <w:p w14:paraId="2976F218" w14:textId="77777777" w:rsidR="009A7118" w:rsidRDefault="009A7118" w:rsidP="003F3B43">
            <w:pPr>
              <w:pStyle w:val="FFABody"/>
            </w:pPr>
          </w:p>
          <w:p w14:paraId="53325AD5" w14:textId="77777777" w:rsidR="009A7118" w:rsidRDefault="009A7118" w:rsidP="003F3B43">
            <w:pPr>
              <w:pStyle w:val="FFABody"/>
            </w:pPr>
          </w:p>
          <w:p w14:paraId="4DD38E98" w14:textId="77777777" w:rsidR="009A7118" w:rsidRDefault="009A7118" w:rsidP="003F3B43">
            <w:pPr>
              <w:pStyle w:val="FFABody"/>
            </w:pPr>
          </w:p>
        </w:tc>
        <w:tc>
          <w:tcPr>
            <w:tcW w:w="2833" w:type="dxa"/>
          </w:tcPr>
          <w:p w14:paraId="481248AA" w14:textId="77777777" w:rsidR="009A7118" w:rsidRDefault="009A7118" w:rsidP="003F3B43">
            <w:pPr>
              <w:pStyle w:val="FFABody"/>
            </w:pPr>
          </w:p>
        </w:tc>
        <w:tc>
          <w:tcPr>
            <w:tcW w:w="2741" w:type="dxa"/>
          </w:tcPr>
          <w:p w14:paraId="007A8DBC" w14:textId="77777777" w:rsidR="009A7118" w:rsidRDefault="009A7118" w:rsidP="003F3B43">
            <w:pPr>
              <w:pStyle w:val="FFABody"/>
            </w:pPr>
          </w:p>
        </w:tc>
        <w:tc>
          <w:tcPr>
            <w:tcW w:w="2469" w:type="dxa"/>
          </w:tcPr>
          <w:p w14:paraId="789C0EF4" w14:textId="77777777" w:rsidR="009A7118" w:rsidRDefault="009A7118" w:rsidP="003F3B43">
            <w:pPr>
              <w:pStyle w:val="FFABody"/>
            </w:pPr>
          </w:p>
        </w:tc>
      </w:tr>
      <w:tr w:rsidR="009A7118" w14:paraId="15120E3C" w14:textId="77777777" w:rsidTr="003F3B43">
        <w:tc>
          <w:tcPr>
            <w:tcW w:w="2747" w:type="dxa"/>
          </w:tcPr>
          <w:p w14:paraId="32600A46" w14:textId="77777777" w:rsidR="009A7118" w:rsidRDefault="009A7118" w:rsidP="003F3B43">
            <w:pPr>
              <w:pStyle w:val="FFABody"/>
            </w:pPr>
          </w:p>
          <w:p w14:paraId="2976E8DC" w14:textId="77777777" w:rsidR="009A7118" w:rsidRDefault="009A7118" w:rsidP="003F3B43">
            <w:pPr>
              <w:pStyle w:val="FFABody"/>
            </w:pPr>
          </w:p>
          <w:p w14:paraId="51D01A0F" w14:textId="77777777" w:rsidR="009A7118" w:rsidRDefault="009A7118" w:rsidP="003F3B43">
            <w:pPr>
              <w:pStyle w:val="FFABody"/>
            </w:pPr>
          </w:p>
          <w:p w14:paraId="37849EFF" w14:textId="77777777" w:rsidR="009A7118" w:rsidRDefault="009A7118" w:rsidP="003F3B43">
            <w:pPr>
              <w:pStyle w:val="FFABody"/>
            </w:pPr>
          </w:p>
        </w:tc>
        <w:tc>
          <w:tcPr>
            <w:tcW w:w="2833" w:type="dxa"/>
          </w:tcPr>
          <w:p w14:paraId="75D4658A" w14:textId="77777777" w:rsidR="009A7118" w:rsidRDefault="009A7118" w:rsidP="003F3B43">
            <w:pPr>
              <w:pStyle w:val="FFABody"/>
            </w:pPr>
          </w:p>
        </w:tc>
        <w:tc>
          <w:tcPr>
            <w:tcW w:w="2741" w:type="dxa"/>
          </w:tcPr>
          <w:p w14:paraId="70485538" w14:textId="77777777" w:rsidR="009A7118" w:rsidRDefault="009A7118" w:rsidP="003F3B43">
            <w:pPr>
              <w:pStyle w:val="FFABody"/>
            </w:pPr>
          </w:p>
        </w:tc>
        <w:tc>
          <w:tcPr>
            <w:tcW w:w="2469" w:type="dxa"/>
          </w:tcPr>
          <w:p w14:paraId="21FA2960" w14:textId="77777777" w:rsidR="009A7118" w:rsidRDefault="009A7118" w:rsidP="003F3B43">
            <w:pPr>
              <w:pStyle w:val="FFABody"/>
            </w:pPr>
          </w:p>
        </w:tc>
      </w:tr>
      <w:tr w:rsidR="009A7118" w14:paraId="707D678E" w14:textId="77777777" w:rsidTr="003F3B43">
        <w:tc>
          <w:tcPr>
            <w:tcW w:w="2747" w:type="dxa"/>
          </w:tcPr>
          <w:p w14:paraId="70B8DCC6" w14:textId="77777777" w:rsidR="009A7118" w:rsidRDefault="009A7118" w:rsidP="003F3B43">
            <w:pPr>
              <w:pStyle w:val="FFABody"/>
            </w:pPr>
          </w:p>
          <w:p w14:paraId="7EFA94FB" w14:textId="77777777" w:rsidR="009A7118" w:rsidRDefault="009A7118" w:rsidP="003F3B43">
            <w:pPr>
              <w:pStyle w:val="FFABody"/>
            </w:pPr>
          </w:p>
          <w:p w14:paraId="6E326787" w14:textId="77777777" w:rsidR="009A7118" w:rsidRDefault="009A7118" w:rsidP="003F3B43">
            <w:pPr>
              <w:pStyle w:val="FFABody"/>
            </w:pPr>
          </w:p>
          <w:p w14:paraId="1EBA9A1C" w14:textId="77777777" w:rsidR="009A7118" w:rsidRDefault="009A7118" w:rsidP="003F3B43">
            <w:pPr>
              <w:pStyle w:val="FFABody"/>
            </w:pPr>
          </w:p>
        </w:tc>
        <w:tc>
          <w:tcPr>
            <w:tcW w:w="2833" w:type="dxa"/>
          </w:tcPr>
          <w:p w14:paraId="77B6E595" w14:textId="77777777" w:rsidR="009A7118" w:rsidRDefault="009A7118" w:rsidP="003F3B43">
            <w:pPr>
              <w:pStyle w:val="FFABody"/>
            </w:pPr>
          </w:p>
        </w:tc>
        <w:tc>
          <w:tcPr>
            <w:tcW w:w="2741" w:type="dxa"/>
          </w:tcPr>
          <w:p w14:paraId="3E9274EC" w14:textId="77777777" w:rsidR="009A7118" w:rsidRDefault="009A7118" w:rsidP="003F3B43">
            <w:pPr>
              <w:pStyle w:val="FFABody"/>
            </w:pPr>
          </w:p>
        </w:tc>
        <w:tc>
          <w:tcPr>
            <w:tcW w:w="2469" w:type="dxa"/>
          </w:tcPr>
          <w:p w14:paraId="139C5BE0" w14:textId="77777777" w:rsidR="009A7118" w:rsidRDefault="009A7118" w:rsidP="003F3B43">
            <w:pPr>
              <w:pStyle w:val="FFABody"/>
            </w:pPr>
          </w:p>
        </w:tc>
      </w:tr>
      <w:tr w:rsidR="009A7118" w14:paraId="5778194A" w14:textId="77777777" w:rsidTr="003F3B43">
        <w:tc>
          <w:tcPr>
            <w:tcW w:w="2747" w:type="dxa"/>
          </w:tcPr>
          <w:p w14:paraId="15FAA1DB" w14:textId="77777777" w:rsidR="009A7118" w:rsidRDefault="009A7118" w:rsidP="003F3B43">
            <w:pPr>
              <w:pStyle w:val="FFABody"/>
            </w:pPr>
          </w:p>
          <w:p w14:paraId="4B201E5B" w14:textId="77777777" w:rsidR="009A7118" w:rsidRDefault="009A7118" w:rsidP="003F3B43">
            <w:pPr>
              <w:pStyle w:val="FFABody"/>
            </w:pPr>
          </w:p>
          <w:p w14:paraId="2A39740F" w14:textId="77777777" w:rsidR="009A7118" w:rsidRDefault="009A7118" w:rsidP="003F3B43">
            <w:pPr>
              <w:pStyle w:val="FFABody"/>
            </w:pPr>
          </w:p>
          <w:p w14:paraId="7926259C" w14:textId="77777777" w:rsidR="009A7118" w:rsidRDefault="009A7118" w:rsidP="003F3B43">
            <w:pPr>
              <w:pStyle w:val="FFABody"/>
            </w:pPr>
          </w:p>
        </w:tc>
        <w:tc>
          <w:tcPr>
            <w:tcW w:w="2833" w:type="dxa"/>
          </w:tcPr>
          <w:p w14:paraId="477DBA6C" w14:textId="77777777" w:rsidR="009A7118" w:rsidRDefault="009A7118" w:rsidP="003F3B43">
            <w:pPr>
              <w:pStyle w:val="FFABody"/>
            </w:pPr>
          </w:p>
        </w:tc>
        <w:tc>
          <w:tcPr>
            <w:tcW w:w="2741" w:type="dxa"/>
          </w:tcPr>
          <w:p w14:paraId="3D6598AD" w14:textId="77777777" w:rsidR="009A7118" w:rsidRDefault="009A7118" w:rsidP="003F3B43">
            <w:pPr>
              <w:pStyle w:val="FFABody"/>
            </w:pPr>
          </w:p>
        </w:tc>
        <w:tc>
          <w:tcPr>
            <w:tcW w:w="2469" w:type="dxa"/>
          </w:tcPr>
          <w:p w14:paraId="7D9EFDB6" w14:textId="77777777" w:rsidR="009A7118" w:rsidRDefault="009A7118" w:rsidP="003F3B43">
            <w:pPr>
              <w:pStyle w:val="FFABody"/>
            </w:pPr>
          </w:p>
        </w:tc>
      </w:tr>
      <w:tr w:rsidR="009A7118" w14:paraId="065D7A54" w14:textId="77777777" w:rsidTr="003F3B43">
        <w:tc>
          <w:tcPr>
            <w:tcW w:w="2747" w:type="dxa"/>
          </w:tcPr>
          <w:p w14:paraId="356F148F" w14:textId="77777777" w:rsidR="009A7118" w:rsidRDefault="009A7118" w:rsidP="003F3B43">
            <w:pPr>
              <w:pStyle w:val="FFABody"/>
            </w:pPr>
          </w:p>
          <w:p w14:paraId="01748247" w14:textId="77777777" w:rsidR="009A7118" w:rsidRDefault="009A7118" w:rsidP="003F3B43">
            <w:pPr>
              <w:pStyle w:val="FFABody"/>
            </w:pPr>
          </w:p>
          <w:p w14:paraId="6DB6867A" w14:textId="77777777" w:rsidR="009A7118" w:rsidRDefault="009A7118" w:rsidP="003F3B43">
            <w:pPr>
              <w:pStyle w:val="FFABody"/>
            </w:pPr>
          </w:p>
          <w:p w14:paraId="0E51E85E" w14:textId="77777777" w:rsidR="009A7118" w:rsidRDefault="009A7118" w:rsidP="003F3B43">
            <w:pPr>
              <w:pStyle w:val="FFABody"/>
            </w:pPr>
          </w:p>
        </w:tc>
        <w:tc>
          <w:tcPr>
            <w:tcW w:w="2833" w:type="dxa"/>
          </w:tcPr>
          <w:p w14:paraId="774C0854" w14:textId="77777777" w:rsidR="009A7118" w:rsidRDefault="009A7118" w:rsidP="003F3B43">
            <w:pPr>
              <w:pStyle w:val="FFABody"/>
            </w:pPr>
          </w:p>
        </w:tc>
        <w:tc>
          <w:tcPr>
            <w:tcW w:w="2741" w:type="dxa"/>
          </w:tcPr>
          <w:p w14:paraId="3AE888D5" w14:textId="77777777" w:rsidR="009A7118" w:rsidRDefault="009A7118" w:rsidP="003F3B43">
            <w:pPr>
              <w:pStyle w:val="FFABody"/>
            </w:pPr>
          </w:p>
        </w:tc>
        <w:tc>
          <w:tcPr>
            <w:tcW w:w="2469" w:type="dxa"/>
          </w:tcPr>
          <w:p w14:paraId="05D63936" w14:textId="77777777" w:rsidR="009A7118" w:rsidRDefault="009A7118" w:rsidP="003F3B43">
            <w:pPr>
              <w:pStyle w:val="FFABody"/>
            </w:pPr>
          </w:p>
        </w:tc>
      </w:tr>
      <w:tr w:rsidR="009A7118" w14:paraId="6F537515" w14:textId="77777777" w:rsidTr="003F3B43">
        <w:tc>
          <w:tcPr>
            <w:tcW w:w="2747" w:type="dxa"/>
          </w:tcPr>
          <w:p w14:paraId="4B2A9459" w14:textId="77777777" w:rsidR="009A7118" w:rsidRDefault="009A7118" w:rsidP="003F3B43">
            <w:pPr>
              <w:pStyle w:val="FFABody"/>
            </w:pPr>
          </w:p>
          <w:p w14:paraId="3B89FE23" w14:textId="77777777" w:rsidR="009A7118" w:rsidRDefault="009A7118" w:rsidP="003F3B43">
            <w:pPr>
              <w:pStyle w:val="FFABody"/>
            </w:pPr>
          </w:p>
          <w:p w14:paraId="37E75C75" w14:textId="77777777" w:rsidR="009A7118" w:rsidRDefault="009A7118" w:rsidP="003F3B43">
            <w:pPr>
              <w:pStyle w:val="FFABody"/>
            </w:pPr>
          </w:p>
          <w:p w14:paraId="41D2C2E1" w14:textId="77777777" w:rsidR="009A7118" w:rsidRDefault="009A7118" w:rsidP="003F3B43">
            <w:pPr>
              <w:pStyle w:val="FFABody"/>
            </w:pPr>
          </w:p>
        </w:tc>
        <w:tc>
          <w:tcPr>
            <w:tcW w:w="2833" w:type="dxa"/>
          </w:tcPr>
          <w:p w14:paraId="4D8B0B6D" w14:textId="77777777" w:rsidR="009A7118" w:rsidRDefault="009A7118" w:rsidP="003F3B43">
            <w:pPr>
              <w:pStyle w:val="FFABody"/>
            </w:pPr>
          </w:p>
        </w:tc>
        <w:tc>
          <w:tcPr>
            <w:tcW w:w="2741" w:type="dxa"/>
          </w:tcPr>
          <w:p w14:paraId="6A423EB2" w14:textId="77777777" w:rsidR="009A7118" w:rsidRDefault="009A7118" w:rsidP="003F3B43">
            <w:pPr>
              <w:pStyle w:val="FFABody"/>
            </w:pPr>
          </w:p>
        </w:tc>
        <w:tc>
          <w:tcPr>
            <w:tcW w:w="2469" w:type="dxa"/>
          </w:tcPr>
          <w:p w14:paraId="0A6C144D" w14:textId="77777777" w:rsidR="009A7118" w:rsidRDefault="009A7118" w:rsidP="003F3B43">
            <w:pPr>
              <w:pStyle w:val="FFABody"/>
            </w:pPr>
          </w:p>
        </w:tc>
      </w:tr>
    </w:tbl>
    <w:p w14:paraId="6FBF9FC9" w14:textId="77777777" w:rsidR="009A7118" w:rsidRDefault="009A7118" w:rsidP="001A2446">
      <w:pPr>
        <w:pStyle w:val="FFABody"/>
      </w:pPr>
    </w:p>
    <w:p w14:paraId="2561D749" w14:textId="77777777" w:rsidR="009A7118" w:rsidRDefault="009A7118" w:rsidP="001A2446">
      <w:pPr>
        <w:pStyle w:val="FFABody"/>
      </w:pPr>
    </w:p>
    <w:p w14:paraId="358CC956" w14:textId="77777777" w:rsidR="009A7118" w:rsidRDefault="009A7118" w:rsidP="001A2446">
      <w:pPr>
        <w:pStyle w:val="FFABody"/>
      </w:pPr>
      <w:r>
        <w:t xml:space="preserve">Discussion Questions: </w:t>
      </w:r>
    </w:p>
    <w:p w14:paraId="7514BC75" w14:textId="77777777" w:rsidR="009A7118" w:rsidRDefault="009A7118" w:rsidP="001A2446">
      <w:pPr>
        <w:pStyle w:val="FFABody"/>
      </w:pPr>
    </w:p>
    <w:p w14:paraId="378EDB00" w14:textId="25765533" w:rsidR="009A7118" w:rsidRDefault="009A7118" w:rsidP="001A2446">
      <w:pPr>
        <w:pStyle w:val="FFABody"/>
        <w:numPr>
          <w:ilvl w:val="0"/>
          <w:numId w:val="25"/>
        </w:numPr>
      </w:pPr>
      <w:r w:rsidRPr="00F55832">
        <w:t>After completing the activity, which principle of HACCP do you think is the most critical for ensuring food safety</w:t>
      </w:r>
      <w:r>
        <w:t>?</w:t>
      </w:r>
      <w:r w:rsidRPr="00F55832">
        <w:t xml:space="preserve"> </w:t>
      </w:r>
      <w:r>
        <w:t>W</w:t>
      </w:r>
      <w:r w:rsidRPr="00F55832">
        <w:t>hy?</w:t>
      </w:r>
    </w:p>
    <w:p w14:paraId="7E746AA2" w14:textId="77777777" w:rsidR="009A7118" w:rsidRDefault="009A7118" w:rsidP="001A2446">
      <w:pPr>
        <w:pStyle w:val="FFABody"/>
      </w:pPr>
    </w:p>
    <w:p w14:paraId="532BCEAC" w14:textId="77777777" w:rsidR="009A7118" w:rsidRDefault="009A7118" w:rsidP="001A2446">
      <w:pPr>
        <w:pStyle w:val="FFABody"/>
      </w:pPr>
    </w:p>
    <w:p w14:paraId="52A48635" w14:textId="77777777" w:rsidR="009A7118" w:rsidRDefault="009A7118" w:rsidP="001A2446">
      <w:pPr>
        <w:pStyle w:val="FFABody"/>
      </w:pPr>
    </w:p>
    <w:p w14:paraId="0CBD8469" w14:textId="77777777" w:rsidR="009A7118" w:rsidRDefault="009A7118" w:rsidP="001A2446">
      <w:pPr>
        <w:pStyle w:val="FFABody"/>
      </w:pPr>
    </w:p>
    <w:p w14:paraId="5D8D6BDC" w14:textId="77777777" w:rsidR="009A7118" w:rsidRDefault="009A7118" w:rsidP="001A2446">
      <w:pPr>
        <w:pStyle w:val="FFABody"/>
      </w:pPr>
    </w:p>
    <w:p w14:paraId="156FCE36" w14:textId="77777777" w:rsidR="009A7118" w:rsidRDefault="009A7118" w:rsidP="001A2446">
      <w:pPr>
        <w:pStyle w:val="FFABody"/>
      </w:pPr>
    </w:p>
    <w:p w14:paraId="7D46A7AF" w14:textId="77777777" w:rsidR="009A7118" w:rsidRDefault="009A7118" w:rsidP="001A2446">
      <w:pPr>
        <w:pStyle w:val="FFABody"/>
        <w:numPr>
          <w:ilvl w:val="0"/>
          <w:numId w:val="25"/>
        </w:numPr>
      </w:pPr>
      <w:r w:rsidRPr="00701002">
        <w:t xml:space="preserve">Imagine you are responsible for developing a HACCP plan </w:t>
      </w:r>
      <w:r>
        <w:t>for the Culver’s</w:t>
      </w:r>
      <w:r w:rsidRPr="00701002">
        <w:t xml:space="preserve"> processing facility. Which principle would you find most challenging to implement, and how would you address it?</w:t>
      </w:r>
    </w:p>
    <w:p w14:paraId="1A9BDC03" w14:textId="77777777" w:rsidR="009A7118" w:rsidRDefault="009A7118" w:rsidP="001A2446">
      <w:pPr>
        <w:pStyle w:val="FFABody"/>
      </w:pPr>
    </w:p>
    <w:p w14:paraId="6854273E" w14:textId="77777777" w:rsidR="009A7118" w:rsidRDefault="009A7118" w:rsidP="001A2446">
      <w:pPr>
        <w:pStyle w:val="FFABody"/>
      </w:pPr>
    </w:p>
    <w:p w14:paraId="7F7272A6" w14:textId="77777777" w:rsidR="009A7118" w:rsidRDefault="009A7118" w:rsidP="001A2446">
      <w:pPr>
        <w:pStyle w:val="FFABody"/>
      </w:pPr>
    </w:p>
    <w:p w14:paraId="64A5578B" w14:textId="77777777" w:rsidR="009A7118" w:rsidRDefault="009A7118" w:rsidP="001A2446">
      <w:pPr>
        <w:pStyle w:val="FFABody"/>
      </w:pPr>
    </w:p>
    <w:p w14:paraId="361C5879" w14:textId="77777777" w:rsidR="009A7118" w:rsidRDefault="009A7118" w:rsidP="001A2446">
      <w:pPr>
        <w:pStyle w:val="FFABody"/>
      </w:pPr>
    </w:p>
    <w:p w14:paraId="787ADFC9" w14:textId="77777777" w:rsidR="009A7118" w:rsidRDefault="009A7118" w:rsidP="001A2446">
      <w:pPr>
        <w:pStyle w:val="FFABody"/>
      </w:pPr>
    </w:p>
    <w:p w14:paraId="1CE82D50" w14:textId="77777777" w:rsidR="009A7118" w:rsidRDefault="009A7118" w:rsidP="001A2446">
      <w:pPr>
        <w:pStyle w:val="FFABody"/>
        <w:numPr>
          <w:ilvl w:val="0"/>
          <w:numId w:val="25"/>
        </w:numPr>
      </w:pPr>
      <w:r>
        <w:t>How can you apply what you learned about HACCP to the food you prepare and eat in your everyday life?</w:t>
      </w:r>
      <w:r>
        <w:tab/>
        <w:t xml:space="preserve"> </w:t>
      </w:r>
    </w:p>
    <w:p w14:paraId="121F2351" w14:textId="77777777" w:rsidR="009A7118" w:rsidRDefault="009A7118" w:rsidP="001A2446">
      <w:pPr>
        <w:pStyle w:val="main"/>
      </w:pPr>
    </w:p>
    <w:p w14:paraId="4F9A9851" w14:textId="77777777" w:rsidR="009A7118" w:rsidRDefault="009A7118" w:rsidP="001A2446">
      <w:pPr>
        <w:pStyle w:val="main"/>
      </w:pPr>
    </w:p>
    <w:p w14:paraId="78D2369C" w14:textId="77777777" w:rsidR="009A7118" w:rsidRDefault="009A7118" w:rsidP="001A2446">
      <w:pPr>
        <w:pStyle w:val="main"/>
      </w:pPr>
    </w:p>
    <w:p w14:paraId="3386010C" w14:textId="77777777" w:rsidR="009A7118" w:rsidRDefault="009A7118" w:rsidP="001A2446">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4</w:t>
      </w:r>
    </w:p>
    <w:p w14:paraId="36E3054C" w14:textId="77777777" w:rsidR="009A7118" w:rsidRDefault="009A7118" w:rsidP="001A2446">
      <w:pPr>
        <w:pStyle w:val="LPSectionTitles"/>
      </w:pPr>
      <w:r w:rsidRPr="00D420C8">
        <w:rPr>
          <w:sz w:val="20"/>
          <w:szCs w:val="18"/>
        </w:rPr>
        <w:t>Directions:</w:t>
      </w:r>
      <w:r>
        <w:rPr>
          <w:sz w:val="20"/>
          <w:szCs w:val="18"/>
        </w:rPr>
        <w:t xml:space="preserve"> </w:t>
      </w:r>
      <w:r w:rsidRPr="00C22676">
        <w:rPr>
          <w:rStyle w:val="FFABodyChar"/>
          <w:color w:val="auto"/>
        </w:rPr>
        <w:t xml:space="preserve">Using the </w:t>
      </w:r>
      <w:proofErr w:type="gramStart"/>
      <w:r>
        <w:rPr>
          <w:rStyle w:val="FFABodyChar"/>
          <w:color w:val="auto"/>
        </w:rPr>
        <w:t>custard</w:t>
      </w:r>
      <w:proofErr w:type="gramEnd"/>
      <w:r>
        <w:rPr>
          <w:rStyle w:val="FFABodyChar"/>
          <w:color w:val="auto"/>
        </w:rPr>
        <w:t xml:space="preserve"> you made prior to watching the virtual field trip</w:t>
      </w:r>
      <w:r w:rsidRPr="00C22676">
        <w:rPr>
          <w:rStyle w:val="FFABodyChar"/>
          <w:color w:val="auto"/>
        </w:rPr>
        <w:t xml:space="preserve">, list the product name and </w:t>
      </w:r>
      <w:r>
        <w:rPr>
          <w:rStyle w:val="FFABodyChar"/>
          <w:color w:val="auto"/>
        </w:rPr>
        <w:t>ingredients</w:t>
      </w:r>
      <w:r w:rsidRPr="00C22676">
        <w:rPr>
          <w:rStyle w:val="FFABodyChar"/>
          <w:color w:val="auto"/>
        </w:rPr>
        <w:t xml:space="preserve"> below.</w:t>
      </w:r>
    </w:p>
    <w:p w14:paraId="3E4F0994" w14:textId="77777777" w:rsidR="009A7118" w:rsidRPr="00D56BF8" w:rsidRDefault="009A7118" w:rsidP="001A2446">
      <w:pPr>
        <w:pStyle w:val="DocumentTitle"/>
        <w:rPr>
          <w:color w:val="E1251B"/>
        </w:rPr>
      </w:pPr>
      <w:r>
        <w:rPr>
          <w:noProof/>
        </w:rPr>
        <w:drawing>
          <wp:inline distT="0" distB="0" distL="0" distR="0" wp14:anchorId="7176784D" wp14:editId="68F215CF">
            <wp:extent cx="6455071" cy="7654852"/>
            <wp:effectExtent l="0" t="0" r="3175" b="3810"/>
            <wp:docPr id="1106739892" name="Picture 1106739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61519" cy="7662499"/>
                    </a:xfrm>
                    <a:prstGeom prst="rect">
                      <a:avLst/>
                    </a:prstGeom>
                    <a:noFill/>
                    <a:ln>
                      <a:noFill/>
                    </a:ln>
                  </pic:spPr>
                </pic:pic>
              </a:graphicData>
            </a:graphic>
          </wp:inline>
        </w:drawing>
      </w:r>
    </w:p>
    <w:p w14:paraId="792F4BDA" w14:textId="77777777" w:rsidR="009A7118" w:rsidRDefault="009A7118" w:rsidP="001A2446">
      <w:pPr>
        <w:rPr>
          <w:rFonts w:ascii="Anton" w:hAnsi="Anton"/>
          <w:color w:val="E1251B"/>
          <w:sz w:val="20"/>
          <w:szCs w:val="18"/>
        </w:rPr>
      </w:pPr>
      <w:r>
        <w:rPr>
          <w:sz w:val="20"/>
          <w:szCs w:val="18"/>
        </w:rPr>
        <w:br w:type="page"/>
      </w:r>
    </w:p>
    <w:p w14:paraId="267DE947" w14:textId="77777777" w:rsidR="009A7118" w:rsidRDefault="009A7118" w:rsidP="001A2446">
      <w:pPr>
        <w:pStyle w:val="LPSectionTitles"/>
        <w:rPr>
          <w:color w:val="auto"/>
          <w:sz w:val="20"/>
          <w:szCs w:val="20"/>
        </w:rPr>
      </w:pPr>
      <w:r w:rsidRPr="00D420C8">
        <w:rPr>
          <w:sz w:val="20"/>
          <w:szCs w:val="18"/>
        </w:rPr>
        <w:lastRenderedPageBreak/>
        <w:t>Directions:</w:t>
      </w:r>
      <w:r>
        <w:rPr>
          <w:sz w:val="20"/>
          <w:szCs w:val="18"/>
        </w:rPr>
        <w:t xml:space="preserve"> </w:t>
      </w:r>
      <w:r w:rsidRPr="00C22676">
        <w:rPr>
          <w:rStyle w:val="FFABodyChar"/>
          <w:color w:val="auto"/>
        </w:rPr>
        <w:t xml:space="preserve">Using the </w:t>
      </w:r>
      <w:r>
        <w:rPr>
          <w:rStyle w:val="FFABodyChar"/>
          <w:color w:val="auto"/>
        </w:rPr>
        <w:t>custard you created prior to the virtual field trip</w:t>
      </w:r>
      <w:r w:rsidRPr="00C22676">
        <w:rPr>
          <w:rStyle w:val="FFABodyChar"/>
          <w:color w:val="auto"/>
        </w:rPr>
        <w:t>, create a process flow diagram for your item. Assume you receive the m</w:t>
      </w:r>
      <w:r>
        <w:rPr>
          <w:rStyle w:val="FFABodyChar"/>
          <w:color w:val="auto"/>
        </w:rPr>
        <w:t>ilk</w:t>
      </w:r>
      <w:r w:rsidRPr="00C22676">
        <w:rPr>
          <w:rStyle w:val="FFABodyChar"/>
          <w:color w:val="auto"/>
        </w:rPr>
        <w:t xml:space="preserve"> in bulk shipment (raw)</w:t>
      </w:r>
      <w:r>
        <w:rPr>
          <w:rStyle w:val="FFABodyChar"/>
          <w:color w:val="auto"/>
        </w:rPr>
        <w:t xml:space="preserve">. An example is shown below to help you. </w:t>
      </w:r>
    </w:p>
    <w:p w14:paraId="476AFEAB" w14:textId="77777777" w:rsidR="009A7118" w:rsidRDefault="009A7118" w:rsidP="001A2446">
      <w:pPr>
        <w:pStyle w:val="FFABody"/>
      </w:pPr>
    </w:p>
    <w:p w14:paraId="6EB8B099" w14:textId="77777777" w:rsidR="009A7118" w:rsidRDefault="009A7118" w:rsidP="001A2446">
      <w:pPr>
        <w:pStyle w:val="FFABody"/>
      </w:pPr>
      <w:r>
        <w:t xml:space="preserve">Example flow diagram: </w:t>
      </w:r>
    </w:p>
    <w:p w14:paraId="3E5BCC8D" w14:textId="77777777" w:rsidR="009A7118" w:rsidRPr="000D05B0" w:rsidRDefault="009A7118" w:rsidP="001A2446">
      <w:pPr>
        <w:pStyle w:val="FFABody"/>
      </w:pPr>
      <w:r>
        <w:rPr>
          <w:noProof/>
        </w:rPr>
        <w:drawing>
          <wp:anchor distT="0" distB="0" distL="114300" distR="114300" simplePos="0" relativeHeight="251670528" behindDoc="0" locked="0" layoutInCell="1" allowOverlap="1" wp14:anchorId="2A3B9F83" wp14:editId="4C631AFD">
            <wp:simplePos x="0" y="0"/>
            <wp:positionH relativeFrom="page">
              <wp:posOffset>3019425</wp:posOffset>
            </wp:positionH>
            <wp:positionV relativeFrom="paragraph">
              <wp:posOffset>109220</wp:posOffset>
            </wp:positionV>
            <wp:extent cx="4609465" cy="5499735"/>
            <wp:effectExtent l="0" t="0" r="635" b="5715"/>
            <wp:wrapNone/>
            <wp:docPr id="2002710348" name="Picture 200271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09465" cy="5499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C31782" w14:textId="77777777" w:rsidR="009A7118" w:rsidRDefault="009A7118" w:rsidP="001A2446">
      <w:pPr>
        <w:pStyle w:val="DocumentTitle"/>
        <w:rPr>
          <w:color w:val="E1251B"/>
        </w:rPr>
      </w:pPr>
      <w:r>
        <w:rPr>
          <w:noProof/>
        </w:rPr>
        <w:drawing>
          <wp:anchor distT="0" distB="0" distL="114300" distR="114300" simplePos="0" relativeHeight="251671552" behindDoc="0" locked="0" layoutInCell="1" allowOverlap="1" wp14:anchorId="110F30CF" wp14:editId="0ED020F6">
            <wp:simplePos x="0" y="0"/>
            <wp:positionH relativeFrom="margin">
              <wp:posOffset>-295275</wp:posOffset>
            </wp:positionH>
            <wp:positionV relativeFrom="paragraph">
              <wp:posOffset>128270</wp:posOffset>
            </wp:positionV>
            <wp:extent cx="2846705" cy="3840480"/>
            <wp:effectExtent l="0" t="0" r="0" b="7620"/>
            <wp:wrapNone/>
            <wp:docPr id="966712000"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712000" name="Picture 1" descr="A screen shot of a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46705" cy="3840480"/>
                    </a:xfrm>
                    <a:prstGeom prst="rect">
                      <a:avLst/>
                    </a:prstGeom>
                    <a:noFill/>
                    <a:ln>
                      <a:noFill/>
                    </a:ln>
                  </pic:spPr>
                </pic:pic>
              </a:graphicData>
            </a:graphic>
          </wp:anchor>
        </w:drawing>
      </w:r>
    </w:p>
    <w:p w14:paraId="7169D1B5" w14:textId="77777777" w:rsidR="009A7118" w:rsidRDefault="009A7118" w:rsidP="001A2446">
      <w:pPr>
        <w:pStyle w:val="DocumentTitle"/>
      </w:pPr>
    </w:p>
    <w:p w14:paraId="039EF3C9" w14:textId="77777777" w:rsidR="009A7118" w:rsidRDefault="009A7118" w:rsidP="001A2446">
      <w:pPr>
        <w:pStyle w:val="LPSectionTitles"/>
        <w:rPr>
          <w:sz w:val="20"/>
          <w:szCs w:val="20"/>
        </w:rPr>
      </w:pPr>
    </w:p>
    <w:p w14:paraId="03FB1035" w14:textId="77777777" w:rsidR="009A7118" w:rsidRDefault="009A7118" w:rsidP="001A2446">
      <w:pPr>
        <w:pStyle w:val="LPSectionTitles"/>
        <w:rPr>
          <w:sz w:val="20"/>
          <w:szCs w:val="20"/>
        </w:rPr>
      </w:pPr>
    </w:p>
    <w:p w14:paraId="51A97ED8" w14:textId="77777777" w:rsidR="009A7118" w:rsidRDefault="009A7118" w:rsidP="001A2446">
      <w:pPr>
        <w:pStyle w:val="FFABody"/>
      </w:pPr>
    </w:p>
    <w:p w14:paraId="6E740A25" w14:textId="77777777" w:rsidR="009A7118" w:rsidRDefault="009A7118" w:rsidP="001A2446">
      <w:pPr>
        <w:pStyle w:val="FFABody"/>
      </w:pPr>
    </w:p>
    <w:p w14:paraId="74B619EF" w14:textId="77777777" w:rsidR="009A7118" w:rsidRDefault="009A7118" w:rsidP="001A2446">
      <w:pPr>
        <w:pStyle w:val="FFABody"/>
      </w:pPr>
    </w:p>
    <w:p w14:paraId="090DE6A1" w14:textId="77777777" w:rsidR="009A7118" w:rsidRDefault="009A7118" w:rsidP="001A2446">
      <w:pPr>
        <w:pStyle w:val="FFABody"/>
      </w:pPr>
    </w:p>
    <w:p w14:paraId="75556B41" w14:textId="77777777" w:rsidR="009A7118" w:rsidRDefault="009A7118" w:rsidP="001A2446">
      <w:pPr>
        <w:pStyle w:val="FFABody"/>
      </w:pPr>
    </w:p>
    <w:p w14:paraId="6900825D" w14:textId="77777777" w:rsidR="009A7118" w:rsidRDefault="009A7118" w:rsidP="001A2446">
      <w:pPr>
        <w:pStyle w:val="FFABody"/>
      </w:pPr>
    </w:p>
    <w:p w14:paraId="53961D66" w14:textId="77777777" w:rsidR="009A7118" w:rsidRDefault="009A7118" w:rsidP="001A2446">
      <w:pPr>
        <w:pStyle w:val="FFABody"/>
      </w:pPr>
    </w:p>
    <w:p w14:paraId="40F2B64F" w14:textId="77777777" w:rsidR="009A7118" w:rsidRDefault="009A7118" w:rsidP="001A2446">
      <w:pPr>
        <w:pStyle w:val="FFABody"/>
      </w:pPr>
    </w:p>
    <w:p w14:paraId="3A48CFE3" w14:textId="77777777" w:rsidR="009A7118" w:rsidRDefault="009A7118" w:rsidP="001A2446">
      <w:pPr>
        <w:pStyle w:val="FFABody"/>
      </w:pPr>
    </w:p>
    <w:p w14:paraId="165C137B" w14:textId="77777777" w:rsidR="009A7118" w:rsidRDefault="009A7118" w:rsidP="001A2446">
      <w:pPr>
        <w:pStyle w:val="FFABody"/>
      </w:pPr>
    </w:p>
    <w:p w14:paraId="65640B41" w14:textId="77777777" w:rsidR="009A7118" w:rsidRDefault="009A7118" w:rsidP="001A2446">
      <w:pPr>
        <w:pStyle w:val="FFABody"/>
      </w:pPr>
    </w:p>
    <w:p w14:paraId="4A10B7F2" w14:textId="77777777" w:rsidR="009A7118" w:rsidRDefault="009A7118" w:rsidP="001A2446">
      <w:pPr>
        <w:pStyle w:val="FFABody"/>
      </w:pPr>
    </w:p>
    <w:p w14:paraId="7E6D9800" w14:textId="77777777" w:rsidR="009A7118" w:rsidRDefault="009A7118" w:rsidP="001A2446">
      <w:pPr>
        <w:pStyle w:val="FFABody"/>
      </w:pPr>
    </w:p>
    <w:p w14:paraId="4D6D3714" w14:textId="77777777" w:rsidR="009A7118" w:rsidRDefault="009A7118" w:rsidP="001A2446">
      <w:pPr>
        <w:pStyle w:val="FFABody"/>
      </w:pPr>
    </w:p>
    <w:p w14:paraId="71E6D680" w14:textId="77777777" w:rsidR="009A7118" w:rsidRDefault="009A7118" w:rsidP="001A2446">
      <w:pPr>
        <w:pStyle w:val="FFABody"/>
      </w:pPr>
    </w:p>
    <w:p w14:paraId="3FBFDD58" w14:textId="77777777" w:rsidR="009A7118" w:rsidRDefault="009A7118" w:rsidP="001A2446">
      <w:pPr>
        <w:pStyle w:val="FFABody"/>
      </w:pPr>
    </w:p>
    <w:p w14:paraId="3E9B41B9" w14:textId="77777777" w:rsidR="009A7118" w:rsidRDefault="009A7118" w:rsidP="001A2446">
      <w:pPr>
        <w:pStyle w:val="FFABody"/>
      </w:pPr>
    </w:p>
    <w:p w14:paraId="65353E5B" w14:textId="77777777" w:rsidR="009A7118" w:rsidRDefault="009A7118" w:rsidP="001A2446">
      <w:pPr>
        <w:pStyle w:val="FFABody"/>
      </w:pPr>
    </w:p>
    <w:p w14:paraId="46A61554" w14:textId="77777777" w:rsidR="009A7118" w:rsidRDefault="009A7118" w:rsidP="001A2446">
      <w:pPr>
        <w:pStyle w:val="FFABody"/>
      </w:pPr>
    </w:p>
    <w:p w14:paraId="6C8D2369" w14:textId="77777777" w:rsidR="009A7118" w:rsidRDefault="009A7118" w:rsidP="001A2446">
      <w:pPr>
        <w:pStyle w:val="FFABody"/>
      </w:pPr>
    </w:p>
    <w:p w14:paraId="7D94628F" w14:textId="77777777" w:rsidR="009A7118" w:rsidRDefault="009A7118" w:rsidP="001A2446">
      <w:pPr>
        <w:pStyle w:val="FFABody"/>
      </w:pPr>
    </w:p>
    <w:p w14:paraId="40960C0C" w14:textId="77777777" w:rsidR="009A7118" w:rsidRDefault="009A7118" w:rsidP="001A2446">
      <w:pPr>
        <w:pStyle w:val="FFABody"/>
      </w:pPr>
    </w:p>
    <w:p w14:paraId="57590B30" w14:textId="77777777" w:rsidR="009A7118" w:rsidRDefault="009A7118" w:rsidP="001A2446">
      <w:pPr>
        <w:pStyle w:val="FFABody"/>
      </w:pPr>
    </w:p>
    <w:p w14:paraId="0E0F20AF" w14:textId="77777777" w:rsidR="009A7118" w:rsidRDefault="009A7118" w:rsidP="001A2446">
      <w:pPr>
        <w:pStyle w:val="FFABody"/>
      </w:pPr>
    </w:p>
    <w:p w14:paraId="756590CB" w14:textId="77777777" w:rsidR="009A7118" w:rsidRDefault="009A7118" w:rsidP="001A2446">
      <w:pPr>
        <w:pStyle w:val="FFABody"/>
      </w:pPr>
    </w:p>
    <w:p w14:paraId="5470B6ED" w14:textId="77777777" w:rsidR="009A7118" w:rsidRDefault="009A7118" w:rsidP="001A2446">
      <w:pPr>
        <w:pStyle w:val="FFABody"/>
      </w:pPr>
    </w:p>
    <w:p w14:paraId="0326939E" w14:textId="77777777" w:rsidR="009A7118" w:rsidRDefault="009A7118" w:rsidP="001A2446">
      <w:pPr>
        <w:pStyle w:val="FFABody"/>
      </w:pPr>
    </w:p>
    <w:p w14:paraId="79F9CEFD" w14:textId="77777777" w:rsidR="009A7118" w:rsidRDefault="009A7118" w:rsidP="001A2446">
      <w:pPr>
        <w:pStyle w:val="FFABody"/>
      </w:pPr>
    </w:p>
    <w:p w14:paraId="7F86C1C2" w14:textId="77777777" w:rsidR="009A7118" w:rsidRDefault="009A7118" w:rsidP="001A2446">
      <w:pPr>
        <w:pStyle w:val="FFABody"/>
      </w:pPr>
    </w:p>
    <w:p w14:paraId="6FC43E5D" w14:textId="77777777" w:rsidR="009A7118" w:rsidRDefault="009A7118" w:rsidP="001A2446">
      <w:pPr>
        <w:pStyle w:val="FFABody"/>
      </w:pPr>
    </w:p>
    <w:p w14:paraId="56995E9C" w14:textId="77777777" w:rsidR="009A7118" w:rsidRDefault="009A7118" w:rsidP="001A2446">
      <w:pPr>
        <w:pStyle w:val="FFABody"/>
      </w:pPr>
    </w:p>
    <w:p w14:paraId="54CF6501" w14:textId="77777777" w:rsidR="009A7118" w:rsidRDefault="009A7118" w:rsidP="001A2446">
      <w:pPr>
        <w:pStyle w:val="FFABody"/>
      </w:pPr>
    </w:p>
    <w:p w14:paraId="3362CB81" w14:textId="77777777" w:rsidR="009A7118" w:rsidRDefault="009A7118" w:rsidP="001A2446">
      <w:pPr>
        <w:pStyle w:val="FFABody"/>
      </w:pPr>
    </w:p>
    <w:p w14:paraId="7025DC2B" w14:textId="77777777" w:rsidR="009A7118" w:rsidRDefault="009A7118" w:rsidP="001A2446">
      <w:pPr>
        <w:pStyle w:val="FFABody"/>
      </w:pPr>
    </w:p>
    <w:p w14:paraId="777C4252" w14:textId="77777777" w:rsidR="009A7118" w:rsidRDefault="009A7118" w:rsidP="001A2446">
      <w:pPr>
        <w:pStyle w:val="FFABody"/>
      </w:pPr>
    </w:p>
    <w:p w14:paraId="750948C9" w14:textId="77777777" w:rsidR="009A7118" w:rsidRDefault="009A7118" w:rsidP="001A2446">
      <w:pPr>
        <w:pStyle w:val="FFABody"/>
      </w:pPr>
    </w:p>
    <w:p w14:paraId="003A30BF" w14:textId="77777777" w:rsidR="009A7118" w:rsidRDefault="009A7118" w:rsidP="001A2446">
      <w:pPr>
        <w:pStyle w:val="FFABody"/>
      </w:pPr>
    </w:p>
    <w:p w14:paraId="536CCE40" w14:textId="77777777" w:rsidR="009A7118" w:rsidRDefault="009A7118" w:rsidP="001A2446">
      <w:pPr>
        <w:pStyle w:val="FFABody"/>
      </w:pPr>
    </w:p>
    <w:p w14:paraId="1031564E" w14:textId="77777777" w:rsidR="009A7118" w:rsidRDefault="009A7118" w:rsidP="001A2446">
      <w:pPr>
        <w:pStyle w:val="FFABody"/>
      </w:pPr>
    </w:p>
    <w:p w14:paraId="4FC8A329" w14:textId="77777777" w:rsidR="009A7118" w:rsidRDefault="009A7118" w:rsidP="001A2446">
      <w:pPr>
        <w:pStyle w:val="FFABody"/>
      </w:pPr>
    </w:p>
    <w:p w14:paraId="5F2837E8" w14:textId="77777777" w:rsidR="009A7118" w:rsidRDefault="009A7118" w:rsidP="001A2446">
      <w:pPr>
        <w:pStyle w:val="FFABody"/>
      </w:pPr>
    </w:p>
    <w:p w14:paraId="24F59B38" w14:textId="77777777" w:rsidR="009A7118" w:rsidRDefault="009A7118" w:rsidP="001A2446">
      <w:pPr>
        <w:pStyle w:val="FFABody"/>
      </w:pPr>
    </w:p>
    <w:p w14:paraId="7D50884F" w14:textId="77777777" w:rsidR="009A7118" w:rsidRDefault="009A7118" w:rsidP="001A2446">
      <w:pPr>
        <w:pStyle w:val="FFABody"/>
      </w:pPr>
    </w:p>
    <w:p w14:paraId="158A3E28" w14:textId="77777777" w:rsidR="009A7118" w:rsidRDefault="009A7118" w:rsidP="001A2446">
      <w:pPr>
        <w:pStyle w:val="FFABody"/>
      </w:pPr>
    </w:p>
    <w:p w14:paraId="737F36F5" w14:textId="77777777" w:rsidR="009A7118" w:rsidRDefault="009A7118" w:rsidP="001A2446">
      <w:pPr>
        <w:pStyle w:val="FFABody"/>
      </w:pPr>
    </w:p>
    <w:p w14:paraId="0EE480E1" w14:textId="77777777" w:rsidR="009A7118" w:rsidRPr="000E2873" w:rsidRDefault="009A7118" w:rsidP="001A2446">
      <w:pPr>
        <w:pStyle w:val="LPSectionTitles"/>
        <w:rPr>
          <w:sz w:val="20"/>
          <w:szCs w:val="20"/>
        </w:rPr>
      </w:pPr>
      <w:r w:rsidRPr="000E2873">
        <w:rPr>
          <w:sz w:val="20"/>
          <w:szCs w:val="20"/>
        </w:rPr>
        <w:lastRenderedPageBreak/>
        <w:t xml:space="preserve">Directions: </w:t>
      </w:r>
    </w:p>
    <w:p w14:paraId="6F30EF08" w14:textId="47AF56D3" w:rsidR="009A7118" w:rsidRDefault="009A7118" w:rsidP="001A2446">
      <w:pPr>
        <w:pStyle w:val="LPSectionTitles"/>
      </w:pPr>
      <w:r w:rsidRPr="00C22676">
        <w:rPr>
          <w:rStyle w:val="FFABodyChar"/>
          <w:color w:val="auto"/>
        </w:rPr>
        <w:t xml:space="preserve">Using the </w:t>
      </w:r>
      <w:r>
        <w:rPr>
          <w:rStyle w:val="FFABodyChar"/>
          <w:color w:val="auto"/>
        </w:rPr>
        <w:t>custard you made prior to the virtual field trip,</w:t>
      </w:r>
      <w:r w:rsidRPr="00C22676">
        <w:rPr>
          <w:rStyle w:val="FFABodyChar"/>
          <w:color w:val="auto"/>
        </w:rPr>
        <w:t xml:space="preserve"> identify areas in the processing of your product that could be </w:t>
      </w:r>
      <w:r>
        <w:rPr>
          <w:rStyle w:val="FFABodyChar"/>
          <w:color w:val="auto"/>
        </w:rPr>
        <w:t>a</w:t>
      </w:r>
      <w:r w:rsidRPr="00C22676">
        <w:rPr>
          <w:rStyle w:val="FFABodyChar"/>
          <w:color w:val="auto"/>
        </w:rPr>
        <w:t xml:space="preserve"> hazard. Include the step, the hazard associated with the step and how to prevent the hazard from occurring.</w:t>
      </w:r>
      <w:r>
        <w:rPr>
          <w:sz w:val="20"/>
          <w:szCs w:val="20"/>
        </w:rPr>
        <w:t xml:space="preserve"> </w:t>
      </w:r>
      <w:r>
        <w:rPr>
          <w:rStyle w:val="FFABodyChar"/>
          <w:color w:val="auto"/>
        </w:rPr>
        <w:t>When done, answer the conclusion questions.</w:t>
      </w:r>
    </w:p>
    <w:p w14:paraId="434F080F" w14:textId="77777777" w:rsidR="009A7118" w:rsidRDefault="009A7118" w:rsidP="001A2446">
      <w:pPr>
        <w:pStyle w:val="FFABody"/>
      </w:pPr>
    </w:p>
    <w:p w14:paraId="49F4EE8E" w14:textId="2D001487" w:rsidR="009A7118" w:rsidRDefault="009A7118" w:rsidP="001A2446">
      <w:pPr>
        <w:pStyle w:val="FFABody"/>
      </w:pPr>
      <w:r>
        <w:t>NOTE: Specify the potential hazard: chemical, biological, physical (refer to Paper Watch Activity for hazard descriptions).</w:t>
      </w:r>
    </w:p>
    <w:p w14:paraId="5470A5E3" w14:textId="77777777" w:rsidR="009A7118" w:rsidRDefault="009A7118" w:rsidP="001A2446">
      <w:pPr>
        <w:pStyle w:val="DocumentTitle"/>
        <w:rPr>
          <w:color w:val="E1251B"/>
        </w:rPr>
      </w:pPr>
      <w:r>
        <w:rPr>
          <w:noProof/>
        </w:rPr>
        <w:drawing>
          <wp:inline distT="0" distB="0" distL="0" distR="0" wp14:anchorId="618D33D7" wp14:editId="010A9AF9">
            <wp:extent cx="6632649" cy="725906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 b="13770"/>
                    <a:stretch/>
                  </pic:blipFill>
                  <pic:spPr bwMode="auto">
                    <a:xfrm>
                      <a:off x="0" y="0"/>
                      <a:ext cx="6632649" cy="7259061"/>
                    </a:xfrm>
                    <a:prstGeom prst="rect">
                      <a:avLst/>
                    </a:prstGeom>
                    <a:noFill/>
                    <a:ln>
                      <a:noFill/>
                    </a:ln>
                    <a:extLst>
                      <a:ext uri="{53640926-AAD7-44D8-BBD7-CCE9431645EC}">
                        <a14:shadowObscured xmlns:a14="http://schemas.microsoft.com/office/drawing/2010/main"/>
                      </a:ext>
                    </a:extLst>
                  </pic:spPr>
                </pic:pic>
              </a:graphicData>
            </a:graphic>
          </wp:inline>
        </w:drawing>
      </w:r>
    </w:p>
    <w:p w14:paraId="0098C950" w14:textId="77777777" w:rsidR="009A7118" w:rsidRDefault="009A7118" w:rsidP="001A2446">
      <w:pPr>
        <w:pStyle w:val="DocumentTitle"/>
        <w:rPr>
          <w:rFonts w:ascii="Montserrat" w:hAnsi="Montserrat"/>
          <w:color w:val="auto"/>
          <w:sz w:val="18"/>
          <w:szCs w:val="18"/>
        </w:rPr>
      </w:pPr>
    </w:p>
    <w:p w14:paraId="006FBF5C" w14:textId="77777777" w:rsidR="009A7118" w:rsidRDefault="009A7118" w:rsidP="001A2446">
      <w:pPr>
        <w:pStyle w:val="DocumentTitle"/>
        <w:rPr>
          <w:rFonts w:ascii="Montserrat" w:hAnsi="Montserrat"/>
          <w:color w:val="auto"/>
          <w:sz w:val="18"/>
          <w:szCs w:val="18"/>
        </w:rPr>
      </w:pPr>
    </w:p>
    <w:p w14:paraId="5A0CCFDD" w14:textId="77777777" w:rsidR="009A7118" w:rsidRPr="00F52A76" w:rsidRDefault="009A7118" w:rsidP="001A2446">
      <w:pPr>
        <w:pStyle w:val="DocumentTitle"/>
        <w:rPr>
          <w:rFonts w:ascii="Montserrat" w:hAnsi="Montserrat"/>
          <w:b/>
          <w:bCs w:val="0"/>
          <w:color w:val="auto"/>
          <w:sz w:val="18"/>
          <w:szCs w:val="18"/>
        </w:rPr>
      </w:pPr>
      <w:r w:rsidRPr="00F52A76">
        <w:rPr>
          <w:rFonts w:ascii="Montserrat" w:hAnsi="Montserrat"/>
          <w:color w:val="auto"/>
          <w:sz w:val="18"/>
          <w:szCs w:val="18"/>
        </w:rPr>
        <w:lastRenderedPageBreak/>
        <w:t xml:space="preserve">Conclusion Questions: </w:t>
      </w:r>
    </w:p>
    <w:p w14:paraId="388F3367" w14:textId="77203B6F" w:rsidR="009A7118" w:rsidRPr="00F52A76" w:rsidRDefault="009A7118" w:rsidP="001A2446">
      <w:pPr>
        <w:pStyle w:val="DocumentTitle"/>
        <w:numPr>
          <w:ilvl w:val="0"/>
          <w:numId w:val="26"/>
        </w:numPr>
        <w:spacing w:after="200" w:line="520" w:lineRule="atLeast"/>
        <w:rPr>
          <w:rFonts w:ascii="Montserrat" w:hAnsi="Montserrat"/>
          <w:b/>
          <w:bCs w:val="0"/>
          <w:color w:val="auto"/>
          <w:sz w:val="18"/>
          <w:szCs w:val="18"/>
        </w:rPr>
      </w:pPr>
      <w:r w:rsidRPr="00F52A76">
        <w:rPr>
          <w:rFonts w:ascii="Montserrat" w:hAnsi="Montserrat"/>
          <w:color w:val="auto"/>
          <w:sz w:val="18"/>
          <w:szCs w:val="18"/>
        </w:rPr>
        <w:t xml:space="preserve">What are </w:t>
      </w:r>
      <w:r>
        <w:rPr>
          <w:rFonts w:ascii="Montserrat" w:hAnsi="Montserrat"/>
          <w:color w:val="auto"/>
          <w:sz w:val="18"/>
          <w:szCs w:val="18"/>
        </w:rPr>
        <w:t>two or three</w:t>
      </w:r>
      <w:r w:rsidRPr="00F52A76">
        <w:rPr>
          <w:rFonts w:ascii="Montserrat" w:hAnsi="Montserrat"/>
          <w:color w:val="auto"/>
          <w:sz w:val="18"/>
          <w:szCs w:val="18"/>
        </w:rPr>
        <w:t xml:space="preserve"> potential risks during processing that could make food unsafe to eat?</w:t>
      </w:r>
    </w:p>
    <w:p w14:paraId="68B3C70A" w14:textId="77777777" w:rsidR="009A7118" w:rsidRPr="00F52A76" w:rsidRDefault="009A7118" w:rsidP="001A2446">
      <w:pPr>
        <w:pStyle w:val="DocumentTitle"/>
        <w:rPr>
          <w:rFonts w:ascii="Montserrat" w:hAnsi="Montserrat"/>
          <w:b/>
          <w:bCs w:val="0"/>
          <w:color w:val="auto"/>
          <w:sz w:val="18"/>
          <w:szCs w:val="18"/>
        </w:rPr>
      </w:pPr>
    </w:p>
    <w:p w14:paraId="53E7B58E" w14:textId="77777777" w:rsidR="009A7118" w:rsidRPr="00F52A76" w:rsidRDefault="009A7118" w:rsidP="001A2446">
      <w:pPr>
        <w:pStyle w:val="DocumentTitle"/>
        <w:rPr>
          <w:rFonts w:ascii="Montserrat" w:hAnsi="Montserrat"/>
          <w:b/>
          <w:bCs w:val="0"/>
          <w:color w:val="auto"/>
          <w:sz w:val="18"/>
          <w:szCs w:val="18"/>
        </w:rPr>
      </w:pPr>
    </w:p>
    <w:p w14:paraId="7B2CEA24" w14:textId="77777777" w:rsidR="009A7118" w:rsidRPr="00F52A76" w:rsidRDefault="009A7118" w:rsidP="001A2446">
      <w:pPr>
        <w:pStyle w:val="DocumentTitle"/>
        <w:numPr>
          <w:ilvl w:val="0"/>
          <w:numId w:val="26"/>
        </w:numPr>
        <w:spacing w:after="200" w:line="520" w:lineRule="atLeast"/>
        <w:rPr>
          <w:rFonts w:ascii="Montserrat" w:hAnsi="Montserrat"/>
          <w:b/>
          <w:bCs w:val="0"/>
          <w:color w:val="auto"/>
          <w:sz w:val="18"/>
          <w:szCs w:val="18"/>
        </w:rPr>
      </w:pPr>
      <w:r w:rsidRPr="00F52A76">
        <w:rPr>
          <w:rFonts w:ascii="Montserrat" w:hAnsi="Montserrat"/>
          <w:color w:val="auto"/>
          <w:sz w:val="18"/>
          <w:szCs w:val="18"/>
        </w:rPr>
        <w:t>Why is it important to keep records when producing food?</w:t>
      </w:r>
    </w:p>
    <w:p w14:paraId="051F53F4" w14:textId="77777777" w:rsidR="009A7118" w:rsidRPr="00F52A76" w:rsidRDefault="009A7118" w:rsidP="001A2446">
      <w:pPr>
        <w:pStyle w:val="ListParagraph"/>
        <w:rPr>
          <w:bCs/>
          <w:szCs w:val="18"/>
        </w:rPr>
      </w:pPr>
    </w:p>
    <w:p w14:paraId="1DE46846" w14:textId="77777777" w:rsidR="009A7118" w:rsidRPr="00F52A76" w:rsidRDefault="009A7118" w:rsidP="001A2446">
      <w:pPr>
        <w:pStyle w:val="DocumentTitle"/>
        <w:rPr>
          <w:rFonts w:ascii="Montserrat" w:hAnsi="Montserrat"/>
          <w:b/>
          <w:bCs w:val="0"/>
          <w:color w:val="auto"/>
          <w:sz w:val="18"/>
          <w:szCs w:val="18"/>
        </w:rPr>
      </w:pPr>
    </w:p>
    <w:p w14:paraId="5E80F47C" w14:textId="77777777" w:rsidR="009A7118" w:rsidRPr="00F52A76" w:rsidRDefault="009A7118" w:rsidP="001A2446">
      <w:pPr>
        <w:pStyle w:val="DocumentTitle"/>
        <w:numPr>
          <w:ilvl w:val="0"/>
          <w:numId w:val="26"/>
        </w:numPr>
        <w:spacing w:after="200" w:line="520" w:lineRule="atLeast"/>
        <w:rPr>
          <w:rFonts w:ascii="Montserrat" w:hAnsi="Montserrat"/>
          <w:b/>
          <w:bCs w:val="0"/>
          <w:color w:val="auto"/>
          <w:sz w:val="18"/>
          <w:szCs w:val="18"/>
        </w:rPr>
      </w:pPr>
      <w:r w:rsidRPr="00F52A76">
        <w:rPr>
          <w:rFonts w:ascii="Montserrat" w:hAnsi="Montserrat"/>
          <w:color w:val="auto"/>
          <w:sz w:val="18"/>
          <w:szCs w:val="18"/>
        </w:rPr>
        <w:t xml:space="preserve">Why is it important to learn about how to keep food safe during processing? </w:t>
      </w:r>
    </w:p>
    <w:p w14:paraId="14301596" w14:textId="77777777" w:rsidR="009A7118" w:rsidRPr="00F52A76" w:rsidRDefault="009A7118" w:rsidP="001A2446">
      <w:pPr>
        <w:pStyle w:val="DocumentTitle"/>
        <w:rPr>
          <w:rFonts w:ascii="Montserrat" w:hAnsi="Montserrat"/>
          <w:b/>
          <w:bCs w:val="0"/>
          <w:color w:val="auto"/>
          <w:sz w:val="18"/>
          <w:szCs w:val="18"/>
        </w:rPr>
      </w:pPr>
    </w:p>
    <w:p w14:paraId="13B8DB7C" w14:textId="77777777" w:rsidR="009A7118" w:rsidRPr="00F52A76" w:rsidRDefault="009A7118" w:rsidP="001A2446">
      <w:pPr>
        <w:pStyle w:val="DocumentTitle"/>
        <w:rPr>
          <w:rFonts w:ascii="Montserrat" w:hAnsi="Montserrat"/>
          <w:b/>
          <w:bCs w:val="0"/>
          <w:color w:val="auto"/>
          <w:sz w:val="18"/>
          <w:szCs w:val="18"/>
        </w:rPr>
      </w:pPr>
    </w:p>
    <w:p w14:paraId="35C8DC2B" w14:textId="77777777" w:rsidR="009A7118" w:rsidRPr="00F52A76" w:rsidRDefault="009A7118" w:rsidP="001A2446">
      <w:pPr>
        <w:pStyle w:val="DocumentTitle"/>
        <w:numPr>
          <w:ilvl w:val="0"/>
          <w:numId w:val="26"/>
        </w:numPr>
        <w:spacing w:after="200" w:line="520" w:lineRule="atLeast"/>
        <w:rPr>
          <w:rFonts w:ascii="Montserrat" w:hAnsi="Montserrat"/>
          <w:b/>
          <w:bCs w:val="0"/>
          <w:color w:val="auto"/>
          <w:sz w:val="18"/>
          <w:szCs w:val="18"/>
        </w:rPr>
      </w:pPr>
      <w:r w:rsidRPr="00F52A76">
        <w:rPr>
          <w:rFonts w:ascii="Montserrat" w:hAnsi="Montserrat"/>
          <w:color w:val="auto"/>
          <w:sz w:val="18"/>
          <w:szCs w:val="18"/>
        </w:rPr>
        <w:t>How could you use what you learned today for other types of food?</w:t>
      </w:r>
    </w:p>
    <w:p w14:paraId="75B33955" w14:textId="77777777" w:rsidR="009A7118" w:rsidRPr="007A2A4B" w:rsidRDefault="009A7118" w:rsidP="001A2446">
      <w:pPr>
        <w:pStyle w:val="FFAChartType-Bold"/>
        <w:ind w:left="0"/>
        <w:rPr>
          <w:sz w:val="24"/>
          <w:szCs w:val="24"/>
        </w:rPr>
      </w:pPr>
    </w:p>
    <w:p w14:paraId="77AB584E" w14:textId="77777777" w:rsidR="009A7118" w:rsidRDefault="009A7118" w:rsidP="001A2446">
      <w:pPr>
        <w:pStyle w:val="main"/>
      </w:pPr>
    </w:p>
    <w:p w14:paraId="03678DDE" w14:textId="77777777" w:rsidR="009A7118" w:rsidRDefault="009A7118" w:rsidP="001A2446">
      <w:pPr>
        <w:pStyle w:val="main"/>
      </w:pPr>
    </w:p>
    <w:p w14:paraId="36BA35EC" w14:textId="77777777" w:rsidR="009A7118" w:rsidRDefault="009A7118" w:rsidP="001A2446">
      <w:pPr>
        <w:pStyle w:val="main"/>
      </w:pPr>
    </w:p>
    <w:p w14:paraId="20B36206" w14:textId="77777777" w:rsidR="009A7118" w:rsidRDefault="009A7118" w:rsidP="001A2446">
      <w:pPr>
        <w:pStyle w:val="main"/>
      </w:pPr>
    </w:p>
    <w:p w14:paraId="1CC43801" w14:textId="77777777" w:rsidR="009A7118" w:rsidRDefault="009A7118" w:rsidP="001A2446">
      <w:pPr>
        <w:pStyle w:val="main"/>
      </w:pPr>
    </w:p>
    <w:p w14:paraId="2EA53E34" w14:textId="77777777" w:rsidR="009A7118" w:rsidRDefault="009A7118" w:rsidP="001A2446">
      <w:pPr>
        <w:pStyle w:val="main"/>
      </w:pPr>
    </w:p>
    <w:p w14:paraId="14502171" w14:textId="77777777" w:rsidR="009A7118" w:rsidRDefault="009A7118" w:rsidP="001A2446">
      <w:pPr>
        <w:pStyle w:val="main"/>
      </w:pPr>
    </w:p>
    <w:p w14:paraId="611FA9A4" w14:textId="77777777" w:rsidR="009A7118" w:rsidRDefault="009A7118" w:rsidP="001A2446">
      <w:pPr>
        <w:pStyle w:val="main"/>
      </w:pPr>
    </w:p>
    <w:p w14:paraId="16BBDE42" w14:textId="77777777" w:rsidR="009A7118" w:rsidRDefault="009A7118" w:rsidP="001A2446">
      <w:pPr>
        <w:pStyle w:val="main"/>
      </w:pPr>
    </w:p>
    <w:p w14:paraId="404A501C" w14:textId="77777777" w:rsidR="009A7118" w:rsidRDefault="009A7118" w:rsidP="001A2446">
      <w:pPr>
        <w:pStyle w:val="main"/>
      </w:pPr>
    </w:p>
    <w:p w14:paraId="7DF01C9B" w14:textId="77777777" w:rsidR="009A7118" w:rsidRDefault="009A7118" w:rsidP="001A2446">
      <w:pPr>
        <w:pStyle w:val="main"/>
      </w:pPr>
    </w:p>
    <w:p w14:paraId="7F866FB9" w14:textId="77777777" w:rsidR="009A7118" w:rsidRDefault="009A7118" w:rsidP="001A2446">
      <w:pPr>
        <w:pStyle w:val="main"/>
      </w:pPr>
    </w:p>
    <w:p w14:paraId="63791181" w14:textId="77777777" w:rsidR="009A7118" w:rsidRDefault="009A7118" w:rsidP="001A2446">
      <w:pPr>
        <w:pStyle w:val="main"/>
      </w:pPr>
    </w:p>
    <w:p w14:paraId="36A16119" w14:textId="77777777" w:rsidR="009A7118" w:rsidRDefault="009A7118" w:rsidP="001A2446">
      <w:pPr>
        <w:pStyle w:val="main"/>
      </w:pPr>
    </w:p>
    <w:p w14:paraId="6816D0C0" w14:textId="77777777" w:rsidR="009A7118" w:rsidRDefault="009A7118" w:rsidP="001A2446">
      <w:pPr>
        <w:pStyle w:val="main"/>
      </w:pPr>
    </w:p>
    <w:p w14:paraId="4E533954" w14:textId="77777777" w:rsidR="009A7118" w:rsidRDefault="009A7118" w:rsidP="001A2446">
      <w:pPr>
        <w:pStyle w:val="main"/>
      </w:pPr>
    </w:p>
    <w:p w14:paraId="69CB34B6" w14:textId="77777777" w:rsidR="009A7118" w:rsidRDefault="009A7118" w:rsidP="001A2446">
      <w:pPr>
        <w:pStyle w:val="main"/>
      </w:pPr>
    </w:p>
    <w:p w14:paraId="33B22B38" w14:textId="77777777" w:rsidR="009A7118" w:rsidRDefault="009A7118" w:rsidP="001A2446">
      <w:pPr>
        <w:pStyle w:val="main"/>
      </w:pPr>
    </w:p>
    <w:p w14:paraId="5530DBE8" w14:textId="77777777" w:rsidR="009A7118" w:rsidRDefault="009A7118" w:rsidP="001A2446">
      <w:pPr>
        <w:pStyle w:val="main"/>
      </w:pPr>
    </w:p>
    <w:p w14:paraId="4E7147F2" w14:textId="77777777" w:rsidR="009A7118" w:rsidRDefault="009A7118" w:rsidP="001A2446">
      <w:pPr>
        <w:pStyle w:val="main"/>
      </w:pPr>
    </w:p>
    <w:p w14:paraId="6AE1E1A2" w14:textId="77777777" w:rsidR="009A7118" w:rsidRDefault="009A7118" w:rsidP="001A2446">
      <w:pPr>
        <w:pStyle w:val="main"/>
      </w:pPr>
    </w:p>
    <w:p w14:paraId="7699F211" w14:textId="77777777" w:rsidR="009A7118" w:rsidRDefault="009A7118" w:rsidP="001A2446">
      <w:pPr>
        <w:pStyle w:val="main"/>
      </w:pPr>
    </w:p>
    <w:p w14:paraId="0AE87DE0" w14:textId="77777777" w:rsidR="009A7118" w:rsidRDefault="009A7118" w:rsidP="001A2446">
      <w:pPr>
        <w:pStyle w:val="main"/>
      </w:pPr>
    </w:p>
    <w:p w14:paraId="1431AC0E" w14:textId="77777777" w:rsidR="009A7118" w:rsidRDefault="009A7118" w:rsidP="001A2446">
      <w:pPr>
        <w:pStyle w:val="main"/>
      </w:pPr>
    </w:p>
    <w:p w14:paraId="50A258F8" w14:textId="77777777" w:rsidR="009A7118" w:rsidRDefault="009A7118" w:rsidP="001A2446">
      <w:pPr>
        <w:pStyle w:val="main"/>
      </w:pPr>
    </w:p>
    <w:p w14:paraId="7F3C11A9" w14:textId="77777777" w:rsidR="009A7118" w:rsidRDefault="009A7118" w:rsidP="001A2446">
      <w:pPr>
        <w:pStyle w:val="main"/>
      </w:pPr>
    </w:p>
    <w:p w14:paraId="3E7E6BFE" w14:textId="77777777" w:rsidR="009A7118" w:rsidRDefault="009A7118" w:rsidP="001A2446">
      <w:pPr>
        <w:pStyle w:val="main"/>
      </w:pPr>
    </w:p>
    <w:p w14:paraId="1301C2D2" w14:textId="77777777" w:rsidR="009A7118" w:rsidRDefault="009A7118" w:rsidP="001A2446">
      <w:pPr>
        <w:pStyle w:val="main"/>
      </w:pPr>
    </w:p>
    <w:p w14:paraId="459BBA12" w14:textId="77777777" w:rsidR="009A7118" w:rsidRDefault="009A7118" w:rsidP="001A2446">
      <w:pPr>
        <w:pStyle w:val="main"/>
      </w:pPr>
    </w:p>
    <w:p w14:paraId="023E1ED5" w14:textId="77777777" w:rsidR="009A7118" w:rsidRDefault="009A7118" w:rsidP="001A2446">
      <w:pPr>
        <w:pStyle w:val="main"/>
      </w:pPr>
    </w:p>
    <w:p w14:paraId="24318023" w14:textId="77777777" w:rsidR="009A7118" w:rsidRDefault="009A7118" w:rsidP="001A2446">
      <w:pPr>
        <w:pStyle w:val="main"/>
      </w:pPr>
    </w:p>
    <w:p w14:paraId="1A0D7F62" w14:textId="77777777" w:rsidR="009A7118" w:rsidRDefault="009A7118" w:rsidP="001A2446">
      <w:pPr>
        <w:pStyle w:val="main"/>
      </w:pPr>
    </w:p>
    <w:p w14:paraId="12DC93B8" w14:textId="77777777" w:rsidR="009A7118" w:rsidRDefault="009A7118" w:rsidP="001A2446">
      <w:pPr>
        <w:pStyle w:val="main"/>
      </w:pPr>
    </w:p>
    <w:p w14:paraId="331BA767" w14:textId="77777777" w:rsidR="009A7118" w:rsidRDefault="009A7118" w:rsidP="001A2446">
      <w:pPr>
        <w:pStyle w:val="main"/>
      </w:pPr>
    </w:p>
    <w:p w14:paraId="46F1DEAD" w14:textId="77777777" w:rsidR="009A7118" w:rsidRDefault="009A7118" w:rsidP="001A2446">
      <w:pPr>
        <w:pStyle w:val="main"/>
      </w:pPr>
    </w:p>
    <w:p w14:paraId="47F87EE5" w14:textId="77777777" w:rsidR="009A7118" w:rsidRDefault="009A7118" w:rsidP="001A2446">
      <w:pPr>
        <w:pStyle w:val="main"/>
      </w:pPr>
    </w:p>
    <w:p w14:paraId="2328EE2F" w14:textId="77777777" w:rsidR="009A7118" w:rsidRDefault="009A7118" w:rsidP="001A2446">
      <w:pPr>
        <w:pStyle w:val="main"/>
      </w:pPr>
    </w:p>
    <w:p w14:paraId="7446567D" w14:textId="77777777" w:rsidR="009A7118" w:rsidRDefault="009A7118" w:rsidP="001A2446">
      <w:pPr>
        <w:pStyle w:val="main"/>
      </w:pPr>
    </w:p>
    <w:sectPr w:rsidR="009A7118" w:rsidSect="00792FA7">
      <w:headerReference w:type="default" r:id="rId17"/>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6115B" w14:textId="77777777" w:rsidR="00617F5C" w:rsidRDefault="00617F5C" w:rsidP="008725E0">
      <w:r>
        <w:separator/>
      </w:r>
    </w:p>
  </w:endnote>
  <w:endnote w:type="continuationSeparator" w:id="0">
    <w:p w14:paraId="7D6A44A3" w14:textId="77777777" w:rsidR="00617F5C" w:rsidRDefault="00617F5C" w:rsidP="00872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on">
    <w:charset w:val="00"/>
    <w:family w:val="auto"/>
    <w:pitch w:val="variable"/>
    <w:sig w:usb0="A00000FF" w:usb1="4000207B" w:usb2="00000000" w:usb3="00000000" w:csb0="00000193" w:csb1="00000000"/>
  </w:font>
  <w:font w:name="Times New Roman (Body CS)">
    <w:altName w:val="Times New Roman"/>
    <w:panose1 w:val="00000000000000000000"/>
    <w:charset w:val="00"/>
    <w:family w:val="roman"/>
    <w:notTrueType/>
    <w:pitch w:val="default"/>
  </w:font>
  <w:font w:name="DM Serif Text">
    <w:charset w:val="00"/>
    <w:family w:val="auto"/>
    <w:pitch w:val="variable"/>
    <w:sig w:usb0="8000006F" w:usb1="0000004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BFDE2" w14:textId="232B78A9" w:rsidR="009A7118" w:rsidRPr="00792FA7" w:rsidRDefault="009A7118">
    <w:pPr>
      <w:pStyle w:val="Footer"/>
      <w:rPr>
        <w:rFonts w:ascii="Montserrat" w:hAnsi="Montserrat"/>
      </w:rPr>
    </w:pPr>
    <w:r w:rsidRPr="00792FA7">
      <w:rPr>
        <w:rFonts w:ascii="Montserrat" w:hAnsi="Montserrat" w:cs="Arial"/>
        <w:sz w:val="17"/>
        <w:szCs w:val="17"/>
      </w:rPr>
      <w:t>©National FFA Organization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FBC2" w14:textId="77777777" w:rsidR="009A7118" w:rsidRDefault="009A7118">
    <w:pPr>
      <w:pStyle w:val="Footer"/>
      <w:rPr>
        <w:rFonts w:ascii="Verdana" w:hAnsi="Verdana" w:cs="Arial"/>
        <w:sz w:val="17"/>
        <w:szCs w:val="17"/>
      </w:rPr>
    </w:pPr>
    <w:r>
      <w:rPr>
        <w:rFonts w:ascii="Verdana" w:hAnsi="Verdana" w:cs="Arial"/>
        <w:sz w:val="17"/>
        <w:szCs w:val="17"/>
      </w:rPr>
      <w:t>©National FFA Organization 2023</w:t>
    </w:r>
  </w:p>
  <w:p w14:paraId="074DF7BA" w14:textId="77777777" w:rsidR="009A7118" w:rsidRDefault="009A71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0B49E" w14:textId="77777777" w:rsidR="00617F5C" w:rsidRDefault="00617F5C" w:rsidP="008725E0">
      <w:r>
        <w:separator/>
      </w:r>
    </w:p>
  </w:footnote>
  <w:footnote w:type="continuationSeparator" w:id="0">
    <w:p w14:paraId="01B06FBC" w14:textId="77777777" w:rsidR="00617F5C" w:rsidRDefault="00617F5C" w:rsidP="00872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57B7D" w14:textId="77777777" w:rsidR="009A7118" w:rsidRDefault="009A7118"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ED07" w14:textId="77777777" w:rsidR="009A7118" w:rsidRDefault="009A7118"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4557" w14:textId="77777777" w:rsidR="002A7980" w:rsidRDefault="002A7980"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7AE"/>
    <w:multiLevelType w:val="hybridMultilevel"/>
    <w:tmpl w:val="F918D1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711FDD"/>
    <w:multiLevelType w:val="hybridMultilevel"/>
    <w:tmpl w:val="3F7A9BE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14ED6C1D"/>
    <w:multiLevelType w:val="hybridMultilevel"/>
    <w:tmpl w:val="58785F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2E06AE"/>
    <w:multiLevelType w:val="hybridMultilevel"/>
    <w:tmpl w:val="99B8C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62F8F"/>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5C0562"/>
    <w:multiLevelType w:val="hybridMultilevel"/>
    <w:tmpl w:val="31F86516"/>
    <w:lvl w:ilvl="0" w:tplc="54E897D4">
      <w:start w:val="1"/>
      <w:numFmt w:val="decimal"/>
      <w:pStyle w:val="FFAListNumber1-Montserrat"/>
      <w:lvlText w:val="%1."/>
      <w:lvlJc w:val="left"/>
      <w:pPr>
        <w:ind w:left="720" w:hanging="360"/>
      </w:pPr>
      <w:rPr>
        <w:rFonts w:ascii="Montserrat" w:hAnsi="Montserrat" w:hint="default"/>
        <w:b w:val="0"/>
        <w:bCs w:val="0"/>
        <w:i w:val="0"/>
        <w:iCs w:val="0"/>
        <w:color w:val="00102C"/>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E3B15"/>
    <w:multiLevelType w:val="hybridMultilevel"/>
    <w:tmpl w:val="60FC3DC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A08F5"/>
    <w:multiLevelType w:val="hybridMultilevel"/>
    <w:tmpl w:val="AE686F6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051DE1"/>
    <w:multiLevelType w:val="hybridMultilevel"/>
    <w:tmpl w:val="FA5EA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5A7679"/>
    <w:multiLevelType w:val="hybridMultilevel"/>
    <w:tmpl w:val="AE686F62"/>
    <w:lvl w:ilvl="0" w:tplc="ADAAC6B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07FD2"/>
    <w:multiLevelType w:val="hybridMultilevel"/>
    <w:tmpl w:val="CF102B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5610BF9"/>
    <w:multiLevelType w:val="hybridMultilevel"/>
    <w:tmpl w:val="504E29B6"/>
    <w:lvl w:ilvl="0" w:tplc="B81C92CE">
      <w:start w:val="1"/>
      <w:numFmt w:val="bullet"/>
      <w:pStyle w:val="FFAListBullet2-Montserrat"/>
      <w:lvlText w:val="o"/>
      <w:lvlJc w:val="left"/>
      <w:pPr>
        <w:ind w:left="1440" w:hanging="360"/>
      </w:pPr>
      <w:rPr>
        <w:rFonts w:ascii="Courier New" w:hAnsi="Courier New" w:hint="default"/>
        <w:color w:val="D9292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E943B9"/>
    <w:multiLevelType w:val="hybridMultilevel"/>
    <w:tmpl w:val="1946E8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EA6084"/>
    <w:multiLevelType w:val="hybridMultilevel"/>
    <w:tmpl w:val="0834EF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0A05F0"/>
    <w:multiLevelType w:val="hybridMultilevel"/>
    <w:tmpl w:val="4254E404"/>
    <w:lvl w:ilvl="0" w:tplc="1B8C4C26">
      <w:start w:val="1"/>
      <w:numFmt w:val="decimal"/>
      <w:lvlText w:val="%1."/>
      <w:lvlJc w:val="left"/>
      <w:pPr>
        <w:ind w:left="180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FB224BF"/>
    <w:multiLevelType w:val="hybridMultilevel"/>
    <w:tmpl w:val="93EAE25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92C313A"/>
    <w:multiLevelType w:val="hybridMultilevel"/>
    <w:tmpl w:val="81C6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2743EE"/>
    <w:multiLevelType w:val="hybridMultilevel"/>
    <w:tmpl w:val="8E92DE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D2E7064"/>
    <w:multiLevelType w:val="hybridMultilevel"/>
    <w:tmpl w:val="67BABFE6"/>
    <w:lvl w:ilvl="0" w:tplc="89DAE23C">
      <w:start w:val="1"/>
      <w:numFmt w:val="decimal"/>
      <w:lvlText w:val="%1."/>
      <w:lvlJc w:val="left"/>
      <w:pPr>
        <w:ind w:left="1800" w:hanging="360"/>
      </w:pPr>
      <w:rPr>
        <w:rFonts w:hint="default"/>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F6154FA"/>
    <w:multiLevelType w:val="hybridMultilevel"/>
    <w:tmpl w:val="8E92D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DD7D9E"/>
    <w:multiLevelType w:val="hybridMultilevel"/>
    <w:tmpl w:val="C4884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A60932"/>
    <w:multiLevelType w:val="hybridMultilevel"/>
    <w:tmpl w:val="F020B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2FD4404"/>
    <w:multiLevelType w:val="hybridMultilevel"/>
    <w:tmpl w:val="E586F190"/>
    <w:lvl w:ilvl="0" w:tplc="C52CAEC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2538BF"/>
    <w:multiLevelType w:val="hybridMultilevel"/>
    <w:tmpl w:val="BC4647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0C3A2A"/>
    <w:multiLevelType w:val="hybridMultilevel"/>
    <w:tmpl w:val="911A1272"/>
    <w:lvl w:ilvl="0" w:tplc="E7B80B4C">
      <w:start w:val="1"/>
      <w:numFmt w:val="bullet"/>
      <w:pStyle w:val="ListBullet"/>
      <w:lvlText w:val=""/>
      <w:lvlJc w:val="left"/>
      <w:pPr>
        <w:ind w:left="540" w:hanging="360"/>
      </w:pPr>
      <w:rPr>
        <w:rFonts w:ascii="Symbol" w:hAnsi="Symbol" w:hint="default"/>
        <w:color w:val="00A3D1"/>
        <w:sz w:val="20"/>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744E3142"/>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4396318">
    <w:abstractNumId w:val="28"/>
  </w:num>
  <w:num w:numId="2" w16cid:durableId="1549414684">
    <w:abstractNumId w:val="12"/>
  </w:num>
  <w:num w:numId="3" w16cid:durableId="852770728">
    <w:abstractNumId w:val="5"/>
  </w:num>
  <w:num w:numId="4" w16cid:durableId="564753808">
    <w:abstractNumId w:val="20"/>
  </w:num>
  <w:num w:numId="5" w16cid:durableId="2030792462">
    <w:abstractNumId w:val="19"/>
  </w:num>
  <w:num w:numId="6" w16cid:durableId="1597594656">
    <w:abstractNumId w:val="13"/>
  </w:num>
  <w:num w:numId="7" w16cid:durableId="3945781">
    <w:abstractNumId w:val="11"/>
  </w:num>
  <w:num w:numId="8" w16cid:durableId="1393769426">
    <w:abstractNumId w:val="2"/>
  </w:num>
  <w:num w:numId="9" w16cid:durableId="792484017">
    <w:abstractNumId w:val="15"/>
  </w:num>
  <w:num w:numId="10" w16cid:durableId="944121743">
    <w:abstractNumId w:val="25"/>
  </w:num>
  <w:num w:numId="11" w16cid:durableId="692996849">
    <w:abstractNumId w:val="16"/>
  </w:num>
  <w:num w:numId="12" w16cid:durableId="1239827349">
    <w:abstractNumId w:val="24"/>
  </w:num>
  <w:num w:numId="13" w16cid:durableId="1301576543">
    <w:abstractNumId w:val="0"/>
  </w:num>
  <w:num w:numId="14" w16cid:durableId="2064787762">
    <w:abstractNumId w:val="29"/>
  </w:num>
  <w:num w:numId="15" w16cid:durableId="1023165180">
    <w:abstractNumId w:val="4"/>
  </w:num>
  <w:num w:numId="16" w16cid:durableId="1084911535">
    <w:abstractNumId w:val="27"/>
  </w:num>
  <w:num w:numId="17" w16cid:durableId="1423529992">
    <w:abstractNumId w:val="9"/>
  </w:num>
  <w:num w:numId="18" w16cid:durableId="691537674">
    <w:abstractNumId w:val="26"/>
  </w:num>
  <w:num w:numId="19" w16cid:durableId="1997150138">
    <w:abstractNumId w:val="7"/>
  </w:num>
  <w:num w:numId="20" w16cid:durableId="1349600322">
    <w:abstractNumId w:val="14"/>
  </w:num>
  <w:num w:numId="21" w16cid:durableId="1186288330">
    <w:abstractNumId w:val="17"/>
  </w:num>
  <w:num w:numId="22" w16cid:durableId="316350896">
    <w:abstractNumId w:val="1"/>
  </w:num>
  <w:num w:numId="23" w16cid:durableId="1023676727">
    <w:abstractNumId w:val="6"/>
  </w:num>
  <w:num w:numId="24" w16cid:durableId="298609162">
    <w:abstractNumId w:val="23"/>
  </w:num>
  <w:num w:numId="25" w16cid:durableId="335309915">
    <w:abstractNumId w:val="10"/>
  </w:num>
  <w:num w:numId="26" w16cid:durableId="736049721">
    <w:abstractNumId w:val="18"/>
  </w:num>
  <w:num w:numId="27" w16cid:durableId="1076904079">
    <w:abstractNumId w:val="21"/>
  </w:num>
  <w:num w:numId="28" w16cid:durableId="1636528125">
    <w:abstractNumId w:val="8"/>
  </w:num>
  <w:num w:numId="29" w16cid:durableId="1771313171">
    <w:abstractNumId w:val="22"/>
  </w:num>
  <w:num w:numId="30" w16cid:durableId="19638798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E3"/>
    <w:rsid w:val="0002040A"/>
    <w:rsid w:val="000209E7"/>
    <w:rsid w:val="00024724"/>
    <w:rsid w:val="00087424"/>
    <w:rsid w:val="000A1C7F"/>
    <w:rsid w:val="000C595D"/>
    <w:rsid w:val="0010543A"/>
    <w:rsid w:val="00135DC0"/>
    <w:rsid w:val="0015598C"/>
    <w:rsid w:val="00160E16"/>
    <w:rsid w:val="00172726"/>
    <w:rsid w:val="0018643D"/>
    <w:rsid w:val="001C4A15"/>
    <w:rsid w:val="001E34E9"/>
    <w:rsid w:val="001F61BD"/>
    <w:rsid w:val="002323C2"/>
    <w:rsid w:val="002528EB"/>
    <w:rsid w:val="002547AB"/>
    <w:rsid w:val="00295F5A"/>
    <w:rsid w:val="002A4652"/>
    <w:rsid w:val="002A665F"/>
    <w:rsid w:val="002A7980"/>
    <w:rsid w:val="002D6E18"/>
    <w:rsid w:val="002F5FF1"/>
    <w:rsid w:val="002F6795"/>
    <w:rsid w:val="003357D9"/>
    <w:rsid w:val="003360E5"/>
    <w:rsid w:val="00351406"/>
    <w:rsid w:val="00351C3B"/>
    <w:rsid w:val="003547F0"/>
    <w:rsid w:val="00354B8C"/>
    <w:rsid w:val="00366BBD"/>
    <w:rsid w:val="003775FD"/>
    <w:rsid w:val="00380711"/>
    <w:rsid w:val="00397A3C"/>
    <w:rsid w:val="003D1E1F"/>
    <w:rsid w:val="003E0818"/>
    <w:rsid w:val="003F2103"/>
    <w:rsid w:val="0041084B"/>
    <w:rsid w:val="00415472"/>
    <w:rsid w:val="00426D3A"/>
    <w:rsid w:val="00437208"/>
    <w:rsid w:val="00445D0A"/>
    <w:rsid w:val="00456336"/>
    <w:rsid w:val="004C6F48"/>
    <w:rsid w:val="004C7B54"/>
    <w:rsid w:val="004D7465"/>
    <w:rsid w:val="004F5A17"/>
    <w:rsid w:val="00515278"/>
    <w:rsid w:val="00555169"/>
    <w:rsid w:val="00560B3F"/>
    <w:rsid w:val="00566AC7"/>
    <w:rsid w:val="00570756"/>
    <w:rsid w:val="005A59E9"/>
    <w:rsid w:val="005C0617"/>
    <w:rsid w:val="005F1DC9"/>
    <w:rsid w:val="00617F5C"/>
    <w:rsid w:val="0064039B"/>
    <w:rsid w:val="00641F49"/>
    <w:rsid w:val="0064494D"/>
    <w:rsid w:val="006558A1"/>
    <w:rsid w:val="00656F2C"/>
    <w:rsid w:val="006705EC"/>
    <w:rsid w:val="00681B36"/>
    <w:rsid w:val="006834D6"/>
    <w:rsid w:val="00685FB8"/>
    <w:rsid w:val="00695945"/>
    <w:rsid w:val="0069634E"/>
    <w:rsid w:val="006B44AF"/>
    <w:rsid w:val="006B5620"/>
    <w:rsid w:val="006B5DD5"/>
    <w:rsid w:val="006C1689"/>
    <w:rsid w:val="00741DB1"/>
    <w:rsid w:val="00792FA7"/>
    <w:rsid w:val="007A29B0"/>
    <w:rsid w:val="007A2A4B"/>
    <w:rsid w:val="007D03FF"/>
    <w:rsid w:val="00827F7A"/>
    <w:rsid w:val="00844BFF"/>
    <w:rsid w:val="00846505"/>
    <w:rsid w:val="008535C2"/>
    <w:rsid w:val="008725E0"/>
    <w:rsid w:val="008C07DC"/>
    <w:rsid w:val="008E34E0"/>
    <w:rsid w:val="008E6A95"/>
    <w:rsid w:val="0092231B"/>
    <w:rsid w:val="009305B4"/>
    <w:rsid w:val="00951F2F"/>
    <w:rsid w:val="009715EB"/>
    <w:rsid w:val="00983C34"/>
    <w:rsid w:val="00995F81"/>
    <w:rsid w:val="009A51A6"/>
    <w:rsid w:val="009A7118"/>
    <w:rsid w:val="00A11927"/>
    <w:rsid w:val="00A3480F"/>
    <w:rsid w:val="00A3481C"/>
    <w:rsid w:val="00A650DC"/>
    <w:rsid w:val="00A75E15"/>
    <w:rsid w:val="00AB788E"/>
    <w:rsid w:val="00AD713D"/>
    <w:rsid w:val="00AE1EEB"/>
    <w:rsid w:val="00B1274E"/>
    <w:rsid w:val="00B41A1F"/>
    <w:rsid w:val="00B5155B"/>
    <w:rsid w:val="00B53B13"/>
    <w:rsid w:val="00B62A8C"/>
    <w:rsid w:val="00B664E3"/>
    <w:rsid w:val="00B70CBE"/>
    <w:rsid w:val="00BD3B5D"/>
    <w:rsid w:val="00C2052A"/>
    <w:rsid w:val="00C33C2E"/>
    <w:rsid w:val="00C41C63"/>
    <w:rsid w:val="00C4291D"/>
    <w:rsid w:val="00C60672"/>
    <w:rsid w:val="00C87558"/>
    <w:rsid w:val="00C93FDC"/>
    <w:rsid w:val="00CA0D73"/>
    <w:rsid w:val="00D335BC"/>
    <w:rsid w:val="00D44D8B"/>
    <w:rsid w:val="00D47FFC"/>
    <w:rsid w:val="00D71449"/>
    <w:rsid w:val="00D8025E"/>
    <w:rsid w:val="00D81DD3"/>
    <w:rsid w:val="00DA6884"/>
    <w:rsid w:val="00DB63DB"/>
    <w:rsid w:val="00DC44D5"/>
    <w:rsid w:val="00EA0883"/>
    <w:rsid w:val="00EB6826"/>
    <w:rsid w:val="00EC1A4F"/>
    <w:rsid w:val="00EC6571"/>
    <w:rsid w:val="00ED50A4"/>
    <w:rsid w:val="00EE6736"/>
    <w:rsid w:val="00F0424C"/>
    <w:rsid w:val="00F92679"/>
    <w:rsid w:val="00FC258B"/>
    <w:rsid w:val="12A54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22449"/>
  <w15:chartTrackingRefBased/>
  <w15:docId w15:val="{6F8368AB-FD1F-42BF-8161-0EF2746D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A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5E0"/>
    <w:pPr>
      <w:tabs>
        <w:tab w:val="center" w:pos="4680"/>
        <w:tab w:val="right" w:pos="9360"/>
      </w:tabs>
    </w:pPr>
  </w:style>
  <w:style w:type="character" w:customStyle="1" w:styleId="HeaderChar">
    <w:name w:val="Header Char"/>
    <w:basedOn w:val="DefaultParagraphFont"/>
    <w:link w:val="Header"/>
    <w:uiPriority w:val="99"/>
    <w:rsid w:val="008725E0"/>
  </w:style>
  <w:style w:type="paragraph" w:styleId="Footer">
    <w:name w:val="footer"/>
    <w:basedOn w:val="Normal"/>
    <w:link w:val="FooterChar"/>
    <w:uiPriority w:val="99"/>
    <w:unhideWhenUsed/>
    <w:rsid w:val="008725E0"/>
    <w:pPr>
      <w:tabs>
        <w:tab w:val="center" w:pos="4680"/>
        <w:tab w:val="right" w:pos="9360"/>
      </w:tabs>
    </w:pPr>
  </w:style>
  <w:style w:type="character" w:customStyle="1" w:styleId="FooterChar">
    <w:name w:val="Footer Char"/>
    <w:basedOn w:val="DefaultParagraphFont"/>
    <w:link w:val="Footer"/>
    <w:uiPriority w:val="99"/>
    <w:rsid w:val="008725E0"/>
  </w:style>
  <w:style w:type="paragraph" w:styleId="NormalWeb">
    <w:name w:val="Normal (Web)"/>
    <w:basedOn w:val="Normal"/>
    <w:uiPriority w:val="99"/>
    <w:semiHidden/>
    <w:unhideWhenUsed/>
    <w:rsid w:val="000874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10"/>
    <w:unhideWhenUsed/>
    <w:qFormat/>
    <w:rsid w:val="008C07DC"/>
    <w:pPr>
      <w:spacing w:before="40" w:after="160" w:line="168" w:lineRule="atLeast"/>
    </w:pPr>
    <w:rPr>
      <w:iCs/>
      <w:color w:val="44546A" w:themeColor="text2"/>
      <w:sz w:val="14"/>
      <w:szCs w:val="18"/>
      <w:lang w:val="en-GB"/>
    </w:rPr>
  </w:style>
  <w:style w:type="paragraph" w:styleId="ListBullet">
    <w:name w:val="List Bullet"/>
    <w:basedOn w:val="Normal"/>
    <w:uiPriority w:val="6"/>
    <w:unhideWhenUsed/>
    <w:qFormat/>
    <w:rsid w:val="008C07DC"/>
    <w:pPr>
      <w:numPr>
        <w:numId w:val="1"/>
      </w:numPr>
      <w:spacing w:after="160" w:line="225" w:lineRule="atLeast"/>
    </w:pPr>
    <w:rPr>
      <w:color w:val="44546A" w:themeColor="text2"/>
      <w:sz w:val="18"/>
      <w:szCs w:val="18"/>
      <w:lang w:val="en-GB"/>
    </w:rPr>
  </w:style>
  <w:style w:type="paragraph" w:customStyle="1" w:styleId="FFASubhead-MontserratBold">
    <w:name w:val="FFA Subhead - Montserrat Bold"/>
    <w:basedOn w:val="Normal"/>
    <w:qFormat/>
    <w:rsid w:val="00685FB8"/>
    <w:rPr>
      <w:rFonts w:ascii="Montserrat" w:hAnsi="Montserrat" w:cs="Arial"/>
      <w:b/>
      <w:bCs/>
      <w:color w:val="2F5496" w:themeColor="accent1" w:themeShade="BF"/>
      <w:szCs w:val="20"/>
      <w:lang w:val="en-GB"/>
    </w:rPr>
  </w:style>
  <w:style w:type="paragraph" w:customStyle="1" w:styleId="FFABodyText-Montserrat">
    <w:name w:val="FFA Body Text - Montserrat"/>
    <w:basedOn w:val="Normal"/>
    <w:qFormat/>
    <w:rsid w:val="00560B3F"/>
    <w:rPr>
      <w:rFonts w:ascii="Montserrat" w:hAnsi="Montserrat" w:cs="Arial"/>
      <w:color w:val="00102C"/>
      <w:sz w:val="20"/>
      <w:szCs w:val="20"/>
      <w:lang w:val="en-GB"/>
    </w:rPr>
  </w:style>
  <w:style w:type="table" w:styleId="PlainTable4">
    <w:name w:val="Plain Table 4"/>
    <w:basedOn w:val="TableNormal"/>
    <w:uiPriority w:val="44"/>
    <w:rsid w:val="008C07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C07DC"/>
    <w:pPr>
      <w:ind w:left="720"/>
      <w:contextualSpacing/>
    </w:pPr>
  </w:style>
  <w:style w:type="paragraph" w:customStyle="1" w:styleId="FFAHeader-Anton">
    <w:name w:val="FFA Header - Anton"/>
    <w:basedOn w:val="Normal"/>
    <w:qFormat/>
    <w:rsid w:val="00685FB8"/>
    <w:rPr>
      <w:rFonts w:ascii="Anton" w:hAnsi="Anton" w:cs="Times New Roman (Body CS)"/>
      <w:color w:val="2F5496" w:themeColor="accent1" w:themeShade="BF"/>
      <w:spacing w:val="20"/>
      <w:sz w:val="44"/>
      <w:szCs w:val="44"/>
      <w:lang w:val="en-GB"/>
    </w:rPr>
  </w:style>
  <w:style w:type="paragraph" w:customStyle="1" w:styleId="FFAListBullet-Montserrat">
    <w:name w:val="FFA List Bullet - Montserrat"/>
    <w:basedOn w:val="ListBullet"/>
    <w:qFormat/>
    <w:rsid w:val="00C4291D"/>
    <w:pPr>
      <w:ind w:left="360" w:hanging="180"/>
    </w:pPr>
    <w:rPr>
      <w:rFonts w:ascii="Montserrat" w:hAnsi="Montserrat" w:cs="Arial"/>
      <w:color w:val="000000" w:themeColor="text1"/>
      <w:sz w:val="20"/>
      <w:szCs w:val="20"/>
    </w:rPr>
  </w:style>
  <w:style w:type="paragraph" w:customStyle="1" w:styleId="FFAListBullet2-Montserrat">
    <w:name w:val="FFA List Bullet 2 - Montserrat"/>
    <w:basedOn w:val="ListBullet"/>
    <w:qFormat/>
    <w:rsid w:val="00C4291D"/>
    <w:pPr>
      <w:numPr>
        <w:numId w:val="2"/>
      </w:numPr>
      <w:ind w:left="630" w:hanging="270"/>
    </w:pPr>
    <w:rPr>
      <w:rFonts w:ascii="Montserrat" w:hAnsi="Montserrat" w:cs="Arial"/>
      <w:color w:val="000000" w:themeColor="text1"/>
      <w:sz w:val="20"/>
      <w:szCs w:val="20"/>
    </w:rPr>
  </w:style>
  <w:style w:type="paragraph" w:customStyle="1" w:styleId="FFAListNumber1-Montserrat">
    <w:name w:val="FFA List Number 1 - Montserrat"/>
    <w:basedOn w:val="ListParagraph"/>
    <w:qFormat/>
    <w:rsid w:val="00C4291D"/>
    <w:pPr>
      <w:numPr>
        <w:numId w:val="3"/>
      </w:numPr>
    </w:pPr>
    <w:rPr>
      <w:rFonts w:ascii="Montserrat" w:hAnsi="Montserrat" w:cs="Arial"/>
      <w:color w:val="000000" w:themeColor="text1"/>
      <w:sz w:val="20"/>
      <w:szCs w:val="20"/>
      <w:lang w:val="en-GB"/>
    </w:rPr>
  </w:style>
  <w:style w:type="paragraph" w:customStyle="1" w:styleId="FFAChartType-Bold">
    <w:name w:val="FFA Chart Type - Bold"/>
    <w:basedOn w:val="Normal"/>
    <w:qFormat/>
    <w:rsid w:val="00685FB8"/>
    <w:pPr>
      <w:ind w:left="144"/>
    </w:pPr>
    <w:rPr>
      <w:rFonts w:ascii="Montserrat" w:hAnsi="Montserrat"/>
      <w:b/>
      <w:bCs/>
      <w:color w:val="2F5496" w:themeColor="accent1" w:themeShade="BF"/>
      <w:sz w:val="20"/>
      <w:szCs w:val="20"/>
    </w:rPr>
  </w:style>
  <w:style w:type="paragraph" w:customStyle="1" w:styleId="FFAChartType-Regular">
    <w:name w:val="FFA Chart Type - Regular"/>
    <w:basedOn w:val="Normal"/>
    <w:qFormat/>
    <w:rsid w:val="00685FB8"/>
    <w:pPr>
      <w:ind w:left="144"/>
    </w:pPr>
    <w:rPr>
      <w:rFonts w:ascii="Montserrat" w:hAnsi="Montserrat"/>
      <w:sz w:val="18"/>
      <w:szCs w:val="18"/>
    </w:rPr>
  </w:style>
  <w:style w:type="paragraph" w:customStyle="1" w:styleId="FFAChartHeader">
    <w:name w:val="FFA Chart Header"/>
    <w:basedOn w:val="Normal"/>
    <w:qFormat/>
    <w:rsid w:val="00685FB8"/>
    <w:pPr>
      <w:jc w:val="center"/>
    </w:pPr>
    <w:rPr>
      <w:rFonts w:ascii="Montserrat" w:hAnsi="Montserrat"/>
      <w:color w:val="FFFFFF" w:themeColor="background1"/>
      <w:sz w:val="20"/>
      <w:szCs w:val="20"/>
    </w:rPr>
  </w:style>
  <w:style w:type="character" w:styleId="Strong">
    <w:name w:val="Strong"/>
    <w:basedOn w:val="DefaultParagraphFont"/>
    <w:uiPriority w:val="22"/>
    <w:qFormat/>
    <w:rsid w:val="00B664E3"/>
    <w:rPr>
      <w:b/>
      <w:bCs/>
    </w:rPr>
  </w:style>
  <w:style w:type="paragraph" w:customStyle="1" w:styleId="FFABody">
    <w:name w:val="FFA Body"/>
    <w:basedOn w:val="NoSpacing"/>
    <w:link w:val="FFABodyChar"/>
    <w:qFormat/>
    <w:rsid w:val="00C41C63"/>
    <w:pPr>
      <w:spacing w:line="225" w:lineRule="atLeast"/>
    </w:pPr>
    <w:rPr>
      <w:rFonts w:ascii="Montserrat" w:hAnsi="Montserrat"/>
      <w:sz w:val="18"/>
      <w:szCs w:val="22"/>
    </w:rPr>
  </w:style>
  <w:style w:type="character" w:customStyle="1" w:styleId="FFABodyChar">
    <w:name w:val="FFA Body Char"/>
    <w:basedOn w:val="DefaultParagraphFont"/>
    <w:link w:val="FFABody"/>
    <w:rsid w:val="00C41C63"/>
    <w:rPr>
      <w:rFonts w:ascii="Montserrat" w:hAnsi="Montserrat"/>
      <w:sz w:val="18"/>
      <w:szCs w:val="22"/>
    </w:rPr>
  </w:style>
  <w:style w:type="paragraph" w:styleId="NoSpacing">
    <w:name w:val="No Spacing"/>
    <w:uiPriority w:val="1"/>
    <w:qFormat/>
    <w:rsid w:val="00C41C63"/>
  </w:style>
  <w:style w:type="table" w:styleId="TableGrid">
    <w:name w:val="Table Grid"/>
    <w:basedOn w:val="TableNormal"/>
    <w:uiPriority w:val="39"/>
    <w:rsid w:val="00C41C63"/>
    <w:rPr>
      <w:rFonts w:ascii="Montserrat" w:hAnsi="Montserrat"/>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s">
    <w:name w:val="Sub Headings"/>
    <w:basedOn w:val="FFABody"/>
    <w:next w:val="FFABody"/>
    <w:link w:val="SubHeadingsChar"/>
    <w:qFormat/>
    <w:rsid w:val="00C41C63"/>
    <w:pPr>
      <w:spacing w:before="40" w:line="0" w:lineRule="atLeast"/>
    </w:pPr>
    <w:rPr>
      <w:rFonts w:ascii="DM Serif Text" w:hAnsi="DM Serif Text"/>
      <w:color w:val="16274A"/>
      <w:sz w:val="20"/>
    </w:rPr>
  </w:style>
  <w:style w:type="character" w:customStyle="1" w:styleId="SubHeadingsChar">
    <w:name w:val="Sub Headings Char"/>
    <w:basedOn w:val="FFABodyChar"/>
    <w:link w:val="SubHeadings"/>
    <w:rsid w:val="00C41C63"/>
    <w:rPr>
      <w:rFonts w:ascii="DM Serif Text" w:hAnsi="DM Serif Text"/>
      <w:color w:val="16274A"/>
      <w:sz w:val="20"/>
      <w:szCs w:val="22"/>
    </w:rPr>
  </w:style>
  <w:style w:type="paragraph" w:customStyle="1" w:styleId="DocumentTitle">
    <w:name w:val="Document Title"/>
    <w:basedOn w:val="Normal"/>
    <w:autoRedefine/>
    <w:qFormat/>
    <w:rsid w:val="002547AB"/>
    <w:pPr>
      <w:widowControl w:val="0"/>
      <w:suppressAutoHyphens/>
      <w:autoSpaceDE w:val="0"/>
      <w:autoSpaceDN w:val="0"/>
      <w:adjustRightInd w:val="0"/>
      <w:textAlignment w:val="center"/>
    </w:pPr>
    <w:rPr>
      <w:rFonts w:ascii="Anton" w:eastAsiaTheme="minorEastAsia" w:hAnsi="Anton" w:cs="MinionPro-Regular"/>
      <w:bCs/>
      <w:color w:val="004C97"/>
      <w:sz w:val="52"/>
      <w:szCs w:val="58"/>
      <w:lang w:eastAsia="ja-JP"/>
    </w:rPr>
  </w:style>
  <w:style w:type="paragraph" w:customStyle="1" w:styleId="LPSectionTitles">
    <w:name w:val="LP Section Titles"/>
    <w:basedOn w:val="FFABody"/>
    <w:next w:val="FFABody"/>
    <w:link w:val="LPSectionTitlesChar"/>
    <w:qFormat/>
    <w:rsid w:val="00792FA7"/>
    <w:pPr>
      <w:spacing w:line="288" w:lineRule="atLeast"/>
    </w:pPr>
    <w:rPr>
      <w:rFonts w:ascii="Anton" w:hAnsi="Anton"/>
      <w:color w:val="E1251B"/>
      <w:sz w:val="24"/>
    </w:rPr>
  </w:style>
  <w:style w:type="character" w:customStyle="1" w:styleId="LPSectionTitlesChar">
    <w:name w:val="LP Section Titles Char"/>
    <w:basedOn w:val="DefaultParagraphFont"/>
    <w:link w:val="LPSectionTitles"/>
    <w:rsid w:val="00792FA7"/>
    <w:rPr>
      <w:rFonts w:ascii="Anton" w:hAnsi="Anton"/>
      <w:color w:val="E1251B"/>
      <w:szCs w:val="22"/>
    </w:rPr>
  </w:style>
  <w:style w:type="paragraph" w:customStyle="1" w:styleId="main">
    <w:name w:val="main"/>
    <w:basedOn w:val="Normal"/>
    <w:link w:val="mainChar"/>
    <w:qFormat/>
    <w:rsid w:val="00792FA7"/>
    <w:pPr>
      <w:widowControl w:val="0"/>
      <w:suppressAutoHyphens/>
      <w:autoSpaceDE w:val="0"/>
      <w:autoSpaceDN w:val="0"/>
      <w:adjustRightInd w:val="0"/>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792FA7"/>
    <w:rPr>
      <w:rFonts w:ascii="Montserrat" w:eastAsiaTheme="minorEastAsia" w:hAnsi="Montserrat" w:cs="Lasiver-Regular"/>
      <w:color w:val="070909"/>
      <w:sz w:val="18"/>
      <w:szCs w:val="17"/>
      <w:lang w:eastAsia="ja-JP"/>
    </w:rPr>
  </w:style>
  <w:style w:type="paragraph" w:customStyle="1" w:styleId="FFASummaryHeading2">
    <w:name w:val="FFA Summary (Heading 2)"/>
    <w:basedOn w:val="Normal"/>
    <w:link w:val="FFASummaryHeading2Char"/>
    <w:qFormat/>
    <w:rsid w:val="00EC1A4F"/>
    <w:pPr>
      <w:spacing w:before="40" w:line="336" w:lineRule="atLeast"/>
    </w:pPr>
    <w:rPr>
      <w:rFonts w:ascii="Anton" w:hAnsi="Anton"/>
      <w:color w:val="4D4D4D"/>
      <w:sz w:val="28"/>
      <w:szCs w:val="22"/>
    </w:rPr>
  </w:style>
  <w:style w:type="character" w:customStyle="1" w:styleId="FFASummaryHeading2Char">
    <w:name w:val="FFA Summary (Heading 2) Char"/>
    <w:basedOn w:val="DefaultParagraphFont"/>
    <w:link w:val="FFASummaryHeading2"/>
    <w:rsid w:val="00EC1A4F"/>
    <w:rPr>
      <w:rFonts w:ascii="Anton" w:hAnsi="Anton"/>
      <w:color w:val="4D4D4D"/>
      <w:sz w:val="28"/>
      <w:szCs w:val="22"/>
    </w:rPr>
  </w:style>
  <w:style w:type="character" w:styleId="Hyperlink">
    <w:name w:val="Hyperlink"/>
    <w:basedOn w:val="DefaultParagraphFont"/>
    <w:uiPriority w:val="99"/>
    <w:unhideWhenUsed/>
    <w:rsid w:val="00EC1A4F"/>
    <w:rPr>
      <w:color w:val="0563C1" w:themeColor="hyperlink"/>
      <w:u w:val="single"/>
    </w:rPr>
  </w:style>
  <w:style w:type="paragraph" w:styleId="Revision">
    <w:name w:val="Revision"/>
    <w:hidden/>
    <w:uiPriority w:val="99"/>
    <w:semiHidden/>
    <w:rsid w:val="00681B36"/>
  </w:style>
  <w:style w:type="character" w:styleId="CommentReference">
    <w:name w:val="annotation reference"/>
    <w:basedOn w:val="DefaultParagraphFont"/>
    <w:uiPriority w:val="99"/>
    <w:semiHidden/>
    <w:unhideWhenUsed/>
    <w:rsid w:val="00695945"/>
    <w:rPr>
      <w:sz w:val="16"/>
      <w:szCs w:val="16"/>
    </w:rPr>
  </w:style>
  <w:style w:type="paragraph" w:styleId="CommentText">
    <w:name w:val="annotation text"/>
    <w:basedOn w:val="Normal"/>
    <w:link w:val="CommentTextChar"/>
    <w:uiPriority w:val="99"/>
    <w:unhideWhenUsed/>
    <w:rsid w:val="00695945"/>
    <w:rPr>
      <w:sz w:val="20"/>
      <w:szCs w:val="20"/>
    </w:rPr>
  </w:style>
  <w:style w:type="character" w:customStyle="1" w:styleId="CommentTextChar">
    <w:name w:val="Comment Text Char"/>
    <w:basedOn w:val="DefaultParagraphFont"/>
    <w:link w:val="CommentText"/>
    <w:uiPriority w:val="99"/>
    <w:rsid w:val="00695945"/>
    <w:rPr>
      <w:sz w:val="20"/>
      <w:szCs w:val="20"/>
    </w:rPr>
  </w:style>
  <w:style w:type="paragraph" w:styleId="CommentSubject">
    <w:name w:val="annotation subject"/>
    <w:basedOn w:val="CommentText"/>
    <w:next w:val="CommentText"/>
    <w:link w:val="CommentSubjectChar"/>
    <w:uiPriority w:val="99"/>
    <w:semiHidden/>
    <w:unhideWhenUsed/>
    <w:rsid w:val="00695945"/>
    <w:rPr>
      <w:b/>
      <w:bCs/>
    </w:rPr>
  </w:style>
  <w:style w:type="character" w:customStyle="1" w:styleId="CommentSubjectChar">
    <w:name w:val="Comment Subject Char"/>
    <w:basedOn w:val="CommentTextChar"/>
    <w:link w:val="CommentSubject"/>
    <w:uiPriority w:val="99"/>
    <w:semiHidden/>
    <w:rsid w:val="00695945"/>
    <w:rPr>
      <w:b/>
      <w:bCs/>
      <w:sz w:val="20"/>
      <w:szCs w:val="20"/>
    </w:rPr>
  </w:style>
  <w:style w:type="character" w:styleId="FollowedHyperlink">
    <w:name w:val="FollowedHyperlink"/>
    <w:basedOn w:val="DefaultParagraphFont"/>
    <w:uiPriority w:val="99"/>
    <w:semiHidden/>
    <w:unhideWhenUsed/>
    <w:rsid w:val="00FC25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da.gov/food/resources-you-food/raw-mil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oveah\Downloads\FFA%20Word%20Template%20-%20AgExplor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BDB7B-9AB6-A541-B628-33ACA32A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Word Template - AgExplorer</Template>
  <TotalTime>14</TotalTime>
  <Pages>9</Pages>
  <Words>1391</Words>
  <Characters>7934</Characters>
  <Application>Microsoft Office Word</Application>
  <DocSecurity>0</DocSecurity>
  <Lines>66</Lines>
  <Paragraphs>18</Paragraphs>
  <ScaleCrop>false</ScaleCrop>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Govea, Isaiah</dc:creator>
  <cp:keywords/>
  <dc:description/>
  <cp:lastModifiedBy>Pastir, Breanna</cp:lastModifiedBy>
  <cp:revision>45</cp:revision>
  <dcterms:created xsi:type="dcterms:W3CDTF">2024-12-10T00:30:00Z</dcterms:created>
  <dcterms:modified xsi:type="dcterms:W3CDTF">2025-02-20T13:50:00Z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823e4dab0a4409e78365dbfddd67e8f2b86db8f08efceef8162e15cfe082f78e</vt:lpwstr>
  </property>
</Properties>
</file>