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E78BD" w14:textId="77777777" w:rsidR="00E817AD" w:rsidRPr="0096287B" w:rsidRDefault="00E817AD" w:rsidP="00E817AD">
      <w:pPr>
        <w:pStyle w:val="Title"/>
        <w:rPr>
          <w:lang w:val="en-US"/>
        </w:rPr>
      </w:pPr>
      <w:bookmarkStart w:id="0" w:name="zoom"/>
      <w:r w:rsidRPr="0096287B">
        <w:rPr>
          <w:lang w:val="en-US"/>
        </w:rPr>
        <w:t>Student Connection Room</w:t>
      </w:r>
    </w:p>
    <w:bookmarkEnd w:id="0"/>
    <w:p w14:paraId="24E25412" w14:textId="30387359" w:rsidR="002E4ABB" w:rsidRDefault="00E817AD" w:rsidP="00E817AD">
      <w:pPr>
        <w:pStyle w:val="BodyCopy"/>
      </w:pP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F9627" wp14:editId="54C3DC4F">
                <wp:simplePos x="0" y="0"/>
                <wp:positionH relativeFrom="margin">
                  <wp:posOffset>3542030</wp:posOffset>
                </wp:positionH>
                <wp:positionV relativeFrom="paragraph">
                  <wp:posOffset>326390</wp:posOffset>
                </wp:positionV>
                <wp:extent cx="2613660" cy="2133600"/>
                <wp:effectExtent l="0" t="0" r="15240" b="19050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336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3D691" w14:textId="77777777" w:rsidR="00E817AD" w:rsidRDefault="00E817AD" w:rsidP="00E817AD">
                            <w:r>
                              <w:t>What are your key takeaways from your experience?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F9627" id="Text Box 2" o:spid="_x0000_s1026" style="position:absolute;margin-left:278.9pt;margin-top:25.7pt;width:205.8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" fillcolor="white [3201]" strokecolor="#004a98 [3204]" strokeweight="1pt">
                <v:stroke joinstyle="miter"/>
                <v:textbox>
                  <w:txbxContent>
                    <w:p w14:paraId="4473D691" w14:textId="77777777" w:rsidR="00E817AD" w:rsidRDefault="00E817AD" w:rsidP="00E817AD">
                      <w:r>
                        <w:t>What are your key takeaways from your experience?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6287B">
        <w:rPr>
          <w:rFonts w:asciiTheme="minorHAnsi" w:hAnsiTheme="minorHAnsi"/>
        </w:rPr>
        <w:t xml:space="preserve">Directions: Reflect on your recent experience in the student connection </w:t>
      </w:r>
      <w:proofErr w:type="gramStart"/>
      <w:r w:rsidRPr="0096287B">
        <w:rPr>
          <w:rFonts w:asciiTheme="minorHAnsi" w:hAnsiTheme="minorHAnsi"/>
        </w:rPr>
        <w:t>room</w:t>
      </w:r>
      <w:r>
        <w:rPr>
          <w:rFonts w:asciiTheme="minorHAnsi" w:hAnsiTheme="minorHAnsi"/>
        </w:rPr>
        <w:t>,</w:t>
      </w:r>
      <w:r w:rsidRPr="0096287B">
        <w:rPr>
          <w:rFonts w:asciiTheme="minorHAnsi" w:hAnsiTheme="minorHAnsi"/>
        </w:rPr>
        <w:t xml:space="preserve"> and</w:t>
      </w:r>
      <w:proofErr w:type="gramEnd"/>
      <w:r w:rsidRPr="0096287B">
        <w:rPr>
          <w:rFonts w:asciiTheme="minorHAnsi" w:hAnsiTheme="minorHAnsi"/>
        </w:rPr>
        <w:t xml:space="preserve"> answer the fol</w:t>
      </w:r>
      <w:r>
        <w:rPr>
          <w:rFonts w:asciiTheme="minorHAnsi" w:hAnsiTheme="minorHAnsi"/>
        </w:rPr>
        <w:t>l</w:t>
      </w:r>
      <w:r w:rsidRPr="0096287B">
        <w:rPr>
          <w:rFonts w:asciiTheme="minorHAnsi" w:hAnsiTheme="minorHAnsi"/>
        </w:rPr>
        <w:t>owing questions.</w:t>
      </w:r>
      <w:r w:rsidR="002E4ABB">
        <w:t xml:space="preserve"> </w:t>
      </w:r>
    </w:p>
    <w:p w14:paraId="085D7A66" w14:textId="4F462332" w:rsidR="00E817AD" w:rsidRPr="002E4ABB" w:rsidRDefault="00E817AD" w:rsidP="00E817AD">
      <w:pPr>
        <w:pStyle w:val="BodyCopy"/>
      </w:pPr>
      <w:r w:rsidRPr="0096287B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1B412" wp14:editId="50C122DC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130550" cy="1447800"/>
                <wp:effectExtent l="0" t="0" r="1270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550" cy="1447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DDA85" w14:textId="77777777" w:rsidR="00E817AD" w:rsidRDefault="00E817AD" w:rsidP="00E817AD">
                            <w:r>
                              <w:t>Topic Area: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4A4DB6F" w14:textId="77777777" w:rsidR="00E817AD" w:rsidRDefault="00E817AD" w:rsidP="00E817AD"/>
                          <w:p w14:paraId="5383173A" w14:textId="77777777" w:rsidR="00E817AD" w:rsidRDefault="00E817AD" w:rsidP="00E817AD">
                            <w:r>
                              <w:t>What interests you about this area?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1B412" id="Rectangle: Rounded Corners 4" o:spid="_x0000_s1027" style="position:absolute;margin-left:0;margin-top:9pt;width:246.5pt;height:11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" fillcolor="white [3201]" strokecolor="#004a98 [3204]" strokeweight="1pt">
                <v:stroke joinstyle="miter"/>
                <v:textbox>
                  <w:txbxContent>
                    <w:p w14:paraId="1CADDA85" w14:textId="77777777" w:rsidR="00E817AD" w:rsidRDefault="00E817AD" w:rsidP="00E817AD">
                      <w:r>
                        <w:t>Topic Area: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4A4DB6F" w14:textId="77777777" w:rsidR="00E817AD" w:rsidRDefault="00E817AD" w:rsidP="00E817AD"/>
                    <w:p w14:paraId="5383173A" w14:textId="77777777" w:rsidR="00E817AD" w:rsidRDefault="00E817AD" w:rsidP="00E817AD">
                      <w:r>
                        <w:t>What interests you about this area?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6BCC0" wp14:editId="661CC1F2">
                <wp:simplePos x="0" y="0"/>
                <wp:positionH relativeFrom="margin">
                  <wp:posOffset>-371475</wp:posOffset>
                </wp:positionH>
                <wp:positionV relativeFrom="paragraph">
                  <wp:posOffset>1619250</wp:posOffset>
                </wp:positionV>
                <wp:extent cx="3829050" cy="1162050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BB5530" w14:textId="77777777" w:rsidR="00E817AD" w:rsidRPr="00BB24AA" w:rsidRDefault="00E817AD" w:rsidP="00E817AD">
                            <w:pPr>
                              <w:jc w:val="center"/>
                              <w:rPr>
                                <w:color w:val="004A98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4A98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IT’S ALL ABOUT CONNECTIONS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6BCC0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28" type="#_x0000_t202" style="position:absolute;margin-left:-29.25pt;margin-top:127.5pt;width:301.5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" filled="f" stroked="f">
                <v:textbox>
                  <w:txbxContent>
                    <w:p w14:paraId="55BB5530" w14:textId="77777777" w:rsidR="00E817AD" w:rsidRPr="00BB24AA" w:rsidRDefault="00E817AD" w:rsidP="00E817AD">
                      <w:pPr>
                        <w:jc w:val="center"/>
                        <w:rPr>
                          <w:color w:val="004A98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4A98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ALL ABOUT CONNECTIONS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287B">
        <w:rPr>
          <w:noProof/>
        </w:rPr>
        <w:drawing>
          <wp:anchor distT="0" distB="0" distL="114300" distR="114300" simplePos="0" relativeHeight="251671552" behindDoc="1" locked="0" layoutInCell="1" allowOverlap="1" wp14:anchorId="194317C4" wp14:editId="5808D745">
            <wp:simplePos x="0" y="0"/>
            <wp:positionH relativeFrom="column">
              <wp:posOffset>5362575</wp:posOffset>
            </wp:positionH>
            <wp:positionV relativeFrom="page">
              <wp:posOffset>8104505</wp:posOffset>
            </wp:positionV>
            <wp:extent cx="829945" cy="1134110"/>
            <wp:effectExtent l="114300" t="76200" r="103505" b="85090"/>
            <wp:wrapTight wrapText="bothSides">
              <wp:wrapPolygon edited="0">
                <wp:start x="-960" y="-47"/>
                <wp:lineTo x="-699" y="20591"/>
                <wp:lineTo x="16205" y="21587"/>
                <wp:lineTo x="19312" y="21897"/>
                <wp:lineTo x="22235" y="21495"/>
                <wp:lineTo x="22037" y="3063"/>
                <wp:lineTo x="21029" y="-859"/>
                <wp:lineTo x="14723" y="-1837"/>
                <wp:lineTo x="2938" y="-584"/>
                <wp:lineTo x="-960" y="-47"/>
              </wp:wrapPolygon>
            </wp:wrapTight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0" r="15284"/>
                    <a:stretch/>
                  </pic:blipFill>
                  <pic:spPr bwMode="auto">
                    <a:xfrm rot="639270">
                      <a:off x="0" y="0"/>
                      <a:ext cx="82994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FA4A44" wp14:editId="25F6020F">
                <wp:simplePos x="0" y="0"/>
                <wp:positionH relativeFrom="page">
                  <wp:posOffset>714375</wp:posOffset>
                </wp:positionH>
                <wp:positionV relativeFrom="page">
                  <wp:posOffset>6494780</wp:posOffset>
                </wp:positionV>
                <wp:extent cx="5359400" cy="2868295"/>
                <wp:effectExtent l="38100" t="0" r="0" b="27305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868295"/>
                        </a:xfrm>
                        <a:prstGeom prst="bracePair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57022C" w14:textId="77777777" w:rsidR="00E817AD" w:rsidRDefault="00E817AD" w:rsidP="00E817AD">
                            <w:r>
                              <w:t>How can you take what you learned during this experience and apply it to your life today?</w:t>
                            </w:r>
                          </w:p>
                          <w:p w14:paraId="31FB5363" w14:textId="77777777" w:rsidR="00E817AD" w:rsidRDefault="00E817AD" w:rsidP="00E817AD"/>
                          <w:p w14:paraId="11BACB1E" w14:textId="77777777" w:rsidR="00E817AD" w:rsidRDefault="00E817AD" w:rsidP="00E817AD"/>
                          <w:p w14:paraId="460F02AF" w14:textId="77777777" w:rsidR="00E817AD" w:rsidRDefault="00E817AD" w:rsidP="00E817AD"/>
                          <w:p w14:paraId="48E6C3AC" w14:textId="77777777" w:rsidR="00E817AD" w:rsidRDefault="00E817AD" w:rsidP="00E817AD"/>
                          <w:p w14:paraId="57ED7DFE" w14:textId="77777777" w:rsidR="00E817AD" w:rsidRDefault="00E817AD" w:rsidP="00E817AD">
                            <w:r>
                              <w:t xml:space="preserve">In the future?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A4A4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29" type="#_x0000_t186" style="position:absolute;margin-left:56.25pt;margin-top:511.4pt;width:422pt;height:225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" strokecolor="#004a98 [3204]" strokeweight="1pt">
                <v:stroke joinstyle="miter"/>
                <v:textbox>
                  <w:txbxContent>
                    <w:p w14:paraId="7157022C" w14:textId="77777777" w:rsidR="00E817AD" w:rsidRDefault="00E817AD" w:rsidP="00E817AD">
                      <w:r>
                        <w:t>How can you take what you learned during this experience and apply it to your life today?</w:t>
                      </w:r>
                    </w:p>
                    <w:p w14:paraId="31FB5363" w14:textId="77777777" w:rsidR="00E817AD" w:rsidRDefault="00E817AD" w:rsidP="00E817AD"/>
                    <w:p w14:paraId="11BACB1E" w14:textId="77777777" w:rsidR="00E817AD" w:rsidRDefault="00E817AD" w:rsidP="00E817AD"/>
                    <w:p w14:paraId="460F02AF" w14:textId="77777777" w:rsidR="00E817AD" w:rsidRDefault="00E817AD" w:rsidP="00E817AD"/>
                    <w:p w14:paraId="48E6C3AC" w14:textId="77777777" w:rsidR="00E817AD" w:rsidRDefault="00E817AD" w:rsidP="00E817AD"/>
                    <w:p w14:paraId="57ED7DFE" w14:textId="77777777" w:rsidR="00E817AD" w:rsidRDefault="00E817AD" w:rsidP="00E817AD">
                      <w:r>
                        <w:t xml:space="preserve">In the future?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35CC1B" wp14:editId="7ACE398E">
                <wp:simplePos x="0" y="0"/>
                <wp:positionH relativeFrom="margin">
                  <wp:posOffset>-161925</wp:posOffset>
                </wp:positionH>
                <wp:positionV relativeFrom="paragraph">
                  <wp:posOffset>2971800</wp:posOffset>
                </wp:positionV>
                <wp:extent cx="3638550" cy="1631950"/>
                <wp:effectExtent l="0" t="0" r="19050" b="25400"/>
                <wp:wrapNone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6319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F69C1" w14:textId="77777777" w:rsidR="00E817AD" w:rsidRDefault="00E817AD" w:rsidP="00E817AD">
                            <w:r>
                              <w:t xml:space="preserve">Draw an emoji that represents your feelings after participating in this experience. Explain your choice.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35CC1B" id="_x0000_s1030" style="position:absolute;margin-left:-12.75pt;margin-top:234pt;width:286.5pt;height:1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" fillcolor="white [3201]" strokecolor="#004a98 [3204]" strokeweight="1pt">
                <v:stroke joinstyle="miter"/>
                <v:textbox>
                  <w:txbxContent>
                    <w:p w14:paraId="5C5F69C1" w14:textId="77777777" w:rsidR="00E817AD" w:rsidRDefault="00E817AD" w:rsidP="00E817AD">
                      <w:r>
                        <w:t xml:space="preserve">Draw an emoji that represents your feelings after participating in this experience. Explain your choice.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4C18B" wp14:editId="30B62D4C">
                <wp:simplePos x="0" y="0"/>
                <wp:positionH relativeFrom="margin">
                  <wp:posOffset>3570605</wp:posOffset>
                </wp:positionH>
                <wp:positionV relativeFrom="paragraph">
                  <wp:posOffset>2324100</wp:posOffset>
                </wp:positionV>
                <wp:extent cx="2613660" cy="2133600"/>
                <wp:effectExtent l="0" t="0" r="15240" b="1905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33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4A9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0C56BB6" w14:textId="77777777" w:rsidR="00E817AD" w:rsidRDefault="00E817AD" w:rsidP="00E817AD">
                            <w:r>
                              <w:t xml:space="preserve">Name some of the states represented by other FFA members during the connection times.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4C18B" id="_x0000_s1031" style="position:absolute;margin-left:281.15pt;margin-top:183pt;width:205.8pt;height:16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" fillcolor="window" strokecolor="#004a98" strokeweight="1pt">
                <v:stroke joinstyle="miter"/>
                <v:textbox>
                  <w:txbxContent>
                    <w:p w14:paraId="10C56BB6" w14:textId="77777777" w:rsidR="00E817AD" w:rsidRDefault="00E817AD" w:rsidP="00E817AD">
                      <w:r>
                        <w:t xml:space="preserve">Name some of the states represented by other FFA members during the connection times.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817AD" w:rsidRPr="002E4ABB" w:rsidSect="00E817A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A05EF" w14:textId="77777777" w:rsidR="00E817AD" w:rsidRDefault="00E817AD" w:rsidP="00E974FE">
      <w:pPr>
        <w:spacing w:after="0" w:line="240" w:lineRule="auto"/>
      </w:pPr>
      <w:r>
        <w:separator/>
      </w:r>
    </w:p>
  </w:endnote>
  <w:endnote w:type="continuationSeparator" w:id="0">
    <w:p w14:paraId="041EE9E1" w14:textId="77777777" w:rsidR="00E817AD" w:rsidRDefault="00E817A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85D6AD1D-4673-4318-86D1-49AC94F08D31}"/>
    <w:embedBold r:id="rId2" w:fontKey="{9DE20F9C-3FAA-4554-9982-73CABFDE52CE}"/>
    <w:embedItalic r:id="rId3" w:fontKey="{CCA0CB17-077B-4EA6-BB18-AA80D58FBAF7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03D9B385-70E4-4BB8-BDB4-A7FF7444787C}"/>
    <w:embedBold r:id="rId5" w:fontKey="{377AC619-3A25-4347-88DC-FB2C0B358DFC}"/>
    <w:embedItalic r:id="rId6" w:fontKey="{AF59D28F-548C-4B9F-93DE-E1007168F2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084A968-392E-47BF-8AAB-B9E82F74813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513BEFE-4A3E-49CD-A5C3-6BB7DFC45F3A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FA4EB6EF-2F51-46CA-868F-D14436AA4DB5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5E389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4FA27D8" wp14:editId="4BD760D6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CAA081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E1103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50905E90" wp14:editId="4D888A09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BBA081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004D7" w14:textId="77777777" w:rsidR="00E817AD" w:rsidRDefault="00E817AD" w:rsidP="00E974FE">
      <w:pPr>
        <w:spacing w:after="0" w:line="240" w:lineRule="auto"/>
      </w:pPr>
      <w:r>
        <w:separator/>
      </w:r>
    </w:p>
  </w:footnote>
  <w:footnote w:type="continuationSeparator" w:id="0">
    <w:p w14:paraId="20BC52E0" w14:textId="77777777" w:rsidR="00E817AD" w:rsidRDefault="00E817A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BD6A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928390" wp14:editId="75CDE63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7055040" wp14:editId="21E48EBA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89BE97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44990" wp14:editId="4EC70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45DC85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65988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AAC3A4" wp14:editId="52203282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383E8D74" wp14:editId="52C5680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34493A" wp14:editId="42EA25D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BC8DA4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B696D" wp14:editId="4FC841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C51B8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D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E55329"/>
    <w:rsid w:val="00E80D18"/>
    <w:rsid w:val="00E817AD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8D342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E817A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(4)</Template>
  <TotalTime>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1</cp:revision>
  <dcterms:created xsi:type="dcterms:W3CDTF">2020-09-30T21:17:00Z</dcterms:created>
  <dcterms:modified xsi:type="dcterms:W3CDTF">2020-09-30T21:21:00Z</dcterms:modified>
</cp:coreProperties>
</file>