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9D12C" w14:textId="77777777" w:rsidR="005B5B89" w:rsidRPr="00E77F6F" w:rsidRDefault="005B5B89" w:rsidP="005B5B89">
      <w:pPr>
        <w:keepNext/>
        <w:keepLines/>
        <w:pageBreakBefore/>
        <w:widowControl/>
        <w:spacing w:after="200" w:line="520" w:lineRule="atLeast"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</w:rPr>
      </w:pPr>
      <w:r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</w:rPr>
        <w:t>STUDENT</w:t>
      </w:r>
      <w:r w:rsidRPr="00E77F6F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</w:rPr>
        <w:t xml:space="preserve"> workshop Note sheet</w:t>
      </w:r>
    </w:p>
    <w:p w14:paraId="666C2BFD" w14:textId="77777777" w:rsidR="005B5B89" w:rsidRDefault="005B5B89" w:rsidP="005B5B89">
      <w:pPr>
        <w:widowControl/>
        <w:spacing w:after="160" w:line="225" w:lineRule="atLeast"/>
        <w:rPr>
          <w:b/>
          <w:bCs/>
        </w:rPr>
      </w:pPr>
      <w:r w:rsidRPr="00E77F6F">
        <w:rPr>
          <w:b/>
          <w:bCs/>
        </w:rPr>
        <w:t>Title of Workshop: ___________________________________________</w:t>
      </w:r>
    </w:p>
    <w:p w14:paraId="57F38538" w14:textId="586F67AA" w:rsidR="00BC127B" w:rsidRPr="005B5B89" w:rsidRDefault="005B5B89" w:rsidP="005B5B89">
      <w:pPr>
        <w:widowControl/>
        <w:spacing w:after="160" w:line="225" w:lineRule="atLeast"/>
        <w:rPr>
          <w:b/>
          <w:bCs/>
        </w:rPr>
      </w:pP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4E8BA1A" wp14:editId="4E8091A8">
                <wp:simplePos x="0" y="0"/>
                <wp:positionH relativeFrom="margin">
                  <wp:align>center</wp:align>
                </wp:positionH>
                <wp:positionV relativeFrom="paragraph">
                  <wp:posOffset>215265</wp:posOffset>
                </wp:positionV>
                <wp:extent cx="6179820" cy="7364730"/>
                <wp:effectExtent l="19050" t="19050" r="11430" b="26670"/>
                <wp:wrapTight wrapText="bothSides">
                  <wp:wrapPolygon edited="0">
                    <wp:start x="-67" y="-56"/>
                    <wp:lineTo x="-67" y="21622"/>
                    <wp:lineTo x="10853" y="21622"/>
                    <wp:lineTo x="17578" y="21622"/>
                    <wp:lineTo x="21573" y="21566"/>
                    <wp:lineTo x="21573" y="-56"/>
                    <wp:lineTo x="-67" y="-56"/>
                  </wp:wrapPolygon>
                </wp:wrapTight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9820" cy="7364730"/>
                          <a:chOff x="0" y="0"/>
                          <a:chExt cx="6179820" cy="736473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60700" cy="3227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129F54" w14:textId="77777777" w:rsidR="005B5B89" w:rsidRDefault="005B5B89" w:rsidP="005B5B89">
                              <w:r>
                                <w:t xml:space="preserve">What are three things you learned during the workshop? </w:t>
                              </w:r>
                            </w:p>
                            <w:p w14:paraId="6230664C" w14:textId="4F488755" w:rsidR="005B5B89" w:rsidRDefault="005B5B89" w:rsidP="005B5B89">
                              <w:r>
                                <w:t xml:space="preserve">1. </w:t>
                              </w:r>
                            </w:p>
                            <w:p w14:paraId="629C9EBB" w14:textId="77777777" w:rsidR="005B5B89" w:rsidRDefault="005B5B89" w:rsidP="005B5B89"/>
                            <w:p w14:paraId="7ECED425" w14:textId="77777777" w:rsidR="005B5B89" w:rsidRDefault="005B5B89" w:rsidP="005B5B89"/>
                            <w:p w14:paraId="1D2AE432" w14:textId="77777777" w:rsidR="005B5B89" w:rsidRDefault="005B5B89" w:rsidP="005B5B89"/>
                            <w:p w14:paraId="1F9C80EA" w14:textId="7553BD64" w:rsidR="005B5B89" w:rsidRDefault="005B5B89" w:rsidP="005B5B89">
                              <w:r>
                                <w:t>2.</w:t>
                              </w:r>
                            </w:p>
                            <w:p w14:paraId="115DC1F6" w14:textId="77777777" w:rsidR="005B5B89" w:rsidRDefault="005B5B89" w:rsidP="005B5B89"/>
                            <w:p w14:paraId="31CA5C14" w14:textId="77777777" w:rsidR="005B5B89" w:rsidRDefault="005B5B89" w:rsidP="005B5B89"/>
                            <w:p w14:paraId="6CA3054C" w14:textId="77777777" w:rsidR="005B5B89" w:rsidRDefault="005B5B89" w:rsidP="005B5B89"/>
                            <w:p w14:paraId="6FBDEB85" w14:textId="21B15183" w:rsidR="005B5B89" w:rsidRDefault="005B5B89" w:rsidP="005B5B89">
                              <w:r>
                                <w:t>3.</w:t>
                              </w:r>
                            </w:p>
                            <w:p w14:paraId="0E85F6F2" w14:textId="77777777" w:rsidR="005B5B89" w:rsidRDefault="005B5B89" w:rsidP="005B5B89"/>
                            <w:p w14:paraId="19B77F5B" w14:textId="77777777" w:rsidR="005B5B89" w:rsidRDefault="005B5B89" w:rsidP="005B5B89"/>
                            <w:p w14:paraId="473DEF16" w14:textId="77777777" w:rsidR="005B5B89" w:rsidRDefault="005B5B89" w:rsidP="005B5B89"/>
                            <w:p w14:paraId="52A11243" w14:textId="77777777" w:rsidR="005B5B89" w:rsidRDefault="005B5B89" w:rsidP="005B5B89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63240" y="0"/>
                            <a:ext cx="3116580" cy="3227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D3D635" w14:textId="77777777" w:rsidR="005B5B89" w:rsidRDefault="005B5B89" w:rsidP="005B5B89">
                              <w:r>
                                <w:t xml:space="preserve">What are two things you found interesting? </w:t>
                              </w:r>
                            </w:p>
                            <w:p w14:paraId="3FB8C9F7" w14:textId="2D29AED0" w:rsidR="005B5B89" w:rsidRDefault="005B5B89" w:rsidP="005B5B89">
                              <w:r>
                                <w:t>1.</w:t>
                              </w:r>
                            </w:p>
                            <w:p w14:paraId="0C6459FF" w14:textId="77777777" w:rsidR="005B5B89" w:rsidRDefault="005B5B89" w:rsidP="005B5B89"/>
                            <w:p w14:paraId="419A5AEA" w14:textId="77777777" w:rsidR="005B5B89" w:rsidRDefault="005B5B89" w:rsidP="005B5B89"/>
                            <w:p w14:paraId="371BF523" w14:textId="77777777" w:rsidR="005B5B89" w:rsidRDefault="005B5B89" w:rsidP="005B5B89"/>
                            <w:p w14:paraId="30637B7A" w14:textId="77777777" w:rsidR="005B5B89" w:rsidRDefault="005B5B89" w:rsidP="005B5B89"/>
                            <w:p w14:paraId="54FC440A" w14:textId="77777777" w:rsidR="005B5B89" w:rsidRDefault="005B5B89" w:rsidP="005B5B89"/>
                            <w:p w14:paraId="47B36B64" w14:textId="77777777" w:rsidR="005B5B89" w:rsidRDefault="005B5B89" w:rsidP="005B5B89"/>
                            <w:p w14:paraId="2F056AF2" w14:textId="466FC52F" w:rsidR="005B5B89" w:rsidRDefault="005B5B89" w:rsidP="005B5B89">
                              <w:r>
                                <w:t>2.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63240" y="3223260"/>
                            <a:ext cx="3116580" cy="4137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6B5058" w14:textId="77777777" w:rsidR="005B5B89" w:rsidRDefault="005B5B89" w:rsidP="005B5B89">
                              <w:r>
                                <w:t xml:space="preserve">Notes: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223260"/>
                            <a:ext cx="3060700" cy="4141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C7EB19" w14:textId="77777777" w:rsidR="005B5B89" w:rsidRDefault="005B5B89" w:rsidP="005B5B89">
                              <w:r>
                                <w:t xml:space="preserve">How can you apply what you learned in your personal life?  </w:t>
                              </w:r>
                            </w:p>
                            <w:p w14:paraId="3192CB91" w14:textId="77777777" w:rsidR="005B5B89" w:rsidRDefault="005B5B89" w:rsidP="005B5B89"/>
                            <w:p w14:paraId="679836F7" w14:textId="77777777" w:rsidR="005B5B89" w:rsidRDefault="005B5B89" w:rsidP="005B5B89"/>
                            <w:p w14:paraId="558191E6" w14:textId="77777777" w:rsidR="005B5B89" w:rsidRDefault="005B5B89" w:rsidP="005B5B89"/>
                            <w:p w14:paraId="3B65CB8E" w14:textId="77777777" w:rsidR="005B5B89" w:rsidRDefault="005B5B89" w:rsidP="005B5B89"/>
                            <w:p w14:paraId="66C6FB2B" w14:textId="77777777" w:rsidR="005B5B89" w:rsidRDefault="005B5B89" w:rsidP="005B5B89"/>
                            <w:p w14:paraId="7A9E9FEC" w14:textId="77777777" w:rsidR="005B5B89" w:rsidRDefault="005B5B89" w:rsidP="005B5B89">
                              <w:r>
                                <w:t>…in your academic goals?</w:t>
                              </w:r>
                            </w:p>
                            <w:p w14:paraId="326A11E1" w14:textId="77777777" w:rsidR="005B5B89" w:rsidRDefault="005B5B89" w:rsidP="005B5B89"/>
                            <w:p w14:paraId="2A3CA301" w14:textId="77777777" w:rsidR="005B5B89" w:rsidRDefault="005B5B89" w:rsidP="005B5B89"/>
                            <w:p w14:paraId="73463507" w14:textId="77777777" w:rsidR="005B5B89" w:rsidRDefault="005B5B89" w:rsidP="005B5B89"/>
                            <w:p w14:paraId="44A7D91E" w14:textId="77777777" w:rsidR="005B5B89" w:rsidRDefault="005B5B89" w:rsidP="005B5B89"/>
                            <w:p w14:paraId="676D3B50" w14:textId="77777777" w:rsidR="005B5B89" w:rsidRDefault="005B5B89" w:rsidP="005B5B89"/>
                            <w:p w14:paraId="648949F2" w14:textId="5594CCAF" w:rsidR="005B5B89" w:rsidRDefault="005B5B89" w:rsidP="005B5B89">
                              <w:r>
                                <w:t xml:space="preserve">…in </w:t>
                              </w:r>
                              <w:r>
                                <w:t xml:space="preserve">your </w:t>
                              </w:r>
                              <w:r>
                                <w:t xml:space="preserve">FFA chapter?  </w:t>
                              </w:r>
                            </w:p>
                            <w:p w14:paraId="100B5852" w14:textId="77777777" w:rsidR="005B5B89" w:rsidRDefault="005B5B89" w:rsidP="005B5B89"/>
                            <w:p w14:paraId="6DD36A25" w14:textId="77777777" w:rsidR="005B5B89" w:rsidRDefault="005B5B89" w:rsidP="005B5B89"/>
                            <w:p w14:paraId="14D60685" w14:textId="77777777" w:rsidR="005B5B89" w:rsidRDefault="005B5B89" w:rsidP="005B5B89"/>
                            <w:p w14:paraId="28A076AF" w14:textId="77777777" w:rsidR="005B5B89" w:rsidRDefault="005B5B89" w:rsidP="005B5B89"/>
                            <w:p w14:paraId="2A021ACA" w14:textId="77777777" w:rsidR="005B5B89" w:rsidRDefault="005B5B89" w:rsidP="005B5B89"/>
                            <w:p w14:paraId="4AEDBA86" w14:textId="77777777" w:rsidR="005B5B89" w:rsidRDefault="005B5B89" w:rsidP="005B5B89"/>
                            <w:p w14:paraId="754A8CA9" w14:textId="77777777" w:rsidR="005B5B89" w:rsidRDefault="005B5B89" w:rsidP="005B5B89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4E8BA1A" id="Group 3" o:spid="_x0000_s1026" style="position:absolute;margin-left:0;margin-top:16.95pt;width:486.6pt;height:579.9pt;z-index:-251654144;mso-position-horizontal:center;mso-position-horizontal-relative:margin;mso-width-relative:margin" coordsize="61798,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30607;height:32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<v:textbox>
                    <w:txbxContent>
                      <w:p w14:paraId="12129F54" w14:textId="77777777" w:rsidR="005B5B89" w:rsidRDefault="005B5B89" w:rsidP="005B5B89">
                        <w:r>
                          <w:t xml:space="preserve">What are three things you learned during the workshop? </w:t>
                        </w:r>
                      </w:p>
                      <w:p w14:paraId="6230664C" w14:textId="4F488755" w:rsidR="005B5B89" w:rsidRDefault="005B5B89" w:rsidP="005B5B89">
                        <w:r>
                          <w:t xml:space="preserve">1. </w:t>
                        </w:r>
                      </w:p>
                      <w:p w14:paraId="629C9EBB" w14:textId="77777777" w:rsidR="005B5B89" w:rsidRDefault="005B5B89" w:rsidP="005B5B89"/>
                      <w:p w14:paraId="7ECED425" w14:textId="77777777" w:rsidR="005B5B89" w:rsidRDefault="005B5B89" w:rsidP="005B5B89"/>
                      <w:p w14:paraId="1D2AE432" w14:textId="77777777" w:rsidR="005B5B89" w:rsidRDefault="005B5B89" w:rsidP="005B5B89"/>
                      <w:p w14:paraId="1F9C80EA" w14:textId="7553BD64" w:rsidR="005B5B89" w:rsidRDefault="005B5B89" w:rsidP="005B5B89">
                        <w:r>
                          <w:t>2.</w:t>
                        </w:r>
                      </w:p>
                      <w:p w14:paraId="115DC1F6" w14:textId="77777777" w:rsidR="005B5B89" w:rsidRDefault="005B5B89" w:rsidP="005B5B89"/>
                      <w:p w14:paraId="31CA5C14" w14:textId="77777777" w:rsidR="005B5B89" w:rsidRDefault="005B5B89" w:rsidP="005B5B89"/>
                      <w:p w14:paraId="6CA3054C" w14:textId="77777777" w:rsidR="005B5B89" w:rsidRDefault="005B5B89" w:rsidP="005B5B89"/>
                      <w:p w14:paraId="6FBDEB85" w14:textId="21B15183" w:rsidR="005B5B89" w:rsidRDefault="005B5B89" w:rsidP="005B5B89">
                        <w:r>
                          <w:t>3.</w:t>
                        </w:r>
                      </w:p>
                      <w:p w14:paraId="0E85F6F2" w14:textId="77777777" w:rsidR="005B5B89" w:rsidRDefault="005B5B89" w:rsidP="005B5B89"/>
                      <w:p w14:paraId="19B77F5B" w14:textId="77777777" w:rsidR="005B5B89" w:rsidRDefault="005B5B89" w:rsidP="005B5B89"/>
                      <w:p w14:paraId="473DEF16" w14:textId="77777777" w:rsidR="005B5B89" w:rsidRDefault="005B5B89" w:rsidP="005B5B89"/>
                      <w:p w14:paraId="52A11243" w14:textId="77777777" w:rsidR="005B5B89" w:rsidRDefault="005B5B89" w:rsidP="005B5B89"/>
                    </w:txbxContent>
                  </v:textbox>
                </v:shape>
                <v:shape id="Text Box 2" o:spid="_x0000_s1028" type="#_x0000_t202" style="position:absolute;left:30632;width:31166;height:32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5l3wgAAANsAAAAPAAAAZHJzL2Rvd25yZXYueG1sRE/NasJA&#10;EL4X+g7LFHqrmxaJ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AFB5l3wgAAANsAAAAPAAAA&#10;AAAAAAAAAAAAAAcCAABkcnMvZG93bnJldi54bWxQSwUGAAAAAAMAAwC3AAAA9gIAAAAA&#10;" strokeweight="2.25pt">
                  <v:textbox>
                    <w:txbxContent>
                      <w:p w14:paraId="2DD3D635" w14:textId="77777777" w:rsidR="005B5B89" w:rsidRDefault="005B5B89" w:rsidP="005B5B89">
                        <w:r>
                          <w:t xml:space="preserve">What are two things you found interesting? </w:t>
                        </w:r>
                      </w:p>
                      <w:p w14:paraId="3FB8C9F7" w14:textId="2D29AED0" w:rsidR="005B5B89" w:rsidRDefault="005B5B89" w:rsidP="005B5B89">
                        <w:r>
                          <w:t>1.</w:t>
                        </w:r>
                      </w:p>
                      <w:p w14:paraId="0C6459FF" w14:textId="77777777" w:rsidR="005B5B89" w:rsidRDefault="005B5B89" w:rsidP="005B5B89"/>
                      <w:p w14:paraId="419A5AEA" w14:textId="77777777" w:rsidR="005B5B89" w:rsidRDefault="005B5B89" w:rsidP="005B5B89"/>
                      <w:p w14:paraId="371BF523" w14:textId="77777777" w:rsidR="005B5B89" w:rsidRDefault="005B5B89" w:rsidP="005B5B89"/>
                      <w:p w14:paraId="30637B7A" w14:textId="77777777" w:rsidR="005B5B89" w:rsidRDefault="005B5B89" w:rsidP="005B5B89"/>
                      <w:p w14:paraId="54FC440A" w14:textId="77777777" w:rsidR="005B5B89" w:rsidRDefault="005B5B89" w:rsidP="005B5B89"/>
                      <w:p w14:paraId="47B36B64" w14:textId="77777777" w:rsidR="005B5B89" w:rsidRDefault="005B5B89" w:rsidP="005B5B89"/>
                      <w:p w14:paraId="2F056AF2" w14:textId="466FC52F" w:rsidR="005B5B89" w:rsidRDefault="005B5B89" w:rsidP="005B5B89">
                        <w:r>
                          <w:t>2.</w:t>
                        </w:r>
                      </w:p>
                    </w:txbxContent>
                  </v:textbox>
                </v:shape>
                <v:shape id="Text Box 2" o:spid="_x0000_s1029" type="#_x0000_t202" style="position:absolute;left:30632;top:32232;width:31166;height:41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" strokeweight="2.25pt">
                  <v:textbox>
                    <w:txbxContent>
                      <w:p w14:paraId="0B6B5058" w14:textId="77777777" w:rsidR="005B5B89" w:rsidRDefault="005B5B89" w:rsidP="005B5B89">
                        <w:r>
                          <w:t xml:space="preserve">Notes:   </w:t>
                        </w:r>
                      </w:p>
                    </w:txbxContent>
                  </v:textbox>
                </v:shape>
                <v:shape id="Text Box 2" o:spid="_x0000_s1030" type="#_x0000_t202" style="position:absolute;top:32232;width:30607;height:41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swgAAANsAAAAPAAAAZHJzL2Rvd25yZXYueG1sRE/NasJA&#10;EL4X+g7LFHqrmxaM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BqSzzswgAAANsAAAAPAAAA&#10;AAAAAAAAAAAAAAcCAABkcnMvZG93bnJldi54bWxQSwUGAAAAAAMAAwC3AAAA9gIAAAAA&#10;" strokeweight="2.25pt">
                  <v:textbox>
                    <w:txbxContent>
                      <w:p w14:paraId="15C7EB19" w14:textId="77777777" w:rsidR="005B5B89" w:rsidRDefault="005B5B89" w:rsidP="005B5B89">
                        <w:r>
                          <w:t xml:space="preserve">How can you apply what you learned in your personal life?  </w:t>
                        </w:r>
                      </w:p>
                      <w:p w14:paraId="3192CB91" w14:textId="77777777" w:rsidR="005B5B89" w:rsidRDefault="005B5B89" w:rsidP="005B5B89"/>
                      <w:p w14:paraId="679836F7" w14:textId="77777777" w:rsidR="005B5B89" w:rsidRDefault="005B5B89" w:rsidP="005B5B89"/>
                      <w:p w14:paraId="558191E6" w14:textId="77777777" w:rsidR="005B5B89" w:rsidRDefault="005B5B89" w:rsidP="005B5B89"/>
                      <w:p w14:paraId="3B65CB8E" w14:textId="77777777" w:rsidR="005B5B89" w:rsidRDefault="005B5B89" w:rsidP="005B5B89"/>
                      <w:p w14:paraId="66C6FB2B" w14:textId="77777777" w:rsidR="005B5B89" w:rsidRDefault="005B5B89" w:rsidP="005B5B89"/>
                      <w:p w14:paraId="7A9E9FEC" w14:textId="77777777" w:rsidR="005B5B89" w:rsidRDefault="005B5B89" w:rsidP="005B5B89">
                        <w:r>
                          <w:t>…in your academic goals?</w:t>
                        </w:r>
                      </w:p>
                      <w:p w14:paraId="326A11E1" w14:textId="77777777" w:rsidR="005B5B89" w:rsidRDefault="005B5B89" w:rsidP="005B5B89"/>
                      <w:p w14:paraId="2A3CA301" w14:textId="77777777" w:rsidR="005B5B89" w:rsidRDefault="005B5B89" w:rsidP="005B5B89"/>
                      <w:p w14:paraId="73463507" w14:textId="77777777" w:rsidR="005B5B89" w:rsidRDefault="005B5B89" w:rsidP="005B5B89"/>
                      <w:p w14:paraId="44A7D91E" w14:textId="77777777" w:rsidR="005B5B89" w:rsidRDefault="005B5B89" w:rsidP="005B5B89"/>
                      <w:p w14:paraId="676D3B50" w14:textId="77777777" w:rsidR="005B5B89" w:rsidRDefault="005B5B89" w:rsidP="005B5B89"/>
                      <w:p w14:paraId="648949F2" w14:textId="5594CCAF" w:rsidR="005B5B89" w:rsidRDefault="005B5B89" w:rsidP="005B5B89">
                        <w:r>
                          <w:t xml:space="preserve">…in </w:t>
                        </w:r>
                        <w:r>
                          <w:t xml:space="preserve">your </w:t>
                        </w:r>
                        <w:r>
                          <w:t xml:space="preserve">FFA chapter?  </w:t>
                        </w:r>
                      </w:p>
                      <w:p w14:paraId="100B5852" w14:textId="77777777" w:rsidR="005B5B89" w:rsidRDefault="005B5B89" w:rsidP="005B5B89"/>
                      <w:p w14:paraId="6DD36A25" w14:textId="77777777" w:rsidR="005B5B89" w:rsidRDefault="005B5B89" w:rsidP="005B5B89"/>
                      <w:p w14:paraId="14D60685" w14:textId="77777777" w:rsidR="005B5B89" w:rsidRDefault="005B5B89" w:rsidP="005B5B89"/>
                      <w:p w14:paraId="28A076AF" w14:textId="77777777" w:rsidR="005B5B89" w:rsidRDefault="005B5B89" w:rsidP="005B5B89"/>
                      <w:p w14:paraId="2A021ACA" w14:textId="77777777" w:rsidR="005B5B89" w:rsidRDefault="005B5B89" w:rsidP="005B5B89"/>
                      <w:p w14:paraId="4AEDBA86" w14:textId="77777777" w:rsidR="005B5B89" w:rsidRDefault="005B5B89" w:rsidP="005B5B89"/>
                      <w:p w14:paraId="754A8CA9" w14:textId="77777777" w:rsidR="005B5B89" w:rsidRDefault="005B5B89" w:rsidP="005B5B89"/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sectPr w:rsidR="00BC127B" w:rsidRPr="005B5B89" w:rsidSect="00E77F6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7694F" w14:textId="77777777" w:rsidR="00285CCF" w:rsidRDefault="00285CCF" w:rsidP="00E974FE">
      <w:pPr>
        <w:spacing w:after="0"/>
      </w:pPr>
      <w:r>
        <w:separator/>
      </w:r>
    </w:p>
  </w:endnote>
  <w:endnote w:type="continuationSeparator" w:id="0">
    <w:p w14:paraId="0EA36CD2" w14:textId="77777777" w:rsidR="00285CCF" w:rsidRDefault="00285CCF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39D9D13C-C930-44F8-996D-D45C8C497168}"/>
    <w:embedBold r:id="rId2" w:fontKey="{90DE286D-EC93-4CEF-A1AE-92B4D32D3C3C}"/>
    <w:embedItalic r:id="rId3" w:fontKey="{04088457-4EE9-45DA-9B1D-C1CC1F450E52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433FC67F-B821-40AC-81BC-B6561277DDD4}"/>
    <w:embedBold r:id="rId5" w:fontKey="{54342C2C-EA36-41E7-B91E-46D792A26CD0}"/>
    <w:embedItalic r:id="rId6" w:fontKey="{4CE0DF06-CF53-49EE-9C48-37BC9983D00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A4C373AE-AEA0-4580-9C50-35DE14B9CA5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A409E275-7FAB-413B-9554-89C0A07955E3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F7904689-BA6B-4C24-862D-F5AC86A2A0B1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charset w:val="00"/>
    <w:family w:val="auto"/>
    <w:pitch w:val="default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0C172" w14:textId="77777777" w:rsidR="00285CCF" w:rsidRDefault="00285CCF" w:rsidP="00E974FE">
      <w:pPr>
        <w:spacing w:after="0"/>
      </w:pPr>
      <w:r>
        <w:separator/>
      </w:r>
    </w:p>
  </w:footnote>
  <w:footnote w:type="continuationSeparator" w:id="0">
    <w:p w14:paraId="24B14EB9" w14:textId="77777777" w:rsidR="00285CCF" w:rsidRDefault="00285CCF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A5B1" w14:textId="330DE824" w:rsidR="00E77F6F" w:rsidRDefault="00E77F6F" w:rsidP="00E77F6F">
    <w:pPr>
      <w:keepNext/>
      <w:keepLines/>
      <w:pageBreakBefore/>
      <w:widowControl/>
      <w:spacing w:after="200" w:line="520" w:lineRule="atLeast"/>
      <w:contextualSpacing/>
      <w:rPr>
        <w:rFonts w:asciiTheme="majorHAnsi" w:eastAsiaTheme="majorEastAsia" w:hAnsiTheme="majorHAnsi" w:cstheme="majorBidi"/>
        <w:caps/>
        <w:color w:val="004A98" w:themeColor="accent1"/>
        <w:kern w:val="28"/>
        <w:sz w:val="48"/>
        <w:szCs w:val="56"/>
      </w:rPr>
    </w:pPr>
  </w:p>
  <w:p w14:paraId="5C8A847B" w14:textId="653EBE0D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18CA507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4A81127B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28951A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4BBCB615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21A21C92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1CAB0D5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4.4pt;height:7.2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14"/>
  </w:num>
  <w:num w:numId="2" w16cid:durableId="1205869310">
    <w:abstractNumId w:val="17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2"/>
  </w:num>
  <w:num w:numId="15" w16cid:durableId="1850832844">
    <w:abstractNumId w:val="16"/>
  </w:num>
  <w:num w:numId="16" w16cid:durableId="12602868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3"/>
  </w:num>
  <w:num w:numId="18" w16cid:durableId="1234271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D61B7"/>
    <w:rsid w:val="000E424A"/>
    <w:rsid w:val="00106469"/>
    <w:rsid w:val="00170A94"/>
    <w:rsid w:val="001E56D8"/>
    <w:rsid w:val="001E6747"/>
    <w:rsid w:val="00206C6F"/>
    <w:rsid w:val="00226579"/>
    <w:rsid w:val="002266E8"/>
    <w:rsid w:val="0027652A"/>
    <w:rsid w:val="00285CCF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B7734"/>
    <w:rsid w:val="004E0DB9"/>
    <w:rsid w:val="00500211"/>
    <w:rsid w:val="00542D1F"/>
    <w:rsid w:val="0056299C"/>
    <w:rsid w:val="00575640"/>
    <w:rsid w:val="005A13E5"/>
    <w:rsid w:val="005B0FDD"/>
    <w:rsid w:val="005B5B89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10556"/>
    <w:rsid w:val="008421CB"/>
    <w:rsid w:val="008D32E5"/>
    <w:rsid w:val="008E2A51"/>
    <w:rsid w:val="00995841"/>
    <w:rsid w:val="009B007B"/>
    <w:rsid w:val="009B30FC"/>
    <w:rsid w:val="009C0EC8"/>
    <w:rsid w:val="00A23EC1"/>
    <w:rsid w:val="00A47661"/>
    <w:rsid w:val="00A67697"/>
    <w:rsid w:val="00AA2D70"/>
    <w:rsid w:val="00AB57AC"/>
    <w:rsid w:val="00AC0609"/>
    <w:rsid w:val="00AC3AAE"/>
    <w:rsid w:val="00AD433D"/>
    <w:rsid w:val="00AE319F"/>
    <w:rsid w:val="00B03DBA"/>
    <w:rsid w:val="00B15142"/>
    <w:rsid w:val="00B73261"/>
    <w:rsid w:val="00B95B62"/>
    <w:rsid w:val="00B97A03"/>
    <w:rsid w:val="00BC127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C5AF3"/>
    <w:rsid w:val="00DE7B1B"/>
    <w:rsid w:val="00E20179"/>
    <w:rsid w:val="00E225A5"/>
    <w:rsid w:val="00E52A52"/>
    <w:rsid w:val="00E55329"/>
    <w:rsid w:val="00E7230F"/>
    <w:rsid w:val="00E77F6F"/>
    <w:rsid w:val="00E80D18"/>
    <w:rsid w:val="00E87B95"/>
    <w:rsid w:val="00E974FE"/>
    <w:rsid w:val="00EC27BF"/>
    <w:rsid w:val="00ED284E"/>
    <w:rsid w:val="00ED2C7B"/>
    <w:rsid w:val="00F31947"/>
    <w:rsid w:val="00F659D5"/>
    <w:rsid w:val="00F93C8A"/>
    <w:rsid w:val="00FB6CBB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10</TotalTime>
  <Pages>1</Pages>
  <Words>15</Words>
  <Characters>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3</cp:revision>
  <cp:lastPrinted>2021-08-25T13:01:00Z</cp:lastPrinted>
  <dcterms:created xsi:type="dcterms:W3CDTF">2022-08-17T19:22:00Z</dcterms:created>
  <dcterms:modified xsi:type="dcterms:W3CDTF">2023-08-16T21:01:00Z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f3c4fb831fcb0e06c69e74e41e413b0dbcbfb3aeac5174ccf9ab596dd440b8e0</vt:lpwstr>
  </property>
</Properties>
</file>