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7EB18" w14:textId="77777777" w:rsidR="001C28E4" w:rsidRPr="0067363D" w:rsidRDefault="00932656" w:rsidP="0067363D">
      <w:pPr>
        <w:pStyle w:val="FFATitle"/>
      </w:pPr>
      <w:r>
        <w:t>Horse Evaluation</w:t>
      </w:r>
      <w:r w:rsidR="001C28E4" w:rsidRPr="0067363D">
        <w:t xml:space="preserve"> Career Development Event</w:t>
      </w:r>
    </w:p>
    <w:p w14:paraId="6B62DE5E" w14:textId="641B43DB" w:rsidR="00D600A3" w:rsidRPr="00374A0F" w:rsidRDefault="00D600A3" w:rsidP="00D600A3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AE06B6">
        <w:rPr>
          <w:i/>
          <w:noProof/>
          <w:color w:val="070909"/>
          <w:sz w:val="14"/>
        </w:rPr>
        <w:t>Sep-21</w:t>
      </w:r>
      <w:r>
        <w:rPr>
          <w:i/>
          <w:color w:val="070909"/>
          <w:sz w:val="14"/>
        </w:rPr>
        <w:fldChar w:fldCharType="end"/>
      </w:r>
    </w:p>
    <w:p w14:paraId="4AF9B6A8" w14:textId="77777777" w:rsidR="00932656" w:rsidRDefault="00932656" w:rsidP="0067363D">
      <w:pPr>
        <w:pStyle w:val="FFASummary"/>
      </w:pPr>
      <w:r>
        <w:t xml:space="preserve">As a team, review the </w:t>
      </w:r>
      <w:r w:rsidR="009269FA">
        <w:t xml:space="preserve">following questions; you will have 10 minutes for this activity. </w:t>
      </w:r>
      <w:r>
        <w:t xml:space="preserve"> </w:t>
      </w:r>
      <w:r w:rsidR="009269FA" w:rsidRPr="00EE5B34">
        <w:rPr>
          <w:u w:val="single"/>
        </w:rPr>
        <w:t>One</w:t>
      </w:r>
      <w:r w:rsidR="009269FA">
        <w:t xml:space="preserve"> team member should c</w:t>
      </w:r>
      <w:r>
        <w:t xml:space="preserve">learly mark </w:t>
      </w:r>
      <w:r w:rsidR="009269FA">
        <w:t>each</w:t>
      </w:r>
      <w:r>
        <w:t xml:space="preserve"> answer on the </w:t>
      </w:r>
      <w:r w:rsidR="00EE5B34">
        <w:t xml:space="preserve">team </w:t>
      </w:r>
      <w:r w:rsidR="009269FA">
        <w:t>E-scan</w:t>
      </w:r>
      <w:r>
        <w:t xml:space="preserve"> sheet. </w:t>
      </w:r>
    </w:p>
    <w:p w14:paraId="68E12445" w14:textId="77777777" w:rsidR="009269FA" w:rsidRPr="0067363D" w:rsidRDefault="009269FA" w:rsidP="0067363D">
      <w:pPr>
        <w:pStyle w:val="FFASummary"/>
      </w:pPr>
    </w:p>
    <w:p w14:paraId="203951B8" w14:textId="64BF7ED0" w:rsidR="00D600A3" w:rsidRPr="00AE06B6" w:rsidRDefault="00932656" w:rsidP="00D600A3">
      <w:pPr>
        <w:pStyle w:val="FFASub1"/>
        <w:rPr>
          <w:rFonts w:cs="Lasiver-Regular"/>
          <w:color w:val="2F5496" w:themeColor="accent5" w:themeShade="BF"/>
          <w:sz w:val="28"/>
          <w:szCs w:val="28"/>
        </w:rPr>
      </w:pPr>
      <w:r w:rsidRPr="00AE06B6">
        <w:rPr>
          <w:color w:val="2F5496" w:themeColor="accent5" w:themeShade="BF"/>
          <w:sz w:val="28"/>
          <w:szCs w:val="28"/>
        </w:rPr>
        <w:t xml:space="preserve">team activity </w:t>
      </w:r>
      <w:r w:rsidR="0025470B" w:rsidRPr="00AE06B6">
        <w:rPr>
          <w:color w:val="2F5496" w:themeColor="accent5" w:themeShade="BF"/>
          <w:sz w:val="28"/>
          <w:szCs w:val="28"/>
        </w:rPr>
        <w:t>2</w:t>
      </w:r>
      <w:r w:rsidRPr="00AE06B6">
        <w:rPr>
          <w:color w:val="2F5496" w:themeColor="accent5" w:themeShade="BF"/>
          <w:sz w:val="28"/>
          <w:szCs w:val="28"/>
        </w:rPr>
        <w:t>-</w:t>
      </w:r>
      <w:r w:rsidR="00B37BB0" w:rsidRPr="00AE06B6">
        <w:rPr>
          <w:color w:val="2F5496" w:themeColor="accent5" w:themeShade="BF"/>
          <w:sz w:val="28"/>
          <w:szCs w:val="28"/>
        </w:rPr>
        <w:t>Fire Safety on Horse farms</w:t>
      </w:r>
    </w:p>
    <w:p w14:paraId="5200D3D6" w14:textId="7F67EF64" w:rsidR="00932656" w:rsidRDefault="00932656" w:rsidP="00932656"/>
    <w:p w14:paraId="7488AD36" w14:textId="6C1941FF" w:rsidR="00D14B65" w:rsidRDefault="007F7867" w:rsidP="00D14B65">
      <w:r>
        <w:t xml:space="preserve">Barn fires can be a </w:t>
      </w:r>
      <w:r w:rsidR="001B60B5">
        <w:t xml:space="preserve">tremendous detriment for horse owners. To make matters worse, most barn fires are completely preventable by the owner. </w:t>
      </w:r>
      <w:r>
        <w:t xml:space="preserve"> </w:t>
      </w:r>
      <w:r w:rsidR="00ED0E7F">
        <w:t xml:space="preserve">For the next 10 minutes, </w:t>
      </w:r>
      <w:r w:rsidR="006E5589">
        <w:t xml:space="preserve">you will be a horse owner who needs to make very important decisions regarding the safety of your barn. </w:t>
      </w:r>
      <w:r w:rsidR="001B17D5">
        <w:t xml:space="preserve">At this point in </w:t>
      </w:r>
      <w:r w:rsidR="003F2B3A">
        <w:t xml:space="preserve">your </w:t>
      </w:r>
      <w:r w:rsidR="001B17D5">
        <w:t xml:space="preserve">barn </w:t>
      </w:r>
      <w:r w:rsidR="003F2B3A">
        <w:t>ownership,</w:t>
      </w:r>
      <w:r w:rsidR="001B17D5">
        <w:t xml:space="preserve"> you have not experienced a fire, but keeping your barn safe should always be a priority. </w:t>
      </w:r>
    </w:p>
    <w:p w14:paraId="04CBAA56" w14:textId="23D673C4" w:rsidR="009660A4" w:rsidRDefault="0025470B" w:rsidP="00D14B65">
      <w:r>
        <w:t xml:space="preserve">Highly flammable materials often found in a barn </w:t>
      </w:r>
      <w:r w:rsidR="00D14B65">
        <w:t>include:</w:t>
      </w:r>
    </w:p>
    <w:p w14:paraId="053D0AC3" w14:textId="57823021" w:rsidR="0025470B" w:rsidRDefault="008E5DA2" w:rsidP="00D14B65">
      <w:pPr>
        <w:pStyle w:val="ListParagraph"/>
        <w:ind w:left="1440"/>
      </w:pPr>
      <w:r>
        <w:t>-</w:t>
      </w:r>
      <w:r w:rsidR="0025470B">
        <w:t>Fertilizer</w:t>
      </w:r>
    </w:p>
    <w:p w14:paraId="0E363407" w14:textId="387D5155" w:rsidR="0025470B" w:rsidRDefault="008E5DA2" w:rsidP="008E5DA2">
      <w:pPr>
        <w:pStyle w:val="ListParagraph"/>
        <w:ind w:left="1440"/>
      </w:pPr>
      <w:r>
        <w:t>-</w:t>
      </w:r>
      <w:r w:rsidR="0025470B">
        <w:t>Horse Blankets</w:t>
      </w:r>
    </w:p>
    <w:p w14:paraId="027848A1" w14:textId="3AA60092" w:rsidR="0025470B" w:rsidRDefault="008E5DA2" w:rsidP="008E5DA2">
      <w:pPr>
        <w:pStyle w:val="ListParagraph"/>
        <w:ind w:left="1440"/>
      </w:pPr>
      <w:r>
        <w:t>-</w:t>
      </w:r>
      <w:r w:rsidR="0025470B">
        <w:t>Paint</w:t>
      </w:r>
    </w:p>
    <w:p w14:paraId="2B52B476" w14:textId="725D4233" w:rsidR="0025470B" w:rsidRDefault="008E5DA2" w:rsidP="008E5DA2">
      <w:pPr>
        <w:pStyle w:val="ListParagraph"/>
        <w:ind w:left="1440"/>
      </w:pPr>
      <w:r>
        <w:t>-</w:t>
      </w:r>
      <w:r w:rsidR="0025470B">
        <w:t>Hay</w:t>
      </w:r>
      <w:r w:rsidR="00044709">
        <w:t xml:space="preserve"> and straw</w:t>
      </w:r>
    </w:p>
    <w:p w14:paraId="7EC19AD4" w14:textId="3BC4D4A3" w:rsidR="00044709" w:rsidRDefault="00044709" w:rsidP="008E5DA2">
      <w:pPr>
        <w:pStyle w:val="ListParagraph"/>
        <w:ind w:left="1440"/>
      </w:pPr>
      <w:r>
        <w:t>-Bedding material</w:t>
      </w:r>
    </w:p>
    <w:p w14:paraId="091E4A9C" w14:textId="61940925" w:rsidR="00044709" w:rsidRDefault="00044709" w:rsidP="008E5DA2">
      <w:pPr>
        <w:pStyle w:val="ListParagraph"/>
        <w:ind w:left="1440"/>
      </w:pPr>
      <w:r>
        <w:t>-Co</w:t>
      </w:r>
      <w:r w:rsidR="006E237C">
        <w:t>bwebs, dust, and grain dust</w:t>
      </w:r>
    </w:p>
    <w:p w14:paraId="072FA8C9" w14:textId="2533E742" w:rsidR="00924A58" w:rsidRDefault="00924A58" w:rsidP="008E5DA2">
      <w:pPr>
        <w:pStyle w:val="ListParagraph"/>
        <w:ind w:left="1440"/>
      </w:pPr>
      <w:r>
        <w:t>-Pesticides and herbicides.</w:t>
      </w:r>
    </w:p>
    <w:p w14:paraId="533BA093" w14:textId="77777777" w:rsidR="00E55301" w:rsidRDefault="00E55301" w:rsidP="008E5DA2">
      <w:pPr>
        <w:pStyle w:val="ListParagraph"/>
        <w:ind w:left="1440"/>
      </w:pPr>
    </w:p>
    <w:p w14:paraId="36AA910E" w14:textId="5A1ADA0D" w:rsidR="00924A58" w:rsidRDefault="00197306" w:rsidP="00924A58">
      <w:pPr>
        <w:pStyle w:val="ListParagraph"/>
        <w:numPr>
          <w:ilvl w:val="0"/>
          <w:numId w:val="32"/>
        </w:numPr>
      </w:pPr>
      <w:r>
        <w:t>Which of the above i</w:t>
      </w:r>
      <w:r w:rsidR="001323B0">
        <w:t>tems</w:t>
      </w:r>
      <w:r>
        <w:t xml:space="preserve"> should be stored in another building and not your barn?</w:t>
      </w:r>
    </w:p>
    <w:p w14:paraId="741CBF3A" w14:textId="0C0872EF" w:rsidR="004F0EE5" w:rsidRDefault="004F0EE5" w:rsidP="004F0EE5">
      <w:pPr>
        <w:pStyle w:val="ListParagraph"/>
        <w:numPr>
          <w:ilvl w:val="1"/>
          <w:numId w:val="32"/>
        </w:numPr>
      </w:pPr>
      <w:r>
        <w:t>Hay and straw</w:t>
      </w:r>
    </w:p>
    <w:p w14:paraId="3B2DF784" w14:textId="60D94646" w:rsidR="004F0EE5" w:rsidRDefault="004F0EE5" w:rsidP="004F0EE5">
      <w:pPr>
        <w:pStyle w:val="ListParagraph"/>
        <w:numPr>
          <w:ilvl w:val="1"/>
          <w:numId w:val="32"/>
        </w:numPr>
      </w:pPr>
      <w:r>
        <w:t>Bedding material</w:t>
      </w:r>
    </w:p>
    <w:p w14:paraId="0A69CAAB" w14:textId="372146FA" w:rsidR="004F0EE5" w:rsidRPr="001D3C74" w:rsidRDefault="004F0EE5" w:rsidP="004F0EE5">
      <w:pPr>
        <w:pStyle w:val="ListParagraph"/>
        <w:numPr>
          <w:ilvl w:val="1"/>
          <w:numId w:val="32"/>
        </w:numPr>
      </w:pPr>
      <w:r w:rsidRPr="001D3C74">
        <w:t>Paint</w:t>
      </w:r>
    </w:p>
    <w:p w14:paraId="12ACB36C" w14:textId="0A624E3F" w:rsidR="004F0EE5" w:rsidRPr="001D3C74" w:rsidRDefault="00E55301" w:rsidP="004F0EE5">
      <w:pPr>
        <w:pStyle w:val="ListParagraph"/>
        <w:numPr>
          <w:ilvl w:val="1"/>
          <w:numId w:val="32"/>
        </w:numPr>
        <w:rPr>
          <w:b/>
        </w:rPr>
      </w:pPr>
      <w:r w:rsidRPr="001D3C74">
        <w:rPr>
          <w:b/>
        </w:rPr>
        <w:t>Both A and B</w:t>
      </w:r>
    </w:p>
    <w:p w14:paraId="78607111" w14:textId="3F27D992" w:rsidR="00E55301" w:rsidRDefault="00E55301" w:rsidP="004F0EE5">
      <w:pPr>
        <w:pStyle w:val="ListParagraph"/>
        <w:numPr>
          <w:ilvl w:val="1"/>
          <w:numId w:val="32"/>
        </w:numPr>
      </w:pPr>
      <w:r>
        <w:t xml:space="preserve">All </w:t>
      </w:r>
      <w:r w:rsidR="001323B0">
        <w:t xml:space="preserve">above items </w:t>
      </w:r>
      <w:r>
        <w:t>can and should be stored in the barn</w:t>
      </w:r>
    </w:p>
    <w:p w14:paraId="2D3C246F" w14:textId="77777777" w:rsidR="00D14B65" w:rsidRDefault="00D14B65" w:rsidP="00D14B65"/>
    <w:p w14:paraId="22B3118B" w14:textId="17AA4A80" w:rsidR="0025470B" w:rsidRDefault="0025470B" w:rsidP="00E90AA3">
      <w:pPr>
        <w:pStyle w:val="ListParagraph"/>
        <w:numPr>
          <w:ilvl w:val="0"/>
          <w:numId w:val="32"/>
        </w:numPr>
      </w:pPr>
      <w:r>
        <w:t>An updated list of all chemicals on the farm should be maintained. Which of these should not be included on the list?</w:t>
      </w:r>
    </w:p>
    <w:p w14:paraId="542D801F" w14:textId="6A9CE8D6" w:rsidR="0025470B" w:rsidRDefault="0025470B" w:rsidP="00E90AA3">
      <w:pPr>
        <w:pStyle w:val="ListParagraph"/>
        <w:numPr>
          <w:ilvl w:val="1"/>
          <w:numId w:val="32"/>
        </w:numPr>
      </w:pPr>
      <w:r>
        <w:t>Name of the chemical</w:t>
      </w:r>
    </w:p>
    <w:p w14:paraId="209D4B30" w14:textId="5B4764CB" w:rsidR="003B1A66" w:rsidRPr="001D3C74" w:rsidRDefault="003B1A66" w:rsidP="00E90AA3">
      <w:pPr>
        <w:pStyle w:val="ListParagraph"/>
        <w:numPr>
          <w:ilvl w:val="1"/>
          <w:numId w:val="32"/>
        </w:numPr>
        <w:rPr>
          <w:b/>
        </w:rPr>
      </w:pPr>
      <w:r w:rsidRPr="001D3C74">
        <w:rPr>
          <w:b/>
        </w:rPr>
        <w:lastRenderedPageBreak/>
        <w:t>Purpose of the chemical</w:t>
      </w:r>
    </w:p>
    <w:p w14:paraId="5A2DF960" w14:textId="7C4E1627" w:rsidR="0025470B" w:rsidRDefault="0025470B" w:rsidP="00E90AA3">
      <w:pPr>
        <w:pStyle w:val="ListParagraph"/>
        <w:numPr>
          <w:ilvl w:val="1"/>
          <w:numId w:val="32"/>
        </w:numPr>
      </w:pPr>
      <w:r>
        <w:t>Date purchased</w:t>
      </w:r>
    </w:p>
    <w:p w14:paraId="5AB4D6AB" w14:textId="7E75FD85" w:rsidR="0025470B" w:rsidRPr="001D3C74" w:rsidRDefault="0025470B" w:rsidP="00E90AA3">
      <w:pPr>
        <w:pStyle w:val="ListParagraph"/>
        <w:numPr>
          <w:ilvl w:val="1"/>
          <w:numId w:val="32"/>
        </w:numPr>
      </w:pPr>
      <w:r w:rsidRPr="001D3C74">
        <w:t>Quantity of the chemical</w:t>
      </w:r>
    </w:p>
    <w:p w14:paraId="0F8BE469" w14:textId="77777777" w:rsidR="00E90AA3" w:rsidRDefault="00E90AA3" w:rsidP="00E90AA3">
      <w:pPr>
        <w:pStyle w:val="ListParagraph"/>
        <w:ind w:left="1440"/>
      </w:pPr>
    </w:p>
    <w:p w14:paraId="7F184941" w14:textId="31DF2411" w:rsidR="00290D76" w:rsidRDefault="00290D76" w:rsidP="00E90AA3">
      <w:pPr>
        <w:pStyle w:val="ListParagraph"/>
        <w:numPr>
          <w:ilvl w:val="0"/>
          <w:numId w:val="32"/>
        </w:numPr>
      </w:pPr>
      <w:r>
        <w:t>Any appliance used in the barn should be ______ approved.</w:t>
      </w:r>
    </w:p>
    <w:p w14:paraId="587769C1" w14:textId="3223421C" w:rsidR="00290D76" w:rsidRDefault="00582ABE" w:rsidP="00E90AA3">
      <w:pPr>
        <w:pStyle w:val="ListParagraph"/>
        <w:numPr>
          <w:ilvl w:val="1"/>
          <w:numId w:val="32"/>
        </w:numPr>
      </w:pPr>
      <w:r>
        <w:t>FDA</w:t>
      </w:r>
    </w:p>
    <w:p w14:paraId="0DABF142" w14:textId="5C6B54B2" w:rsidR="00582ABE" w:rsidRDefault="00582ABE" w:rsidP="00E90AA3">
      <w:pPr>
        <w:pStyle w:val="ListParagraph"/>
        <w:numPr>
          <w:ilvl w:val="1"/>
          <w:numId w:val="32"/>
        </w:numPr>
      </w:pPr>
      <w:r>
        <w:t>USDA</w:t>
      </w:r>
    </w:p>
    <w:p w14:paraId="1C9D23C2" w14:textId="213BCC74" w:rsidR="00582ABE" w:rsidRPr="001D3C74" w:rsidRDefault="00582ABE" w:rsidP="00E90AA3">
      <w:pPr>
        <w:pStyle w:val="ListParagraph"/>
        <w:numPr>
          <w:ilvl w:val="1"/>
          <w:numId w:val="32"/>
        </w:numPr>
        <w:rPr>
          <w:b/>
        </w:rPr>
      </w:pPr>
      <w:r w:rsidRPr="001D3C74">
        <w:rPr>
          <w:b/>
        </w:rPr>
        <w:t>UL</w:t>
      </w:r>
    </w:p>
    <w:p w14:paraId="0E1F4C5E" w14:textId="2A2CF87D" w:rsidR="00582ABE" w:rsidRDefault="00582ABE" w:rsidP="00E90AA3">
      <w:pPr>
        <w:pStyle w:val="ListParagraph"/>
        <w:numPr>
          <w:ilvl w:val="1"/>
          <w:numId w:val="32"/>
        </w:numPr>
      </w:pPr>
      <w:r>
        <w:t>NRC</w:t>
      </w:r>
      <w:r w:rsidR="00E90AA3">
        <w:t>S</w:t>
      </w:r>
    </w:p>
    <w:p w14:paraId="1A45AFCD" w14:textId="77777777" w:rsidR="00E90AA3" w:rsidRDefault="00E90AA3" w:rsidP="00E90AA3">
      <w:pPr>
        <w:pStyle w:val="ListParagraph"/>
        <w:ind w:left="1440"/>
      </w:pPr>
    </w:p>
    <w:p w14:paraId="383537D1" w14:textId="3CF5B3E6" w:rsidR="00582ABE" w:rsidRDefault="008C16D2" w:rsidP="00E90AA3">
      <w:pPr>
        <w:pStyle w:val="ListParagraph"/>
        <w:numPr>
          <w:ilvl w:val="0"/>
          <w:numId w:val="32"/>
        </w:numPr>
      </w:pPr>
      <w:r>
        <w:t xml:space="preserve">The </w:t>
      </w:r>
      <w:r w:rsidR="00C10BD5">
        <w:t>result of hay that hasn’t been cured properly is known as ____________.</w:t>
      </w:r>
      <w:r w:rsidR="00B15E9F">
        <w:t xml:space="preserve"> </w:t>
      </w:r>
      <w:r w:rsidR="00C600A1">
        <w:t xml:space="preserve">If the temperature of your hay climbs about __________ or higher, you need to move it </w:t>
      </w:r>
      <w:r w:rsidR="00D7264E">
        <w:t>out of the barn quickly.</w:t>
      </w:r>
      <w:r w:rsidR="00E26FD2">
        <w:t xml:space="preserve"> What is the cause of this?</w:t>
      </w:r>
    </w:p>
    <w:p w14:paraId="7AB9861E" w14:textId="0C750ED8" w:rsidR="00D7264E" w:rsidRDefault="00170D8E" w:rsidP="00E90AA3">
      <w:pPr>
        <w:pStyle w:val="ListParagraph"/>
        <w:numPr>
          <w:ilvl w:val="1"/>
          <w:numId w:val="32"/>
        </w:numPr>
      </w:pPr>
      <w:r>
        <w:t xml:space="preserve">Spontaneous combustion; </w:t>
      </w:r>
      <w:r w:rsidR="00D7264E">
        <w:t xml:space="preserve">100 </w:t>
      </w:r>
      <w:r w:rsidR="005711AB">
        <w:rPr>
          <w:rFonts w:cstheme="minorHAnsi"/>
        </w:rPr>
        <w:t>°</w:t>
      </w:r>
      <w:r w:rsidR="005711AB">
        <w:t xml:space="preserve"> F</w:t>
      </w:r>
      <w:r>
        <w:t>; hay baled too wet.</w:t>
      </w:r>
    </w:p>
    <w:p w14:paraId="24EC2C88" w14:textId="289CC525" w:rsidR="005711AB" w:rsidRDefault="000D7EC2" w:rsidP="00E90AA3">
      <w:pPr>
        <w:pStyle w:val="ListParagraph"/>
        <w:numPr>
          <w:ilvl w:val="1"/>
          <w:numId w:val="32"/>
        </w:numPr>
      </w:pPr>
      <w:r>
        <w:t xml:space="preserve">Thermal expansion; </w:t>
      </w:r>
      <w:r w:rsidR="005711AB">
        <w:t>1</w:t>
      </w:r>
      <w:r w:rsidR="00C23FE1">
        <w:t>7</w:t>
      </w:r>
      <w:r w:rsidR="005711AB">
        <w:t xml:space="preserve">5 </w:t>
      </w:r>
      <w:r w:rsidR="005711AB">
        <w:rPr>
          <w:rFonts w:cstheme="minorHAnsi"/>
        </w:rPr>
        <w:t>°</w:t>
      </w:r>
      <w:r w:rsidR="00D63924">
        <w:t xml:space="preserve"> F</w:t>
      </w:r>
      <w:r>
        <w:t xml:space="preserve">; hay baled too dry. </w:t>
      </w:r>
    </w:p>
    <w:p w14:paraId="51D0BB5C" w14:textId="1AB47BEB" w:rsidR="00D63924" w:rsidRDefault="00E26FD2" w:rsidP="00E90AA3">
      <w:pPr>
        <w:pStyle w:val="ListParagraph"/>
        <w:numPr>
          <w:ilvl w:val="1"/>
          <w:numId w:val="32"/>
        </w:numPr>
      </w:pPr>
      <w:r>
        <w:t>Internal</w:t>
      </w:r>
      <w:r w:rsidR="00C23FE1">
        <w:t xml:space="preserve"> composting;</w:t>
      </w:r>
      <w:r>
        <w:t xml:space="preserve"> </w:t>
      </w:r>
      <w:r w:rsidR="00D63924">
        <w:t xml:space="preserve">155 </w:t>
      </w:r>
      <w:r w:rsidR="00D63924">
        <w:rPr>
          <w:rFonts w:cstheme="minorHAnsi"/>
        </w:rPr>
        <w:t>°</w:t>
      </w:r>
      <w:r w:rsidR="00B96C0C">
        <w:t xml:space="preserve"> F</w:t>
      </w:r>
      <w:r w:rsidR="00B15E9F">
        <w:t xml:space="preserve">; </w:t>
      </w:r>
      <w:r w:rsidR="00262471">
        <w:t>hydraulic</w:t>
      </w:r>
      <w:r w:rsidR="00C23FE1">
        <w:t xml:space="preserve"> fluid dripped on hay from the baler. </w:t>
      </w:r>
    </w:p>
    <w:p w14:paraId="6747B1D8" w14:textId="1B8BA627" w:rsidR="00B96C0C" w:rsidRPr="001D3C74" w:rsidRDefault="00CA46D2" w:rsidP="00E90AA3">
      <w:pPr>
        <w:pStyle w:val="ListParagraph"/>
        <w:numPr>
          <w:ilvl w:val="1"/>
          <w:numId w:val="32"/>
        </w:numPr>
        <w:rPr>
          <w:b/>
        </w:rPr>
      </w:pPr>
      <w:r w:rsidRPr="001D3C74">
        <w:rPr>
          <w:b/>
        </w:rPr>
        <w:t>Spontaneous combustion</w:t>
      </w:r>
      <w:r w:rsidR="00E26FD2" w:rsidRPr="001D3C74">
        <w:rPr>
          <w:b/>
        </w:rPr>
        <w:t xml:space="preserve">; </w:t>
      </w:r>
      <w:r w:rsidR="00B96C0C" w:rsidRPr="001D3C74">
        <w:rPr>
          <w:b/>
        </w:rPr>
        <w:t xml:space="preserve">175 </w:t>
      </w:r>
      <w:r w:rsidR="00B96C0C" w:rsidRPr="001D3C74">
        <w:rPr>
          <w:rFonts w:cstheme="minorHAnsi"/>
          <w:b/>
        </w:rPr>
        <w:t>°</w:t>
      </w:r>
      <w:r w:rsidR="00B96C0C" w:rsidRPr="001D3C74">
        <w:rPr>
          <w:b/>
        </w:rPr>
        <w:t xml:space="preserve"> F</w:t>
      </w:r>
      <w:r w:rsidR="00E26FD2" w:rsidRPr="001D3C74">
        <w:rPr>
          <w:b/>
        </w:rPr>
        <w:t xml:space="preserve">; hay baled too wet. </w:t>
      </w:r>
    </w:p>
    <w:p w14:paraId="509D7139" w14:textId="77777777" w:rsidR="00E90AA3" w:rsidRDefault="00E90AA3" w:rsidP="00E90AA3">
      <w:pPr>
        <w:pStyle w:val="ListParagraph"/>
        <w:ind w:left="1440"/>
      </w:pPr>
    </w:p>
    <w:p w14:paraId="7EFD59E4" w14:textId="560B5D65" w:rsidR="00965F83" w:rsidRDefault="00965F83" w:rsidP="00E90AA3">
      <w:pPr>
        <w:pStyle w:val="ListParagraph"/>
        <w:numPr>
          <w:ilvl w:val="0"/>
          <w:numId w:val="32"/>
        </w:numPr>
      </w:pPr>
      <w:r>
        <w:t>Heated automatic water tanks must have a _____________.</w:t>
      </w:r>
    </w:p>
    <w:p w14:paraId="0D0ADB43" w14:textId="1C69E8E5" w:rsidR="00965F83" w:rsidRPr="001D3C74" w:rsidRDefault="00965F83" w:rsidP="00E90AA3">
      <w:pPr>
        <w:pStyle w:val="ListParagraph"/>
        <w:numPr>
          <w:ilvl w:val="1"/>
          <w:numId w:val="32"/>
        </w:numPr>
        <w:rPr>
          <w:b/>
        </w:rPr>
      </w:pPr>
      <w:r w:rsidRPr="001D3C74">
        <w:rPr>
          <w:b/>
        </w:rPr>
        <w:t>Thermostat</w:t>
      </w:r>
    </w:p>
    <w:p w14:paraId="261847F3" w14:textId="7CE394A1" w:rsidR="00965F83" w:rsidRDefault="008C6FD4" w:rsidP="00E90AA3">
      <w:pPr>
        <w:pStyle w:val="ListParagraph"/>
        <w:numPr>
          <w:ilvl w:val="1"/>
          <w:numId w:val="32"/>
        </w:numPr>
      </w:pPr>
      <w:r>
        <w:t>Pressure gage</w:t>
      </w:r>
    </w:p>
    <w:p w14:paraId="41C9CD9D" w14:textId="1E4B6F2A" w:rsidR="008C6FD4" w:rsidRDefault="008C6FD4" w:rsidP="00E90AA3">
      <w:pPr>
        <w:pStyle w:val="ListParagraph"/>
        <w:numPr>
          <w:ilvl w:val="1"/>
          <w:numId w:val="32"/>
        </w:numPr>
      </w:pPr>
      <w:r>
        <w:t>Fire alarm</w:t>
      </w:r>
    </w:p>
    <w:p w14:paraId="4EF451A8" w14:textId="168C2687" w:rsidR="008C6FD4" w:rsidRDefault="008C6FD4" w:rsidP="00E90AA3">
      <w:pPr>
        <w:pStyle w:val="ListParagraph"/>
        <w:numPr>
          <w:ilvl w:val="1"/>
          <w:numId w:val="32"/>
        </w:numPr>
      </w:pPr>
      <w:r>
        <w:t>FDA approval form</w:t>
      </w:r>
    </w:p>
    <w:sectPr w:rsidR="008C6FD4" w:rsidSect="00336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40" w:right="1440" w:bottom="720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DC618" w14:textId="77777777" w:rsidR="00DC1F7C" w:rsidRDefault="00DC1F7C" w:rsidP="001C28E4">
      <w:pPr>
        <w:spacing w:after="0" w:line="240" w:lineRule="auto"/>
      </w:pPr>
      <w:r>
        <w:separator/>
      </w:r>
    </w:p>
  </w:endnote>
  <w:endnote w:type="continuationSeparator" w:id="0">
    <w:p w14:paraId="20766C3E" w14:textId="77777777" w:rsidR="00DC1F7C" w:rsidRDefault="00DC1F7C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Times New Roman"/>
    <w:charset w:val="4D"/>
    <w:family w:val="auto"/>
    <w:pitch w:val="default"/>
    <w:sig w:usb0="00000003" w:usb1="00000000" w:usb2="00000000" w:usb3="00000000" w:csb0="00000001" w:csb1="00000000"/>
  </w:font>
  <w:font w:name="KlinicSlab-Medium">
    <w:altName w:val="Times New Roman"/>
    <w:panose1 w:val="00000000000000000000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Times New Roman"/>
    <w:panose1 w:val="00000500000000000000"/>
    <w:charset w:val="4D"/>
    <w:family w:val="auto"/>
    <w:pitch w:val="default"/>
    <w:sig w:usb0="00000003" w:usb1="00000000" w:usb2="00000000" w:usb3="00000000" w:csb0="00000001" w:csb1="00000000"/>
  </w:font>
  <w:font w:name="KlinicSlab-MediumItalic">
    <w:altName w:val="Times New Roman"/>
    <w:panose1 w:val="00000000000000000000"/>
    <w:charset w:val="4D"/>
    <w:family w:val="auto"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A48F1" w14:textId="77777777" w:rsidR="00816BC2" w:rsidRDefault="00816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22316" w14:textId="77777777" w:rsidR="00D600A3" w:rsidRDefault="00D600A3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7BF8F8A0" w14:textId="77777777" w:rsidR="00D600A3" w:rsidRPr="00D600A3" w:rsidRDefault="00D600A3" w:rsidP="00D600A3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19671939" w14:textId="77777777" w:rsidR="00D600A3" w:rsidRPr="00D600A3" w:rsidRDefault="00D600A3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2</w:t>
    </w:r>
    <w:r w:rsidRPr="0063530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C76E" w14:textId="77777777" w:rsidR="00635301" w:rsidRDefault="00635301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67B67F88" w14:textId="77777777" w:rsidR="00635301" w:rsidRPr="00D600A3" w:rsidRDefault="00635301" w:rsidP="00635301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FFA makes a </w:t>
    </w:r>
    <w:r w:rsidR="00D600A3" w:rsidRPr="00D600A3">
      <w:rPr>
        <w:rFonts w:ascii="Georgia" w:hAnsi="Georgia"/>
        <w:i/>
        <w:color w:val="2E74B5" w:themeColor="accent1" w:themeShade="BF"/>
        <w:sz w:val="13"/>
        <w:szCs w:val="13"/>
      </w:rPr>
      <w:t>positive</w:t>
    </w: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 difference in the lives of students by developing their potential for premier leadership, personal growth and career success through agricultural education.</w:t>
    </w:r>
  </w:p>
  <w:p w14:paraId="5F476390" w14:textId="77777777" w:rsidR="00635301" w:rsidRDefault="00635301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14B31" w14:textId="77777777" w:rsidR="00DC1F7C" w:rsidRDefault="00DC1F7C" w:rsidP="001C28E4">
      <w:pPr>
        <w:spacing w:after="0" w:line="240" w:lineRule="auto"/>
      </w:pPr>
      <w:r>
        <w:separator/>
      </w:r>
    </w:p>
  </w:footnote>
  <w:footnote w:type="continuationSeparator" w:id="0">
    <w:p w14:paraId="0827524C" w14:textId="77777777" w:rsidR="00DC1F7C" w:rsidRDefault="00DC1F7C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CFA20" w14:textId="77777777" w:rsidR="00816BC2" w:rsidRDefault="00816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AF7B1" w14:textId="77777777" w:rsidR="00816BC2" w:rsidRDefault="00816B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6E2A3" w14:textId="77777777"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04A893B" wp14:editId="467F5468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13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E2D867D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4A893B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14:paraId="3E2D867D" w14:textId="77777777"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1DD5E790" wp14:editId="32212FA4">
          <wp:extent cx="502798" cy="640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93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331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6E55"/>
    <w:multiLevelType w:val="hybridMultilevel"/>
    <w:tmpl w:val="136A3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587"/>
    <w:multiLevelType w:val="multilevel"/>
    <w:tmpl w:val="F6D849C6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27FF1063"/>
    <w:multiLevelType w:val="hybridMultilevel"/>
    <w:tmpl w:val="819E0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D18E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1F6E4A"/>
    <w:multiLevelType w:val="hybridMultilevel"/>
    <w:tmpl w:val="B518FBB6"/>
    <w:lvl w:ilvl="0" w:tplc="0310C1D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575F9E"/>
    <w:multiLevelType w:val="hybridMultilevel"/>
    <w:tmpl w:val="EF784EC6"/>
    <w:lvl w:ilvl="0" w:tplc="80D6F4EE">
      <w:start w:val="1"/>
      <w:numFmt w:val="upperLetter"/>
      <w:pStyle w:val="Exam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E05CE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A115F5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716188"/>
    <w:multiLevelType w:val="hybridMultilevel"/>
    <w:tmpl w:val="18F8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13"/>
  </w:num>
  <w:num w:numId="5">
    <w:abstractNumId w:val="9"/>
  </w:num>
  <w:num w:numId="6">
    <w:abstractNumId w:val="17"/>
  </w:num>
  <w:num w:numId="7">
    <w:abstractNumId w:val="12"/>
  </w:num>
  <w:num w:numId="8">
    <w:abstractNumId w:val="7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10"/>
  </w:num>
  <w:num w:numId="19">
    <w:abstractNumId w:val="11"/>
  </w:num>
  <w:num w:numId="20">
    <w:abstractNumId w:val="14"/>
  </w:num>
  <w:num w:numId="21">
    <w:abstractNumId w:val="1"/>
  </w:num>
  <w:num w:numId="22">
    <w:abstractNumId w:val="3"/>
  </w:num>
  <w:num w:numId="23">
    <w:abstractNumId w:val="5"/>
  </w:num>
  <w:num w:numId="24">
    <w:abstractNumId w:val="0"/>
  </w:num>
  <w:num w:numId="25">
    <w:abstractNumId w:val="3"/>
  </w:num>
  <w:num w:numId="26">
    <w:abstractNumId w:val="3"/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6"/>
  </w:num>
  <w:num w:numId="30">
    <w:abstractNumId w:val="8"/>
  </w:num>
  <w:num w:numId="31">
    <w:abstractNumId w:val="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2C"/>
    <w:rsid w:val="00022E58"/>
    <w:rsid w:val="00044709"/>
    <w:rsid w:val="00065F1D"/>
    <w:rsid w:val="000D7EC2"/>
    <w:rsid w:val="000F247D"/>
    <w:rsid w:val="001323B0"/>
    <w:rsid w:val="00170D8E"/>
    <w:rsid w:val="00197306"/>
    <w:rsid w:val="001B17D5"/>
    <w:rsid w:val="001B60B5"/>
    <w:rsid w:val="001C28E4"/>
    <w:rsid w:val="001D3C74"/>
    <w:rsid w:val="0025470B"/>
    <w:rsid w:val="00262471"/>
    <w:rsid w:val="00272AF9"/>
    <w:rsid w:val="00290D76"/>
    <w:rsid w:val="00297567"/>
    <w:rsid w:val="00336D69"/>
    <w:rsid w:val="003577F9"/>
    <w:rsid w:val="00361CCF"/>
    <w:rsid w:val="003B1A66"/>
    <w:rsid w:val="003F2B3A"/>
    <w:rsid w:val="00472449"/>
    <w:rsid w:val="004F0EE5"/>
    <w:rsid w:val="005711AB"/>
    <w:rsid w:val="00582ABE"/>
    <w:rsid w:val="00606864"/>
    <w:rsid w:val="00635301"/>
    <w:rsid w:val="0067363D"/>
    <w:rsid w:val="006E237C"/>
    <w:rsid w:val="006E5589"/>
    <w:rsid w:val="00742BE5"/>
    <w:rsid w:val="007449FA"/>
    <w:rsid w:val="007E30F1"/>
    <w:rsid w:val="007F7867"/>
    <w:rsid w:val="00804967"/>
    <w:rsid w:val="00816BC2"/>
    <w:rsid w:val="00817567"/>
    <w:rsid w:val="0086762C"/>
    <w:rsid w:val="00887E89"/>
    <w:rsid w:val="008C16D2"/>
    <w:rsid w:val="008C6FD4"/>
    <w:rsid w:val="008D442F"/>
    <w:rsid w:val="008E5DA2"/>
    <w:rsid w:val="00924A58"/>
    <w:rsid w:val="009269FA"/>
    <w:rsid w:val="00932656"/>
    <w:rsid w:val="00965F83"/>
    <w:rsid w:val="009660A4"/>
    <w:rsid w:val="009B508E"/>
    <w:rsid w:val="00A93F05"/>
    <w:rsid w:val="00AC4B51"/>
    <w:rsid w:val="00AE06B6"/>
    <w:rsid w:val="00B15E9F"/>
    <w:rsid w:val="00B37BB0"/>
    <w:rsid w:val="00B46EBF"/>
    <w:rsid w:val="00B71F0C"/>
    <w:rsid w:val="00B96C0C"/>
    <w:rsid w:val="00BC612C"/>
    <w:rsid w:val="00C10BD5"/>
    <w:rsid w:val="00C23FE1"/>
    <w:rsid w:val="00C3450D"/>
    <w:rsid w:val="00C600A1"/>
    <w:rsid w:val="00C95405"/>
    <w:rsid w:val="00CA46D2"/>
    <w:rsid w:val="00CB5197"/>
    <w:rsid w:val="00CE5F00"/>
    <w:rsid w:val="00D14B65"/>
    <w:rsid w:val="00D600A3"/>
    <w:rsid w:val="00D63924"/>
    <w:rsid w:val="00D7264E"/>
    <w:rsid w:val="00DA3321"/>
    <w:rsid w:val="00DC1F7C"/>
    <w:rsid w:val="00E26FD2"/>
    <w:rsid w:val="00E55301"/>
    <w:rsid w:val="00E83CE1"/>
    <w:rsid w:val="00E90AA3"/>
    <w:rsid w:val="00EA326F"/>
    <w:rsid w:val="00ED0E43"/>
    <w:rsid w:val="00ED0E7F"/>
    <w:rsid w:val="00EE5B34"/>
    <w:rsid w:val="00F1344A"/>
    <w:rsid w:val="00F1636E"/>
    <w:rsid w:val="00F3018E"/>
    <w:rsid w:val="00F527C8"/>
    <w:rsid w:val="00FC2578"/>
    <w:rsid w:val="00FC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F17B0"/>
  <w15:chartTrackingRefBased/>
  <w15:docId w15:val="{0D5F8FD7-C9F2-4290-84C3-3E054363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63D"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qFormat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paragraph" w:customStyle="1" w:styleId="ExamQuestion">
    <w:name w:val="Exam Question"/>
    <w:basedOn w:val="Heading1"/>
    <w:qFormat/>
    <w:rsid w:val="0067363D"/>
    <w:pPr>
      <w:ind w:left="360" w:hanging="360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86762C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KenzieConner\Downloads\Exam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F138A-FC42-4C25-9E99-673185D5D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Template Branded</Template>
  <TotalTime>8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Conner</dc:creator>
  <cp:keywords/>
  <dc:description/>
  <cp:lastModifiedBy>Herl,Carol</cp:lastModifiedBy>
  <cp:revision>4</cp:revision>
  <cp:lastPrinted>2019-02-21T19:46:00Z</cp:lastPrinted>
  <dcterms:created xsi:type="dcterms:W3CDTF">2021-09-16T14:17:00Z</dcterms:created>
  <dcterms:modified xsi:type="dcterms:W3CDTF">2021-09-21T12:21:00Z</dcterms:modified>
</cp:coreProperties>
</file>